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848E6" w14:textId="42D5DC35" w:rsidR="00E662FE" w:rsidRPr="000F563A" w:rsidRDefault="006F43CF" w:rsidP="00783954">
      <w:pPr>
        <w:pStyle w:val="Heading1"/>
      </w:pPr>
      <w:r>
        <w:t>Economic, Social and Cultural Rights in the South of Scotland</w:t>
      </w:r>
    </w:p>
    <w:p w14:paraId="0F27F2F6" w14:textId="33CA77CD" w:rsidR="001227BA" w:rsidRDefault="001227BA" w:rsidP="00F90636">
      <w:r>
        <w:rPr>
          <w:noProof/>
        </w:rPr>
        <w:drawing>
          <wp:inline distT="0" distB="0" distL="0" distR="0" wp14:anchorId="71C9C2E8" wp14:editId="431D4715">
            <wp:extent cx="1990846" cy="1990846"/>
            <wp:effectExtent l="0" t="0" r="9525" b="9525"/>
            <wp:docPr id="62640046" name="Picture 25" descr="Sign that says &quot;South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40046" name="Picture 25" descr="Sign that says &quot;South&quot;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13014" cy="2013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962CF08" wp14:editId="6FE9747E">
            <wp:extent cx="1880887" cy="1880887"/>
            <wp:effectExtent l="0" t="0" r="5080" b="0"/>
            <wp:docPr id="209856560" name="Picture 26" descr="Scotland fl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856560" name="Picture 26" descr="Scotland fla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88760" cy="1888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A94D1F" w14:textId="51283938" w:rsidR="009B6810" w:rsidRPr="003059FF" w:rsidRDefault="0011287D" w:rsidP="003059FF">
      <w:pPr>
        <w:pStyle w:val="Heading1"/>
      </w:pPr>
      <w:r w:rsidRPr="003059FF">
        <w:t>Easy Read</w:t>
      </w:r>
    </w:p>
    <w:p w14:paraId="280058DC" w14:textId="77777777" w:rsidR="00351A5E" w:rsidRDefault="00BE10A8" w:rsidP="00351A5E">
      <w:pPr>
        <w:pStyle w:val="Footer"/>
      </w:pPr>
      <w:r w:rsidRPr="003059FF">
        <w:rPr>
          <w:noProof/>
        </w:rPr>
        <w:drawing>
          <wp:inline distT="0" distB="0" distL="0" distR="0" wp14:anchorId="41CB7E0C" wp14:editId="36AF7ABC">
            <wp:extent cx="1197032" cy="1197032"/>
            <wp:effectExtent l="0" t="0" r="3175" b="3175"/>
            <wp:docPr id="1539680980" name="Picture 3" descr="Easy Read logo of woman smiling and reading an Easy Read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9680980" name="Picture 3" descr="Easy Read logo of woman smiling and reading an Easy Read&#10;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310" cy="1203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7A16">
        <w:t xml:space="preserve">   </w:t>
      </w:r>
      <w:r w:rsidR="004A7C2E">
        <w:rPr>
          <w:noProof/>
        </w:rPr>
        <w:drawing>
          <wp:inline distT="0" distB="0" distL="0" distR="0" wp14:anchorId="0B5BCE7D" wp14:editId="41F48EC7">
            <wp:extent cx="1997113" cy="499382"/>
            <wp:effectExtent l="0" t="0" r="3175" b="0"/>
            <wp:docPr id="1056564588" name="Picture 1" descr="Photosymbols professional license 7084918047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6564588" name="Picture 1" descr="Photosymbols professional license 708491804727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82794" cy="520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pPr w:leftFromText="181" w:rightFromText="181" w:vertAnchor="page" w:horzAnchor="margin" w:tblpY="1194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7"/>
        <w:gridCol w:w="4781"/>
      </w:tblGrid>
      <w:tr w:rsidR="00351A5E" w14:paraId="52233F8E" w14:textId="77777777" w:rsidTr="004A7C2E">
        <w:trPr>
          <w:trHeight w:val="1613"/>
        </w:trPr>
        <w:tc>
          <w:tcPr>
            <w:tcW w:w="4847" w:type="dxa"/>
          </w:tcPr>
          <w:p w14:paraId="305DA50C" w14:textId="77777777" w:rsidR="00351A5E" w:rsidRPr="00F22D51" w:rsidRDefault="00351A5E" w:rsidP="00F22D51">
            <w:r w:rsidRPr="00A43A2C">
              <w:t>Report by the Scottish Human Rights Commission</w:t>
            </w:r>
            <w:r w:rsidRPr="00F22D51">
              <w:t xml:space="preserve"> (SHRC) </w:t>
            </w:r>
          </w:p>
        </w:tc>
        <w:tc>
          <w:tcPr>
            <w:tcW w:w="4781" w:type="dxa"/>
          </w:tcPr>
          <w:p w14:paraId="13918EE2" w14:textId="77777777" w:rsidR="00351A5E" w:rsidRPr="00F22D51" w:rsidRDefault="00351A5E" w:rsidP="00F22D51">
            <w:pPr>
              <w:pStyle w:val="Footer"/>
            </w:pPr>
            <w:r w:rsidRPr="003059FF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05FFF7F0" wp14:editId="47D75EEB">
                  <wp:simplePos x="0" y="0"/>
                  <wp:positionH relativeFrom="column">
                    <wp:posOffset>326829</wp:posOffset>
                  </wp:positionH>
                  <wp:positionV relativeFrom="paragraph">
                    <wp:posOffset>51728</wp:posOffset>
                  </wp:positionV>
                  <wp:extent cx="2074545" cy="1168400"/>
                  <wp:effectExtent l="0" t="0" r="1905" b="0"/>
                  <wp:wrapSquare wrapText="bothSides"/>
                  <wp:docPr id="57326948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326948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786" b="24828"/>
                          <a:stretch/>
                        </pic:blipFill>
                        <pic:spPr bwMode="auto">
                          <a:xfrm>
                            <a:off x="0" y="0"/>
                            <a:ext cx="2074545" cy="11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1628E261" w14:textId="798A22E0" w:rsidR="0035475A" w:rsidRPr="005D7C6B" w:rsidRDefault="0092568C" w:rsidP="001227BA">
      <w:pPr>
        <w:pStyle w:val="Heading2"/>
      </w:pPr>
      <w:r>
        <w:lastRenderedPageBreak/>
        <w:t>Contents page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Table of contents"/>
      </w:tblPr>
      <w:tblGrid>
        <w:gridCol w:w="6091"/>
        <w:gridCol w:w="3537"/>
      </w:tblGrid>
      <w:tr w:rsidR="005D7C6B" w14:paraId="1B3E5721" w14:textId="77777777" w:rsidTr="001E5A5A">
        <w:trPr>
          <w:cantSplit/>
          <w:trHeight w:val="1012"/>
          <w:tblHeader/>
        </w:trPr>
        <w:tc>
          <w:tcPr>
            <w:tcW w:w="6091" w:type="dxa"/>
          </w:tcPr>
          <w:p w14:paraId="3981609B" w14:textId="77777777" w:rsidR="005D7C6B" w:rsidRPr="001227BA" w:rsidRDefault="005D7C6B" w:rsidP="00F22D51">
            <w:pPr>
              <w:rPr>
                <w:b/>
                <w:bCs/>
              </w:rPr>
            </w:pPr>
            <w:r w:rsidRPr="001227BA">
              <w:rPr>
                <w:b/>
                <w:bCs/>
              </w:rPr>
              <w:t>Heading</w:t>
            </w:r>
          </w:p>
        </w:tc>
        <w:tc>
          <w:tcPr>
            <w:tcW w:w="3537" w:type="dxa"/>
          </w:tcPr>
          <w:p w14:paraId="3363EB15" w14:textId="77777777" w:rsidR="005D7C6B" w:rsidRPr="001227BA" w:rsidRDefault="005D7C6B" w:rsidP="00F22D51">
            <w:pPr>
              <w:rPr>
                <w:b/>
                <w:bCs/>
              </w:rPr>
            </w:pPr>
            <w:r w:rsidRPr="001227BA">
              <w:rPr>
                <w:b/>
                <w:bCs/>
              </w:rPr>
              <w:t>Page number</w:t>
            </w:r>
          </w:p>
        </w:tc>
      </w:tr>
      <w:tr w:rsidR="00263DB5" w14:paraId="51E42012" w14:textId="77777777" w:rsidTr="001E5A5A">
        <w:trPr>
          <w:cantSplit/>
        </w:trPr>
        <w:tc>
          <w:tcPr>
            <w:tcW w:w="6091" w:type="dxa"/>
          </w:tcPr>
          <w:p w14:paraId="41A13FF1" w14:textId="188688E3" w:rsidR="00263DB5" w:rsidRPr="00F22D51" w:rsidRDefault="00D321D4" w:rsidP="00263DB5">
            <w:r>
              <w:t>What this report is about</w:t>
            </w:r>
          </w:p>
        </w:tc>
        <w:tc>
          <w:tcPr>
            <w:tcW w:w="3537" w:type="dxa"/>
          </w:tcPr>
          <w:p w14:paraId="621EC7CE" w14:textId="14E6A807" w:rsidR="00263DB5" w:rsidRPr="00F22D51" w:rsidRDefault="00263DB5" w:rsidP="00263DB5">
            <w:r w:rsidRPr="00187220">
              <w:t>Page 3</w:t>
            </w:r>
          </w:p>
        </w:tc>
      </w:tr>
      <w:tr w:rsidR="00263DB5" w14:paraId="181232D5" w14:textId="77777777" w:rsidTr="001E5A5A">
        <w:trPr>
          <w:cantSplit/>
        </w:trPr>
        <w:tc>
          <w:tcPr>
            <w:tcW w:w="6091" w:type="dxa"/>
          </w:tcPr>
          <w:p w14:paraId="37AF4481" w14:textId="0E914E75" w:rsidR="00263DB5" w:rsidRPr="00F22D51" w:rsidRDefault="00D321D4" w:rsidP="00263DB5">
            <w:r>
              <w:t>What we did</w:t>
            </w:r>
          </w:p>
        </w:tc>
        <w:tc>
          <w:tcPr>
            <w:tcW w:w="3537" w:type="dxa"/>
          </w:tcPr>
          <w:p w14:paraId="59E3ED44" w14:textId="190B8540" w:rsidR="00263DB5" w:rsidRPr="00F22D51" w:rsidRDefault="00263DB5" w:rsidP="00263DB5">
            <w:r w:rsidRPr="00187220">
              <w:t>Page 5</w:t>
            </w:r>
          </w:p>
        </w:tc>
      </w:tr>
      <w:tr w:rsidR="00263DB5" w14:paraId="6AAD6EAD" w14:textId="77777777" w:rsidTr="001E5A5A">
        <w:trPr>
          <w:cantSplit/>
        </w:trPr>
        <w:tc>
          <w:tcPr>
            <w:tcW w:w="6091" w:type="dxa"/>
          </w:tcPr>
          <w:p w14:paraId="0D34C2CA" w14:textId="5A269E4F" w:rsidR="00263DB5" w:rsidRPr="00F22D51" w:rsidRDefault="00263DB5" w:rsidP="00263DB5">
            <w:r w:rsidRPr="00187220">
              <w:t xml:space="preserve">What </w:t>
            </w:r>
            <w:r w:rsidR="00D321D4">
              <w:t>the report says</w:t>
            </w:r>
          </w:p>
        </w:tc>
        <w:tc>
          <w:tcPr>
            <w:tcW w:w="3537" w:type="dxa"/>
          </w:tcPr>
          <w:p w14:paraId="3C2175B5" w14:textId="4DAF2651" w:rsidR="00263DB5" w:rsidRPr="00F22D51" w:rsidRDefault="00263DB5" w:rsidP="00263DB5">
            <w:r w:rsidRPr="00187220">
              <w:t xml:space="preserve">Page </w:t>
            </w:r>
            <w:r w:rsidR="001227BA">
              <w:t>7</w:t>
            </w:r>
          </w:p>
        </w:tc>
      </w:tr>
      <w:tr w:rsidR="00263DB5" w:rsidRPr="00F22D51" w14:paraId="35865A61" w14:textId="77777777" w:rsidTr="001E5A5A">
        <w:tc>
          <w:tcPr>
            <w:tcW w:w="6091" w:type="dxa"/>
            <w:vAlign w:val="center"/>
          </w:tcPr>
          <w:p w14:paraId="465D76F9" w14:textId="19001957" w:rsidR="00263DB5" w:rsidRPr="00F22D51" w:rsidRDefault="00D321D4" w:rsidP="00263DB5">
            <w:r>
              <w:t>What people told us</w:t>
            </w:r>
          </w:p>
        </w:tc>
        <w:tc>
          <w:tcPr>
            <w:tcW w:w="3537" w:type="dxa"/>
            <w:vAlign w:val="center"/>
          </w:tcPr>
          <w:p w14:paraId="0AA9F771" w14:textId="1EB3AD2C" w:rsidR="00263DB5" w:rsidRPr="00F22D51" w:rsidRDefault="00263DB5" w:rsidP="00263DB5">
            <w:r>
              <w:rPr>
                <w:sz w:val="30"/>
              </w:rPr>
              <w:t xml:space="preserve">Page </w:t>
            </w:r>
            <w:r w:rsidR="001E5A5A">
              <w:rPr>
                <w:sz w:val="30"/>
              </w:rPr>
              <w:t>8</w:t>
            </w:r>
          </w:p>
        </w:tc>
      </w:tr>
      <w:tr w:rsidR="00263DB5" w:rsidRPr="00F22D51" w14:paraId="0EF7A426" w14:textId="77777777" w:rsidTr="001E5A5A">
        <w:tc>
          <w:tcPr>
            <w:tcW w:w="6091" w:type="dxa"/>
            <w:vAlign w:val="center"/>
          </w:tcPr>
          <w:p w14:paraId="68A78549" w14:textId="69075431" w:rsidR="00263DB5" w:rsidRPr="00F22D51" w:rsidRDefault="00D321D4" w:rsidP="00D321D4">
            <w:r>
              <w:t>What we think should change</w:t>
            </w:r>
          </w:p>
        </w:tc>
        <w:tc>
          <w:tcPr>
            <w:tcW w:w="3537" w:type="dxa"/>
            <w:vAlign w:val="center"/>
          </w:tcPr>
          <w:p w14:paraId="7DB11ECD" w14:textId="2D286C07" w:rsidR="00263DB5" w:rsidRPr="00F22D51" w:rsidRDefault="00263DB5" w:rsidP="00263DB5">
            <w:r>
              <w:rPr>
                <w:sz w:val="30"/>
              </w:rPr>
              <w:t>Page 1</w:t>
            </w:r>
            <w:r w:rsidR="001E5A5A">
              <w:rPr>
                <w:sz w:val="30"/>
              </w:rPr>
              <w:t>1</w:t>
            </w:r>
          </w:p>
        </w:tc>
      </w:tr>
    </w:tbl>
    <w:p w14:paraId="7169C237" w14:textId="77777777" w:rsidR="001227BA" w:rsidRDefault="001227BA" w:rsidP="00F90636"/>
    <w:p w14:paraId="7D6D4159" w14:textId="088BE4C7" w:rsidR="00263DB5" w:rsidRDefault="00BA5F83" w:rsidP="00263DB5">
      <w:pPr>
        <w:pStyle w:val="Heading2"/>
      </w:pPr>
      <w:r>
        <w:lastRenderedPageBreak/>
        <w:t>What this report is about</w:t>
      </w:r>
    </w:p>
    <w:tbl>
      <w:tblPr>
        <w:tblStyle w:val="TableGrid"/>
        <w:tblpPr w:leftFromText="181" w:rightFromText="181" w:vertAnchor="text" w:horzAnchor="margin" w:tblpY="32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4"/>
        <w:gridCol w:w="4672"/>
      </w:tblGrid>
      <w:tr w:rsidR="009B7D9A" w:rsidRPr="00287A16" w14:paraId="6B2E4515" w14:textId="77777777" w:rsidTr="001E5A5A">
        <w:trPr>
          <w:trHeight w:val="3676"/>
        </w:trPr>
        <w:tc>
          <w:tcPr>
            <w:tcW w:w="5104" w:type="dxa"/>
          </w:tcPr>
          <w:p w14:paraId="2843BD41" w14:textId="77777777" w:rsidR="009B7D9A" w:rsidRPr="00F22D51" w:rsidRDefault="009B7D9A" w:rsidP="00F22D51">
            <w:r w:rsidRPr="003059FF">
              <w:rPr>
                <w:noProof/>
              </w:rPr>
              <w:drawing>
                <wp:inline distT="0" distB="0" distL="0" distR="0" wp14:anchorId="2C614812" wp14:editId="4D7E3828">
                  <wp:extent cx="2152891" cy="1252352"/>
                  <wp:effectExtent l="0" t="0" r="0" b="5080"/>
                  <wp:docPr id="1496032865" name="Picture 3" descr="Scottish Human Rights Commission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6032865" name="Picture 3" descr="Scottish Human Rights Commission logo"/>
                          <pic:cNvPicPr/>
                        </pic:nvPicPr>
                        <pic:blipFill rotWithShape="1">
                          <a:blip r:embed="rId15"/>
                          <a:srcRect t="21674" r="3446" b="22160"/>
                          <a:stretch/>
                        </pic:blipFill>
                        <pic:spPr bwMode="auto">
                          <a:xfrm>
                            <a:off x="0" y="0"/>
                            <a:ext cx="2168491" cy="1261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2" w:type="dxa"/>
          </w:tcPr>
          <w:p w14:paraId="49C023E8" w14:textId="77777777" w:rsidR="009B7D9A" w:rsidRPr="00F22D51" w:rsidRDefault="009B7D9A" w:rsidP="00D321D4">
            <w:r>
              <w:t>We are the Scottish Human Rights Commission. We are called SHRC for short.</w:t>
            </w:r>
          </w:p>
        </w:tc>
      </w:tr>
      <w:tr w:rsidR="009B7D9A" w:rsidRPr="00287A16" w14:paraId="7B5711CF" w14:textId="77777777" w:rsidTr="001E5A5A">
        <w:trPr>
          <w:trHeight w:val="4668"/>
        </w:trPr>
        <w:tc>
          <w:tcPr>
            <w:tcW w:w="5104" w:type="dxa"/>
          </w:tcPr>
          <w:p w14:paraId="691D339B" w14:textId="66A0F3C0" w:rsidR="009B7D9A" w:rsidRPr="00F22D51" w:rsidRDefault="009B7D9A" w:rsidP="00F22D51">
            <w:r w:rsidRPr="003059FF">
              <w:t xml:space="preserve"> </w:t>
            </w:r>
            <w:r w:rsidR="004E1D49">
              <w:rPr>
                <w:noProof/>
              </w:rPr>
              <w:drawing>
                <wp:inline distT="0" distB="0" distL="0" distR="0" wp14:anchorId="47B3F2CD" wp14:editId="574BBC54">
                  <wp:extent cx="1510496" cy="1510496"/>
                  <wp:effectExtent l="0" t="0" r="0" b="0"/>
                  <wp:docPr id="2128910582" name="Picture 3" descr="Calendar that says 20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8910582" name="Picture 3" descr="Calendar that says 2026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7829" cy="15378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2" w:type="dxa"/>
          </w:tcPr>
          <w:p w14:paraId="2051C09D" w14:textId="41FEAC84" w:rsidR="009B7D9A" w:rsidRPr="00F22D51" w:rsidRDefault="004E1D49" w:rsidP="00F22D51">
            <w:r w:rsidRPr="004E1D49">
              <w:t>In early 2026, we visited communities across the South of Scotland.</w:t>
            </w:r>
          </w:p>
        </w:tc>
      </w:tr>
      <w:tr w:rsidR="004E1D49" w:rsidRPr="00287A16" w14:paraId="5247C717" w14:textId="77777777" w:rsidTr="001E5A5A">
        <w:trPr>
          <w:trHeight w:val="4101"/>
        </w:trPr>
        <w:tc>
          <w:tcPr>
            <w:tcW w:w="5104" w:type="dxa"/>
          </w:tcPr>
          <w:p w14:paraId="56533D0A" w14:textId="58CDA800" w:rsidR="004E1D49" w:rsidRPr="00F22D51" w:rsidRDefault="004E1D49" w:rsidP="004E1D49">
            <w:r>
              <w:rPr>
                <w:noProof/>
              </w:rPr>
              <w:lastRenderedPageBreak/>
              <w:drawing>
                <wp:inline distT="0" distB="0" distL="0" distR="0" wp14:anchorId="64B2F9AA" wp14:editId="29D51838">
                  <wp:extent cx="1817225" cy="1817225"/>
                  <wp:effectExtent l="0" t="0" r="0" b="0"/>
                  <wp:docPr id="178527308" name="Picture 4" descr="People standing in a tow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527308" name="Picture 4" descr="People standing in a town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1085" cy="1831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2" w:type="dxa"/>
          </w:tcPr>
          <w:p w14:paraId="525998CD" w14:textId="77737ABE" w:rsidR="004E1D49" w:rsidRPr="00F22D51" w:rsidRDefault="004E1D49" w:rsidP="004E1D49">
            <w:r>
              <w:t xml:space="preserve">We wanted to understand how people experience their </w:t>
            </w:r>
            <w:r w:rsidRPr="004C098F">
              <w:rPr>
                <w:bCs/>
              </w:rPr>
              <w:t>economic, social and cultural rights</w:t>
            </w:r>
            <w:r>
              <w:t xml:space="preserve"> in everyday life.</w:t>
            </w:r>
          </w:p>
        </w:tc>
      </w:tr>
      <w:tr w:rsidR="004E1D49" w:rsidRPr="00F22D51" w14:paraId="0754D148" w14:textId="77777777" w:rsidTr="001E5A5A">
        <w:trPr>
          <w:trHeight w:val="4101"/>
        </w:trPr>
        <w:tc>
          <w:tcPr>
            <w:tcW w:w="5104" w:type="dxa"/>
          </w:tcPr>
          <w:p w14:paraId="0225D18D" w14:textId="27175588" w:rsidR="004E1D49" w:rsidRPr="00F22D51" w:rsidRDefault="004E1D49" w:rsidP="004E1D49">
            <w:r>
              <w:rPr>
                <w:noProof/>
              </w:rPr>
              <w:drawing>
                <wp:inline distT="0" distB="0" distL="0" distR="0" wp14:anchorId="7E4F66ED" wp14:editId="6AACCCA3">
                  <wp:extent cx="1596243" cy="1596243"/>
                  <wp:effectExtent l="0" t="0" r="4445" b="0"/>
                  <wp:docPr id="316607895" name="Picture 5" descr="Lots of food on a tab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6607895" name="Picture 5" descr="Lots of food on a table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3294" cy="16232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5391A5F" wp14:editId="26C6827B">
                  <wp:extent cx="1232704" cy="1232704"/>
                  <wp:effectExtent l="0" t="0" r="5715" b="5715"/>
                  <wp:docPr id="1258221593" name="Picture 7" descr="Hou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8221593" name="Picture 7" descr="House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4861" cy="12548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2" w:type="dxa"/>
          </w:tcPr>
          <w:p w14:paraId="7FE4CB36" w14:textId="71DB258E" w:rsidR="004E1D49" w:rsidRPr="00F22D51" w:rsidRDefault="004E1D49" w:rsidP="004E1D49">
            <w:r w:rsidRPr="00373420">
              <w:t>These rights include work, food</w:t>
            </w:r>
            <w:r>
              <w:t>, social security</w:t>
            </w:r>
            <w:r w:rsidRPr="00373420">
              <w:t xml:space="preserve"> and housing.</w:t>
            </w:r>
          </w:p>
        </w:tc>
      </w:tr>
      <w:tr w:rsidR="004E1D49" w:rsidRPr="00F22D51" w14:paraId="4EB7FCA0" w14:textId="77777777" w:rsidTr="001E5A5A">
        <w:trPr>
          <w:trHeight w:val="4101"/>
        </w:trPr>
        <w:tc>
          <w:tcPr>
            <w:tcW w:w="5104" w:type="dxa"/>
          </w:tcPr>
          <w:p w14:paraId="74214B21" w14:textId="7BEB9FC5" w:rsidR="004E1D49" w:rsidRPr="00F22D51" w:rsidRDefault="004E1D49" w:rsidP="004E1D49">
            <w:r>
              <w:rPr>
                <w:noProof/>
              </w:rPr>
              <w:drawing>
                <wp:inline distT="0" distB="0" distL="0" distR="0" wp14:anchorId="60EBA178" wp14:editId="046FFC34">
                  <wp:extent cx="1331089" cy="1331089"/>
                  <wp:effectExtent l="0" t="0" r="2540" b="0"/>
                  <wp:docPr id="29074209" name="Picture 6" descr="Hospital buil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074209" name="Picture 6" descr="Hospital buildi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5838" cy="13458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95D313E" wp14:editId="168CA8A2">
                  <wp:extent cx="1463675" cy="1463675"/>
                  <wp:effectExtent l="0" t="0" r="0" b="0"/>
                  <wp:docPr id="1280761520" name="Picture 8" descr="School buil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0761520" name="Picture 8" descr="School buildi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853" cy="14828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2" w:type="dxa"/>
          </w:tcPr>
          <w:p w14:paraId="3C4C1B16" w14:textId="66F47493" w:rsidR="004E1D49" w:rsidRPr="00F22D51" w:rsidRDefault="004E1D49" w:rsidP="004E1D49">
            <w:r w:rsidRPr="009F531E">
              <w:t>They also include health care, social care, education and culture.</w:t>
            </w:r>
          </w:p>
        </w:tc>
      </w:tr>
      <w:tr w:rsidR="004E1D49" w:rsidRPr="00F22D51" w14:paraId="7B7C411A" w14:textId="77777777" w:rsidTr="001E5A5A">
        <w:trPr>
          <w:trHeight w:val="4101"/>
        </w:trPr>
        <w:tc>
          <w:tcPr>
            <w:tcW w:w="5104" w:type="dxa"/>
          </w:tcPr>
          <w:p w14:paraId="2B4B91A4" w14:textId="4CD60D4B" w:rsidR="004E1D49" w:rsidRPr="00F22D51" w:rsidRDefault="004E1D49" w:rsidP="004E1D49">
            <w:r>
              <w:rPr>
                <w:noProof/>
              </w:rPr>
              <w:lastRenderedPageBreak/>
              <w:drawing>
                <wp:inline distT="0" distB="0" distL="0" distR="0" wp14:anchorId="4AC8D9AD" wp14:editId="6D081A32">
                  <wp:extent cx="1741990" cy="1741990"/>
                  <wp:effectExtent l="0" t="0" r="0" b="0"/>
                  <wp:docPr id="51924013" name="Picture 9" descr="Book with a judge's gavel on to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924013" name="Picture 9" descr="Book with a judge's gavel on top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1990" cy="1741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2" w:type="dxa"/>
          </w:tcPr>
          <w:p w14:paraId="1F157C36" w14:textId="77777777" w:rsidR="00F90636" w:rsidRDefault="004E1D49" w:rsidP="004E1D49">
            <w:r w:rsidRPr="009F531E">
              <w:t xml:space="preserve">International law protects these rights. </w:t>
            </w:r>
          </w:p>
          <w:p w14:paraId="0D1F0E82" w14:textId="7D3E4EDC" w:rsidR="004E1D49" w:rsidRPr="00F22D51" w:rsidRDefault="00F90636" w:rsidP="004E1D49">
            <w:r>
              <w:t>It’s the</w:t>
            </w:r>
            <w:r w:rsidR="004E1D49" w:rsidRPr="009F531E">
              <w:t xml:space="preserve"> Scottish Government and councils </w:t>
            </w:r>
            <w:r>
              <w:t xml:space="preserve">jobs </w:t>
            </w:r>
            <w:r w:rsidR="004E1D49" w:rsidRPr="009F531E">
              <w:t xml:space="preserve">to </w:t>
            </w:r>
            <w:r>
              <w:t xml:space="preserve">make sure </w:t>
            </w:r>
            <w:r w:rsidR="004E1D49" w:rsidRPr="009F531E">
              <w:t xml:space="preserve"> </w:t>
            </w:r>
            <w:r>
              <w:t>people have their rights met.</w:t>
            </w:r>
          </w:p>
        </w:tc>
      </w:tr>
    </w:tbl>
    <w:p w14:paraId="73FDF04D" w14:textId="32417957" w:rsidR="004E1D49" w:rsidRPr="00287A16" w:rsidRDefault="00BA5F83" w:rsidP="004E1D49">
      <w:pPr>
        <w:pStyle w:val="Heading2"/>
      </w:pPr>
      <w:r>
        <w:t>What we did</w:t>
      </w:r>
      <w:r w:rsidR="004E1D49" w:rsidRPr="00287A16">
        <w:t xml:space="preserve"> </w:t>
      </w:r>
    </w:p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3"/>
        <w:gridCol w:w="4961"/>
      </w:tblGrid>
      <w:tr w:rsidR="00CE71AA" w:rsidRPr="00287A16" w14:paraId="0F33245F" w14:textId="77777777" w:rsidTr="00087B9D">
        <w:tc>
          <w:tcPr>
            <w:tcW w:w="4673" w:type="dxa"/>
          </w:tcPr>
          <w:p w14:paraId="6B9AA409" w14:textId="41D20A28" w:rsidR="00CE71AA" w:rsidRPr="00F22D51" w:rsidRDefault="00CE71AA" w:rsidP="00CE71AA">
            <w:r w:rsidRPr="003059FF">
              <w:t xml:space="preserve"> </w:t>
            </w:r>
            <w:r>
              <w:rPr>
                <w:noProof/>
              </w:rPr>
              <w:drawing>
                <wp:inline distT="0" distB="0" distL="0" distR="0" wp14:anchorId="61418D68" wp14:editId="5E58DB0F">
                  <wp:extent cx="1097280" cy="1097280"/>
                  <wp:effectExtent l="0" t="0" r="0" b="0"/>
                  <wp:docPr id="1349736322" name="Picture 10" descr="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9736322" name="Picture 10" descr="8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9378" cy="11293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1DC7820" wp14:editId="3AC4A660">
                  <wp:extent cx="1237957" cy="1237957"/>
                  <wp:effectExtent l="0" t="0" r="635" b="635"/>
                  <wp:docPr id="1065411089" name="Picture 11" descr="Hand holding a magnifying glass over a map of Scotla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5411089" name="Picture 11" descr="Hand holding a magnifying glass over a map of Scotland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935" cy="1260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14:paraId="2693CD2E" w14:textId="76A7A31E" w:rsidR="00CE71AA" w:rsidRPr="00F22D51" w:rsidRDefault="00CE71AA" w:rsidP="00CE71AA">
            <w:r>
              <w:t>Our work</w:t>
            </w:r>
            <w:r w:rsidRPr="007D2BC2">
              <w:t xml:space="preserve"> covered 8 local council areas.</w:t>
            </w:r>
          </w:p>
        </w:tc>
      </w:tr>
      <w:tr w:rsidR="00CE71AA" w:rsidRPr="00287A16" w14:paraId="6BE955D8" w14:textId="77777777" w:rsidTr="00087B9D">
        <w:tc>
          <w:tcPr>
            <w:tcW w:w="4673" w:type="dxa"/>
          </w:tcPr>
          <w:p w14:paraId="38070F01" w14:textId="257662CA" w:rsidR="00CE71AA" w:rsidRPr="003059FF" w:rsidRDefault="00CE71AA" w:rsidP="00CE71AA">
            <w:r>
              <w:rPr>
                <w:noProof/>
              </w:rPr>
              <w:drawing>
                <wp:inline distT="0" distB="0" distL="0" distR="0" wp14:anchorId="49B89DB9" wp14:editId="3C57B853">
                  <wp:extent cx="1417320" cy="1417320"/>
                  <wp:effectExtent l="0" t="0" r="0" b="0"/>
                  <wp:docPr id="1648023733" name="Picture 12" descr="Group of people talking at a tab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8023733" name="Picture 12" descr="Group of people talking at a table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451" cy="14284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14:paraId="35251D7F" w14:textId="533AECE3" w:rsidR="00CE71AA" w:rsidRPr="00F22D51" w:rsidRDefault="00CE71AA" w:rsidP="00CE71AA">
            <w:r w:rsidRPr="007D2BC2">
              <w:t xml:space="preserve">We visited </w:t>
            </w:r>
            <w:r w:rsidR="00F90636">
              <w:t xml:space="preserve">the South of Scotland. We invited people to </w:t>
            </w:r>
            <w:r w:rsidR="00BA5F83">
              <w:t>talk to us about their lives.</w:t>
            </w:r>
          </w:p>
        </w:tc>
      </w:tr>
      <w:tr w:rsidR="00CE71AA" w:rsidRPr="00F22D51" w14:paraId="7BADC2E9" w14:textId="77777777" w:rsidTr="00087B9D">
        <w:tc>
          <w:tcPr>
            <w:tcW w:w="4673" w:type="dxa"/>
          </w:tcPr>
          <w:p w14:paraId="589E10D1" w14:textId="57BD80CC" w:rsidR="00CE71AA" w:rsidRPr="003059FF" w:rsidRDefault="00CE71AA" w:rsidP="00CE71AA">
            <w:r>
              <w:rPr>
                <w:noProof/>
              </w:rPr>
              <w:lastRenderedPageBreak/>
              <w:drawing>
                <wp:inline distT="0" distB="0" distL="0" distR="0" wp14:anchorId="1C0302F4" wp14:editId="59B77925">
                  <wp:extent cx="1870710" cy="1870710"/>
                  <wp:effectExtent l="0" t="0" r="0" b="0"/>
                  <wp:docPr id="169388049" name="Picture 13" descr="Man filling out a survey on a compu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388049" name="Picture 13" descr="Man filling out a survey on a computer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2623" cy="18826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14:paraId="672B1ABD" w14:textId="17333675" w:rsidR="00CE71AA" w:rsidRPr="00F22D51" w:rsidRDefault="00CE71AA" w:rsidP="00CE71AA">
            <w:r w:rsidRPr="0020138D">
              <w:t xml:space="preserve">We </w:t>
            </w:r>
            <w:r w:rsidR="00BA5F83">
              <w:t>also asked people using</w:t>
            </w:r>
            <w:r w:rsidRPr="0020138D">
              <w:t xml:space="preserve"> an online survey</w:t>
            </w:r>
            <w:r>
              <w:t>.</w:t>
            </w:r>
          </w:p>
        </w:tc>
      </w:tr>
    </w:tbl>
    <w:p w14:paraId="4F7247B5" w14:textId="607F7E2C" w:rsidR="00CE71AA" w:rsidRPr="00287A16" w:rsidRDefault="00CE71AA" w:rsidP="00CE71AA">
      <w:pPr>
        <w:pStyle w:val="Heading2"/>
      </w:pPr>
      <w:r>
        <w:t xml:space="preserve">What </w:t>
      </w:r>
      <w:r w:rsidR="00BA5F83">
        <w:t>the report says</w:t>
      </w:r>
    </w:p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3"/>
        <w:gridCol w:w="4961"/>
      </w:tblGrid>
      <w:tr w:rsidR="008B28DC" w:rsidRPr="00287A16" w14:paraId="2304DC9E" w14:textId="77777777" w:rsidTr="00087B9D">
        <w:tc>
          <w:tcPr>
            <w:tcW w:w="4673" w:type="dxa"/>
          </w:tcPr>
          <w:p w14:paraId="1D097800" w14:textId="57530E0F" w:rsidR="008B28DC" w:rsidRPr="003059FF" w:rsidRDefault="00F31F46" w:rsidP="00F22D51">
            <w:r>
              <w:rPr>
                <w:noProof/>
              </w:rPr>
              <w:drawing>
                <wp:inline distT="0" distB="0" distL="0" distR="0" wp14:anchorId="284F4CA9" wp14:editId="58368E8A">
                  <wp:extent cx="1666875" cy="1666875"/>
                  <wp:effectExtent l="0" t="0" r="0" b="0"/>
                  <wp:docPr id="798924724" name="Picture 1" descr="Warning sign with a ! in i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8924724" name="Picture 1" descr="Warning sign with a ! in it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5465" cy="1675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14:paraId="0F4D4962" w14:textId="5F75A50D" w:rsidR="008B28DC" w:rsidRPr="00785C28" w:rsidRDefault="00CE71AA" w:rsidP="00F22D51">
            <w:r>
              <w:t xml:space="preserve">We found </w:t>
            </w:r>
            <w:r w:rsidRPr="00CE71AA">
              <w:rPr>
                <w:bCs/>
              </w:rPr>
              <w:t xml:space="preserve">big challenges </w:t>
            </w:r>
            <w:r w:rsidR="00D321D4">
              <w:rPr>
                <w:bCs/>
              </w:rPr>
              <w:t>all the human rights we looked at.</w:t>
            </w:r>
          </w:p>
        </w:tc>
      </w:tr>
      <w:tr w:rsidR="008B28DC" w:rsidRPr="00287A16" w14:paraId="1A7574F8" w14:textId="77777777" w:rsidTr="00087B9D">
        <w:tc>
          <w:tcPr>
            <w:tcW w:w="4673" w:type="dxa"/>
          </w:tcPr>
          <w:p w14:paraId="0C904CBA" w14:textId="44D5E94A" w:rsidR="008B28DC" w:rsidRPr="00F22D51" w:rsidRDefault="008B28DC" w:rsidP="00F22D51">
            <w:r w:rsidRPr="003059FF">
              <w:lastRenderedPageBreak/>
              <w:t xml:space="preserve"> </w:t>
            </w:r>
            <w:r w:rsidR="00F31F46">
              <w:rPr>
                <w:noProof/>
              </w:rPr>
              <w:drawing>
                <wp:inline distT="0" distB="0" distL="0" distR="0" wp14:anchorId="5D638649" wp14:editId="32760FB5">
                  <wp:extent cx="1811438" cy="1811438"/>
                  <wp:effectExtent l="0" t="0" r="0" b="0"/>
                  <wp:docPr id="1601967717" name="Picture 2" descr="Booklets that say policy on them. Red cross and green ti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1967717" name="Picture 2" descr="Booklets that say policy on them. Red cross and green tick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3909" cy="18239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14:paraId="5CF93B77" w14:textId="77777777" w:rsidR="00E15E4C" w:rsidRDefault="00F31F46" w:rsidP="00F22D51">
            <w:r>
              <w:t>Services and support were not always</w:t>
            </w:r>
          </w:p>
          <w:p w14:paraId="755A21DA" w14:textId="0BDAA966" w:rsidR="00E15E4C" w:rsidRDefault="00F31F46" w:rsidP="00E15E4C">
            <w:pPr>
              <w:pStyle w:val="ListParagraph"/>
            </w:pPr>
            <w:r>
              <w:t xml:space="preserve"> </w:t>
            </w:r>
            <w:r w:rsidR="00E15E4C" w:rsidRPr="00F31F46">
              <w:t>A</w:t>
            </w:r>
            <w:r w:rsidRPr="00F31F46">
              <w:t>vailable</w:t>
            </w:r>
          </w:p>
          <w:p w14:paraId="3C039E69" w14:textId="5D5EB0AF" w:rsidR="00E15E4C" w:rsidRDefault="00F31F46" w:rsidP="00E15E4C">
            <w:pPr>
              <w:pStyle w:val="ListParagraph"/>
            </w:pPr>
            <w:r w:rsidRPr="00F31F46">
              <w:t xml:space="preserve"> </w:t>
            </w:r>
            <w:r w:rsidR="00E15E4C">
              <w:t>E</w:t>
            </w:r>
            <w:r w:rsidRPr="00F31F46">
              <w:t>asy to access</w:t>
            </w:r>
          </w:p>
          <w:p w14:paraId="6FD15A52" w14:textId="358B6B20" w:rsidR="00E15E4C" w:rsidRDefault="00E15E4C" w:rsidP="00E15E4C">
            <w:pPr>
              <w:pStyle w:val="ListParagraph"/>
            </w:pPr>
            <w:r w:rsidRPr="00F31F46">
              <w:t>A</w:t>
            </w:r>
            <w:r w:rsidR="00F31F46" w:rsidRPr="00F31F46">
              <w:t>ffordable</w:t>
            </w:r>
          </w:p>
          <w:p w14:paraId="16DC3F4F" w14:textId="0B30F270" w:rsidR="008B28DC" w:rsidRPr="00785C28" w:rsidRDefault="00F31F46" w:rsidP="00E15E4C">
            <w:pPr>
              <w:pStyle w:val="ListParagraph"/>
            </w:pPr>
            <w:r w:rsidRPr="00F31F46">
              <w:t>good enough quality.</w:t>
            </w:r>
          </w:p>
        </w:tc>
      </w:tr>
      <w:tr w:rsidR="00F31F46" w:rsidRPr="00287A16" w14:paraId="06DB1A92" w14:textId="77777777" w:rsidTr="00087B9D">
        <w:tc>
          <w:tcPr>
            <w:tcW w:w="4673" w:type="dxa"/>
          </w:tcPr>
          <w:p w14:paraId="27151B92" w14:textId="0AB4C22B" w:rsidR="00F31F46" w:rsidRPr="003059FF" w:rsidRDefault="00F31F46" w:rsidP="00F31F46">
            <w:r>
              <w:rPr>
                <w:noProof/>
              </w:rPr>
              <w:drawing>
                <wp:inline distT="0" distB="0" distL="0" distR="0" wp14:anchorId="5389AC5C" wp14:editId="1FBCD4ED">
                  <wp:extent cx="1406324" cy="1406324"/>
                  <wp:effectExtent l="0" t="0" r="0" b="0"/>
                  <wp:docPr id="188404676" name="Picture 3" descr="Green ti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404676" name="Picture 3" descr="Green tick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4073" cy="14140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  <w:vAlign w:val="center"/>
          </w:tcPr>
          <w:p w14:paraId="45E8B6FB" w14:textId="77777777" w:rsidR="00BA5F83" w:rsidRDefault="00F31F46" w:rsidP="00F31F46">
            <w:r w:rsidRPr="00F31F46">
              <w:t xml:space="preserve">There is some good work happening in local areas. </w:t>
            </w:r>
          </w:p>
          <w:p w14:paraId="6FCF82D5" w14:textId="22BCF3FB" w:rsidR="00F31F46" w:rsidRPr="00F31F46" w:rsidRDefault="00F31F46" w:rsidP="00F31F46">
            <w:r w:rsidRPr="00F31F46">
              <w:t>But progress is not the same everywhere.</w:t>
            </w:r>
          </w:p>
        </w:tc>
      </w:tr>
      <w:tr w:rsidR="00F31F46" w:rsidRPr="00785C28" w14:paraId="53B5E9B7" w14:textId="77777777" w:rsidTr="00087B9D">
        <w:tc>
          <w:tcPr>
            <w:tcW w:w="4673" w:type="dxa"/>
          </w:tcPr>
          <w:p w14:paraId="32167602" w14:textId="3B68D4EA" w:rsidR="00F31F46" w:rsidRPr="003059FF" w:rsidRDefault="00BF26D8" w:rsidP="00F31F46">
            <w:pPr>
              <w:pStyle w:val="GridTable"/>
            </w:pPr>
            <w:r>
              <w:rPr>
                <w:noProof/>
              </w:rPr>
              <w:drawing>
                <wp:inline distT="0" distB="0" distL="0" distR="0" wp14:anchorId="3FBCD8F8" wp14:editId="0CB3F251">
                  <wp:extent cx="1632030" cy="1632030"/>
                  <wp:effectExtent l="0" t="0" r="6350" b="6350"/>
                  <wp:docPr id="453702802" name="Picture 4" descr="Homeless man holding a sign that says &quot;help&quot;. A woman wearing a vest that says &quot;charity&quot; is handing him a cup of coffe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3702802" name="Picture 4" descr="Homeless man holding a sign that says &quot;help&quot;. A woman wearing a vest that says &quot;charity&quot; is handing him a cup of coffee.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7536" cy="163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  <w:vAlign w:val="center"/>
          </w:tcPr>
          <w:p w14:paraId="22B9F9EE" w14:textId="2457BF08" w:rsidR="00F31F46" w:rsidRPr="00F31F46" w:rsidRDefault="00F31F46" w:rsidP="00F31F46">
            <w:pPr>
              <w:pStyle w:val="GridTable"/>
            </w:pPr>
            <w:r w:rsidRPr="00F31F46">
              <w:t xml:space="preserve">Many good projects depend on </w:t>
            </w:r>
            <w:r w:rsidR="00BA5F83">
              <w:t>charities</w:t>
            </w:r>
            <w:r>
              <w:t xml:space="preserve"> and </w:t>
            </w:r>
            <w:r w:rsidRPr="00F31F46">
              <w:t>volunteers</w:t>
            </w:r>
            <w:r>
              <w:t xml:space="preserve">. </w:t>
            </w:r>
          </w:p>
        </w:tc>
      </w:tr>
      <w:tr w:rsidR="00F31F46" w:rsidRPr="00785C28" w14:paraId="0BF517EF" w14:textId="77777777" w:rsidTr="00087B9D">
        <w:tc>
          <w:tcPr>
            <w:tcW w:w="4673" w:type="dxa"/>
          </w:tcPr>
          <w:p w14:paraId="04D3EB8C" w14:textId="43276263" w:rsidR="00F31F46" w:rsidRPr="00F22D51" w:rsidRDefault="00F31F46" w:rsidP="00F31F46">
            <w:pPr>
              <w:pStyle w:val="GridTable"/>
            </w:pPr>
            <w:r w:rsidRPr="003059FF">
              <w:lastRenderedPageBreak/>
              <w:t xml:space="preserve"> </w:t>
            </w:r>
            <w:r w:rsidR="00BF26D8">
              <w:rPr>
                <w:noProof/>
              </w:rPr>
              <w:drawing>
                <wp:inline distT="0" distB="0" distL="0" distR="0" wp14:anchorId="58F65365" wp14:editId="2E1878C7">
                  <wp:extent cx="1643605" cy="1643605"/>
                  <wp:effectExtent l="0" t="0" r="0" b="0"/>
                  <wp:docPr id="2112888263" name="Picture 5" descr="Woman at a desk. Behind her is a sign that says &quot;government office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2888263" name="Picture 5" descr="Woman at a desk. Behind her is a sign that says &quot;government office&quot;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9832" cy="16498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14:paraId="62113556" w14:textId="77777777" w:rsidR="00BA5F83" w:rsidRDefault="00BA5F83" w:rsidP="00F31F46">
            <w:pPr>
              <w:pStyle w:val="GridTable"/>
            </w:pPr>
            <w:r>
              <w:t>Charities are good</w:t>
            </w:r>
            <w:r w:rsidR="00BF26D8" w:rsidRPr="00BF26D8">
              <w:t>.</w:t>
            </w:r>
          </w:p>
          <w:p w14:paraId="51001A12" w14:textId="79832E58" w:rsidR="00F31F46" w:rsidRPr="00785C28" w:rsidRDefault="00BF26D8" w:rsidP="00F31F46">
            <w:pPr>
              <w:pStyle w:val="GridTable"/>
            </w:pPr>
            <w:r w:rsidRPr="00BF26D8">
              <w:t>But they should not have to</w:t>
            </w:r>
            <w:r w:rsidR="00BA5F83">
              <w:t xml:space="preserve"> do the governments work for them.</w:t>
            </w:r>
          </w:p>
        </w:tc>
      </w:tr>
    </w:tbl>
    <w:p w14:paraId="7D4DCDA0" w14:textId="2B487116" w:rsidR="00BF26D8" w:rsidRDefault="00BA5F83" w:rsidP="00BF26D8">
      <w:pPr>
        <w:pStyle w:val="Heading2"/>
        <w:keepNext/>
      </w:pPr>
      <w:r>
        <w:t xml:space="preserve">What </w:t>
      </w:r>
      <w:r w:rsidR="00E15E4C">
        <w:t xml:space="preserve">people told us </w:t>
      </w:r>
    </w:p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3"/>
        <w:gridCol w:w="4961"/>
      </w:tblGrid>
      <w:tr w:rsidR="00BF26D8" w:rsidRPr="00287A16" w14:paraId="0C21451A" w14:textId="77777777" w:rsidTr="00087B9D">
        <w:tc>
          <w:tcPr>
            <w:tcW w:w="4673" w:type="dxa"/>
          </w:tcPr>
          <w:p w14:paraId="236041F0" w14:textId="77ED6EA3" w:rsidR="00BA5F83" w:rsidRPr="003059FF" w:rsidRDefault="001227BA" w:rsidP="00BF26D8">
            <w:pPr>
              <w:pStyle w:val="GridTable"/>
            </w:pPr>
            <w:r>
              <w:rPr>
                <w:noProof/>
              </w:rPr>
              <w:drawing>
                <wp:inline distT="0" distB="0" distL="0" distR="0" wp14:anchorId="73B4778B" wp14:editId="68CBA91D">
                  <wp:extent cx="1455313" cy="1455313"/>
                  <wp:effectExtent l="0" t="0" r="0" b="0"/>
                  <wp:docPr id="1968613513" name="Picture 6" descr="Food on a table including an avocado, nuts, dark chocolate and salm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8613513" name="Picture 6" descr="Food on a table including an avocado, nuts, dark chocolate and salmon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2911" cy="14729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15E4C">
              <w:rPr>
                <w:noProof/>
              </w:rPr>
              <w:drawing>
                <wp:inline distT="0" distB="0" distL="0" distR="0" wp14:anchorId="1F427E6D" wp14:editId="49C79640">
                  <wp:extent cx="1504709" cy="1504709"/>
                  <wp:effectExtent l="0" t="0" r="635" b="0"/>
                  <wp:docPr id="1818068287" name="Picture 7" descr="Old woman with a tray of groceri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8068287" name="Picture 7" descr="Old woman with a tray of groceries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9732" cy="15097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  <w:vAlign w:val="center"/>
          </w:tcPr>
          <w:p w14:paraId="5644EC4F" w14:textId="77777777" w:rsidR="00BF26D8" w:rsidRPr="00E15E4C" w:rsidRDefault="00BA5F83" w:rsidP="00E15E4C">
            <w:pPr>
              <w:pStyle w:val="GridTable"/>
            </w:pPr>
            <w:r w:rsidRPr="00E15E4C">
              <w:t>People</w:t>
            </w:r>
            <w:r w:rsidR="00BF26D8" w:rsidRPr="00E15E4C">
              <w:t xml:space="preserve"> are struggling because costs are rising and incomes are low.</w:t>
            </w:r>
          </w:p>
          <w:p w14:paraId="3ECE51B4" w14:textId="78ED7D17" w:rsidR="00BA5F83" w:rsidRPr="00785C28" w:rsidRDefault="00BA5F83" w:rsidP="00E15E4C">
            <w:pPr>
              <w:pStyle w:val="GridTable"/>
            </w:pPr>
            <w:r w:rsidRPr="00E15E4C">
              <w:t>Food banks and other projects are helping. But healthy food is too expensive for some people.</w:t>
            </w:r>
          </w:p>
        </w:tc>
      </w:tr>
      <w:tr w:rsidR="00BA5F83" w:rsidRPr="00785C28" w14:paraId="4B592334" w14:textId="77777777" w:rsidTr="00087B9D">
        <w:tc>
          <w:tcPr>
            <w:tcW w:w="4673" w:type="dxa"/>
          </w:tcPr>
          <w:p w14:paraId="5CF7E4BE" w14:textId="77777777" w:rsidR="00BA5F83" w:rsidRPr="003059FF" w:rsidRDefault="00BA5F83" w:rsidP="00C4275C">
            <w:pPr>
              <w:pStyle w:val="GridTable"/>
            </w:pPr>
            <w:r>
              <w:rPr>
                <w:noProof/>
              </w:rPr>
              <w:lastRenderedPageBreak/>
              <w:drawing>
                <wp:inline distT="0" distB="0" distL="0" distR="0" wp14:anchorId="35A85908" wp14:editId="59144BD9">
                  <wp:extent cx="1442434" cy="1442434"/>
                  <wp:effectExtent l="0" t="0" r="5715" b="0"/>
                  <wp:docPr id="653453037" name="Picture 8" descr="Two hous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3453037" name="Picture 8" descr="Two houses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9175" cy="1449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585BBDA2" wp14:editId="5088719D">
                  <wp:extent cx="1030310" cy="1030310"/>
                  <wp:effectExtent l="0" t="0" r="0" b="0"/>
                  <wp:docPr id="986800061" name="Picture 9" descr="Homeless man in a tent looking col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6800061" name="Picture 9" descr="Homeless man in a tent looking cold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1431" cy="10414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14:paraId="2D0F3FAA" w14:textId="64766401" w:rsidR="00BA5F83" w:rsidRDefault="00BA5F83" w:rsidP="00C4275C">
            <w:pPr>
              <w:pStyle w:val="GridTable"/>
            </w:pPr>
            <w:r>
              <w:t xml:space="preserve">People are worried that </w:t>
            </w:r>
            <w:r w:rsidR="00E15E4C">
              <w:t>houses</w:t>
            </w:r>
            <w:r>
              <w:t xml:space="preserve"> cost too much and are not good enough quality.</w:t>
            </w:r>
          </w:p>
          <w:p w14:paraId="3D0A3327" w14:textId="48310BF9" w:rsidR="00BA5F83" w:rsidRPr="00785C28" w:rsidRDefault="00BA5F83" w:rsidP="00C4275C">
            <w:pPr>
              <w:pStyle w:val="GridTable"/>
            </w:pPr>
            <w:r>
              <w:t xml:space="preserve">Too many people </w:t>
            </w:r>
            <w:r w:rsidR="00E15E4C">
              <w:t>don’t have anywhere to live.</w:t>
            </w:r>
          </w:p>
        </w:tc>
      </w:tr>
      <w:tr w:rsidR="001227BA" w:rsidRPr="00287A16" w14:paraId="3B845770" w14:textId="77777777" w:rsidTr="00087B9D">
        <w:tc>
          <w:tcPr>
            <w:tcW w:w="4673" w:type="dxa"/>
          </w:tcPr>
          <w:p w14:paraId="5494229A" w14:textId="77777777" w:rsidR="001227BA" w:rsidRDefault="001227BA" w:rsidP="001227BA">
            <w:r>
              <w:rPr>
                <w:noProof/>
              </w:rPr>
              <w:drawing>
                <wp:inline distT="0" distB="0" distL="0" distR="0" wp14:anchorId="142A1B1C" wp14:editId="22220390">
                  <wp:extent cx="1695691" cy="1695691"/>
                  <wp:effectExtent l="0" t="0" r="0" b="0"/>
                  <wp:docPr id="1787596466" name="Picture 10" descr="Three people wearing NHS badg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7596466" name="Picture 10" descr="Three people wearing NHS badges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1159" cy="170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ACA792" w14:textId="6ABEB6B4" w:rsidR="00E15E4C" w:rsidRPr="003059FF" w:rsidRDefault="00E15E4C" w:rsidP="001227BA">
            <w:r>
              <w:rPr>
                <w:noProof/>
              </w:rPr>
              <w:drawing>
                <wp:inline distT="0" distB="0" distL="0" distR="0" wp14:anchorId="31740037" wp14:editId="215923C5">
                  <wp:extent cx="1811438" cy="1811438"/>
                  <wp:effectExtent l="0" t="0" r="0" b="0"/>
                  <wp:docPr id="2022904594" name="Picture 11" descr="Two old women standing next to a red double decker bu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2904594" name="Picture 11" descr="Two old women standing next to a red double decker bus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1340" cy="1821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  <w:vAlign w:val="center"/>
          </w:tcPr>
          <w:p w14:paraId="1A075993" w14:textId="2A243C40" w:rsidR="001227BA" w:rsidRDefault="001227BA" w:rsidP="001227BA">
            <w:r>
              <w:t>Many people find it harder to access health services, including:</w:t>
            </w:r>
          </w:p>
          <w:p w14:paraId="2B40E178" w14:textId="77777777" w:rsidR="001227BA" w:rsidRPr="001227BA" w:rsidRDefault="001227BA" w:rsidP="001227BA">
            <w:pPr>
              <w:pStyle w:val="ListParagraph"/>
              <w:numPr>
                <w:ilvl w:val="0"/>
                <w:numId w:val="40"/>
              </w:numPr>
              <w:rPr>
                <w:bCs/>
              </w:rPr>
            </w:pPr>
            <w:r w:rsidRPr="001227BA">
              <w:rPr>
                <w:bCs/>
              </w:rPr>
              <w:t>GPs</w:t>
            </w:r>
          </w:p>
          <w:p w14:paraId="298FC3BA" w14:textId="0E17F112" w:rsidR="001227BA" w:rsidRPr="001227BA" w:rsidRDefault="001227BA" w:rsidP="001227BA">
            <w:pPr>
              <w:pStyle w:val="ListParagraph"/>
              <w:numPr>
                <w:ilvl w:val="0"/>
                <w:numId w:val="40"/>
              </w:numPr>
              <w:rPr>
                <w:bCs/>
              </w:rPr>
            </w:pPr>
            <w:r w:rsidRPr="001227BA">
              <w:rPr>
                <w:bCs/>
              </w:rPr>
              <w:t>dentists</w:t>
            </w:r>
          </w:p>
          <w:p w14:paraId="29ED83A0" w14:textId="6E551FBE" w:rsidR="001227BA" w:rsidRPr="001227BA" w:rsidRDefault="001227BA" w:rsidP="001227BA">
            <w:pPr>
              <w:pStyle w:val="ListParagraph"/>
              <w:numPr>
                <w:ilvl w:val="0"/>
                <w:numId w:val="40"/>
              </w:numPr>
              <w:rPr>
                <w:bCs/>
              </w:rPr>
            </w:pPr>
            <w:r w:rsidRPr="001227BA">
              <w:rPr>
                <w:bCs/>
              </w:rPr>
              <w:t xml:space="preserve">mental health support </w:t>
            </w:r>
          </w:p>
          <w:p w14:paraId="69FABFF3" w14:textId="77777777" w:rsidR="001227BA" w:rsidRPr="00E15E4C" w:rsidRDefault="001227BA" w:rsidP="001227BA">
            <w:pPr>
              <w:pStyle w:val="ListParagraph"/>
              <w:numPr>
                <w:ilvl w:val="0"/>
                <w:numId w:val="40"/>
              </w:numPr>
            </w:pPr>
            <w:r w:rsidRPr="001227BA">
              <w:rPr>
                <w:bCs/>
              </w:rPr>
              <w:t>specialist care</w:t>
            </w:r>
          </w:p>
          <w:p w14:paraId="43A5679A" w14:textId="6B3EFAB3" w:rsidR="00E15E4C" w:rsidRPr="00785C28" w:rsidRDefault="00E15E4C" w:rsidP="00E15E4C">
            <w:r>
              <w:t>Travel and other costs can make free health services difficult for people to access.</w:t>
            </w:r>
          </w:p>
        </w:tc>
      </w:tr>
      <w:tr w:rsidR="00E15E4C" w:rsidRPr="00287A16" w14:paraId="36454C42" w14:textId="77777777" w:rsidTr="00087B9D">
        <w:tc>
          <w:tcPr>
            <w:tcW w:w="4673" w:type="dxa"/>
          </w:tcPr>
          <w:p w14:paraId="22D7C7D4" w14:textId="6C18D3B7" w:rsidR="00E15E4C" w:rsidRPr="003059FF" w:rsidRDefault="00E15E4C" w:rsidP="00E15E4C">
            <w:r>
              <w:rPr>
                <w:noProof/>
              </w:rPr>
              <w:lastRenderedPageBreak/>
              <w:drawing>
                <wp:inline distT="0" distB="0" distL="0" distR="0" wp14:anchorId="3A8F8113" wp14:editId="6A8CBD1A">
                  <wp:extent cx="1236372" cy="1236372"/>
                  <wp:effectExtent l="0" t="0" r="1905" b="1905"/>
                  <wp:docPr id="2035665600" name="Picture 13" descr="Three people and their carer in the hou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5665600" name="Picture 13" descr="Three people and their carer in the house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1137" cy="12411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023EA76F" wp14:editId="290CD11B">
                  <wp:extent cx="1378040" cy="1378040"/>
                  <wp:effectExtent l="0" t="0" r="0" b="0"/>
                  <wp:docPr id="89109439" name="Picture 12" descr="Booklet with NHS Care written on i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109439" name="Picture 12" descr="Booklet with NHS Care written on it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2994" cy="13829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  <w:vAlign w:val="center"/>
          </w:tcPr>
          <w:p w14:paraId="4B19C271" w14:textId="56E93A5F" w:rsidR="00E15E4C" w:rsidRDefault="00E15E4C" w:rsidP="00E15E4C">
            <w:r>
              <w:t>Lots of</w:t>
            </w:r>
            <w:r>
              <w:t xml:space="preserve"> people cannot get the social care they need. </w:t>
            </w:r>
          </w:p>
        </w:tc>
      </w:tr>
      <w:tr w:rsidR="00E15E4C" w:rsidRPr="00785C28" w14:paraId="5EF34920" w14:textId="77777777" w:rsidTr="00087B9D">
        <w:tc>
          <w:tcPr>
            <w:tcW w:w="4673" w:type="dxa"/>
          </w:tcPr>
          <w:p w14:paraId="00AD38D8" w14:textId="1DC56128" w:rsidR="00E15E4C" w:rsidRPr="003059FF" w:rsidRDefault="00E15E4C" w:rsidP="00E15E4C">
            <w:r>
              <w:rPr>
                <w:noProof/>
              </w:rPr>
              <w:drawing>
                <wp:inline distT="0" distB="0" distL="0" distR="0" wp14:anchorId="382CF633" wp14:editId="7BF24289">
                  <wp:extent cx="1799863" cy="1799863"/>
                  <wp:effectExtent l="0" t="0" r="0" b="0"/>
                  <wp:docPr id="209456963" name="Picture 14" descr="A girl in a wheelchair in a school classro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456963" name="Picture 14" descr="A girl in a wheelchair in a school classroom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4584" cy="1804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14:paraId="106A7410" w14:textId="20231D96" w:rsidR="00E15E4C" w:rsidRPr="00785C28" w:rsidRDefault="00E15E4C" w:rsidP="00E15E4C">
            <w:r w:rsidRPr="001227BA">
              <w:t>Education is</w:t>
            </w:r>
            <w:r>
              <w:t xml:space="preserve"> </w:t>
            </w:r>
            <w:r>
              <w:t>good</w:t>
            </w:r>
            <w:r>
              <w:t xml:space="preserve"> for some </w:t>
            </w:r>
            <w:r>
              <w:t xml:space="preserve">people in the South of Scotland </w:t>
            </w:r>
            <w:r>
              <w:t xml:space="preserve">but </w:t>
            </w:r>
            <w:r>
              <w:t>not good</w:t>
            </w:r>
            <w:r>
              <w:t xml:space="preserve"> for </w:t>
            </w:r>
            <w:r>
              <w:t>everyone</w:t>
            </w:r>
            <w:r w:rsidRPr="001227BA">
              <w:t xml:space="preserve">. </w:t>
            </w:r>
          </w:p>
        </w:tc>
      </w:tr>
      <w:tr w:rsidR="00E15E4C" w:rsidRPr="00785C28" w14:paraId="5D1DCC5D" w14:textId="77777777" w:rsidTr="00087B9D">
        <w:tc>
          <w:tcPr>
            <w:tcW w:w="4673" w:type="dxa"/>
          </w:tcPr>
          <w:p w14:paraId="364948A0" w14:textId="5D0B8A1A" w:rsidR="00E15E4C" w:rsidRPr="003059FF" w:rsidRDefault="00E15E4C" w:rsidP="00E15E4C">
            <w:r w:rsidRPr="003059FF">
              <w:t xml:space="preserve"> </w:t>
            </w:r>
            <w:r>
              <w:rPr>
                <w:noProof/>
              </w:rPr>
              <w:drawing>
                <wp:inline distT="0" distB="0" distL="0" distR="0" wp14:anchorId="1EBE00C2" wp14:editId="5ECEA588">
                  <wp:extent cx="1637818" cy="1637818"/>
                  <wp:effectExtent l="0" t="0" r="635" b="0"/>
                  <wp:docPr id="443156050" name="Picture 15" descr="Two men at a table. One of them is holding up a sign and the other one is reading i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3156050" name="Picture 15" descr="Two men at a table. One of them is holding up a sign and the other one is reading it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2437" cy="16424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14:paraId="3473E4D0" w14:textId="15E8FE90" w:rsidR="00E15E4C" w:rsidRPr="00785C28" w:rsidRDefault="00E15E4C" w:rsidP="00E15E4C">
            <w:r>
              <w:t>It takes too long to get</w:t>
            </w:r>
            <w:r w:rsidRPr="001227BA">
              <w:t xml:space="preserve"> additional support </w:t>
            </w:r>
            <w:r>
              <w:t>for students.</w:t>
            </w:r>
          </w:p>
        </w:tc>
      </w:tr>
      <w:tr w:rsidR="00E15E4C" w:rsidRPr="00287A16" w14:paraId="0E3A8E60" w14:textId="77777777" w:rsidTr="00087B9D">
        <w:tc>
          <w:tcPr>
            <w:tcW w:w="4673" w:type="dxa"/>
          </w:tcPr>
          <w:p w14:paraId="058BEA59" w14:textId="31AB5D1C" w:rsidR="00E15E4C" w:rsidRPr="003059FF" w:rsidRDefault="00E15E4C" w:rsidP="00E15E4C">
            <w:r>
              <w:rPr>
                <w:noProof/>
              </w:rPr>
              <w:lastRenderedPageBreak/>
              <w:drawing>
                <wp:inline distT="0" distB="0" distL="0" distR="0" wp14:anchorId="2481D125" wp14:editId="3AF6C6C7">
                  <wp:extent cx="1702060" cy="1702060"/>
                  <wp:effectExtent l="0" t="0" r="0" b="0"/>
                  <wp:docPr id="1018797490" name="Picture 16" descr="Group of actors on a stage at a theat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8797490" name="Picture 16" descr="Group of actors on a stage at a theatre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8802" cy="17088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D321D4">
              <w:rPr>
                <w:noProof/>
              </w:rPr>
              <w:t xml:space="preserve"> </w:t>
            </w:r>
            <w:r w:rsidR="00D321D4">
              <w:rPr>
                <w:noProof/>
              </w:rPr>
              <w:drawing>
                <wp:inline distT="0" distB="0" distL="0" distR="0" wp14:anchorId="4250040A" wp14:editId="7DB66108">
                  <wp:extent cx="1944547" cy="1944547"/>
                  <wp:effectExtent l="0" t="0" r="0" b="0"/>
                  <wp:docPr id="1452114648" name="Picture 17" descr="Two old women standing next to a tra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2114648" name="Picture 17" descr="Two old women standing next to a train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7284" cy="1947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14:paraId="0D755268" w14:textId="77777777" w:rsidR="00E15E4C" w:rsidRDefault="00E15E4C" w:rsidP="00E15E4C">
            <w:r w:rsidRPr="00D321D4">
              <w:rPr>
                <w:b/>
                <w:bCs/>
              </w:rPr>
              <w:t>Cultural services</w:t>
            </w:r>
            <w:r w:rsidRPr="001227BA">
              <w:t xml:space="preserve"> have got worse in many areas.</w:t>
            </w:r>
          </w:p>
          <w:p w14:paraId="75BC81EB" w14:textId="77777777" w:rsidR="00D321D4" w:rsidRDefault="00D321D4" w:rsidP="00E15E4C">
            <w:r>
              <w:t>Cultural services include places like community hubs, sports clubs, and theatres.</w:t>
            </w:r>
          </w:p>
          <w:p w14:paraId="63AA1027" w14:textId="05D959CD" w:rsidR="00D321D4" w:rsidRPr="00785C28" w:rsidRDefault="00D321D4" w:rsidP="00E15E4C">
            <w:r>
              <w:t>They can cost too much and bad public transport makes them hard to get to.</w:t>
            </w:r>
          </w:p>
        </w:tc>
      </w:tr>
    </w:tbl>
    <w:p w14:paraId="543A787D" w14:textId="2E8E7C6F" w:rsidR="004663B9" w:rsidRPr="00287A16" w:rsidRDefault="00D321D4" w:rsidP="00351A5E">
      <w:pPr>
        <w:pStyle w:val="Heading2"/>
      </w:pPr>
      <w:r>
        <w:t>What we think should change</w:t>
      </w:r>
    </w:p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1"/>
        <w:gridCol w:w="5103"/>
      </w:tblGrid>
      <w:tr w:rsidR="001227BA" w:rsidRPr="00287A16" w14:paraId="3C1312E3" w14:textId="77777777" w:rsidTr="00087B9D">
        <w:tc>
          <w:tcPr>
            <w:tcW w:w="4531" w:type="dxa"/>
          </w:tcPr>
          <w:p w14:paraId="622D4407" w14:textId="343BCBD7" w:rsidR="001227BA" w:rsidRPr="003059FF" w:rsidRDefault="001227BA" w:rsidP="001227BA">
            <w:r>
              <w:rPr>
                <w:noProof/>
              </w:rPr>
              <w:drawing>
                <wp:inline distT="0" distB="0" distL="0" distR="0" wp14:anchorId="7507C913" wp14:editId="18B5C6BF">
                  <wp:extent cx="1695691" cy="1695691"/>
                  <wp:effectExtent l="0" t="0" r="0" b="0"/>
                  <wp:docPr id="362597282" name="Picture 18" descr="Stack of papers next to a sign that says &quot;the law needs to change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2597282" name="Picture 18" descr="Stack of papers next to a sign that says &quot;the law needs to change&quot;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3811" cy="17138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vAlign w:val="center"/>
          </w:tcPr>
          <w:p w14:paraId="7D979A9A" w14:textId="5E91BA92" w:rsidR="001227BA" w:rsidRPr="001227BA" w:rsidRDefault="00D321D4" w:rsidP="001227BA">
            <w:r>
              <w:t>There should be better laws to protect</w:t>
            </w:r>
            <w:r w:rsidR="001227BA" w:rsidRPr="001227BA">
              <w:t xml:space="preserve"> economic, social and cultural rights</w:t>
            </w:r>
          </w:p>
        </w:tc>
      </w:tr>
      <w:tr w:rsidR="001227BA" w:rsidRPr="00287A16" w14:paraId="579FB6B4" w14:textId="77777777" w:rsidTr="00087B9D">
        <w:tc>
          <w:tcPr>
            <w:tcW w:w="4531" w:type="dxa"/>
          </w:tcPr>
          <w:p w14:paraId="42C85B91" w14:textId="0DCA4876" w:rsidR="001227BA" w:rsidRPr="00F22D51" w:rsidRDefault="001227BA" w:rsidP="001227BA">
            <w:r w:rsidRPr="003059FF">
              <w:lastRenderedPageBreak/>
              <w:t xml:space="preserve"> </w:t>
            </w:r>
            <w:r>
              <w:rPr>
                <w:noProof/>
              </w:rPr>
              <w:drawing>
                <wp:inline distT="0" distB="0" distL="0" distR="0" wp14:anchorId="16047B62" wp14:editId="6FB06B0A">
                  <wp:extent cx="1192193" cy="1192193"/>
                  <wp:effectExtent l="0" t="0" r="8255" b="8255"/>
                  <wp:docPr id="2131429206" name="Picture 1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1429206" name="Picture 1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7181" cy="11971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44A8DCB" wp14:editId="7664C3E6">
                  <wp:extent cx="1249768" cy="1249768"/>
                  <wp:effectExtent l="0" t="0" r="7620" b="0"/>
                  <wp:docPr id="1366898088" name="Picture 20" descr="Hungry man holding his stomach. His plate is empty and he has a thought bubble above his head with food in i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6898088" name="Picture 20" descr="Hungry man holding his stomach. His plate is empty and he has a thought bubble above his head with food in it.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3882" cy="12538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vAlign w:val="center"/>
          </w:tcPr>
          <w:p w14:paraId="1B6D9FFF" w14:textId="40FB6A59" w:rsidR="001227BA" w:rsidRPr="00785C28" w:rsidRDefault="00D321D4" w:rsidP="001227BA">
            <w:r>
              <w:t xml:space="preserve">The government should do more to stop </w:t>
            </w:r>
            <w:r w:rsidR="001227BA">
              <w:t>hunger and homelessness.</w:t>
            </w:r>
          </w:p>
        </w:tc>
      </w:tr>
      <w:tr w:rsidR="001227BA" w:rsidRPr="00287A16" w14:paraId="7C995F1E" w14:textId="77777777" w:rsidTr="00087B9D">
        <w:tc>
          <w:tcPr>
            <w:tcW w:w="4531" w:type="dxa"/>
          </w:tcPr>
          <w:p w14:paraId="2530F2A8" w14:textId="223499D3" w:rsidR="001227BA" w:rsidRPr="003059FF" w:rsidRDefault="001227BA" w:rsidP="001227BA">
            <w:r>
              <w:rPr>
                <w:noProof/>
              </w:rPr>
              <w:drawing>
                <wp:inline distT="0" distB="0" distL="0" distR="0" wp14:anchorId="56FDF9DC" wp14:editId="342B926D">
                  <wp:extent cx="1776714" cy="1776714"/>
                  <wp:effectExtent l="0" t="0" r="0" b="0"/>
                  <wp:docPr id="1798223428" name="Picture 21" descr="A map that says &quot;my area&quot;. It has my house, college, post office, library, cafe, church and day cent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8223428" name="Picture 21" descr="A map that says &quot;my area&quot;. It has my house, college, post office, library, cafe, church and day centre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7916" cy="17879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14:paraId="61D9D3A6" w14:textId="40BBF18C" w:rsidR="001227BA" w:rsidRPr="00785C28" w:rsidRDefault="00D321D4" w:rsidP="001227BA">
            <w:r>
              <w:t>P</w:t>
            </w:r>
            <w:r w:rsidR="001227BA" w:rsidRPr="001227BA">
              <w:t xml:space="preserve">olicies </w:t>
            </w:r>
            <w:r>
              <w:t>should</w:t>
            </w:r>
            <w:r w:rsidR="001227BA" w:rsidRPr="001227BA">
              <w:t xml:space="preserve"> </w:t>
            </w:r>
            <w:r>
              <w:t xml:space="preserve">be based on what local </w:t>
            </w:r>
            <w:r w:rsidR="001227BA" w:rsidRPr="001227BA">
              <w:t>communit</w:t>
            </w:r>
            <w:r>
              <w:t>ies</w:t>
            </w:r>
            <w:r w:rsidR="001227BA" w:rsidRPr="001227BA">
              <w:t xml:space="preserve"> </w:t>
            </w:r>
            <w:proofErr w:type="gramStart"/>
            <w:r w:rsidR="001227BA" w:rsidRPr="001227BA">
              <w:t>need</w:t>
            </w:r>
            <w:r>
              <w:t>.</w:t>
            </w:r>
            <w:r w:rsidR="001227BA" w:rsidRPr="001227BA">
              <w:t>.</w:t>
            </w:r>
            <w:proofErr w:type="gramEnd"/>
          </w:p>
        </w:tc>
      </w:tr>
      <w:tr w:rsidR="001227BA" w:rsidRPr="00785C28" w14:paraId="391D9E6C" w14:textId="77777777" w:rsidTr="00087B9D">
        <w:tc>
          <w:tcPr>
            <w:tcW w:w="4531" w:type="dxa"/>
          </w:tcPr>
          <w:p w14:paraId="4C6092D1" w14:textId="23B7A913" w:rsidR="001227BA" w:rsidRPr="00F22D51" w:rsidRDefault="001227BA" w:rsidP="001227BA">
            <w:r>
              <w:rPr>
                <w:noProof/>
              </w:rPr>
              <w:drawing>
                <wp:inline distT="0" distB="0" distL="0" distR="0" wp14:anchorId="57DE13EB" wp14:editId="7A125E90">
                  <wp:extent cx="1556795" cy="1556795"/>
                  <wp:effectExtent l="0" t="0" r="5715" b="5715"/>
                  <wp:docPr id="195916277" name="Picture 22" descr="Woman scratching her head confused between two big booklets that says &quot;Plan A&quot; and &quot;Plan B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916277" name="Picture 22" descr="Woman scratching her head confused between two big booklets that says &quot;Plan A&quot; and &quot;Plan B&quot;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0871" cy="15608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14:paraId="2FED2E80" w14:textId="10D7BFA8" w:rsidR="001227BA" w:rsidRPr="00785C28" w:rsidRDefault="00D321D4" w:rsidP="001227BA">
            <w:r>
              <w:t>The government should make</w:t>
            </w:r>
            <w:r w:rsidR="001227BA" w:rsidRPr="001227BA">
              <w:t xml:space="preserve"> clear</w:t>
            </w:r>
            <w:r w:rsidR="001227BA">
              <w:t xml:space="preserve"> </w:t>
            </w:r>
            <w:r w:rsidR="001227BA" w:rsidRPr="001227BA">
              <w:t xml:space="preserve">plans to </w:t>
            </w:r>
            <w:r>
              <w:t>help</w:t>
            </w:r>
            <w:r w:rsidR="001227BA" w:rsidRPr="001227BA">
              <w:t xml:space="preserve"> people enjoy their rights.</w:t>
            </w:r>
          </w:p>
        </w:tc>
      </w:tr>
      <w:tr w:rsidR="001227BA" w:rsidRPr="00785C28" w14:paraId="292D74EC" w14:textId="77777777" w:rsidTr="00087B9D">
        <w:tc>
          <w:tcPr>
            <w:tcW w:w="4531" w:type="dxa"/>
          </w:tcPr>
          <w:p w14:paraId="4053585F" w14:textId="7EA41833" w:rsidR="001227BA" w:rsidRPr="003059FF" w:rsidRDefault="001227BA" w:rsidP="001227BA">
            <w:r>
              <w:rPr>
                <w:noProof/>
              </w:rPr>
              <w:lastRenderedPageBreak/>
              <w:drawing>
                <wp:inline distT="0" distB="0" distL="0" distR="0" wp14:anchorId="7841608C" wp14:editId="7ABA516E">
                  <wp:extent cx="1776714" cy="1776714"/>
                  <wp:effectExtent l="0" t="0" r="0" b="0"/>
                  <wp:docPr id="809052905" name="Picture 23" descr="Group of people talking. Two men are shaking hand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9052905" name="Picture 23" descr="Group of people talking. Two men are shaking hands.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0024" cy="1790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14:paraId="587204C2" w14:textId="10B64591" w:rsidR="001227BA" w:rsidRPr="00785C28" w:rsidRDefault="00D321D4" w:rsidP="001227BA">
            <w:r>
              <w:t>The government should listen to people about what they need and use that to make services better.</w:t>
            </w:r>
          </w:p>
        </w:tc>
      </w:tr>
    </w:tbl>
    <w:p w14:paraId="22E2FD9B" w14:textId="31B3B383" w:rsidR="004663B9" w:rsidRPr="00287A16" w:rsidRDefault="004663B9" w:rsidP="00085F49"/>
    <w:sectPr w:rsidR="004663B9" w:rsidRPr="00287A16" w:rsidSect="00DE331E">
      <w:headerReference w:type="even" r:id="rId50"/>
      <w:headerReference w:type="default" r:id="rId51"/>
      <w:footerReference w:type="default" r:id="rId52"/>
      <w:headerReference w:type="first" r:id="rId53"/>
      <w:footerReference w:type="first" r:id="rId54"/>
      <w:pgSz w:w="11906" w:h="16838"/>
      <w:pgMar w:top="1435" w:right="1134" w:bottom="1440" w:left="1134" w:header="425" w:footer="0" w:gutter="0"/>
      <w:pgNumType w:start="1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E55876" w14:textId="77777777" w:rsidR="008D0707" w:rsidRDefault="008D0707" w:rsidP="00351A5E">
      <w:r>
        <w:separator/>
      </w:r>
    </w:p>
    <w:p w14:paraId="5F7F5BD7" w14:textId="77777777" w:rsidR="008D0707" w:rsidRDefault="008D0707" w:rsidP="00351A5E"/>
    <w:p w14:paraId="33F3310E" w14:textId="77777777" w:rsidR="008D0707" w:rsidRDefault="008D0707" w:rsidP="00351A5E"/>
  </w:endnote>
  <w:endnote w:type="continuationSeparator" w:id="0">
    <w:p w14:paraId="0ABD0361" w14:textId="77777777" w:rsidR="008D0707" w:rsidRDefault="008D0707" w:rsidP="00351A5E">
      <w:r>
        <w:continuationSeparator/>
      </w:r>
    </w:p>
    <w:p w14:paraId="10374BED" w14:textId="77777777" w:rsidR="008D0707" w:rsidRDefault="008D0707" w:rsidP="00351A5E"/>
    <w:p w14:paraId="3468729A" w14:textId="77777777" w:rsidR="008D0707" w:rsidRDefault="008D0707" w:rsidP="00351A5E"/>
  </w:endnote>
  <w:endnote w:type="continuationNotice" w:id="1">
    <w:p w14:paraId="1D7D4117" w14:textId="77777777" w:rsidR="008D0707" w:rsidRDefault="008D0707" w:rsidP="00351A5E"/>
    <w:p w14:paraId="6936C9B9" w14:textId="77777777" w:rsidR="008D0707" w:rsidRDefault="008D0707" w:rsidP="00351A5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ateo">
    <w:altName w:val="Cambria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56150224"/>
      <w:docPartObj>
        <w:docPartGallery w:val="Page Numbers (Bottom of Page)"/>
        <w:docPartUnique/>
      </w:docPartObj>
    </w:sdtPr>
    <w:sdtEndPr/>
    <w:sdtContent>
      <w:p w14:paraId="1C73E7F9" w14:textId="77777777" w:rsidR="00DE331E" w:rsidRPr="003059FF" w:rsidRDefault="00ED5D4A" w:rsidP="003059FF">
        <w:pPr>
          <w:pStyle w:val="Footer"/>
        </w:pPr>
        <w:r w:rsidRPr="003059FF">
          <w:t xml:space="preserve">Page </w:t>
        </w:r>
        <w:r w:rsidRPr="003059FF">
          <w:fldChar w:fldCharType="begin"/>
        </w:r>
        <w:r w:rsidRPr="003059FF">
          <w:instrText>PAGE   \* MERGEFORMAT</w:instrText>
        </w:r>
        <w:r w:rsidRPr="003059FF">
          <w:fldChar w:fldCharType="separate"/>
        </w:r>
        <w:r w:rsidRPr="003059FF">
          <w:t>2</w:t>
        </w:r>
        <w:r w:rsidRPr="003059FF"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58924180"/>
      <w:docPartObj>
        <w:docPartGallery w:val="Page Numbers (Bottom of Page)"/>
        <w:docPartUnique/>
      </w:docPartObj>
    </w:sdtPr>
    <w:sdtEndPr/>
    <w:sdtContent>
      <w:p w14:paraId="5879299F" w14:textId="77777777" w:rsidR="00DE331E" w:rsidRPr="00DE331E" w:rsidRDefault="00DE331E" w:rsidP="00351A5E">
        <w:pPr>
          <w:pStyle w:val="Footer"/>
        </w:pPr>
        <w:r w:rsidRPr="003059FF">
          <w:fldChar w:fldCharType="begin"/>
        </w:r>
        <w:r w:rsidRPr="00DE331E">
          <w:instrText xml:space="preserve"> PAGE   \* MERGEFORMAT </w:instrText>
        </w:r>
        <w:r w:rsidRPr="003059FF">
          <w:fldChar w:fldCharType="separate"/>
        </w:r>
        <w:r w:rsidRPr="003059FF">
          <w:t>2</w:t>
        </w:r>
        <w:r w:rsidRPr="003059FF">
          <w:fldChar w:fldCharType="end"/>
        </w:r>
      </w:p>
    </w:sdtContent>
  </w:sdt>
  <w:p w14:paraId="3B3EA57C" w14:textId="77777777" w:rsidR="00DE331E" w:rsidRDefault="00DE331E" w:rsidP="00351A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443A9" w14:textId="77777777" w:rsidR="008D0707" w:rsidRDefault="008D0707" w:rsidP="00351A5E">
      <w:r>
        <w:separator/>
      </w:r>
    </w:p>
    <w:p w14:paraId="7DE475B2" w14:textId="77777777" w:rsidR="008D0707" w:rsidRDefault="008D0707" w:rsidP="00351A5E"/>
    <w:p w14:paraId="40841C8F" w14:textId="77777777" w:rsidR="008D0707" w:rsidRDefault="008D0707" w:rsidP="00351A5E"/>
  </w:footnote>
  <w:footnote w:type="continuationSeparator" w:id="0">
    <w:p w14:paraId="2091E970" w14:textId="77777777" w:rsidR="008D0707" w:rsidRDefault="008D0707" w:rsidP="00351A5E">
      <w:r>
        <w:continuationSeparator/>
      </w:r>
    </w:p>
    <w:p w14:paraId="18B5321A" w14:textId="77777777" w:rsidR="008D0707" w:rsidRDefault="008D0707" w:rsidP="00351A5E"/>
    <w:p w14:paraId="7A4FBCB3" w14:textId="77777777" w:rsidR="008D0707" w:rsidRDefault="008D0707" w:rsidP="00351A5E"/>
  </w:footnote>
  <w:footnote w:type="continuationNotice" w:id="1">
    <w:p w14:paraId="0A9C7F53" w14:textId="77777777" w:rsidR="008D0707" w:rsidRDefault="008D0707" w:rsidP="00351A5E"/>
    <w:p w14:paraId="30CD4940" w14:textId="77777777" w:rsidR="008D0707" w:rsidRDefault="008D0707" w:rsidP="00351A5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D868F" w14:textId="7BE5E711" w:rsidR="003059FF" w:rsidRPr="003059FF" w:rsidRDefault="003059FF" w:rsidP="003059F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25777" w14:textId="3DDE6D6A" w:rsidR="00965016" w:rsidRPr="003059FF" w:rsidRDefault="001C71BB" w:rsidP="003059FF">
    <w:r w:rsidRPr="003059FF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26A5FD4" wp14:editId="31E842D9">
              <wp:simplePos x="0" y="0"/>
              <wp:positionH relativeFrom="column">
                <wp:posOffset>1955041</wp:posOffset>
              </wp:positionH>
              <wp:positionV relativeFrom="paragraph">
                <wp:posOffset>4758842</wp:posOffset>
              </wp:positionV>
              <wp:extent cx="280669" cy="11162665"/>
              <wp:effectExtent l="6985" t="0" r="0" b="0"/>
              <wp:wrapNone/>
              <wp:docPr id="1978968323" name="Rectangle 1978968323" title="Decorative bord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280669" cy="11162665"/>
                      </a:xfrm>
                      <a:prstGeom prst="rect">
                        <a:avLst/>
                      </a:prstGeom>
                      <a:solidFill>
                        <a:srgbClr val="39C98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B91EBC3" w14:textId="77777777" w:rsidR="001C71BB" w:rsidRDefault="001C71BB" w:rsidP="003059F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26A5FD4" id="Rectangle 1978968323" o:spid="_x0000_s1026" alt="Title: Decorative border" style="position:absolute;margin-left:153.95pt;margin-top:374.7pt;width:22.1pt;height:878.95pt;rotation:9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" fillcolor="#39c980" stroked="f" strokeweight="1pt">
              <v:textbox>
                <w:txbxContent>
                  <w:p w14:paraId="1B91EBC3" w14:textId="77777777" w:rsidR="001C71BB" w:rsidRDefault="001C71BB" w:rsidP="003059FF"/>
                </w:txbxContent>
              </v:textbox>
            </v:rect>
          </w:pict>
        </mc:Fallback>
      </mc:AlternateContent>
    </w:r>
    <w:r w:rsidRPr="003059FF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B028356" wp14:editId="0AEE372A">
              <wp:simplePos x="0" y="0"/>
              <wp:positionH relativeFrom="column">
                <wp:posOffset>6555353</wp:posOffset>
              </wp:positionH>
              <wp:positionV relativeFrom="paragraph">
                <wp:posOffset>-301680</wp:posOffset>
              </wp:positionV>
              <wp:extent cx="269958" cy="11162665"/>
              <wp:effectExtent l="0" t="0" r="0" b="635"/>
              <wp:wrapNone/>
              <wp:docPr id="486684213" name="Rectangle 486684213" title="Decorative bord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9958" cy="11162665"/>
                      </a:xfrm>
                      <a:prstGeom prst="rect">
                        <a:avLst/>
                      </a:prstGeom>
                      <a:solidFill>
                        <a:srgbClr val="39C98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B22F222" id="Rectangle 486684213" o:spid="_x0000_s1026" alt="Title: Decorative border" style="position:absolute;margin-left:516.15pt;margin-top:-23.75pt;width:21.25pt;height:878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" fillcolor="#39c980" stroked="f" strokeweight="1pt"/>
          </w:pict>
        </mc:Fallback>
      </mc:AlternateContent>
    </w:r>
    <w:r w:rsidRPr="003059FF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2C8740F" wp14:editId="6148F204">
              <wp:simplePos x="0" y="0"/>
              <wp:positionH relativeFrom="column">
                <wp:posOffset>-743944</wp:posOffset>
              </wp:positionH>
              <wp:positionV relativeFrom="paragraph">
                <wp:posOffset>-373242</wp:posOffset>
              </wp:positionV>
              <wp:extent cx="277909" cy="11162665"/>
              <wp:effectExtent l="0" t="0" r="8255" b="635"/>
              <wp:wrapNone/>
              <wp:docPr id="14" name="Rectangle 14" title="Decorative bord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7909" cy="11162665"/>
                      </a:xfrm>
                      <a:prstGeom prst="rect">
                        <a:avLst/>
                      </a:prstGeom>
                      <a:solidFill>
                        <a:srgbClr val="39C98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9AB1A3B" w14:textId="77777777" w:rsidR="001C71BB" w:rsidRDefault="001C71BB" w:rsidP="003059F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2C8740F" id="Rectangle 14" o:spid="_x0000_s1027" alt="Title: Decorative border" style="position:absolute;margin-left:-58.6pt;margin-top:-29.4pt;width:21.9pt;height:878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" fillcolor="#39c980" stroked="f" strokeweight="1pt">
              <v:textbox>
                <w:txbxContent>
                  <w:p w14:paraId="69AB1A3B" w14:textId="77777777" w:rsidR="001C71BB" w:rsidRDefault="001C71BB" w:rsidP="003059FF"/>
                </w:txbxContent>
              </v:textbox>
            </v:rect>
          </w:pict>
        </mc:Fallback>
      </mc:AlternateContent>
    </w:r>
    <w:r w:rsidRPr="003059FF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628D35E" wp14:editId="0FE839DF">
              <wp:simplePos x="0" y="0"/>
              <wp:positionH relativeFrom="column">
                <wp:posOffset>1331402</wp:posOffset>
              </wp:positionH>
              <wp:positionV relativeFrom="paragraph">
                <wp:posOffset>-5726097</wp:posOffset>
              </wp:positionV>
              <wp:extent cx="313099" cy="11162714"/>
              <wp:effectExtent l="4445" t="0" r="0" b="0"/>
              <wp:wrapNone/>
              <wp:docPr id="884176920" name="Rectangle 884176920" title="Decorative bord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313099" cy="11162714"/>
                      </a:xfrm>
                      <a:prstGeom prst="rect">
                        <a:avLst/>
                      </a:prstGeom>
                      <a:solidFill>
                        <a:srgbClr val="39C98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CADA4BC" w14:textId="77777777" w:rsidR="001C71BB" w:rsidRDefault="001C71BB" w:rsidP="001C71BB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628D35E" id="Rectangle 884176920" o:spid="_x0000_s1028" alt="Title: Decorative border" style="position:absolute;margin-left:104.85pt;margin-top:-450.85pt;width:24.65pt;height:878.95pt;rotation:9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" fillcolor="#39c980" stroked="f" strokeweight="1pt">
              <v:textbox>
                <w:txbxContent>
                  <w:p w14:paraId="5CADA4BC" w14:textId="77777777" w:rsidR="001C71BB" w:rsidRDefault="001C71BB" w:rsidP="001C71BB"/>
                </w:txbxContent>
              </v:textbox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A1141" w14:textId="06120211" w:rsidR="003059FF" w:rsidRPr="003059FF" w:rsidRDefault="003059FF" w:rsidP="003059F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559CE"/>
    <w:multiLevelType w:val="multilevel"/>
    <w:tmpl w:val="0B842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516727"/>
    <w:multiLevelType w:val="multilevel"/>
    <w:tmpl w:val="3D707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2600E58"/>
    <w:multiLevelType w:val="hybridMultilevel"/>
    <w:tmpl w:val="EE08640C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28C32F8"/>
    <w:multiLevelType w:val="multilevel"/>
    <w:tmpl w:val="0F3CB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483283E"/>
    <w:multiLevelType w:val="hybridMultilevel"/>
    <w:tmpl w:val="2EFCD3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9C3E72"/>
    <w:multiLevelType w:val="multilevel"/>
    <w:tmpl w:val="DAE4D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6D5499"/>
    <w:multiLevelType w:val="hybridMultilevel"/>
    <w:tmpl w:val="4EB02E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E00999"/>
    <w:multiLevelType w:val="hybridMultilevel"/>
    <w:tmpl w:val="E0B630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9B3331"/>
    <w:multiLevelType w:val="hybridMultilevel"/>
    <w:tmpl w:val="3BD6CA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476CE1"/>
    <w:multiLevelType w:val="hybridMultilevel"/>
    <w:tmpl w:val="7E864D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079EF"/>
    <w:multiLevelType w:val="multilevel"/>
    <w:tmpl w:val="4EDE0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65A09A6"/>
    <w:multiLevelType w:val="hybridMultilevel"/>
    <w:tmpl w:val="9C6AFD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FC1110"/>
    <w:multiLevelType w:val="hybridMultilevel"/>
    <w:tmpl w:val="8DBCDC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2425E2"/>
    <w:multiLevelType w:val="hybridMultilevel"/>
    <w:tmpl w:val="3228B2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550920"/>
    <w:multiLevelType w:val="hybridMultilevel"/>
    <w:tmpl w:val="7004DE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316B20"/>
    <w:multiLevelType w:val="hybridMultilevel"/>
    <w:tmpl w:val="D0A4BA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0C03EA"/>
    <w:multiLevelType w:val="hybridMultilevel"/>
    <w:tmpl w:val="98C2DD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F71B7F"/>
    <w:multiLevelType w:val="hybridMultilevel"/>
    <w:tmpl w:val="F6605C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6960F8"/>
    <w:multiLevelType w:val="hybridMultilevel"/>
    <w:tmpl w:val="ADDA12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973903"/>
    <w:multiLevelType w:val="multilevel"/>
    <w:tmpl w:val="B3066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CB47DFB"/>
    <w:multiLevelType w:val="hybridMultilevel"/>
    <w:tmpl w:val="AA40FC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0B08DC"/>
    <w:multiLevelType w:val="hybridMultilevel"/>
    <w:tmpl w:val="086E9D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7E499D"/>
    <w:multiLevelType w:val="hybridMultilevel"/>
    <w:tmpl w:val="75D874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1A4A93"/>
    <w:multiLevelType w:val="hybridMultilevel"/>
    <w:tmpl w:val="586EF6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3C015E"/>
    <w:multiLevelType w:val="hybridMultilevel"/>
    <w:tmpl w:val="5CD83C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6A1222"/>
    <w:multiLevelType w:val="hybridMultilevel"/>
    <w:tmpl w:val="9E1AEA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AB4809"/>
    <w:multiLevelType w:val="hybridMultilevel"/>
    <w:tmpl w:val="6A1C56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EC10EF"/>
    <w:multiLevelType w:val="hybridMultilevel"/>
    <w:tmpl w:val="8B4E91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296AA9"/>
    <w:multiLevelType w:val="hybridMultilevel"/>
    <w:tmpl w:val="39B085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F01152"/>
    <w:multiLevelType w:val="hybridMultilevel"/>
    <w:tmpl w:val="0018E0C2"/>
    <w:lvl w:ilvl="0" w:tplc="0BC6FD80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  <w:color w:val="000000" w:themeColor="text1"/>
        <w:sz w:val="24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0612528"/>
    <w:multiLevelType w:val="hybridMultilevel"/>
    <w:tmpl w:val="4094F2D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1862EA5"/>
    <w:multiLevelType w:val="hybridMultilevel"/>
    <w:tmpl w:val="4582F0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5931B5"/>
    <w:multiLevelType w:val="hybridMultilevel"/>
    <w:tmpl w:val="57189A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3543A4"/>
    <w:multiLevelType w:val="hybridMultilevel"/>
    <w:tmpl w:val="700879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7D5856"/>
    <w:multiLevelType w:val="multilevel"/>
    <w:tmpl w:val="C9B47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790D4A6E"/>
    <w:multiLevelType w:val="hybridMultilevel"/>
    <w:tmpl w:val="32E004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7D72B2"/>
    <w:multiLevelType w:val="hybridMultilevel"/>
    <w:tmpl w:val="EB06FA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7656C6"/>
    <w:multiLevelType w:val="hybridMultilevel"/>
    <w:tmpl w:val="4A8433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F676EA"/>
    <w:multiLevelType w:val="multilevel"/>
    <w:tmpl w:val="83BE7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1517751">
    <w:abstractNumId w:val="4"/>
  </w:num>
  <w:num w:numId="2" w16cid:durableId="270892099">
    <w:abstractNumId w:val="3"/>
  </w:num>
  <w:num w:numId="3" w16cid:durableId="1800415843">
    <w:abstractNumId w:val="1"/>
  </w:num>
  <w:num w:numId="4" w16cid:durableId="1541092050">
    <w:abstractNumId w:val="19"/>
  </w:num>
  <w:num w:numId="5" w16cid:durableId="1508253653">
    <w:abstractNumId w:val="33"/>
  </w:num>
  <w:num w:numId="6" w16cid:durableId="1159420057">
    <w:abstractNumId w:val="13"/>
  </w:num>
  <w:num w:numId="7" w16cid:durableId="1319383577">
    <w:abstractNumId w:val="7"/>
  </w:num>
  <w:num w:numId="8" w16cid:durableId="1631519628">
    <w:abstractNumId w:val="21"/>
  </w:num>
  <w:num w:numId="9" w16cid:durableId="1766996880">
    <w:abstractNumId w:val="14"/>
  </w:num>
  <w:num w:numId="10" w16cid:durableId="1546479804">
    <w:abstractNumId w:val="22"/>
  </w:num>
  <w:num w:numId="11" w16cid:durableId="1497768723">
    <w:abstractNumId w:val="23"/>
  </w:num>
  <w:num w:numId="12" w16cid:durableId="1217163113">
    <w:abstractNumId w:val="38"/>
  </w:num>
  <w:num w:numId="13" w16cid:durableId="1999650771">
    <w:abstractNumId w:val="16"/>
  </w:num>
  <w:num w:numId="14" w16cid:durableId="2115902967">
    <w:abstractNumId w:val="20"/>
  </w:num>
  <w:num w:numId="15" w16cid:durableId="1879465181">
    <w:abstractNumId w:val="15"/>
  </w:num>
  <w:num w:numId="16" w16cid:durableId="854074782">
    <w:abstractNumId w:val="26"/>
  </w:num>
  <w:num w:numId="17" w16cid:durableId="833109389">
    <w:abstractNumId w:val="15"/>
  </w:num>
  <w:num w:numId="18" w16cid:durableId="1002929076">
    <w:abstractNumId w:val="36"/>
  </w:num>
  <w:num w:numId="19" w16cid:durableId="1104494184">
    <w:abstractNumId w:val="31"/>
  </w:num>
  <w:num w:numId="20" w16cid:durableId="1521890175">
    <w:abstractNumId w:val="25"/>
  </w:num>
  <w:num w:numId="21" w16cid:durableId="1563444852">
    <w:abstractNumId w:val="0"/>
  </w:num>
  <w:num w:numId="22" w16cid:durableId="1285380743">
    <w:abstractNumId w:val="5"/>
  </w:num>
  <w:num w:numId="23" w16cid:durableId="467207429">
    <w:abstractNumId w:val="18"/>
  </w:num>
  <w:num w:numId="24" w16cid:durableId="1034691275">
    <w:abstractNumId w:val="37"/>
  </w:num>
  <w:num w:numId="25" w16cid:durableId="1525288776">
    <w:abstractNumId w:val="35"/>
  </w:num>
  <w:num w:numId="26" w16cid:durableId="448815200">
    <w:abstractNumId w:val="12"/>
  </w:num>
  <w:num w:numId="27" w16cid:durableId="2131048268">
    <w:abstractNumId w:val="6"/>
  </w:num>
  <w:num w:numId="28" w16cid:durableId="229732062">
    <w:abstractNumId w:val="34"/>
  </w:num>
  <w:num w:numId="29" w16cid:durableId="81029038">
    <w:abstractNumId w:val="10"/>
  </w:num>
  <w:num w:numId="30" w16cid:durableId="287660744">
    <w:abstractNumId w:val="32"/>
  </w:num>
  <w:num w:numId="31" w16cid:durableId="1123885155">
    <w:abstractNumId w:val="11"/>
  </w:num>
  <w:num w:numId="32" w16cid:durableId="494149196">
    <w:abstractNumId w:val="2"/>
  </w:num>
  <w:num w:numId="33" w16cid:durableId="806893877">
    <w:abstractNumId w:val="28"/>
  </w:num>
  <w:num w:numId="34" w16cid:durableId="970748720">
    <w:abstractNumId w:val="27"/>
  </w:num>
  <w:num w:numId="35" w16cid:durableId="1610745343">
    <w:abstractNumId w:val="17"/>
  </w:num>
  <w:num w:numId="36" w16cid:durableId="1222911007">
    <w:abstractNumId w:val="30"/>
  </w:num>
  <w:num w:numId="37" w16cid:durableId="1708949134">
    <w:abstractNumId w:val="9"/>
  </w:num>
  <w:num w:numId="38" w16cid:durableId="1111827579">
    <w:abstractNumId w:val="24"/>
  </w:num>
  <w:num w:numId="39" w16cid:durableId="2109539550">
    <w:abstractNumId w:val="29"/>
  </w:num>
  <w:num w:numId="40" w16cid:durableId="690767446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6"/>
  <w:proofState w:spelling="clean" w:grammar="clean"/>
  <w:attachedTemplate r:id="rId1"/>
  <w:stylePaneFormatFilter w:val="5324" w:allStyles="0" w:customStyles="0" w:latentStyles="1" w:stylesInUse="0" w:headingStyles="1" w:numberingStyles="0" w:tableStyles="0" w:directFormattingOnRuns="1" w:directFormattingOnParagraphs="1" w:directFormattingOnNumbering="0" w:directFormattingOnTables="0" w:clearFormatting="1" w:top3HeadingStyles="0" w:visibleStyles="1" w:alternateStyleNames="0"/>
  <w:documentProtection w:formatting="1" w:enforcement="0"/>
  <w:styleLockTheme/>
  <w:styleLockQFSet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3CF"/>
    <w:rsid w:val="00000509"/>
    <w:rsid w:val="000005B6"/>
    <w:rsid w:val="00000957"/>
    <w:rsid w:val="00000B72"/>
    <w:rsid w:val="00000CFB"/>
    <w:rsid w:val="00001138"/>
    <w:rsid w:val="0000157A"/>
    <w:rsid w:val="0000180E"/>
    <w:rsid w:val="000018AA"/>
    <w:rsid w:val="00001A72"/>
    <w:rsid w:val="00001D48"/>
    <w:rsid w:val="00001E6D"/>
    <w:rsid w:val="00002071"/>
    <w:rsid w:val="00002433"/>
    <w:rsid w:val="00002489"/>
    <w:rsid w:val="000026C7"/>
    <w:rsid w:val="0000296D"/>
    <w:rsid w:val="00002AAD"/>
    <w:rsid w:val="00002C57"/>
    <w:rsid w:val="00002D1C"/>
    <w:rsid w:val="00002DBC"/>
    <w:rsid w:val="00003066"/>
    <w:rsid w:val="00003177"/>
    <w:rsid w:val="0000323E"/>
    <w:rsid w:val="0000324D"/>
    <w:rsid w:val="0000327D"/>
    <w:rsid w:val="000032DB"/>
    <w:rsid w:val="00003311"/>
    <w:rsid w:val="000035D7"/>
    <w:rsid w:val="00003601"/>
    <w:rsid w:val="00003775"/>
    <w:rsid w:val="000039E2"/>
    <w:rsid w:val="00003B2A"/>
    <w:rsid w:val="00004096"/>
    <w:rsid w:val="00004127"/>
    <w:rsid w:val="000041DC"/>
    <w:rsid w:val="00004466"/>
    <w:rsid w:val="00004665"/>
    <w:rsid w:val="000048C9"/>
    <w:rsid w:val="000048CF"/>
    <w:rsid w:val="000049A4"/>
    <w:rsid w:val="00004BFC"/>
    <w:rsid w:val="00004C3C"/>
    <w:rsid w:val="00004C99"/>
    <w:rsid w:val="00004CDA"/>
    <w:rsid w:val="00004E05"/>
    <w:rsid w:val="00004EB2"/>
    <w:rsid w:val="00005123"/>
    <w:rsid w:val="00005400"/>
    <w:rsid w:val="000055A2"/>
    <w:rsid w:val="000056AC"/>
    <w:rsid w:val="000059B6"/>
    <w:rsid w:val="00005A71"/>
    <w:rsid w:val="00005B3C"/>
    <w:rsid w:val="00005B67"/>
    <w:rsid w:val="00005BC3"/>
    <w:rsid w:val="00005DBB"/>
    <w:rsid w:val="00005DEC"/>
    <w:rsid w:val="00005F2E"/>
    <w:rsid w:val="00006090"/>
    <w:rsid w:val="000065B8"/>
    <w:rsid w:val="0000676F"/>
    <w:rsid w:val="00006A94"/>
    <w:rsid w:val="00006AA0"/>
    <w:rsid w:val="00006B29"/>
    <w:rsid w:val="00006BBA"/>
    <w:rsid w:val="00006C2C"/>
    <w:rsid w:val="00006D5C"/>
    <w:rsid w:val="00006FED"/>
    <w:rsid w:val="00007026"/>
    <w:rsid w:val="0000740A"/>
    <w:rsid w:val="00007495"/>
    <w:rsid w:val="000074D1"/>
    <w:rsid w:val="00007620"/>
    <w:rsid w:val="00007718"/>
    <w:rsid w:val="00007AC7"/>
    <w:rsid w:val="00007BDF"/>
    <w:rsid w:val="00007C2C"/>
    <w:rsid w:val="00007FD1"/>
    <w:rsid w:val="0001008B"/>
    <w:rsid w:val="000100AF"/>
    <w:rsid w:val="0001017A"/>
    <w:rsid w:val="000101A3"/>
    <w:rsid w:val="000103D8"/>
    <w:rsid w:val="00010689"/>
    <w:rsid w:val="00010C36"/>
    <w:rsid w:val="00010CF9"/>
    <w:rsid w:val="00010EF1"/>
    <w:rsid w:val="00010F00"/>
    <w:rsid w:val="000110E3"/>
    <w:rsid w:val="0001174D"/>
    <w:rsid w:val="00011913"/>
    <w:rsid w:val="00011A0E"/>
    <w:rsid w:val="00011A46"/>
    <w:rsid w:val="00011A66"/>
    <w:rsid w:val="00011E73"/>
    <w:rsid w:val="000122EE"/>
    <w:rsid w:val="0001237B"/>
    <w:rsid w:val="000125E6"/>
    <w:rsid w:val="00012628"/>
    <w:rsid w:val="0001263A"/>
    <w:rsid w:val="00012B9E"/>
    <w:rsid w:val="00012E64"/>
    <w:rsid w:val="00012F19"/>
    <w:rsid w:val="00012F45"/>
    <w:rsid w:val="00013035"/>
    <w:rsid w:val="00013086"/>
    <w:rsid w:val="000131E6"/>
    <w:rsid w:val="000131ED"/>
    <w:rsid w:val="00013365"/>
    <w:rsid w:val="000133C1"/>
    <w:rsid w:val="00013AF7"/>
    <w:rsid w:val="00013CAA"/>
    <w:rsid w:val="00013E80"/>
    <w:rsid w:val="0001415B"/>
    <w:rsid w:val="00014366"/>
    <w:rsid w:val="0001449C"/>
    <w:rsid w:val="000144FD"/>
    <w:rsid w:val="000146ED"/>
    <w:rsid w:val="000148C0"/>
    <w:rsid w:val="000149CD"/>
    <w:rsid w:val="00014BCC"/>
    <w:rsid w:val="00015089"/>
    <w:rsid w:val="000151C5"/>
    <w:rsid w:val="00015383"/>
    <w:rsid w:val="000156A8"/>
    <w:rsid w:val="0001577B"/>
    <w:rsid w:val="00015E10"/>
    <w:rsid w:val="00016103"/>
    <w:rsid w:val="00016106"/>
    <w:rsid w:val="00016345"/>
    <w:rsid w:val="00016352"/>
    <w:rsid w:val="000164DB"/>
    <w:rsid w:val="0001678F"/>
    <w:rsid w:val="00016827"/>
    <w:rsid w:val="000168D6"/>
    <w:rsid w:val="000169DB"/>
    <w:rsid w:val="00016CCC"/>
    <w:rsid w:val="00016EAB"/>
    <w:rsid w:val="00016F0B"/>
    <w:rsid w:val="00016FD9"/>
    <w:rsid w:val="00017214"/>
    <w:rsid w:val="0001747F"/>
    <w:rsid w:val="000176E5"/>
    <w:rsid w:val="00017ACB"/>
    <w:rsid w:val="00017BF8"/>
    <w:rsid w:val="00017C57"/>
    <w:rsid w:val="00017D5E"/>
    <w:rsid w:val="00017F07"/>
    <w:rsid w:val="00017FA2"/>
    <w:rsid w:val="00017FBA"/>
    <w:rsid w:val="00017FFE"/>
    <w:rsid w:val="00020110"/>
    <w:rsid w:val="00020155"/>
    <w:rsid w:val="000203B6"/>
    <w:rsid w:val="000203C9"/>
    <w:rsid w:val="00020587"/>
    <w:rsid w:val="00020FED"/>
    <w:rsid w:val="000210E3"/>
    <w:rsid w:val="0002111A"/>
    <w:rsid w:val="000212DF"/>
    <w:rsid w:val="000213EC"/>
    <w:rsid w:val="00021413"/>
    <w:rsid w:val="0002158D"/>
    <w:rsid w:val="000215D6"/>
    <w:rsid w:val="00021612"/>
    <w:rsid w:val="00021626"/>
    <w:rsid w:val="00021969"/>
    <w:rsid w:val="00021B7F"/>
    <w:rsid w:val="00021CE1"/>
    <w:rsid w:val="00021F64"/>
    <w:rsid w:val="00022506"/>
    <w:rsid w:val="00022760"/>
    <w:rsid w:val="000227CA"/>
    <w:rsid w:val="00022801"/>
    <w:rsid w:val="00022BF5"/>
    <w:rsid w:val="00022C1C"/>
    <w:rsid w:val="00022D29"/>
    <w:rsid w:val="00023137"/>
    <w:rsid w:val="00023482"/>
    <w:rsid w:val="00023510"/>
    <w:rsid w:val="000237F1"/>
    <w:rsid w:val="00023878"/>
    <w:rsid w:val="00023927"/>
    <w:rsid w:val="000239F1"/>
    <w:rsid w:val="00023AC9"/>
    <w:rsid w:val="00023B39"/>
    <w:rsid w:val="0002413B"/>
    <w:rsid w:val="00024143"/>
    <w:rsid w:val="000244C9"/>
    <w:rsid w:val="000244FA"/>
    <w:rsid w:val="00024703"/>
    <w:rsid w:val="0002470D"/>
    <w:rsid w:val="00024764"/>
    <w:rsid w:val="000247B3"/>
    <w:rsid w:val="00024AB9"/>
    <w:rsid w:val="00024AC7"/>
    <w:rsid w:val="00024C38"/>
    <w:rsid w:val="00024CCA"/>
    <w:rsid w:val="00024D5A"/>
    <w:rsid w:val="00024F1C"/>
    <w:rsid w:val="00025342"/>
    <w:rsid w:val="000253D0"/>
    <w:rsid w:val="0002542E"/>
    <w:rsid w:val="00025553"/>
    <w:rsid w:val="00025745"/>
    <w:rsid w:val="00025750"/>
    <w:rsid w:val="00025770"/>
    <w:rsid w:val="000257EE"/>
    <w:rsid w:val="00025857"/>
    <w:rsid w:val="00025873"/>
    <w:rsid w:val="00025CDB"/>
    <w:rsid w:val="00025D63"/>
    <w:rsid w:val="00025E9B"/>
    <w:rsid w:val="00026081"/>
    <w:rsid w:val="000261C3"/>
    <w:rsid w:val="00026425"/>
    <w:rsid w:val="000269E5"/>
    <w:rsid w:val="00026A25"/>
    <w:rsid w:val="00026CF5"/>
    <w:rsid w:val="00026D7B"/>
    <w:rsid w:val="00026DF5"/>
    <w:rsid w:val="00026E09"/>
    <w:rsid w:val="00027220"/>
    <w:rsid w:val="00027263"/>
    <w:rsid w:val="000273E2"/>
    <w:rsid w:val="0002754E"/>
    <w:rsid w:val="0002760E"/>
    <w:rsid w:val="0002768D"/>
    <w:rsid w:val="00027786"/>
    <w:rsid w:val="00027833"/>
    <w:rsid w:val="0002790E"/>
    <w:rsid w:val="00027A4F"/>
    <w:rsid w:val="00027A73"/>
    <w:rsid w:val="00027BD2"/>
    <w:rsid w:val="00027D9F"/>
    <w:rsid w:val="00027FDF"/>
    <w:rsid w:val="00030029"/>
    <w:rsid w:val="00030201"/>
    <w:rsid w:val="0003020C"/>
    <w:rsid w:val="000303E9"/>
    <w:rsid w:val="000304B8"/>
    <w:rsid w:val="00030607"/>
    <w:rsid w:val="00030653"/>
    <w:rsid w:val="00030697"/>
    <w:rsid w:val="0003075C"/>
    <w:rsid w:val="00030921"/>
    <w:rsid w:val="00030A34"/>
    <w:rsid w:val="00030B7C"/>
    <w:rsid w:val="00030C74"/>
    <w:rsid w:val="0003101F"/>
    <w:rsid w:val="00031B5F"/>
    <w:rsid w:val="00031C29"/>
    <w:rsid w:val="00031C93"/>
    <w:rsid w:val="00031E29"/>
    <w:rsid w:val="00032016"/>
    <w:rsid w:val="0003201D"/>
    <w:rsid w:val="00032098"/>
    <w:rsid w:val="000322A2"/>
    <w:rsid w:val="0003286D"/>
    <w:rsid w:val="00032891"/>
    <w:rsid w:val="00032B55"/>
    <w:rsid w:val="00032D97"/>
    <w:rsid w:val="00032DB0"/>
    <w:rsid w:val="00032E69"/>
    <w:rsid w:val="00032EB5"/>
    <w:rsid w:val="00032F9A"/>
    <w:rsid w:val="00032FCC"/>
    <w:rsid w:val="000330CE"/>
    <w:rsid w:val="000331E5"/>
    <w:rsid w:val="00033247"/>
    <w:rsid w:val="0003327A"/>
    <w:rsid w:val="000332EC"/>
    <w:rsid w:val="0003343F"/>
    <w:rsid w:val="00033576"/>
    <w:rsid w:val="00033721"/>
    <w:rsid w:val="000337E4"/>
    <w:rsid w:val="00033AF7"/>
    <w:rsid w:val="00033BA7"/>
    <w:rsid w:val="00033D21"/>
    <w:rsid w:val="00033D44"/>
    <w:rsid w:val="000340AC"/>
    <w:rsid w:val="000340AE"/>
    <w:rsid w:val="00034142"/>
    <w:rsid w:val="000342AE"/>
    <w:rsid w:val="000342CB"/>
    <w:rsid w:val="000346C6"/>
    <w:rsid w:val="000346E0"/>
    <w:rsid w:val="0003499A"/>
    <w:rsid w:val="000349EB"/>
    <w:rsid w:val="00034ADC"/>
    <w:rsid w:val="00034AFC"/>
    <w:rsid w:val="00034BDC"/>
    <w:rsid w:val="00034BFC"/>
    <w:rsid w:val="00034DC0"/>
    <w:rsid w:val="00034EB2"/>
    <w:rsid w:val="00034F35"/>
    <w:rsid w:val="00034F5D"/>
    <w:rsid w:val="00034FD6"/>
    <w:rsid w:val="0003527F"/>
    <w:rsid w:val="000352A0"/>
    <w:rsid w:val="000352BD"/>
    <w:rsid w:val="0003540A"/>
    <w:rsid w:val="00035575"/>
    <w:rsid w:val="00035762"/>
    <w:rsid w:val="000357D7"/>
    <w:rsid w:val="00035C9B"/>
    <w:rsid w:val="0003617B"/>
    <w:rsid w:val="00036304"/>
    <w:rsid w:val="00036305"/>
    <w:rsid w:val="00036376"/>
    <w:rsid w:val="000363C4"/>
    <w:rsid w:val="000363DF"/>
    <w:rsid w:val="000363E6"/>
    <w:rsid w:val="00036419"/>
    <w:rsid w:val="00036458"/>
    <w:rsid w:val="000365BD"/>
    <w:rsid w:val="000366DD"/>
    <w:rsid w:val="000367A9"/>
    <w:rsid w:val="00036855"/>
    <w:rsid w:val="00036973"/>
    <w:rsid w:val="00036F29"/>
    <w:rsid w:val="00037174"/>
    <w:rsid w:val="0003717C"/>
    <w:rsid w:val="0003738D"/>
    <w:rsid w:val="000376D5"/>
    <w:rsid w:val="00037BF6"/>
    <w:rsid w:val="00037CD1"/>
    <w:rsid w:val="00037EC2"/>
    <w:rsid w:val="00040508"/>
    <w:rsid w:val="00040967"/>
    <w:rsid w:val="00040C01"/>
    <w:rsid w:val="00040DB1"/>
    <w:rsid w:val="0004101D"/>
    <w:rsid w:val="000412EE"/>
    <w:rsid w:val="00041371"/>
    <w:rsid w:val="000413CE"/>
    <w:rsid w:val="000413E0"/>
    <w:rsid w:val="000414EA"/>
    <w:rsid w:val="00041631"/>
    <w:rsid w:val="0004183F"/>
    <w:rsid w:val="00041AAC"/>
    <w:rsid w:val="00041D03"/>
    <w:rsid w:val="00041F16"/>
    <w:rsid w:val="00041FEA"/>
    <w:rsid w:val="0004205E"/>
    <w:rsid w:val="00042144"/>
    <w:rsid w:val="00042224"/>
    <w:rsid w:val="00042557"/>
    <w:rsid w:val="00042606"/>
    <w:rsid w:val="00042875"/>
    <w:rsid w:val="00042AA1"/>
    <w:rsid w:val="00042B73"/>
    <w:rsid w:val="00042B9F"/>
    <w:rsid w:val="00042E22"/>
    <w:rsid w:val="00042F9A"/>
    <w:rsid w:val="000434AC"/>
    <w:rsid w:val="0004364D"/>
    <w:rsid w:val="00043887"/>
    <w:rsid w:val="0004393B"/>
    <w:rsid w:val="000439F9"/>
    <w:rsid w:val="00043AF3"/>
    <w:rsid w:val="00043C3E"/>
    <w:rsid w:val="00043E04"/>
    <w:rsid w:val="00043E42"/>
    <w:rsid w:val="00044109"/>
    <w:rsid w:val="00044125"/>
    <w:rsid w:val="00044396"/>
    <w:rsid w:val="0004443A"/>
    <w:rsid w:val="000445EF"/>
    <w:rsid w:val="0004465C"/>
    <w:rsid w:val="00044700"/>
    <w:rsid w:val="00044B4E"/>
    <w:rsid w:val="00044B6C"/>
    <w:rsid w:val="00044EA8"/>
    <w:rsid w:val="00044F11"/>
    <w:rsid w:val="00044F70"/>
    <w:rsid w:val="00045257"/>
    <w:rsid w:val="000452C2"/>
    <w:rsid w:val="00045434"/>
    <w:rsid w:val="0004553F"/>
    <w:rsid w:val="00045705"/>
    <w:rsid w:val="0004598F"/>
    <w:rsid w:val="00045A22"/>
    <w:rsid w:val="00045A7D"/>
    <w:rsid w:val="00045B12"/>
    <w:rsid w:val="00045EDE"/>
    <w:rsid w:val="00045F00"/>
    <w:rsid w:val="00045F62"/>
    <w:rsid w:val="0004607B"/>
    <w:rsid w:val="0004608B"/>
    <w:rsid w:val="0004624B"/>
    <w:rsid w:val="0004663E"/>
    <w:rsid w:val="00046881"/>
    <w:rsid w:val="0004689A"/>
    <w:rsid w:val="00046C80"/>
    <w:rsid w:val="00046D8A"/>
    <w:rsid w:val="00046DC4"/>
    <w:rsid w:val="00046DF9"/>
    <w:rsid w:val="00046E68"/>
    <w:rsid w:val="00047076"/>
    <w:rsid w:val="000470B0"/>
    <w:rsid w:val="000472A5"/>
    <w:rsid w:val="00047A78"/>
    <w:rsid w:val="00047D02"/>
    <w:rsid w:val="00047E78"/>
    <w:rsid w:val="00047FEE"/>
    <w:rsid w:val="00050032"/>
    <w:rsid w:val="000501CF"/>
    <w:rsid w:val="00050276"/>
    <w:rsid w:val="0005058E"/>
    <w:rsid w:val="00050596"/>
    <w:rsid w:val="0005061F"/>
    <w:rsid w:val="00050640"/>
    <w:rsid w:val="0005066B"/>
    <w:rsid w:val="0005069A"/>
    <w:rsid w:val="0005069E"/>
    <w:rsid w:val="000506F7"/>
    <w:rsid w:val="00050791"/>
    <w:rsid w:val="00050CA0"/>
    <w:rsid w:val="00050DAD"/>
    <w:rsid w:val="00050F58"/>
    <w:rsid w:val="000512A4"/>
    <w:rsid w:val="00051503"/>
    <w:rsid w:val="00051627"/>
    <w:rsid w:val="00051C1D"/>
    <w:rsid w:val="00051CFE"/>
    <w:rsid w:val="00051E66"/>
    <w:rsid w:val="00051EDA"/>
    <w:rsid w:val="0005239E"/>
    <w:rsid w:val="00052477"/>
    <w:rsid w:val="000525B7"/>
    <w:rsid w:val="00052603"/>
    <w:rsid w:val="000527C7"/>
    <w:rsid w:val="00052979"/>
    <w:rsid w:val="00052A65"/>
    <w:rsid w:val="00052C20"/>
    <w:rsid w:val="00052F94"/>
    <w:rsid w:val="000530B3"/>
    <w:rsid w:val="0005317C"/>
    <w:rsid w:val="0005325F"/>
    <w:rsid w:val="000536F3"/>
    <w:rsid w:val="000538CA"/>
    <w:rsid w:val="00053B2A"/>
    <w:rsid w:val="00053BAD"/>
    <w:rsid w:val="00053C0F"/>
    <w:rsid w:val="00053C67"/>
    <w:rsid w:val="00053C6A"/>
    <w:rsid w:val="00053D46"/>
    <w:rsid w:val="00053E49"/>
    <w:rsid w:val="00053FAD"/>
    <w:rsid w:val="0005485C"/>
    <w:rsid w:val="00054934"/>
    <w:rsid w:val="00054B43"/>
    <w:rsid w:val="00054BBB"/>
    <w:rsid w:val="00054BCF"/>
    <w:rsid w:val="00054BDB"/>
    <w:rsid w:val="00054D96"/>
    <w:rsid w:val="00054F49"/>
    <w:rsid w:val="000550E3"/>
    <w:rsid w:val="00055199"/>
    <w:rsid w:val="000552C5"/>
    <w:rsid w:val="0005532D"/>
    <w:rsid w:val="00055613"/>
    <w:rsid w:val="000556BB"/>
    <w:rsid w:val="00055791"/>
    <w:rsid w:val="00055810"/>
    <w:rsid w:val="00055876"/>
    <w:rsid w:val="000558ED"/>
    <w:rsid w:val="000558F7"/>
    <w:rsid w:val="00055A62"/>
    <w:rsid w:val="00055A71"/>
    <w:rsid w:val="00055DB0"/>
    <w:rsid w:val="00055DDD"/>
    <w:rsid w:val="00055FBC"/>
    <w:rsid w:val="00056132"/>
    <w:rsid w:val="00056524"/>
    <w:rsid w:val="0005659A"/>
    <w:rsid w:val="0005661B"/>
    <w:rsid w:val="00056752"/>
    <w:rsid w:val="000568A2"/>
    <w:rsid w:val="000569B6"/>
    <w:rsid w:val="00056AB6"/>
    <w:rsid w:val="00056B92"/>
    <w:rsid w:val="000570F1"/>
    <w:rsid w:val="000573AB"/>
    <w:rsid w:val="0005747E"/>
    <w:rsid w:val="0005755D"/>
    <w:rsid w:val="00057586"/>
    <w:rsid w:val="00057603"/>
    <w:rsid w:val="00057696"/>
    <w:rsid w:val="000577FA"/>
    <w:rsid w:val="00057FD6"/>
    <w:rsid w:val="0006009E"/>
    <w:rsid w:val="00060267"/>
    <w:rsid w:val="000602DE"/>
    <w:rsid w:val="0006064B"/>
    <w:rsid w:val="0006065E"/>
    <w:rsid w:val="0006094B"/>
    <w:rsid w:val="00060B01"/>
    <w:rsid w:val="00060F81"/>
    <w:rsid w:val="00060FA7"/>
    <w:rsid w:val="000610B1"/>
    <w:rsid w:val="00061302"/>
    <w:rsid w:val="000614F9"/>
    <w:rsid w:val="000615A7"/>
    <w:rsid w:val="000616C3"/>
    <w:rsid w:val="0006183A"/>
    <w:rsid w:val="0006194C"/>
    <w:rsid w:val="00061AFB"/>
    <w:rsid w:val="00061E32"/>
    <w:rsid w:val="00061E7D"/>
    <w:rsid w:val="00061F8F"/>
    <w:rsid w:val="00062013"/>
    <w:rsid w:val="00062021"/>
    <w:rsid w:val="0006244C"/>
    <w:rsid w:val="00062708"/>
    <w:rsid w:val="0006277D"/>
    <w:rsid w:val="0006278B"/>
    <w:rsid w:val="0006285D"/>
    <w:rsid w:val="00062CCF"/>
    <w:rsid w:val="00062EC3"/>
    <w:rsid w:val="00062F21"/>
    <w:rsid w:val="00062F80"/>
    <w:rsid w:val="000635D9"/>
    <w:rsid w:val="0006391A"/>
    <w:rsid w:val="00063B4E"/>
    <w:rsid w:val="00063D18"/>
    <w:rsid w:val="0006407D"/>
    <w:rsid w:val="0006411B"/>
    <w:rsid w:val="00064134"/>
    <w:rsid w:val="00064143"/>
    <w:rsid w:val="00064321"/>
    <w:rsid w:val="00064649"/>
    <w:rsid w:val="00064933"/>
    <w:rsid w:val="00064989"/>
    <w:rsid w:val="00064A52"/>
    <w:rsid w:val="00064B8E"/>
    <w:rsid w:val="00064D34"/>
    <w:rsid w:val="00064D41"/>
    <w:rsid w:val="00064E81"/>
    <w:rsid w:val="00064E8C"/>
    <w:rsid w:val="00065013"/>
    <w:rsid w:val="00065060"/>
    <w:rsid w:val="00065120"/>
    <w:rsid w:val="0006514A"/>
    <w:rsid w:val="000654CA"/>
    <w:rsid w:val="000654CD"/>
    <w:rsid w:val="0006558A"/>
    <w:rsid w:val="00065602"/>
    <w:rsid w:val="00065690"/>
    <w:rsid w:val="00065994"/>
    <w:rsid w:val="000659EC"/>
    <w:rsid w:val="000659F0"/>
    <w:rsid w:val="00065A22"/>
    <w:rsid w:val="00065C03"/>
    <w:rsid w:val="00065D01"/>
    <w:rsid w:val="00065D25"/>
    <w:rsid w:val="00065DA4"/>
    <w:rsid w:val="0006605A"/>
    <w:rsid w:val="0006623D"/>
    <w:rsid w:val="000662D3"/>
    <w:rsid w:val="0006632D"/>
    <w:rsid w:val="000663F8"/>
    <w:rsid w:val="00066A0C"/>
    <w:rsid w:val="00066A34"/>
    <w:rsid w:val="00066A57"/>
    <w:rsid w:val="00066BF5"/>
    <w:rsid w:val="00066D20"/>
    <w:rsid w:val="00066D6D"/>
    <w:rsid w:val="000670A7"/>
    <w:rsid w:val="0006750E"/>
    <w:rsid w:val="000675F1"/>
    <w:rsid w:val="0006762D"/>
    <w:rsid w:val="000677EA"/>
    <w:rsid w:val="00067804"/>
    <w:rsid w:val="00067835"/>
    <w:rsid w:val="00067A37"/>
    <w:rsid w:val="00067A80"/>
    <w:rsid w:val="00067AEA"/>
    <w:rsid w:val="00067B0F"/>
    <w:rsid w:val="00067B25"/>
    <w:rsid w:val="00067C0C"/>
    <w:rsid w:val="00067C65"/>
    <w:rsid w:val="00067EE4"/>
    <w:rsid w:val="00067F0A"/>
    <w:rsid w:val="00067F71"/>
    <w:rsid w:val="000701F9"/>
    <w:rsid w:val="000702AE"/>
    <w:rsid w:val="000706AE"/>
    <w:rsid w:val="0007083E"/>
    <w:rsid w:val="000708D5"/>
    <w:rsid w:val="00070A18"/>
    <w:rsid w:val="00070B12"/>
    <w:rsid w:val="00070B7E"/>
    <w:rsid w:val="00070DEC"/>
    <w:rsid w:val="00070EAC"/>
    <w:rsid w:val="00070F2E"/>
    <w:rsid w:val="000710E9"/>
    <w:rsid w:val="000713BF"/>
    <w:rsid w:val="00071569"/>
    <w:rsid w:val="000716AB"/>
    <w:rsid w:val="00071963"/>
    <w:rsid w:val="00071B1A"/>
    <w:rsid w:val="00071B1B"/>
    <w:rsid w:val="00071C9C"/>
    <w:rsid w:val="00071CED"/>
    <w:rsid w:val="000722A3"/>
    <w:rsid w:val="000722A8"/>
    <w:rsid w:val="000726F6"/>
    <w:rsid w:val="00072713"/>
    <w:rsid w:val="000728CC"/>
    <w:rsid w:val="00072E8D"/>
    <w:rsid w:val="0007305A"/>
    <w:rsid w:val="00073065"/>
    <w:rsid w:val="0007327F"/>
    <w:rsid w:val="0007331B"/>
    <w:rsid w:val="000733E8"/>
    <w:rsid w:val="000738B4"/>
    <w:rsid w:val="00073A1E"/>
    <w:rsid w:val="00073AB0"/>
    <w:rsid w:val="00073E15"/>
    <w:rsid w:val="00073EA8"/>
    <w:rsid w:val="00073EAA"/>
    <w:rsid w:val="00074176"/>
    <w:rsid w:val="000741E6"/>
    <w:rsid w:val="00074369"/>
    <w:rsid w:val="0007445E"/>
    <w:rsid w:val="000746CA"/>
    <w:rsid w:val="0007474D"/>
    <w:rsid w:val="00074766"/>
    <w:rsid w:val="00074808"/>
    <w:rsid w:val="00074B40"/>
    <w:rsid w:val="000752A2"/>
    <w:rsid w:val="000753C0"/>
    <w:rsid w:val="000753E7"/>
    <w:rsid w:val="0007541E"/>
    <w:rsid w:val="00075564"/>
    <w:rsid w:val="000756C8"/>
    <w:rsid w:val="000756E3"/>
    <w:rsid w:val="00075867"/>
    <w:rsid w:val="00075AE7"/>
    <w:rsid w:val="00075D99"/>
    <w:rsid w:val="00075E1F"/>
    <w:rsid w:val="00075FD1"/>
    <w:rsid w:val="000761C0"/>
    <w:rsid w:val="0007631A"/>
    <w:rsid w:val="00076858"/>
    <w:rsid w:val="0007687A"/>
    <w:rsid w:val="000768A5"/>
    <w:rsid w:val="000769F4"/>
    <w:rsid w:val="00076FA4"/>
    <w:rsid w:val="00077022"/>
    <w:rsid w:val="00077062"/>
    <w:rsid w:val="0007709C"/>
    <w:rsid w:val="000771E7"/>
    <w:rsid w:val="000772B5"/>
    <w:rsid w:val="000773A1"/>
    <w:rsid w:val="000773F0"/>
    <w:rsid w:val="0007775B"/>
    <w:rsid w:val="0007781C"/>
    <w:rsid w:val="00077B6F"/>
    <w:rsid w:val="00077C92"/>
    <w:rsid w:val="00077D6A"/>
    <w:rsid w:val="00077DCD"/>
    <w:rsid w:val="00077E9E"/>
    <w:rsid w:val="00077F66"/>
    <w:rsid w:val="0008006B"/>
    <w:rsid w:val="000801DA"/>
    <w:rsid w:val="00080732"/>
    <w:rsid w:val="0008075B"/>
    <w:rsid w:val="000807ED"/>
    <w:rsid w:val="000808A2"/>
    <w:rsid w:val="000808C7"/>
    <w:rsid w:val="00080A7E"/>
    <w:rsid w:val="00080CD3"/>
    <w:rsid w:val="00080D78"/>
    <w:rsid w:val="00080E25"/>
    <w:rsid w:val="00081293"/>
    <w:rsid w:val="00081532"/>
    <w:rsid w:val="00081753"/>
    <w:rsid w:val="000818E0"/>
    <w:rsid w:val="00081AF8"/>
    <w:rsid w:val="00081CA0"/>
    <w:rsid w:val="00081D7D"/>
    <w:rsid w:val="00081F23"/>
    <w:rsid w:val="00082429"/>
    <w:rsid w:val="000827F7"/>
    <w:rsid w:val="0008299B"/>
    <w:rsid w:val="00082B36"/>
    <w:rsid w:val="00082E18"/>
    <w:rsid w:val="00082EF1"/>
    <w:rsid w:val="00083084"/>
    <w:rsid w:val="00083164"/>
    <w:rsid w:val="0008364C"/>
    <w:rsid w:val="00083680"/>
    <w:rsid w:val="00083A0B"/>
    <w:rsid w:val="00083AE1"/>
    <w:rsid w:val="00083B15"/>
    <w:rsid w:val="00083BDF"/>
    <w:rsid w:val="00083C39"/>
    <w:rsid w:val="00083CE8"/>
    <w:rsid w:val="00083D3F"/>
    <w:rsid w:val="0008450A"/>
    <w:rsid w:val="000845AC"/>
    <w:rsid w:val="00084640"/>
    <w:rsid w:val="000848CC"/>
    <w:rsid w:val="00084918"/>
    <w:rsid w:val="00084961"/>
    <w:rsid w:val="00084AC7"/>
    <w:rsid w:val="00084B11"/>
    <w:rsid w:val="00084CC7"/>
    <w:rsid w:val="00084DC1"/>
    <w:rsid w:val="00084E1E"/>
    <w:rsid w:val="00084E36"/>
    <w:rsid w:val="00084E4F"/>
    <w:rsid w:val="00085170"/>
    <w:rsid w:val="00085264"/>
    <w:rsid w:val="00085322"/>
    <w:rsid w:val="00085580"/>
    <w:rsid w:val="0008597E"/>
    <w:rsid w:val="00085A42"/>
    <w:rsid w:val="00085AEA"/>
    <w:rsid w:val="00085D1E"/>
    <w:rsid w:val="00085E3D"/>
    <w:rsid w:val="00085F49"/>
    <w:rsid w:val="00085FBD"/>
    <w:rsid w:val="000861C0"/>
    <w:rsid w:val="000861CC"/>
    <w:rsid w:val="00086243"/>
    <w:rsid w:val="00086A9C"/>
    <w:rsid w:val="00086B2E"/>
    <w:rsid w:val="00086C7C"/>
    <w:rsid w:val="00086C84"/>
    <w:rsid w:val="00086D23"/>
    <w:rsid w:val="00087057"/>
    <w:rsid w:val="000870BF"/>
    <w:rsid w:val="00087259"/>
    <w:rsid w:val="000872D1"/>
    <w:rsid w:val="000873EF"/>
    <w:rsid w:val="00087A4D"/>
    <w:rsid w:val="00087B9B"/>
    <w:rsid w:val="00087B9D"/>
    <w:rsid w:val="00087BFD"/>
    <w:rsid w:val="00087E5A"/>
    <w:rsid w:val="00087E6F"/>
    <w:rsid w:val="00087F68"/>
    <w:rsid w:val="00087F8C"/>
    <w:rsid w:val="00090067"/>
    <w:rsid w:val="000901C0"/>
    <w:rsid w:val="00090303"/>
    <w:rsid w:val="000903C3"/>
    <w:rsid w:val="00090569"/>
    <w:rsid w:val="00090790"/>
    <w:rsid w:val="000907B2"/>
    <w:rsid w:val="00090A7F"/>
    <w:rsid w:val="00090AE9"/>
    <w:rsid w:val="00091028"/>
    <w:rsid w:val="0009104A"/>
    <w:rsid w:val="0009108B"/>
    <w:rsid w:val="0009112B"/>
    <w:rsid w:val="00091184"/>
    <w:rsid w:val="000912C8"/>
    <w:rsid w:val="000913C2"/>
    <w:rsid w:val="000913DF"/>
    <w:rsid w:val="0009145F"/>
    <w:rsid w:val="000916B8"/>
    <w:rsid w:val="0009174F"/>
    <w:rsid w:val="00091802"/>
    <w:rsid w:val="000919A4"/>
    <w:rsid w:val="00091BCE"/>
    <w:rsid w:val="00091CD7"/>
    <w:rsid w:val="000920A2"/>
    <w:rsid w:val="00092279"/>
    <w:rsid w:val="000924BF"/>
    <w:rsid w:val="00092579"/>
    <w:rsid w:val="000925A7"/>
    <w:rsid w:val="0009264A"/>
    <w:rsid w:val="0009271D"/>
    <w:rsid w:val="0009287B"/>
    <w:rsid w:val="00092AB9"/>
    <w:rsid w:val="00092D72"/>
    <w:rsid w:val="00092E92"/>
    <w:rsid w:val="00092EF2"/>
    <w:rsid w:val="00093092"/>
    <w:rsid w:val="00093138"/>
    <w:rsid w:val="000937CD"/>
    <w:rsid w:val="000939A6"/>
    <w:rsid w:val="00093ACA"/>
    <w:rsid w:val="00093DC3"/>
    <w:rsid w:val="00093E7A"/>
    <w:rsid w:val="00093F71"/>
    <w:rsid w:val="00094032"/>
    <w:rsid w:val="000943F5"/>
    <w:rsid w:val="000946CD"/>
    <w:rsid w:val="00094D81"/>
    <w:rsid w:val="00094EAD"/>
    <w:rsid w:val="00094F6E"/>
    <w:rsid w:val="00095109"/>
    <w:rsid w:val="0009516E"/>
    <w:rsid w:val="000951CC"/>
    <w:rsid w:val="000951D1"/>
    <w:rsid w:val="000951EC"/>
    <w:rsid w:val="00095338"/>
    <w:rsid w:val="000953E2"/>
    <w:rsid w:val="000954A2"/>
    <w:rsid w:val="0009559B"/>
    <w:rsid w:val="00095736"/>
    <w:rsid w:val="000957F0"/>
    <w:rsid w:val="00095934"/>
    <w:rsid w:val="00095D4F"/>
    <w:rsid w:val="00095DD7"/>
    <w:rsid w:val="00095EE0"/>
    <w:rsid w:val="00096191"/>
    <w:rsid w:val="000963F6"/>
    <w:rsid w:val="000965B2"/>
    <w:rsid w:val="000966CF"/>
    <w:rsid w:val="0009678B"/>
    <w:rsid w:val="000968DE"/>
    <w:rsid w:val="000969A3"/>
    <w:rsid w:val="00096B7E"/>
    <w:rsid w:val="00096C03"/>
    <w:rsid w:val="00096E7A"/>
    <w:rsid w:val="00096F55"/>
    <w:rsid w:val="000970B6"/>
    <w:rsid w:val="00097197"/>
    <w:rsid w:val="00097351"/>
    <w:rsid w:val="000973E0"/>
    <w:rsid w:val="000974B3"/>
    <w:rsid w:val="000975E9"/>
    <w:rsid w:val="000978F8"/>
    <w:rsid w:val="00097AB3"/>
    <w:rsid w:val="00097B45"/>
    <w:rsid w:val="00097DE2"/>
    <w:rsid w:val="00097EFE"/>
    <w:rsid w:val="000A01AF"/>
    <w:rsid w:val="000A03FA"/>
    <w:rsid w:val="000A0700"/>
    <w:rsid w:val="000A073A"/>
    <w:rsid w:val="000A089C"/>
    <w:rsid w:val="000A0966"/>
    <w:rsid w:val="000A0B68"/>
    <w:rsid w:val="000A0CD9"/>
    <w:rsid w:val="000A0D58"/>
    <w:rsid w:val="000A1111"/>
    <w:rsid w:val="000A130E"/>
    <w:rsid w:val="000A1330"/>
    <w:rsid w:val="000A1583"/>
    <w:rsid w:val="000A167E"/>
    <w:rsid w:val="000A16A0"/>
    <w:rsid w:val="000A17C6"/>
    <w:rsid w:val="000A1861"/>
    <w:rsid w:val="000A1972"/>
    <w:rsid w:val="000A1D88"/>
    <w:rsid w:val="000A1DB7"/>
    <w:rsid w:val="000A1EB7"/>
    <w:rsid w:val="000A1FA8"/>
    <w:rsid w:val="000A20A2"/>
    <w:rsid w:val="000A20E6"/>
    <w:rsid w:val="000A212A"/>
    <w:rsid w:val="000A2298"/>
    <w:rsid w:val="000A2652"/>
    <w:rsid w:val="000A295A"/>
    <w:rsid w:val="000A29BE"/>
    <w:rsid w:val="000A2B5C"/>
    <w:rsid w:val="000A2BB8"/>
    <w:rsid w:val="000A2E30"/>
    <w:rsid w:val="000A2EE3"/>
    <w:rsid w:val="000A2F54"/>
    <w:rsid w:val="000A303C"/>
    <w:rsid w:val="000A30E5"/>
    <w:rsid w:val="000A3268"/>
    <w:rsid w:val="000A3335"/>
    <w:rsid w:val="000A378B"/>
    <w:rsid w:val="000A3A14"/>
    <w:rsid w:val="000A3A21"/>
    <w:rsid w:val="000A3AF5"/>
    <w:rsid w:val="000A3EDF"/>
    <w:rsid w:val="000A3F1F"/>
    <w:rsid w:val="000A3F73"/>
    <w:rsid w:val="000A401D"/>
    <w:rsid w:val="000A40B3"/>
    <w:rsid w:val="000A40F8"/>
    <w:rsid w:val="000A43F3"/>
    <w:rsid w:val="000A44C0"/>
    <w:rsid w:val="000A44DA"/>
    <w:rsid w:val="000A4589"/>
    <w:rsid w:val="000A4766"/>
    <w:rsid w:val="000A4885"/>
    <w:rsid w:val="000A4A8B"/>
    <w:rsid w:val="000A4B33"/>
    <w:rsid w:val="000A50E2"/>
    <w:rsid w:val="000A51A7"/>
    <w:rsid w:val="000A51EC"/>
    <w:rsid w:val="000A521D"/>
    <w:rsid w:val="000A5437"/>
    <w:rsid w:val="000A54C2"/>
    <w:rsid w:val="000A5604"/>
    <w:rsid w:val="000A562B"/>
    <w:rsid w:val="000A56A3"/>
    <w:rsid w:val="000A5780"/>
    <w:rsid w:val="000A57FF"/>
    <w:rsid w:val="000A58A1"/>
    <w:rsid w:val="000A592D"/>
    <w:rsid w:val="000A596D"/>
    <w:rsid w:val="000A5A8E"/>
    <w:rsid w:val="000A5B87"/>
    <w:rsid w:val="000A5C05"/>
    <w:rsid w:val="000A5C8E"/>
    <w:rsid w:val="000A5D59"/>
    <w:rsid w:val="000A5FB5"/>
    <w:rsid w:val="000A6101"/>
    <w:rsid w:val="000A6110"/>
    <w:rsid w:val="000A654D"/>
    <w:rsid w:val="000A6752"/>
    <w:rsid w:val="000A67D3"/>
    <w:rsid w:val="000A6B9D"/>
    <w:rsid w:val="000A6CD0"/>
    <w:rsid w:val="000A6D09"/>
    <w:rsid w:val="000A6E1D"/>
    <w:rsid w:val="000A6E8C"/>
    <w:rsid w:val="000A6F9A"/>
    <w:rsid w:val="000A7251"/>
    <w:rsid w:val="000A72D3"/>
    <w:rsid w:val="000A7361"/>
    <w:rsid w:val="000A7624"/>
    <w:rsid w:val="000A7A1C"/>
    <w:rsid w:val="000A7A3A"/>
    <w:rsid w:val="000A7A3D"/>
    <w:rsid w:val="000A7B00"/>
    <w:rsid w:val="000A7B8E"/>
    <w:rsid w:val="000A7D36"/>
    <w:rsid w:val="000A7E71"/>
    <w:rsid w:val="000B008A"/>
    <w:rsid w:val="000B0107"/>
    <w:rsid w:val="000B0242"/>
    <w:rsid w:val="000B0299"/>
    <w:rsid w:val="000B0347"/>
    <w:rsid w:val="000B0351"/>
    <w:rsid w:val="000B0AFD"/>
    <w:rsid w:val="000B0D39"/>
    <w:rsid w:val="000B1574"/>
    <w:rsid w:val="000B1FE7"/>
    <w:rsid w:val="000B20D7"/>
    <w:rsid w:val="000B216E"/>
    <w:rsid w:val="000B2197"/>
    <w:rsid w:val="000B2834"/>
    <w:rsid w:val="000B291B"/>
    <w:rsid w:val="000B2954"/>
    <w:rsid w:val="000B29BC"/>
    <w:rsid w:val="000B2B08"/>
    <w:rsid w:val="000B2B86"/>
    <w:rsid w:val="000B31F8"/>
    <w:rsid w:val="000B325F"/>
    <w:rsid w:val="000B3269"/>
    <w:rsid w:val="000B34BE"/>
    <w:rsid w:val="000B34E4"/>
    <w:rsid w:val="000B350C"/>
    <w:rsid w:val="000B35B6"/>
    <w:rsid w:val="000B3654"/>
    <w:rsid w:val="000B36B0"/>
    <w:rsid w:val="000B3877"/>
    <w:rsid w:val="000B3A27"/>
    <w:rsid w:val="000B3A58"/>
    <w:rsid w:val="000B3A60"/>
    <w:rsid w:val="000B4156"/>
    <w:rsid w:val="000B43A7"/>
    <w:rsid w:val="000B4644"/>
    <w:rsid w:val="000B46CA"/>
    <w:rsid w:val="000B4A05"/>
    <w:rsid w:val="000B4AE7"/>
    <w:rsid w:val="000B4C79"/>
    <w:rsid w:val="000B4C9A"/>
    <w:rsid w:val="000B4CA3"/>
    <w:rsid w:val="000B4D50"/>
    <w:rsid w:val="000B5273"/>
    <w:rsid w:val="000B5375"/>
    <w:rsid w:val="000B538D"/>
    <w:rsid w:val="000B5675"/>
    <w:rsid w:val="000B575A"/>
    <w:rsid w:val="000B5826"/>
    <w:rsid w:val="000B5875"/>
    <w:rsid w:val="000B5A67"/>
    <w:rsid w:val="000B5A80"/>
    <w:rsid w:val="000B5CE4"/>
    <w:rsid w:val="000B5F91"/>
    <w:rsid w:val="000B613A"/>
    <w:rsid w:val="000B615C"/>
    <w:rsid w:val="000B6257"/>
    <w:rsid w:val="000B6506"/>
    <w:rsid w:val="000B67C7"/>
    <w:rsid w:val="000B6A0E"/>
    <w:rsid w:val="000B6EA7"/>
    <w:rsid w:val="000B70E4"/>
    <w:rsid w:val="000B74B0"/>
    <w:rsid w:val="000B752C"/>
    <w:rsid w:val="000B756A"/>
    <w:rsid w:val="000B7695"/>
    <w:rsid w:val="000B7965"/>
    <w:rsid w:val="000B7AC9"/>
    <w:rsid w:val="000B7BBB"/>
    <w:rsid w:val="000B7D30"/>
    <w:rsid w:val="000B7DEE"/>
    <w:rsid w:val="000C0A1E"/>
    <w:rsid w:val="000C0CC8"/>
    <w:rsid w:val="000C0D46"/>
    <w:rsid w:val="000C0E9A"/>
    <w:rsid w:val="000C0F5A"/>
    <w:rsid w:val="000C0F78"/>
    <w:rsid w:val="000C1061"/>
    <w:rsid w:val="000C1365"/>
    <w:rsid w:val="000C14E6"/>
    <w:rsid w:val="000C1852"/>
    <w:rsid w:val="000C18C4"/>
    <w:rsid w:val="000C1AB1"/>
    <w:rsid w:val="000C1B68"/>
    <w:rsid w:val="000C1E15"/>
    <w:rsid w:val="000C20C4"/>
    <w:rsid w:val="000C2196"/>
    <w:rsid w:val="000C2380"/>
    <w:rsid w:val="000C2573"/>
    <w:rsid w:val="000C258C"/>
    <w:rsid w:val="000C25FE"/>
    <w:rsid w:val="000C2769"/>
    <w:rsid w:val="000C2879"/>
    <w:rsid w:val="000C2914"/>
    <w:rsid w:val="000C2A60"/>
    <w:rsid w:val="000C2B96"/>
    <w:rsid w:val="000C2BE8"/>
    <w:rsid w:val="000C305A"/>
    <w:rsid w:val="000C338C"/>
    <w:rsid w:val="000C3453"/>
    <w:rsid w:val="000C35DF"/>
    <w:rsid w:val="000C38B0"/>
    <w:rsid w:val="000C3C44"/>
    <w:rsid w:val="000C40A3"/>
    <w:rsid w:val="000C41C8"/>
    <w:rsid w:val="000C4386"/>
    <w:rsid w:val="000C4483"/>
    <w:rsid w:val="000C466A"/>
    <w:rsid w:val="000C4724"/>
    <w:rsid w:val="000C4A9D"/>
    <w:rsid w:val="000C4C70"/>
    <w:rsid w:val="000C4F4C"/>
    <w:rsid w:val="000C5181"/>
    <w:rsid w:val="000C536C"/>
    <w:rsid w:val="000C55F1"/>
    <w:rsid w:val="000C57D3"/>
    <w:rsid w:val="000C5C67"/>
    <w:rsid w:val="000C5DA5"/>
    <w:rsid w:val="000C61CD"/>
    <w:rsid w:val="000C6705"/>
    <w:rsid w:val="000C6715"/>
    <w:rsid w:val="000C674E"/>
    <w:rsid w:val="000C6849"/>
    <w:rsid w:val="000C6922"/>
    <w:rsid w:val="000C6B91"/>
    <w:rsid w:val="000C6BD4"/>
    <w:rsid w:val="000C6C62"/>
    <w:rsid w:val="000C6DB6"/>
    <w:rsid w:val="000C6EB2"/>
    <w:rsid w:val="000C6F68"/>
    <w:rsid w:val="000C701E"/>
    <w:rsid w:val="000C73B6"/>
    <w:rsid w:val="000C743F"/>
    <w:rsid w:val="000C749C"/>
    <w:rsid w:val="000C75B6"/>
    <w:rsid w:val="000C75F0"/>
    <w:rsid w:val="000C7603"/>
    <w:rsid w:val="000C7645"/>
    <w:rsid w:val="000C7709"/>
    <w:rsid w:val="000C78A4"/>
    <w:rsid w:val="000C7A74"/>
    <w:rsid w:val="000C7AF8"/>
    <w:rsid w:val="000C7CD2"/>
    <w:rsid w:val="000C7DCB"/>
    <w:rsid w:val="000C7F9C"/>
    <w:rsid w:val="000C7FE0"/>
    <w:rsid w:val="000D0052"/>
    <w:rsid w:val="000D02CF"/>
    <w:rsid w:val="000D063F"/>
    <w:rsid w:val="000D0679"/>
    <w:rsid w:val="000D06ED"/>
    <w:rsid w:val="000D06EE"/>
    <w:rsid w:val="000D0810"/>
    <w:rsid w:val="000D0921"/>
    <w:rsid w:val="000D09A4"/>
    <w:rsid w:val="000D0A90"/>
    <w:rsid w:val="000D0B45"/>
    <w:rsid w:val="000D0BB8"/>
    <w:rsid w:val="000D0BE4"/>
    <w:rsid w:val="000D0BFD"/>
    <w:rsid w:val="000D0EBA"/>
    <w:rsid w:val="000D1118"/>
    <w:rsid w:val="000D1426"/>
    <w:rsid w:val="000D14F9"/>
    <w:rsid w:val="000D1659"/>
    <w:rsid w:val="000D181B"/>
    <w:rsid w:val="000D1B34"/>
    <w:rsid w:val="000D1CF5"/>
    <w:rsid w:val="000D1D28"/>
    <w:rsid w:val="000D1E21"/>
    <w:rsid w:val="000D1F0B"/>
    <w:rsid w:val="000D1FD0"/>
    <w:rsid w:val="000D2132"/>
    <w:rsid w:val="000D220E"/>
    <w:rsid w:val="000D22E5"/>
    <w:rsid w:val="000D2466"/>
    <w:rsid w:val="000D2471"/>
    <w:rsid w:val="000D2497"/>
    <w:rsid w:val="000D24D7"/>
    <w:rsid w:val="000D2512"/>
    <w:rsid w:val="000D26DD"/>
    <w:rsid w:val="000D2740"/>
    <w:rsid w:val="000D2E18"/>
    <w:rsid w:val="000D2F86"/>
    <w:rsid w:val="000D3122"/>
    <w:rsid w:val="000D312E"/>
    <w:rsid w:val="000D32E4"/>
    <w:rsid w:val="000D354D"/>
    <w:rsid w:val="000D369B"/>
    <w:rsid w:val="000D3794"/>
    <w:rsid w:val="000D3851"/>
    <w:rsid w:val="000D39C2"/>
    <w:rsid w:val="000D3B65"/>
    <w:rsid w:val="000D3F25"/>
    <w:rsid w:val="000D3F3A"/>
    <w:rsid w:val="000D4068"/>
    <w:rsid w:val="000D43EC"/>
    <w:rsid w:val="000D4779"/>
    <w:rsid w:val="000D4829"/>
    <w:rsid w:val="000D4891"/>
    <w:rsid w:val="000D49D8"/>
    <w:rsid w:val="000D4CA5"/>
    <w:rsid w:val="000D4FEB"/>
    <w:rsid w:val="000D51B8"/>
    <w:rsid w:val="000D51F6"/>
    <w:rsid w:val="000D5476"/>
    <w:rsid w:val="000D55A8"/>
    <w:rsid w:val="000D5898"/>
    <w:rsid w:val="000D5A13"/>
    <w:rsid w:val="000D5B46"/>
    <w:rsid w:val="000D5E76"/>
    <w:rsid w:val="000D5EE4"/>
    <w:rsid w:val="000D5F35"/>
    <w:rsid w:val="000D60C1"/>
    <w:rsid w:val="000D6240"/>
    <w:rsid w:val="000D63D7"/>
    <w:rsid w:val="000D67B7"/>
    <w:rsid w:val="000D681D"/>
    <w:rsid w:val="000D694D"/>
    <w:rsid w:val="000D6B26"/>
    <w:rsid w:val="000D6B29"/>
    <w:rsid w:val="000D6D28"/>
    <w:rsid w:val="000D6F63"/>
    <w:rsid w:val="000D7162"/>
    <w:rsid w:val="000D73A1"/>
    <w:rsid w:val="000D74B3"/>
    <w:rsid w:val="000D753B"/>
    <w:rsid w:val="000D77F8"/>
    <w:rsid w:val="000D7956"/>
    <w:rsid w:val="000D7B2F"/>
    <w:rsid w:val="000D7BA9"/>
    <w:rsid w:val="000E025E"/>
    <w:rsid w:val="000E07C9"/>
    <w:rsid w:val="000E09C2"/>
    <w:rsid w:val="000E0A3E"/>
    <w:rsid w:val="000E0A4C"/>
    <w:rsid w:val="000E0CE6"/>
    <w:rsid w:val="000E0D7C"/>
    <w:rsid w:val="000E1123"/>
    <w:rsid w:val="000E12E5"/>
    <w:rsid w:val="000E1360"/>
    <w:rsid w:val="000E14BF"/>
    <w:rsid w:val="000E1705"/>
    <w:rsid w:val="000E1783"/>
    <w:rsid w:val="000E17FF"/>
    <w:rsid w:val="000E1941"/>
    <w:rsid w:val="000E1969"/>
    <w:rsid w:val="000E1C37"/>
    <w:rsid w:val="000E1F12"/>
    <w:rsid w:val="000E203D"/>
    <w:rsid w:val="000E20D5"/>
    <w:rsid w:val="000E2485"/>
    <w:rsid w:val="000E25BE"/>
    <w:rsid w:val="000E269A"/>
    <w:rsid w:val="000E2A0A"/>
    <w:rsid w:val="000E2B66"/>
    <w:rsid w:val="000E2B8E"/>
    <w:rsid w:val="000E2F23"/>
    <w:rsid w:val="000E30EA"/>
    <w:rsid w:val="000E3288"/>
    <w:rsid w:val="000E32CE"/>
    <w:rsid w:val="000E3454"/>
    <w:rsid w:val="000E35FE"/>
    <w:rsid w:val="000E3695"/>
    <w:rsid w:val="000E36B2"/>
    <w:rsid w:val="000E37E4"/>
    <w:rsid w:val="000E3870"/>
    <w:rsid w:val="000E387E"/>
    <w:rsid w:val="000E3AAC"/>
    <w:rsid w:val="000E3B4B"/>
    <w:rsid w:val="000E3B8A"/>
    <w:rsid w:val="000E3C6A"/>
    <w:rsid w:val="000E3D1F"/>
    <w:rsid w:val="000E3DB9"/>
    <w:rsid w:val="000E3DF6"/>
    <w:rsid w:val="000E4284"/>
    <w:rsid w:val="000E42F9"/>
    <w:rsid w:val="000E459C"/>
    <w:rsid w:val="000E4632"/>
    <w:rsid w:val="000E4654"/>
    <w:rsid w:val="000E469A"/>
    <w:rsid w:val="000E471C"/>
    <w:rsid w:val="000E471F"/>
    <w:rsid w:val="000E48F5"/>
    <w:rsid w:val="000E4DC5"/>
    <w:rsid w:val="000E4DD0"/>
    <w:rsid w:val="000E4E04"/>
    <w:rsid w:val="000E520F"/>
    <w:rsid w:val="000E5595"/>
    <w:rsid w:val="000E5A85"/>
    <w:rsid w:val="000E5BD4"/>
    <w:rsid w:val="000E6319"/>
    <w:rsid w:val="000E6334"/>
    <w:rsid w:val="000E6472"/>
    <w:rsid w:val="000E65F9"/>
    <w:rsid w:val="000E661A"/>
    <w:rsid w:val="000E66E0"/>
    <w:rsid w:val="000E6920"/>
    <w:rsid w:val="000E6952"/>
    <w:rsid w:val="000E69B4"/>
    <w:rsid w:val="000E6B49"/>
    <w:rsid w:val="000E6B9B"/>
    <w:rsid w:val="000E6C5B"/>
    <w:rsid w:val="000E6C86"/>
    <w:rsid w:val="000E6F91"/>
    <w:rsid w:val="000E72F8"/>
    <w:rsid w:val="000E7340"/>
    <w:rsid w:val="000E7342"/>
    <w:rsid w:val="000E746F"/>
    <w:rsid w:val="000E7496"/>
    <w:rsid w:val="000E7565"/>
    <w:rsid w:val="000E75CD"/>
    <w:rsid w:val="000E77D2"/>
    <w:rsid w:val="000E789F"/>
    <w:rsid w:val="000E7981"/>
    <w:rsid w:val="000E7B6D"/>
    <w:rsid w:val="000E7BEA"/>
    <w:rsid w:val="000E7D2E"/>
    <w:rsid w:val="000F003C"/>
    <w:rsid w:val="000F06B3"/>
    <w:rsid w:val="000F07D6"/>
    <w:rsid w:val="000F08AA"/>
    <w:rsid w:val="000F0A69"/>
    <w:rsid w:val="000F0BFD"/>
    <w:rsid w:val="000F0C21"/>
    <w:rsid w:val="000F0CD3"/>
    <w:rsid w:val="000F0DC6"/>
    <w:rsid w:val="000F0E2D"/>
    <w:rsid w:val="000F0FA7"/>
    <w:rsid w:val="000F12E9"/>
    <w:rsid w:val="000F1342"/>
    <w:rsid w:val="000F159B"/>
    <w:rsid w:val="000F15AA"/>
    <w:rsid w:val="000F16A9"/>
    <w:rsid w:val="000F17EF"/>
    <w:rsid w:val="000F1B43"/>
    <w:rsid w:val="000F1B46"/>
    <w:rsid w:val="000F1B6F"/>
    <w:rsid w:val="000F20B0"/>
    <w:rsid w:val="000F2153"/>
    <w:rsid w:val="000F250E"/>
    <w:rsid w:val="000F2566"/>
    <w:rsid w:val="000F259C"/>
    <w:rsid w:val="000F2617"/>
    <w:rsid w:val="000F2645"/>
    <w:rsid w:val="000F28FD"/>
    <w:rsid w:val="000F2942"/>
    <w:rsid w:val="000F296E"/>
    <w:rsid w:val="000F2B4C"/>
    <w:rsid w:val="000F2C19"/>
    <w:rsid w:val="000F2C21"/>
    <w:rsid w:val="000F2D32"/>
    <w:rsid w:val="000F2F43"/>
    <w:rsid w:val="000F2FBE"/>
    <w:rsid w:val="000F3025"/>
    <w:rsid w:val="000F31DA"/>
    <w:rsid w:val="000F3306"/>
    <w:rsid w:val="000F33DB"/>
    <w:rsid w:val="000F3455"/>
    <w:rsid w:val="000F36A3"/>
    <w:rsid w:val="000F3965"/>
    <w:rsid w:val="000F3AD1"/>
    <w:rsid w:val="000F3AE8"/>
    <w:rsid w:val="000F3B90"/>
    <w:rsid w:val="000F3C18"/>
    <w:rsid w:val="000F3E66"/>
    <w:rsid w:val="000F4050"/>
    <w:rsid w:val="000F4075"/>
    <w:rsid w:val="000F4094"/>
    <w:rsid w:val="000F4648"/>
    <w:rsid w:val="000F46B9"/>
    <w:rsid w:val="000F47E7"/>
    <w:rsid w:val="000F48D4"/>
    <w:rsid w:val="000F4AC1"/>
    <w:rsid w:val="000F4D1E"/>
    <w:rsid w:val="000F4FDF"/>
    <w:rsid w:val="000F5137"/>
    <w:rsid w:val="000F51DC"/>
    <w:rsid w:val="000F52FC"/>
    <w:rsid w:val="000F5316"/>
    <w:rsid w:val="000F563A"/>
    <w:rsid w:val="000F5811"/>
    <w:rsid w:val="000F5C1D"/>
    <w:rsid w:val="000F5E0A"/>
    <w:rsid w:val="000F604E"/>
    <w:rsid w:val="000F60D5"/>
    <w:rsid w:val="000F6174"/>
    <w:rsid w:val="000F620D"/>
    <w:rsid w:val="000F6252"/>
    <w:rsid w:val="000F6345"/>
    <w:rsid w:val="000F6430"/>
    <w:rsid w:val="000F67D8"/>
    <w:rsid w:val="000F6909"/>
    <w:rsid w:val="000F695E"/>
    <w:rsid w:val="000F69EB"/>
    <w:rsid w:val="000F6F72"/>
    <w:rsid w:val="000F718A"/>
    <w:rsid w:val="000F728D"/>
    <w:rsid w:val="000F7309"/>
    <w:rsid w:val="000F746C"/>
    <w:rsid w:val="000F75E3"/>
    <w:rsid w:val="000F76D4"/>
    <w:rsid w:val="000F791A"/>
    <w:rsid w:val="000F7A90"/>
    <w:rsid w:val="000F7A9C"/>
    <w:rsid w:val="000F7CD8"/>
    <w:rsid w:val="000F7D91"/>
    <w:rsid w:val="001000CC"/>
    <w:rsid w:val="0010010F"/>
    <w:rsid w:val="001001CF"/>
    <w:rsid w:val="001007C4"/>
    <w:rsid w:val="00100DCD"/>
    <w:rsid w:val="00100F04"/>
    <w:rsid w:val="0010114C"/>
    <w:rsid w:val="0010122C"/>
    <w:rsid w:val="001012B0"/>
    <w:rsid w:val="00101413"/>
    <w:rsid w:val="00101498"/>
    <w:rsid w:val="00101986"/>
    <w:rsid w:val="00101D95"/>
    <w:rsid w:val="00101EC7"/>
    <w:rsid w:val="00101F3C"/>
    <w:rsid w:val="00101F9F"/>
    <w:rsid w:val="00102075"/>
    <w:rsid w:val="0010223C"/>
    <w:rsid w:val="001022FB"/>
    <w:rsid w:val="0010239D"/>
    <w:rsid w:val="00102426"/>
    <w:rsid w:val="0010244B"/>
    <w:rsid w:val="001024C5"/>
    <w:rsid w:val="0010251A"/>
    <w:rsid w:val="001026AB"/>
    <w:rsid w:val="00102BD0"/>
    <w:rsid w:val="00102C2D"/>
    <w:rsid w:val="00102DCE"/>
    <w:rsid w:val="00102E18"/>
    <w:rsid w:val="00102E5D"/>
    <w:rsid w:val="00102E70"/>
    <w:rsid w:val="00102F37"/>
    <w:rsid w:val="00103098"/>
    <w:rsid w:val="00103129"/>
    <w:rsid w:val="0010332D"/>
    <w:rsid w:val="001033A6"/>
    <w:rsid w:val="001034A8"/>
    <w:rsid w:val="0010384D"/>
    <w:rsid w:val="00103856"/>
    <w:rsid w:val="00103858"/>
    <w:rsid w:val="00103871"/>
    <w:rsid w:val="001038CB"/>
    <w:rsid w:val="00103926"/>
    <w:rsid w:val="00103AF8"/>
    <w:rsid w:val="00103D3B"/>
    <w:rsid w:val="00103E71"/>
    <w:rsid w:val="00104325"/>
    <w:rsid w:val="00104334"/>
    <w:rsid w:val="00104AE5"/>
    <w:rsid w:val="00104B8C"/>
    <w:rsid w:val="00104C13"/>
    <w:rsid w:val="00104CBC"/>
    <w:rsid w:val="00104CD8"/>
    <w:rsid w:val="00104E0C"/>
    <w:rsid w:val="00104E27"/>
    <w:rsid w:val="00104E92"/>
    <w:rsid w:val="00104FED"/>
    <w:rsid w:val="00105166"/>
    <w:rsid w:val="00105251"/>
    <w:rsid w:val="001052B6"/>
    <w:rsid w:val="001056BB"/>
    <w:rsid w:val="00105714"/>
    <w:rsid w:val="001058C4"/>
    <w:rsid w:val="00105B51"/>
    <w:rsid w:val="00105E84"/>
    <w:rsid w:val="00105F9D"/>
    <w:rsid w:val="00106105"/>
    <w:rsid w:val="00106141"/>
    <w:rsid w:val="00106270"/>
    <w:rsid w:val="001062A0"/>
    <w:rsid w:val="001062DD"/>
    <w:rsid w:val="001063EC"/>
    <w:rsid w:val="00106450"/>
    <w:rsid w:val="00106590"/>
    <w:rsid w:val="001067FF"/>
    <w:rsid w:val="0010688A"/>
    <w:rsid w:val="00106A15"/>
    <w:rsid w:val="00106A6A"/>
    <w:rsid w:val="00106BFD"/>
    <w:rsid w:val="00106C8E"/>
    <w:rsid w:val="00106EDB"/>
    <w:rsid w:val="0010705E"/>
    <w:rsid w:val="00107146"/>
    <w:rsid w:val="001071D6"/>
    <w:rsid w:val="00107271"/>
    <w:rsid w:val="00107392"/>
    <w:rsid w:val="00107516"/>
    <w:rsid w:val="00107543"/>
    <w:rsid w:val="001076C4"/>
    <w:rsid w:val="0010771E"/>
    <w:rsid w:val="0010782E"/>
    <w:rsid w:val="001078D2"/>
    <w:rsid w:val="00107986"/>
    <w:rsid w:val="00107C96"/>
    <w:rsid w:val="00107EF7"/>
    <w:rsid w:val="00110171"/>
    <w:rsid w:val="00110201"/>
    <w:rsid w:val="001104C0"/>
    <w:rsid w:val="001107C5"/>
    <w:rsid w:val="00110843"/>
    <w:rsid w:val="001108F0"/>
    <w:rsid w:val="00110940"/>
    <w:rsid w:val="0011099D"/>
    <w:rsid w:val="001109D8"/>
    <w:rsid w:val="00110A09"/>
    <w:rsid w:val="00110EB4"/>
    <w:rsid w:val="00110EC9"/>
    <w:rsid w:val="00111123"/>
    <w:rsid w:val="00111173"/>
    <w:rsid w:val="00111177"/>
    <w:rsid w:val="001112E1"/>
    <w:rsid w:val="0011138E"/>
    <w:rsid w:val="00111414"/>
    <w:rsid w:val="00111868"/>
    <w:rsid w:val="00111881"/>
    <w:rsid w:val="00111915"/>
    <w:rsid w:val="00111AF6"/>
    <w:rsid w:val="00111C7C"/>
    <w:rsid w:val="00111D42"/>
    <w:rsid w:val="00111D6F"/>
    <w:rsid w:val="00111E3D"/>
    <w:rsid w:val="00111FDA"/>
    <w:rsid w:val="0011211B"/>
    <w:rsid w:val="0011222B"/>
    <w:rsid w:val="00112447"/>
    <w:rsid w:val="00112454"/>
    <w:rsid w:val="0011251E"/>
    <w:rsid w:val="0011261A"/>
    <w:rsid w:val="001126BD"/>
    <w:rsid w:val="0011277A"/>
    <w:rsid w:val="0011287D"/>
    <w:rsid w:val="001129CA"/>
    <w:rsid w:val="00112B52"/>
    <w:rsid w:val="00112B89"/>
    <w:rsid w:val="00112C6A"/>
    <w:rsid w:val="00112FAA"/>
    <w:rsid w:val="00112FC4"/>
    <w:rsid w:val="00113297"/>
    <w:rsid w:val="00113516"/>
    <w:rsid w:val="001137B5"/>
    <w:rsid w:val="0011386E"/>
    <w:rsid w:val="00113FD4"/>
    <w:rsid w:val="001141F0"/>
    <w:rsid w:val="0011467E"/>
    <w:rsid w:val="001146B3"/>
    <w:rsid w:val="001148DE"/>
    <w:rsid w:val="00114F69"/>
    <w:rsid w:val="001150BF"/>
    <w:rsid w:val="00115118"/>
    <w:rsid w:val="00115165"/>
    <w:rsid w:val="001152E5"/>
    <w:rsid w:val="00115434"/>
    <w:rsid w:val="00115585"/>
    <w:rsid w:val="00115645"/>
    <w:rsid w:val="0011575F"/>
    <w:rsid w:val="00115912"/>
    <w:rsid w:val="00115A93"/>
    <w:rsid w:val="00115AC9"/>
    <w:rsid w:val="00115B5E"/>
    <w:rsid w:val="00115B9A"/>
    <w:rsid w:val="00115C6C"/>
    <w:rsid w:val="00115C82"/>
    <w:rsid w:val="00115DB6"/>
    <w:rsid w:val="00115F77"/>
    <w:rsid w:val="00116304"/>
    <w:rsid w:val="001164D3"/>
    <w:rsid w:val="001166D8"/>
    <w:rsid w:val="001168A2"/>
    <w:rsid w:val="00116AA0"/>
    <w:rsid w:val="00116CE0"/>
    <w:rsid w:val="00116E5F"/>
    <w:rsid w:val="00116E62"/>
    <w:rsid w:val="0011709C"/>
    <w:rsid w:val="00117110"/>
    <w:rsid w:val="0011751E"/>
    <w:rsid w:val="0011752E"/>
    <w:rsid w:val="00117573"/>
    <w:rsid w:val="00117708"/>
    <w:rsid w:val="0011774E"/>
    <w:rsid w:val="00117A2F"/>
    <w:rsid w:val="00117ACF"/>
    <w:rsid w:val="00117FCA"/>
    <w:rsid w:val="001200D0"/>
    <w:rsid w:val="0012025C"/>
    <w:rsid w:val="00120371"/>
    <w:rsid w:val="0012069D"/>
    <w:rsid w:val="001207DE"/>
    <w:rsid w:val="0012093C"/>
    <w:rsid w:val="00120AD3"/>
    <w:rsid w:val="00120C9B"/>
    <w:rsid w:val="00120D3B"/>
    <w:rsid w:val="00120E26"/>
    <w:rsid w:val="00120E56"/>
    <w:rsid w:val="00120E5A"/>
    <w:rsid w:val="001211F6"/>
    <w:rsid w:val="0012128C"/>
    <w:rsid w:val="001213DE"/>
    <w:rsid w:val="00121409"/>
    <w:rsid w:val="001214C8"/>
    <w:rsid w:val="00121503"/>
    <w:rsid w:val="00121801"/>
    <w:rsid w:val="00121946"/>
    <w:rsid w:val="00121A03"/>
    <w:rsid w:val="00121A10"/>
    <w:rsid w:val="00121A35"/>
    <w:rsid w:val="00121A6B"/>
    <w:rsid w:val="00121B44"/>
    <w:rsid w:val="00121DE8"/>
    <w:rsid w:val="00121F2E"/>
    <w:rsid w:val="0012245B"/>
    <w:rsid w:val="00122523"/>
    <w:rsid w:val="00122724"/>
    <w:rsid w:val="00122749"/>
    <w:rsid w:val="00122765"/>
    <w:rsid w:val="001227BA"/>
    <w:rsid w:val="00122A0F"/>
    <w:rsid w:val="00122A3D"/>
    <w:rsid w:val="00122CDA"/>
    <w:rsid w:val="00122D7A"/>
    <w:rsid w:val="00122D9F"/>
    <w:rsid w:val="00122F60"/>
    <w:rsid w:val="0012301D"/>
    <w:rsid w:val="0012304B"/>
    <w:rsid w:val="00123084"/>
    <w:rsid w:val="001230BD"/>
    <w:rsid w:val="00123102"/>
    <w:rsid w:val="00123481"/>
    <w:rsid w:val="001235A1"/>
    <w:rsid w:val="001236AA"/>
    <w:rsid w:val="001236C2"/>
    <w:rsid w:val="001237BC"/>
    <w:rsid w:val="001237CA"/>
    <w:rsid w:val="001239B9"/>
    <w:rsid w:val="00123ACD"/>
    <w:rsid w:val="00123C66"/>
    <w:rsid w:val="00123F28"/>
    <w:rsid w:val="00123F8D"/>
    <w:rsid w:val="00124037"/>
    <w:rsid w:val="0012412C"/>
    <w:rsid w:val="00124204"/>
    <w:rsid w:val="001242FB"/>
    <w:rsid w:val="0012431D"/>
    <w:rsid w:val="001245C4"/>
    <w:rsid w:val="0012471F"/>
    <w:rsid w:val="00124AFE"/>
    <w:rsid w:val="00124C8A"/>
    <w:rsid w:val="00124C9A"/>
    <w:rsid w:val="00124CC2"/>
    <w:rsid w:val="00124CC5"/>
    <w:rsid w:val="0012500C"/>
    <w:rsid w:val="001250AC"/>
    <w:rsid w:val="0012514B"/>
    <w:rsid w:val="001251A5"/>
    <w:rsid w:val="001251CA"/>
    <w:rsid w:val="00125432"/>
    <w:rsid w:val="001256A5"/>
    <w:rsid w:val="00125AAC"/>
    <w:rsid w:val="00125D7A"/>
    <w:rsid w:val="00125ED5"/>
    <w:rsid w:val="00125F7C"/>
    <w:rsid w:val="00126015"/>
    <w:rsid w:val="00126129"/>
    <w:rsid w:val="001261A3"/>
    <w:rsid w:val="0012621C"/>
    <w:rsid w:val="001262D9"/>
    <w:rsid w:val="00126354"/>
    <w:rsid w:val="0012652A"/>
    <w:rsid w:val="0012652D"/>
    <w:rsid w:val="001265F5"/>
    <w:rsid w:val="00126637"/>
    <w:rsid w:val="0012697A"/>
    <w:rsid w:val="0012699E"/>
    <w:rsid w:val="001269B1"/>
    <w:rsid w:val="00126AAC"/>
    <w:rsid w:val="00126BDD"/>
    <w:rsid w:val="00126D5E"/>
    <w:rsid w:val="001271C1"/>
    <w:rsid w:val="001273DB"/>
    <w:rsid w:val="001273FB"/>
    <w:rsid w:val="001275E3"/>
    <w:rsid w:val="00127741"/>
    <w:rsid w:val="00127799"/>
    <w:rsid w:val="0012799A"/>
    <w:rsid w:val="00127A48"/>
    <w:rsid w:val="00127AE4"/>
    <w:rsid w:val="00127B5B"/>
    <w:rsid w:val="00127EFD"/>
    <w:rsid w:val="00127FF5"/>
    <w:rsid w:val="001300B6"/>
    <w:rsid w:val="00130426"/>
    <w:rsid w:val="001304BA"/>
    <w:rsid w:val="001309D4"/>
    <w:rsid w:val="001309FD"/>
    <w:rsid w:val="00130ADE"/>
    <w:rsid w:val="00130B95"/>
    <w:rsid w:val="00130BE6"/>
    <w:rsid w:val="00130D3B"/>
    <w:rsid w:val="00130D80"/>
    <w:rsid w:val="00130E39"/>
    <w:rsid w:val="0013109B"/>
    <w:rsid w:val="00131181"/>
    <w:rsid w:val="00131197"/>
    <w:rsid w:val="00131215"/>
    <w:rsid w:val="00131344"/>
    <w:rsid w:val="00131535"/>
    <w:rsid w:val="0013159E"/>
    <w:rsid w:val="00131840"/>
    <w:rsid w:val="001318EC"/>
    <w:rsid w:val="00131946"/>
    <w:rsid w:val="0013194E"/>
    <w:rsid w:val="00131A02"/>
    <w:rsid w:val="00131AE9"/>
    <w:rsid w:val="0013229C"/>
    <w:rsid w:val="0013239C"/>
    <w:rsid w:val="001323B3"/>
    <w:rsid w:val="001326D6"/>
    <w:rsid w:val="00132819"/>
    <w:rsid w:val="00132973"/>
    <w:rsid w:val="00132DE9"/>
    <w:rsid w:val="00133100"/>
    <w:rsid w:val="00133311"/>
    <w:rsid w:val="0013337E"/>
    <w:rsid w:val="001334EE"/>
    <w:rsid w:val="00133681"/>
    <w:rsid w:val="00133845"/>
    <w:rsid w:val="00133AFA"/>
    <w:rsid w:val="00133B5C"/>
    <w:rsid w:val="00133BB1"/>
    <w:rsid w:val="00133D43"/>
    <w:rsid w:val="00133E76"/>
    <w:rsid w:val="00133EC8"/>
    <w:rsid w:val="001340D4"/>
    <w:rsid w:val="00134183"/>
    <w:rsid w:val="00134329"/>
    <w:rsid w:val="00134404"/>
    <w:rsid w:val="001344BA"/>
    <w:rsid w:val="00134537"/>
    <w:rsid w:val="001346A2"/>
    <w:rsid w:val="0013483B"/>
    <w:rsid w:val="001348A5"/>
    <w:rsid w:val="001348D7"/>
    <w:rsid w:val="00134993"/>
    <w:rsid w:val="00134A61"/>
    <w:rsid w:val="00134B68"/>
    <w:rsid w:val="00134BF0"/>
    <w:rsid w:val="00134CC1"/>
    <w:rsid w:val="00134EAD"/>
    <w:rsid w:val="00135063"/>
    <w:rsid w:val="001350B0"/>
    <w:rsid w:val="00135569"/>
    <w:rsid w:val="00135708"/>
    <w:rsid w:val="00135770"/>
    <w:rsid w:val="00135885"/>
    <w:rsid w:val="001358E2"/>
    <w:rsid w:val="00135C0E"/>
    <w:rsid w:val="00135C73"/>
    <w:rsid w:val="00135CC4"/>
    <w:rsid w:val="00135D7D"/>
    <w:rsid w:val="0013624D"/>
    <w:rsid w:val="00136334"/>
    <w:rsid w:val="001364FA"/>
    <w:rsid w:val="0013662D"/>
    <w:rsid w:val="001367D0"/>
    <w:rsid w:val="00136B58"/>
    <w:rsid w:val="00136B6D"/>
    <w:rsid w:val="00136B73"/>
    <w:rsid w:val="00136E09"/>
    <w:rsid w:val="00137099"/>
    <w:rsid w:val="001370C3"/>
    <w:rsid w:val="00137435"/>
    <w:rsid w:val="001374B9"/>
    <w:rsid w:val="0013756A"/>
    <w:rsid w:val="001376D2"/>
    <w:rsid w:val="001379A7"/>
    <w:rsid w:val="00137BB9"/>
    <w:rsid w:val="00137C13"/>
    <w:rsid w:val="00137E33"/>
    <w:rsid w:val="00137EFC"/>
    <w:rsid w:val="001400B6"/>
    <w:rsid w:val="00140170"/>
    <w:rsid w:val="00140182"/>
    <w:rsid w:val="00140555"/>
    <w:rsid w:val="001407DD"/>
    <w:rsid w:val="00140A2C"/>
    <w:rsid w:val="00140BF5"/>
    <w:rsid w:val="00140EDE"/>
    <w:rsid w:val="00140FA3"/>
    <w:rsid w:val="00140FCA"/>
    <w:rsid w:val="00141091"/>
    <w:rsid w:val="001410F0"/>
    <w:rsid w:val="00141168"/>
    <w:rsid w:val="00141241"/>
    <w:rsid w:val="001412A1"/>
    <w:rsid w:val="00141597"/>
    <w:rsid w:val="0014173A"/>
    <w:rsid w:val="001417D9"/>
    <w:rsid w:val="001419F5"/>
    <w:rsid w:val="00141AA1"/>
    <w:rsid w:val="00141E28"/>
    <w:rsid w:val="001420AB"/>
    <w:rsid w:val="00142464"/>
    <w:rsid w:val="00142563"/>
    <w:rsid w:val="001429AB"/>
    <w:rsid w:val="00142B15"/>
    <w:rsid w:val="00142C18"/>
    <w:rsid w:val="00142CA8"/>
    <w:rsid w:val="00142DF5"/>
    <w:rsid w:val="00142F34"/>
    <w:rsid w:val="00142F84"/>
    <w:rsid w:val="00142F9B"/>
    <w:rsid w:val="0014306C"/>
    <w:rsid w:val="0014323C"/>
    <w:rsid w:val="0014326F"/>
    <w:rsid w:val="0014328D"/>
    <w:rsid w:val="001433FB"/>
    <w:rsid w:val="00143512"/>
    <w:rsid w:val="00143887"/>
    <w:rsid w:val="001439B2"/>
    <w:rsid w:val="001439D2"/>
    <w:rsid w:val="00143D00"/>
    <w:rsid w:val="00143E4B"/>
    <w:rsid w:val="00143E50"/>
    <w:rsid w:val="001441A1"/>
    <w:rsid w:val="00144A10"/>
    <w:rsid w:val="00144AA5"/>
    <w:rsid w:val="00144B30"/>
    <w:rsid w:val="00144C24"/>
    <w:rsid w:val="00144C6B"/>
    <w:rsid w:val="00144D22"/>
    <w:rsid w:val="00144D54"/>
    <w:rsid w:val="00144D6E"/>
    <w:rsid w:val="00144F03"/>
    <w:rsid w:val="00144F09"/>
    <w:rsid w:val="00145205"/>
    <w:rsid w:val="001457B0"/>
    <w:rsid w:val="00145812"/>
    <w:rsid w:val="001458C4"/>
    <w:rsid w:val="00145940"/>
    <w:rsid w:val="00145CEA"/>
    <w:rsid w:val="00145E27"/>
    <w:rsid w:val="00145EB2"/>
    <w:rsid w:val="00145F80"/>
    <w:rsid w:val="00146011"/>
    <w:rsid w:val="00146064"/>
    <w:rsid w:val="00146425"/>
    <w:rsid w:val="0014664C"/>
    <w:rsid w:val="0014671D"/>
    <w:rsid w:val="001467E0"/>
    <w:rsid w:val="0014685E"/>
    <w:rsid w:val="00146910"/>
    <w:rsid w:val="00146E4E"/>
    <w:rsid w:val="00146F43"/>
    <w:rsid w:val="00146F9E"/>
    <w:rsid w:val="00147122"/>
    <w:rsid w:val="0014723C"/>
    <w:rsid w:val="00147284"/>
    <w:rsid w:val="001474E6"/>
    <w:rsid w:val="001476B1"/>
    <w:rsid w:val="001476F5"/>
    <w:rsid w:val="001477B5"/>
    <w:rsid w:val="001477EA"/>
    <w:rsid w:val="0014783F"/>
    <w:rsid w:val="00147953"/>
    <w:rsid w:val="00147988"/>
    <w:rsid w:val="00147AC3"/>
    <w:rsid w:val="00147C9F"/>
    <w:rsid w:val="00147E14"/>
    <w:rsid w:val="00147E17"/>
    <w:rsid w:val="00147E21"/>
    <w:rsid w:val="001501D6"/>
    <w:rsid w:val="00150209"/>
    <w:rsid w:val="00150595"/>
    <w:rsid w:val="001505BA"/>
    <w:rsid w:val="0015078C"/>
    <w:rsid w:val="001507C4"/>
    <w:rsid w:val="00150A76"/>
    <w:rsid w:val="00150C51"/>
    <w:rsid w:val="00150D2C"/>
    <w:rsid w:val="001514B4"/>
    <w:rsid w:val="00151501"/>
    <w:rsid w:val="001515E1"/>
    <w:rsid w:val="001517FF"/>
    <w:rsid w:val="0015185F"/>
    <w:rsid w:val="00151894"/>
    <w:rsid w:val="00151D1F"/>
    <w:rsid w:val="00151E7C"/>
    <w:rsid w:val="001521A3"/>
    <w:rsid w:val="001524CF"/>
    <w:rsid w:val="001525B0"/>
    <w:rsid w:val="001526E9"/>
    <w:rsid w:val="00152745"/>
    <w:rsid w:val="001528C3"/>
    <w:rsid w:val="001529D4"/>
    <w:rsid w:val="00152AC4"/>
    <w:rsid w:val="00152E0C"/>
    <w:rsid w:val="00152E52"/>
    <w:rsid w:val="00152FDF"/>
    <w:rsid w:val="00153022"/>
    <w:rsid w:val="00153121"/>
    <w:rsid w:val="001531B7"/>
    <w:rsid w:val="00153213"/>
    <w:rsid w:val="001535B2"/>
    <w:rsid w:val="00153678"/>
    <w:rsid w:val="00153775"/>
    <w:rsid w:val="001538FC"/>
    <w:rsid w:val="00153911"/>
    <w:rsid w:val="00153AEE"/>
    <w:rsid w:val="00153B70"/>
    <w:rsid w:val="00153CEA"/>
    <w:rsid w:val="00153F8E"/>
    <w:rsid w:val="001540D2"/>
    <w:rsid w:val="001541ED"/>
    <w:rsid w:val="0015430B"/>
    <w:rsid w:val="00154425"/>
    <w:rsid w:val="0015443D"/>
    <w:rsid w:val="00154482"/>
    <w:rsid w:val="0015456E"/>
    <w:rsid w:val="001547A0"/>
    <w:rsid w:val="001548A3"/>
    <w:rsid w:val="00154945"/>
    <w:rsid w:val="00154C52"/>
    <w:rsid w:val="00154CEC"/>
    <w:rsid w:val="0015541A"/>
    <w:rsid w:val="0015559A"/>
    <w:rsid w:val="001556DD"/>
    <w:rsid w:val="00155850"/>
    <w:rsid w:val="0015585B"/>
    <w:rsid w:val="001558B9"/>
    <w:rsid w:val="00155952"/>
    <w:rsid w:val="00155AA8"/>
    <w:rsid w:val="00155BC8"/>
    <w:rsid w:val="0015606E"/>
    <w:rsid w:val="001561FE"/>
    <w:rsid w:val="0015635D"/>
    <w:rsid w:val="00156534"/>
    <w:rsid w:val="001565C6"/>
    <w:rsid w:val="00156615"/>
    <w:rsid w:val="001568F6"/>
    <w:rsid w:val="00156BB7"/>
    <w:rsid w:val="00156CE0"/>
    <w:rsid w:val="00156D6B"/>
    <w:rsid w:val="00156F1C"/>
    <w:rsid w:val="0015704B"/>
    <w:rsid w:val="00157135"/>
    <w:rsid w:val="00157144"/>
    <w:rsid w:val="00157207"/>
    <w:rsid w:val="00157373"/>
    <w:rsid w:val="00157439"/>
    <w:rsid w:val="001575BE"/>
    <w:rsid w:val="0015780F"/>
    <w:rsid w:val="00157824"/>
    <w:rsid w:val="00157855"/>
    <w:rsid w:val="00157AC6"/>
    <w:rsid w:val="00157BEB"/>
    <w:rsid w:val="00157E4C"/>
    <w:rsid w:val="001603D2"/>
    <w:rsid w:val="00160715"/>
    <w:rsid w:val="001607B3"/>
    <w:rsid w:val="00160910"/>
    <w:rsid w:val="00160921"/>
    <w:rsid w:val="001609E3"/>
    <w:rsid w:val="00160AB5"/>
    <w:rsid w:val="00160D65"/>
    <w:rsid w:val="00160E10"/>
    <w:rsid w:val="00160E5A"/>
    <w:rsid w:val="001610C5"/>
    <w:rsid w:val="0016149C"/>
    <w:rsid w:val="00161841"/>
    <w:rsid w:val="00161858"/>
    <w:rsid w:val="0016194C"/>
    <w:rsid w:val="00161990"/>
    <w:rsid w:val="00161B93"/>
    <w:rsid w:val="00161BEF"/>
    <w:rsid w:val="00161C40"/>
    <w:rsid w:val="00161ED6"/>
    <w:rsid w:val="00161FA8"/>
    <w:rsid w:val="001620A3"/>
    <w:rsid w:val="00162157"/>
    <w:rsid w:val="001622C4"/>
    <w:rsid w:val="00162303"/>
    <w:rsid w:val="00162588"/>
    <w:rsid w:val="001626D7"/>
    <w:rsid w:val="001627C9"/>
    <w:rsid w:val="00162A77"/>
    <w:rsid w:val="00162EAC"/>
    <w:rsid w:val="001631AA"/>
    <w:rsid w:val="00163201"/>
    <w:rsid w:val="00163279"/>
    <w:rsid w:val="00163295"/>
    <w:rsid w:val="001632B4"/>
    <w:rsid w:val="0016331A"/>
    <w:rsid w:val="001636D7"/>
    <w:rsid w:val="00163CB2"/>
    <w:rsid w:val="00164009"/>
    <w:rsid w:val="0016401B"/>
    <w:rsid w:val="0016405D"/>
    <w:rsid w:val="0016407E"/>
    <w:rsid w:val="001640F4"/>
    <w:rsid w:val="001642E5"/>
    <w:rsid w:val="00164441"/>
    <w:rsid w:val="001645B0"/>
    <w:rsid w:val="001646AE"/>
    <w:rsid w:val="00164826"/>
    <w:rsid w:val="001648B4"/>
    <w:rsid w:val="00164A84"/>
    <w:rsid w:val="00164C2A"/>
    <w:rsid w:val="00164D76"/>
    <w:rsid w:val="00164F04"/>
    <w:rsid w:val="00164F89"/>
    <w:rsid w:val="001651B2"/>
    <w:rsid w:val="00165509"/>
    <w:rsid w:val="001655D0"/>
    <w:rsid w:val="001657D9"/>
    <w:rsid w:val="00165D62"/>
    <w:rsid w:val="00166128"/>
    <w:rsid w:val="00166361"/>
    <w:rsid w:val="00166475"/>
    <w:rsid w:val="001664F4"/>
    <w:rsid w:val="001669FE"/>
    <w:rsid w:val="00166B27"/>
    <w:rsid w:val="00166B28"/>
    <w:rsid w:val="00166BE9"/>
    <w:rsid w:val="00166FF9"/>
    <w:rsid w:val="00167292"/>
    <w:rsid w:val="00167322"/>
    <w:rsid w:val="001678DB"/>
    <w:rsid w:val="001679B4"/>
    <w:rsid w:val="00167AD3"/>
    <w:rsid w:val="00167AD5"/>
    <w:rsid w:val="00167AF2"/>
    <w:rsid w:val="00167B00"/>
    <w:rsid w:val="00167EBA"/>
    <w:rsid w:val="0017012A"/>
    <w:rsid w:val="00170423"/>
    <w:rsid w:val="00170475"/>
    <w:rsid w:val="001705AC"/>
    <w:rsid w:val="00170688"/>
    <w:rsid w:val="001706B1"/>
    <w:rsid w:val="00170833"/>
    <w:rsid w:val="00170B52"/>
    <w:rsid w:val="00170B86"/>
    <w:rsid w:val="00170E22"/>
    <w:rsid w:val="00170FC9"/>
    <w:rsid w:val="00171230"/>
    <w:rsid w:val="00171265"/>
    <w:rsid w:val="00171482"/>
    <w:rsid w:val="00171483"/>
    <w:rsid w:val="00171674"/>
    <w:rsid w:val="0017168A"/>
    <w:rsid w:val="001717A7"/>
    <w:rsid w:val="00171804"/>
    <w:rsid w:val="00171A8C"/>
    <w:rsid w:val="00171D4A"/>
    <w:rsid w:val="00171DC0"/>
    <w:rsid w:val="00171E8C"/>
    <w:rsid w:val="00171F89"/>
    <w:rsid w:val="001720BA"/>
    <w:rsid w:val="00172113"/>
    <w:rsid w:val="0017214D"/>
    <w:rsid w:val="001722D8"/>
    <w:rsid w:val="00172372"/>
    <w:rsid w:val="00172382"/>
    <w:rsid w:val="00172391"/>
    <w:rsid w:val="00172465"/>
    <w:rsid w:val="001724B1"/>
    <w:rsid w:val="00172622"/>
    <w:rsid w:val="00172746"/>
    <w:rsid w:val="00172948"/>
    <w:rsid w:val="00172D54"/>
    <w:rsid w:val="00172EBB"/>
    <w:rsid w:val="00173082"/>
    <w:rsid w:val="00173344"/>
    <w:rsid w:val="00173415"/>
    <w:rsid w:val="00173738"/>
    <w:rsid w:val="00173984"/>
    <w:rsid w:val="0017398D"/>
    <w:rsid w:val="00173A85"/>
    <w:rsid w:val="00173CC7"/>
    <w:rsid w:val="00173EA5"/>
    <w:rsid w:val="00173EE7"/>
    <w:rsid w:val="00174088"/>
    <w:rsid w:val="00174177"/>
    <w:rsid w:val="0017419C"/>
    <w:rsid w:val="001743A0"/>
    <w:rsid w:val="001745A0"/>
    <w:rsid w:val="001747D1"/>
    <w:rsid w:val="00174A4D"/>
    <w:rsid w:val="00174B46"/>
    <w:rsid w:val="00174D0D"/>
    <w:rsid w:val="00174E5F"/>
    <w:rsid w:val="0017502D"/>
    <w:rsid w:val="00175358"/>
    <w:rsid w:val="001756EE"/>
    <w:rsid w:val="001757AC"/>
    <w:rsid w:val="001758EF"/>
    <w:rsid w:val="00175B2D"/>
    <w:rsid w:val="00175B5B"/>
    <w:rsid w:val="00175DFC"/>
    <w:rsid w:val="00175F35"/>
    <w:rsid w:val="00176035"/>
    <w:rsid w:val="00176107"/>
    <w:rsid w:val="00176173"/>
    <w:rsid w:val="00176179"/>
    <w:rsid w:val="0017619C"/>
    <w:rsid w:val="0017623D"/>
    <w:rsid w:val="0017635A"/>
    <w:rsid w:val="001763DC"/>
    <w:rsid w:val="001765FE"/>
    <w:rsid w:val="00176707"/>
    <w:rsid w:val="00176771"/>
    <w:rsid w:val="001768CD"/>
    <w:rsid w:val="001768CF"/>
    <w:rsid w:val="00176A5B"/>
    <w:rsid w:val="00176A5F"/>
    <w:rsid w:val="00176D53"/>
    <w:rsid w:val="00176F21"/>
    <w:rsid w:val="0017725D"/>
    <w:rsid w:val="001772B8"/>
    <w:rsid w:val="00177398"/>
    <w:rsid w:val="00177852"/>
    <w:rsid w:val="0017789F"/>
    <w:rsid w:val="001778DE"/>
    <w:rsid w:val="00177942"/>
    <w:rsid w:val="00177956"/>
    <w:rsid w:val="00180041"/>
    <w:rsid w:val="00180090"/>
    <w:rsid w:val="001802AC"/>
    <w:rsid w:val="00180400"/>
    <w:rsid w:val="0018045F"/>
    <w:rsid w:val="00180973"/>
    <w:rsid w:val="00180A84"/>
    <w:rsid w:val="00180C8C"/>
    <w:rsid w:val="00180E6B"/>
    <w:rsid w:val="00180F0E"/>
    <w:rsid w:val="00181053"/>
    <w:rsid w:val="001812A5"/>
    <w:rsid w:val="001818CE"/>
    <w:rsid w:val="00181934"/>
    <w:rsid w:val="00181978"/>
    <w:rsid w:val="00181B50"/>
    <w:rsid w:val="00181FD7"/>
    <w:rsid w:val="0018201B"/>
    <w:rsid w:val="00182101"/>
    <w:rsid w:val="0018210A"/>
    <w:rsid w:val="00182192"/>
    <w:rsid w:val="0018220E"/>
    <w:rsid w:val="0018231A"/>
    <w:rsid w:val="0018242F"/>
    <w:rsid w:val="001825DE"/>
    <w:rsid w:val="00182793"/>
    <w:rsid w:val="00182835"/>
    <w:rsid w:val="001828A7"/>
    <w:rsid w:val="00182966"/>
    <w:rsid w:val="00182C2A"/>
    <w:rsid w:val="00182CF2"/>
    <w:rsid w:val="00182F6F"/>
    <w:rsid w:val="001831BD"/>
    <w:rsid w:val="0018320A"/>
    <w:rsid w:val="001833C1"/>
    <w:rsid w:val="0018342F"/>
    <w:rsid w:val="001837A6"/>
    <w:rsid w:val="00183809"/>
    <w:rsid w:val="00183863"/>
    <w:rsid w:val="001838CB"/>
    <w:rsid w:val="00183ABE"/>
    <w:rsid w:val="00183EFE"/>
    <w:rsid w:val="00183F3D"/>
    <w:rsid w:val="00183F6B"/>
    <w:rsid w:val="0018413F"/>
    <w:rsid w:val="001841C6"/>
    <w:rsid w:val="00184652"/>
    <w:rsid w:val="00184793"/>
    <w:rsid w:val="00184AA3"/>
    <w:rsid w:val="00184AAD"/>
    <w:rsid w:val="00184AF6"/>
    <w:rsid w:val="00184B6F"/>
    <w:rsid w:val="00184BF4"/>
    <w:rsid w:val="00184C23"/>
    <w:rsid w:val="00184CA6"/>
    <w:rsid w:val="00184D22"/>
    <w:rsid w:val="00184EBA"/>
    <w:rsid w:val="0018500C"/>
    <w:rsid w:val="001854A2"/>
    <w:rsid w:val="001857E4"/>
    <w:rsid w:val="00185920"/>
    <w:rsid w:val="00185977"/>
    <w:rsid w:val="001859AE"/>
    <w:rsid w:val="00185AF0"/>
    <w:rsid w:val="00185B26"/>
    <w:rsid w:val="00185D58"/>
    <w:rsid w:val="00185DB1"/>
    <w:rsid w:val="00185E86"/>
    <w:rsid w:val="00185F44"/>
    <w:rsid w:val="00185F60"/>
    <w:rsid w:val="001861A1"/>
    <w:rsid w:val="001862AF"/>
    <w:rsid w:val="001863D1"/>
    <w:rsid w:val="001864DB"/>
    <w:rsid w:val="001865C8"/>
    <w:rsid w:val="00186686"/>
    <w:rsid w:val="001867D5"/>
    <w:rsid w:val="00186855"/>
    <w:rsid w:val="00187072"/>
    <w:rsid w:val="001870D9"/>
    <w:rsid w:val="0018745D"/>
    <w:rsid w:val="0018755E"/>
    <w:rsid w:val="00187741"/>
    <w:rsid w:val="001879AB"/>
    <w:rsid w:val="00187A4F"/>
    <w:rsid w:val="00187AF0"/>
    <w:rsid w:val="00187BD4"/>
    <w:rsid w:val="00187F32"/>
    <w:rsid w:val="00187F6D"/>
    <w:rsid w:val="001901B9"/>
    <w:rsid w:val="001902BF"/>
    <w:rsid w:val="0019031F"/>
    <w:rsid w:val="00190362"/>
    <w:rsid w:val="001904CF"/>
    <w:rsid w:val="0019077B"/>
    <w:rsid w:val="0019078F"/>
    <w:rsid w:val="001908FB"/>
    <w:rsid w:val="00190E94"/>
    <w:rsid w:val="00190FFD"/>
    <w:rsid w:val="001910F5"/>
    <w:rsid w:val="00191158"/>
    <w:rsid w:val="00191283"/>
    <w:rsid w:val="00191369"/>
    <w:rsid w:val="00191455"/>
    <w:rsid w:val="0019149A"/>
    <w:rsid w:val="001914E8"/>
    <w:rsid w:val="00191503"/>
    <w:rsid w:val="001916D5"/>
    <w:rsid w:val="001917AD"/>
    <w:rsid w:val="00191B8A"/>
    <w:rsid w:val="00191C62"/>
    <w:rsid w:val="00191CE5"/>
    <w:rsid w:val="00191D06"/>
    <w:rsid w:val="00191D0C"/>
    <w:rsid w:val="00191F48"/>
    <w:rsid w:val="00191F5F"/>
    <w:rsid w:val="00192308"/>
    <w:rsid w:val="001923F1"/>
    <w:rsid w:val="00192564"/>
    <w:rsid w:val="0019259B"/>
    <w:rsid w:val="0019286B"/>
    <w:rsid w:val="00192AD7"/>
    <w:rsid w:val="00192C28"/>
    <w:rsid w:val="00192E33"/>
    <w:rsid w:val="001930B9"/>
    <w:rsid w:val="00193184"/>
    <w:rsid w:val="00193315"/>
    <w:rsid w:val="00193352"/>
    <w:rsid w:val="001933D9"/>
    <w:rsid w:val="001936F1"/>
    <w:rsid w:val="00193715"/>
    <w:rsid w:val="00193B58"/>
    <w:rsid w:val="00193D06"/>
    <w:rsid w:val="00193DA8"/>
    <w:rsid w:val="00193EE0"/>
    <w:rsid w:val="0019427E"/>
    <w:rsid w:val="001948F0"/>
    <w:rsid w:val="00194A2D"/>
    <w:rsid w:val="00194B80"/>
    <w:rsid w:val="00194BE3"/>
    <w:rsid w:val="00194CF4"/>
    <w:rsid w:val="001950A4"/>
    <w:rsid w:val="00195203"/>
    <w:rsid w:val="0019530C"/>
    <w:rsid w:val="001953AE"/>
    <w:rsid w:val="00195507"/>
    <w:rsid w:val="001955ED"/>
    <w:rsid w:val="00195661"/>
    <w:rsid w:val="001956AB"/>
    <w:rsid w:val="001956E3"/>
    <w:rsid w:val="00195931"/>
    <w:rsid w:val="001959E0"/>
    <w:rsid w:val="00195AE5"/>
    <w:rsid w:val="00195C17"/>
    <w:rsid w:val="00195D0D"/>
    <w:rsid w:val="00195D67"/>
    <w:rsid w:val="00195D93"/>
    <w:rsid w:val="00195E19"/>
    <w:rsid w:val="00195E2C"/>
    <w:rsid w:val="00195E6F"/>
    <w:rsid w:val="00195ED6"/>
    <w:rsid w:val="00196075"/>
    <w:rsid w:val="00196327"/>
    <w:rsid w:val="00196811"/>
    <w:rsid w:val="00196A30"/>
    <w:rsid w:val="00196C4E"/>
    <w:rsid w:val="00196DB2"/>
    <w:rsid w:val="00196E1A"/>
    <w:rsid w:val="00196F1A"/>
    <w:rsid w:val="00197177"/>
    <w:rsid w:val="0019718D"/>
    <w:rsid w:val="001971DC"/>
    <w:rsid w:val="00197217"/>
    <w:rsid w:val="001972E8"/>
    <w:rsid w:val="001973DA"/>
    <w:rsid w:val="001973DD"/>
    <w:rsid w:val="0019742A"/>
    <w:rsid w:val="001974E6"/>
    <w:rsid w:val="001976A9"/>
    <w:rsid w:val="001976F8"/>
    <w:rsid w:val="00197791"/>
    <w:rsid w:val="00197871"/>
    <w:rsid w:val="0019789B"/>
    <w:rsid w:val="00197A33"/>
    <w:rsid w:val="00197A7F"/>
    <w:rsid w:val="00197DE2"/>
    <w:rsid w:val="00197F81"/>
    <w:rsid w:val="001A01BE"/>
    <w:rsid w:val="001A0234"/>
    <w:rsid w:val="001A0274"/>
    <w:rsid w:val="001A05CE"/>
    <w:rsid w:val="001A0602"/>
    <w:rsid w:val="001A0919"/>
    <w:rsid w:val="001A09E0"/>
    <w:rsid w:val="001A0C8E"/>
    <w:rsid w:val="001A0DE3"/>
    <w:rsid w:val="001A0F20"/>
    <w:rsid w:val="001A1075"/>
    <w:rsid w:val="001A1180"/>
    <w:rsid w:val="001A1342"/>
    <w:rsid w:val="001A142C"/>
    <w:rsid w:val="001A16E3"/>
    <w:rsid w:val="001A18D3"/>
    <w:rsid w:val="001A1BA6"/>
    <w:rsid w:val="001A1EFA"/>
    <w:rsid w:val="001A1FC7"/>
    <w:rsid w:val="001A2029"/>
    <w:rsid w:val="001A20AC"/>
    <w:rsid w:val="001A2198"/>
    <w:rsid w:val="001A22F6"/>
    <w:rsid w:val="001A2559"/>
    <w:rsid w:val="001A2697"/>
    <w:rsid w:val="001A27D5"/>
    <w:rsid w:val="001A27EE"/>
    <w:rsid w:val="001A2D21"/>
    <w:rsid w:val="001A2D43"/>
    <w:rsid w:val="001A2D52"/>
    <w:rsid w:val="001A2DC0"/>
    <w:rsid w:val="001A2EAD"/>
    <w:rsid w:val="001A2F01"/>
    <w:rsid w:val="001A315F"/>
    <w:rsid w:val="001A31E4"/>
    <w:rsid w:val="001A3281"/>
    <w:rsid w:val="001A33A7"/>
    <w:rsid w:val="001A3897"/>
    <w:rsid w:val="001A397D"/>
    <w:rsid w:val="001A39FD"/>
    <w:rsid w:val="001A3A42"/>
    <w:rsid w:val="001A3C2A"/>
    <w:rsid w:val="001A405C"/>
    <w:rsid w:val="001A4422"/>
    <w:rsid w:val="001A4649"/>
    <w:rsid w:val="001A47C7"/>
    <w:rsid w:val="001A4964"/>
    <w:rsid w:val="001A4BBE"/>
    <w:rsid w:val="001A4D2F"/>
    <w:rsid w:val="001A4DB7"/>
    <w:rsid w:val="001A4E4A"/>
    <w:rsid w:val="001A4F94"/>
    <w:rsid w:val="001A4FE8"/>
    <w:rsid w:val="001A52E1"/>
    <w:rsid w:val="001A53FA"/>
    <w:rsid w:val="001A5406"/>
    <w:rsid w:val="001A5408"/>
    <w:rsid w:val="001A5494"/>
    <w:rsid w:val="001A54A3"/>
    <w:rsid w:val="001A5A3F"/>
    <w:rsid w:val="001A5BCA"/>
    <w:rsid w:val="001A5C4C"/>
    <w:rsid w:val="001A5CB3"/>
    <w:rsid w:val="001A5CF0"/>
    <w:rsid w:val="001A5E38"/>
    <w:rsid w:val="001A5EE9"/>
    <w:rsid w:val="001A5F49"/>
    <w:rsid w:val="001A6063"/>
    <w:rsid w:val="001A6085"/>
    <w:rsid w:val="001A61DD"/>
    <w:rsid w:val="001A6524"/>
    <w:rsid w:val="001A65B5"/>
    <w:rsid w:val="001A663D"/>
    <w:rsid w:val="001A66A9"/>
    <w:rsid w:val="001A67BC"/>
    <w:rsid w:val="001A6899"/>
    <w:rsid w:val="001A68C0"/>
    <w:rsid w:val="001A6A2C"/>
    <w:rsid w:val="001A6C95"/>
    <w:rsid w:val="001A6DA7"/>
    <w:rsid w:val="001A6F01"/>
    <w:rsid w:val="001A6FBC"/>
    <w:rsid w:val="001A7322"/>
    <w:rsid w:val="001A7325"/>
    <w:rsid w:val="001A76FF"/>
    <w:rsid w:val="001A77C1"/>
    <w:rsid w:val="001A7A99"/>
    <w:rsid w:val="001A7C55"/>
    <w:rsid w:val="001A7D9B"/>
    <w:rsid w:val="001A7E87"/>
    <w:rsid w:val="001A7E92"/>
    <w:rsid w:val="001B045C"/>
    <w:rsid w:val="001B06C1"/>
    <w:rsid w:val="001B0A45"/>
    <w:rsid w:val="001B0F25"/>
    <w:rsid w:val="001B11B2"/>
    <w:rsid w:val="001B12BA"/>
    <w:rsid w:val="001B13B0"/>
    <w:rsid w:val="001B15A5"/>
    <w:rsid w:val="001B179A"/>
    <w:rsid w:val="001B1816"/>
    <w:rsid w:val="001B195D"/>
    <w:rsid w:val="001B1B8A"/>
    <w:rsid w:val="001B1BAC"/>
    <w:rsid w:val="001B1CE0"/>
    <w:rsid w:val="001B1CFF"/>
    <w:rsid w:val="001B1D5B"/>
    <w:rsid w:val="001B1F26"/>
    <w:rsid w:val="001B2160"/>
    <w:rsid w:val="001B21FC"/>
    <w:rsid w:val="001B2524"/>
    <w:rsid w:val="001B271B"/>
    <w:rsid w:val="001B2748"/>
    <w:rsid w:val="001B2755"/>
    <w:rsid w:val="001B2CBC"/>
    <w:rsid w:val="001B2D5E"/>
    <w:rsid w:val="001B2E18"/>
    <w:rsid w:val="001B2E3B"/>
    <w:rsid w:val="001B2E98"/>
    <w:rsid w:val="001B2F2E"/>
    <w:rsid w:val="001B2F2F"/>
    <w:rsid w:val="001B2F5B"/>
    <w:rsid w:val="001B318A"/>
    <w:rsid w:val="001B33EE"/>
    <w:rsid w:val="001B38FA"/>
    <w:rsid w:val="001B3AD2"/>
    <w:rsid w:val="001B3B42"/>
    <w:rsid w:val="001B3C57"/>
    <w:rsid w:val="001B3EAF"/>
    <w:rsid w:val="001B3EE6"/>
    <w:rsid w:val="001B3FA3"/>
    <w:rsid w:val="001B429D"/>
    <w:rsid w:val="001B42C7"/>
    <w:rsid w:val="001B43A1"/>
    <w:rsid w:val="001B459F"/>
    <w:rsid w:val="001B45B0"/>
    <w:rsid w:val="001B462C"/>
    <w:rsid w:val="001B4872"/>
    <w:rsid w:val="001B4A35"/>
    <w:rsid w:val="001B4C2A"/>
    <w:rsid w:val="001B4DE8"/>
    <w:rsid w:val="001B5009"/>
    <w:rsid w:val="001B5180"/>
    <w:rsid w:val="001B523B"/>
    <w:rsid w:val="001B536E"/>
    <w:rsid w:val="001B536F"/>
    <w:rsid w:val="001B5430"/>
    <w:rsid w:val="001B5499"/>
    <w:rsid w:val="001B5561"/>
    <w:rsid w:val="001B56FB"/>
    <w:rsid w:val="001B584B"/>
    <w:rsid w:val="001B5A09"/>
    <w:rsid w:val="001B5A1D"/>
    <w:rsid w:val="001B5A7C"/>
    <w:rsid w:val="001B5D84"/>
    <w:rsid w:val="001B5E86"/>
    <w:rsid w:val="001B5FD4"/>
    <w:rsid w:val="001B61BA"/>
    <w:rsid w:val="001B6272"/>
    <w:rsid w:val="001B6278"/>
    <w:rsid w:val="001B6382"/>
    <w:rsid w:val="001B648D"/>
    <w:rsid w:val="001B652B"/>
    <w:rsid w:val="001B65A0"/>
    <w:rsid w:val="001B6835"/>
    <w:rsid w:val="001B6BAD"/>
    <w:rsid w:val="001B6DBA"/>
    <w:rsid w:val="001B6EAF"/>
    <w:rsid w:val="001B7219"/>
    <w:rsid w:val="001B724D"/>
    <w:rsid w:val="001B7421"/>
    <w:rsid w:val="001B753D"/>
    <w:rsid w:val="001B754D"/>
    <w:rsid w:val="001B7637"/>
    <w:rsid w:val="001B7777"/>
    <w:rsid w:val="001B78BC"/>
    <w:rsid w:val="001B7DCD"/>
    <w:rsid w:val="001C02F2"/>
    <w:rsid w:val="001C0329"/>
    <w:rsid w:val="001C0369"/>
    <w:rsid w:val="001C0534"/>
    <w:rsid w:val="001C0582"/>
    <w:rsid w:val="001C0664"/>
    <w:rsid w:val="001C07B3"/>
    <w:rsid w:val="001C07F9"/>
    <w:rsid w:val="001C083E"/>
    <w:rsid w:val="001C0CA3"/>
    <w:rsid w:val="001C0E38"/>
    <w:rsid w:val="001C0E75"/>
    <w:rsid w:val="001C10B5"/>
    <w:rsid w:val="001C1272"/>
    <w:rsid w:val="001C14FE"/>
    <w:rsid w:val="001C1594"/>
    <w:rsid w:val="001C1685"/>
    <w:rsid w:val="001C1887"/>
    <w:rsid w:val="001C1942"/>
    <w:rsid w:val="001C1AAD"/>
    <w:rsid w:val="001C1C17"/>
    <w:rsid w:val="001C1C28"/>
    <w:rsid w:val="001C1CB3"/>
    <w:rsid w:val="001C1FB5"/>
    <w:rsid w:val="001C27B4"/>
    <w:rsid w:val="001C27F7"/>
    <w:rsid w:val="001C2821"/>
    <w:rsid w:val="001C2912"/>
    <w:rsid w:val="001C2A75"/>
    <w:rsid w:val="001C2D34"/>
    <w:rsid w:val="001C2E0C"/>
    <w:rsid w:val="001C2EA2"/>
    <w:rsid w:val="001C322F"/>
    <w:rsid w:val="001C32D4"/>
    <w:rsid w:val="001C33BD"/>
    <w:rsid w:val="001C33C7"/>
    <w:rsid w:val="001C3410"/>
    <w:rsid w:val="001C3437"/>
    <w:rsid w:val="001C365C"/>
    <w:rsid w:val="001C38C3"/>
    <w:rsid w:val="001C3A38"/>
    <w:rsid w:val="001C3FD7"/>
    <w:rsid w:val="001C406C"/>
    <w:rsid w:val="001C4310"/>
    <w:rsid w:val="001C43CC"/>
    <w:rsid w:val="001C451C"/>
    <w:rsid w:val="001C45E9"/>
    <w:rsid w:val="001C4673"/>
    <w:rsid w:val="001C476D"/>
    <w:rsid w:val="001C4B0E"/>
    <w:rsid w:val="001C4B90"/>
    <w:rsid w:val="001C4BB4"/>
    <w:rsid w:val="001C53DF"/>
    <w:rsid w:val="001C5494"/>
    <w:rsid w:val="001C54CE"/>
    <w:rsid w:val="001C56A0"/>
    <w:rsid w:val="001C5720"/>
    <w:rsid w:val="001C58EC"/>
    <w:rsid w:val="001C593E"/>
    <w:rsid w:val="001C5A14"/>
    <w:rsid w:val="001C5AE4"/>
    <w:rsid w:val="001C5D22"/>
    <w:rsid w:val="001C5FB5"/>
    <w:rsid w:val="001C5FBB"/>
    <w:rsid w:val="001C6244"/>
    <w:rsid w:val="001C6331"/>
    <w:rsid w:val="001C63F5"/>
    <w:rsid w:val="001C6520"/>
    <w:rsid w:val="001C6671"/>
    <w:rsid w:val="001C6712"/>
    <w:rsid w:val="001C6824"/>
    <w:rsid w:val="001C69D6"/>
    <w:rsid w:val="001C6A29"/>
    <w:rsid w:val="001C6B44"/>
    <w:rsid w:val="001C6BA3"/>
    <w:rsid w:val="001C6E8C"/>
    <w:rsid w:val="001C6F9F"/>
    <w:rsid w:val="001C71BB"/>
    <w:rsid w:val="001C7267"/>
    <w:rsid w:val="001C72A2"/>
    <w:rsid w:val="001C7611"/>
    <w:rsid w:val="001C7880"/>
    <w:rsid w:val="001C78CE"/>
    <w:rsid w:val="001C7D69"/>
    <w:rsid w:val="001C7E7B"/>
    <w:rsid w:val="001D00AC"/>
    <w:rsid w:val="001D0164"/>
    <w:rsid w:val="001D0346"/>
    <w:rsid w:val="001D04DE"/>
    <w:rsid w:val="001D0582"/>
    <w:rsid w:val="001D05B3"/>
    <w:rsid w:val="001D08AB"/>
    <w:rsid w:val="001D0A8C"/>
    <w:rsid w:val="001D0AD7"/>
    <w:rsid w:val="001D0B16"/>
    <w:rsid w:val="001D0E33"/>
    <w:rsid w:val="001D1008"/>
    <w:rsid w:val="001D127B"/>
    <w:rsid w:val="001D144B"/>
    <w:rsid w:val="001D162E"/>
    <w:rsid w:val="001D169F"/>
    <w:rsid w:val="001D1787"/>
    <w:rsid w:val="001D1A92"/>
    <w:rsid w:val="001D1D15"/>
    <w:rsid w:val="001D1DF9"/>
    <w:rsid w:val="001D1E93"/>
    <w:rsid w:val="001D2124"/>
    <w:rsid w:val="001D2165"/>
    <w:rsid w:val="001D231B"/>
    <w:rsid w:val="001D24B5"/>
    <w:rsid w:val="001D2791"/>
    <w:rsid w:val="001D2797"/>
    <w:rsid w:val="001D27E4"/>
    <w:rsid w:val="001D2B37"/>
    <w:rsid w:val="001D2C04"/>
    <w:rsid w:val="001D2C65"/>
    <w:rsid w:val="001D3393"/>
    <w:rsid w:val="001D33BF"/>
    <w:rsid w:val="001D35B6"/>
    <w:rsid w:val="001D375E"/>
    <w:rsid w:val="001D378A"/>
    <w:rsid w:val="001D3AAF"/>
    <w:rsid w:val="001D3FC0"/>
    <w:rsid w:val="001D42A6"/>
    <w:rsid w:val="001D4443"/>
    <w:rsid w:val="001D4562"/>
    <w:rsid w:val="001D457F"/>
    <w:rsid w:val="001D45E9"/>
    <w:rsid w:val="001D4818"/>
    <w:rsid w:val="001D486D"/>
    <w:rsid w:val="001D4926"/>
    <w:rsid w:val="001D4A3C"/>
    <w:rsid w:val="001D4D3C"/>
    <w:rsid w:val="001D4F0C"/>
    <w:rsid w:val="001D4FC4"/>
    <w:rsid w:val="001D5002"/>
    <w:rsid w:val="001D50DD"/>
    <w:rsid w:val="001D52DD"/>
    <w:rsid w:val="001D531D"/>
    <w:rsid w:val="001D53D9"/>
    <w:rsid w:val="001D5568"/>
    <w:rsid w:val="001D574D"/>
    <w:rsid w:val="001D5871"/>
    <w:rsid w:val="001D58C9"/>
    <w:rsid w:val="001D5903"/>
    <w:rsid w:val="001D591D"/>
    <w:rsid w:val="001D5B21"/>
    <w:rsid w:val="001D5E98"/>
    <w:rsid w:val="001D5FDC"/>
    <w:rsid w:val="001D60E6"/>
    <w:rsid w:val="001D6109"/>
    <w:rsid w:val="001D613C"/>
    <w:rsid w:val="001D63C8"/>
    <w:rsid w:val="001D6472"/>
    <w:rsid w:val="001D65DB"/>
    <w:rsid w:val="001D68C3"/>
    <w:rsid w:val="001D6971"/>
    <w:rsid w:val="001D6B6A"/>
    <w:rsid w:val="001D6D09"/>
    <w:rsid w:val="001D6FB5"/>
    <w:rsid w:val="001D710B"/>
    <w:rsid w:val="001D714F"/>
    <w:rsid w:val="001D7284"/>
    <w:rsid w:val="001D7327"/>
    <w:rsid w:val="001D7781"/>
    <w:rsid w:val="001D7843"/>
    <w:rsid w:val="001D7B5E"/>
    <w:rsid w:val="001D7E35"/>
    <w:rsid w:val="001E0340"/>
    <w:rsid w:val="001E0A71"/>
    <w:rsid w:val="001E0B56"/>
    <w:rsid w:val="001E0BDA"/>
    <w:rsid w:val="001E0BF0"/>
    <w:rsid w:val="001E0D4D"/>
    <w:rsid w:val="001E0EA6"/>
    <w:rsid w:val="001E11DF"/>
    <w:rsid w:val="001E12AB"/>
    <w:rsid w:val="001E12B9"/>
    <w:rsid w:val="001E1773"/>
    <w:rsid w:val="001E1810"/>
    <w:rsid w:val="001E196E"/>
    <w:rsid w:val="001E1A47"/>
    <w:rsid w:val="001E1AD5"/>
    <w:rsid w:val="001E1BBB"/>
    <w:rsid w:val="001E1E46"/>
    <w:rsid w:val="001E1E8E"/>
    <w:rsid w:val="001E209E"/>
    <w:rsid w:val="001E243F"/>
    <w:rsid w:val="001E24B6"/>
    <w:rsid w:val="001E25AD"/>
    <w:rsid w:val="001E278C"/>
    <w:rsid w:val="001E27FB"/>
    <w:rsid w:val="001E28D1"/>
    <w:rsid w:val="001E2912"/>
    <w:rsid w:val="001E2986"/>
    <w:rsid w:val="001E2B95"/>
    <w:rsid w:val="001E2D33"/>
    <w:rsid w:val="001E2E2E"/>
    <w:rsid w:val="001E2E56"/>
    <w:rsid w:val="001E2F0D"/>
    <w:rsid w:val="001E3092"/>
    <w:rsid w:val="001E3364"/>
    <w:rsid w:val="001E3615"/>
    <w:rsid w:val="001E37F3"/>
    <w:rsid w:val="001E384C"/>
    <w:rsid w:val="001E3889"/>
    <w:rsid w:val="001E38BC"/>
    <w:rsid w:val="001E3BD3"/>
    <w:rsid w:val="001E3E59"/>
    <w:rsid w:val="001E4066"/>
    <w:rsid w:val="001E41D3"/>
    <w:rsid w:val="001E439F"/>
    <w:rsid w:val="001E44DF"/>
    <w:rsid w:val="001E45E8"/>
    <w:rsid w:val="001E4732"/>
    <w:rsid w:val="001E4757"/>
    <w:rsid w:val="001E49BB"/>
    <w:rsid w:val="001E4AEF"/>
    <w:rsid w:val="001E4B7B"/>
    <w:rsid w:val="001E4E1B"/>
    <w:rsid w:val="001E4E9C"/>
    <w:rsid w:val="001E5223"/>
    <w:rsid w:val="001E538F"/>
    <w:rsid w:val="001E5449"/>
    <w:rsid w:val="001E5829"/>
    <w:rsid w:val="001E58CE"/>
    <w:rsid w:val="001E5930"/>
    <w:rsid w:val="001E59EF"/>
    <w:rsid w:val="001E5A5A"/>
    <w:rsid w:val="001E5D50"/>
    <w:rsid w:val="001E5E37"/>
    <w:rsid w:val="001E5EB9"/>
    <w:rsid w:val="001E6060"/>
    <w:rsid w:val="001E61E7"/>
    <w:rsid w:val="001E6381"/>
    <w:rsid w:val="001E63A2"/>
    <w:rsid w:val="001E6450"/>
    <w:rsid w:val="001E6661"/>
    <w:rsid w:val="001E677A"/>
    <w:rsid w:val="001E6A75"/>
    <w:rsid w:val="001E6A9C"/>
    <w:rsid w:val="001E6CAA"/>
    <w:rsid w:val="001E6CAD"/>
    <w:rsid w:val="001E6DB2"/>
    <w:rsid w:val="001E708B"/>
    <w:rsid w:val="001E7165"/>
    <w:rsid w:val="001E72A7"/>
    <w:rsid w:val="001E7464"/>
    <w:rsid w:val="001E75EC"/>
    <w:rsid w:val="001E763D"/>
    <w:rsid w:val="001E7680"/>
    <w:rsid w:val="001E7B5A"/>
    <w:rsid w:val="001F02E1"/>
    <w:rsid w:val="001F05A2"/>
    <w:rsid w:val="001F064B"/>
    <w:rsid w:val="001F06C7"/>
    <w:rsid w:val="001F09BB"/>
    <w:rsid w:val="001F0A68"/>
    <w:rsid w:val="001F0AF9"/>
    <w:rsid w:val="001F0B26"/>
    <w:rsid w:val="001F0B77"/>
    <w:rsid w:val="001F0C63"/>
    <w:rsid w:val="001F0CAD"/>
    <w:rsid w:val="001F0DFE"/>
    <w:rsid w:val="001F0F65"/>
    <w:rsid w:val="001F10D8"/>
    <w:rsid w:val="001F13AB"/>
    <w:rsid w:val="001F13C6"/>
    <w:rsid w:val="001F150D"/>
    <w:rsid w:val="001F16A9"/>
    <w:rsid w:val="001F17EC"/>
    <w:rsid w:val="001F1827"/>
    <w:rsid w:val="001F18EC"/>
    <w:rsid w:val="001F18F9"/>
    <w:rsid w:val="001F1983"/>
    <w:rsid w:val="001F1AA9"/>
    <w:rsid w:val="001F1ABD"/>
    <w:rsid w:val="001F1C3C"/>
    <w:rsid w:val="001F1D6E"/>
    <w:rsid w:val="001F21A3"/>
    <w:rsid w:val="001F233E"/>
    <w:rsid w:val="001F2554"/>
    <w:rsid w:val="001F27B7"/>
    <w:rsid w:val="001F27F1"/>
    <w:rsid w:val="001F2933"/>
    <w:rsid w:val="001F2B9C"/>
    <w:rsid w:val="001F2D1B"/>
    <w:rsid w:val="001F2DDA"/>
    <w:rsid w:val="001F2DDB"/>
    <w:rsid w:val="001F2E1F"/>
    <w:rsid w:val="001F3002"/>
    <w:rsid w:val="001F31DB"/>
    <w:rsid w:val="001F31DF"/>
    <w:rsid w:val="001F32E5"/>
    <w:rsid w:val="001F33A7"/>
    <w:rsid w:val="001F3440"/>
    <w:rsid w:val="001F381A"/>
    <w:rsid w:val="001F389E"/>
    <w:rsid w:val="001F395E"/>
    <w:rsid w:val="001F39A0"/>
    <w:rsid w:val="001F3AD5"/>
    <w:rsid w:val="001F3B49"/>
    <w:rsid w:val="001F3B8F"/>
    <w:rsid w:val="001F3DB4"/>
    <w:rsid w:val="001F42BF"/>
    <w:rsid w:val="001F47E1"/>
    <w:rsid w:val="001F47E3"/>
    <w:rsid w:val="001F49D4"/>
    <w:rsid w:val="001F4C41"/>
    <w:rsid w:val="001F4CFF"/>
    <w:rsid w:val="001F4D41"/>
    <w:rsid w:val="001F4D9B"/>
    <w:rsid w:val="001F4EC5"/>
    <w:rsid w:val="001F4F4E"/>
    <w:rsid w:val="001F5307"/>
    <w:rsid w:val="001F5341"/>
    <w:rsid w:val="001F54B3"/>
    <w:rsid w:val="001F560B"/>
    <w:rsid w:val="001F569F"/>
    <w:rsid w:val="001F5748"/>
    <w:rsid w:val="001F590F"/>
    <w:rsid w:val="001F5BF0"/>
    <w:rsid w:val="001F5C14"/>
    <w:rsid w:val="001F5CAD"/>
    <w:rsid w:val="001F5F9F"/>
    <w:rsid w:val="001F6077"/>
    <w:rsid w:val="001F637A"/>
    <w:rsid w:val="001F63CB"/>
    <w:rsid w:val="001F64F4"/>
    <w:rsid w:val="001F6528"/>
    <w:rsid w:val="001F6607"/>
    <w:rsid w:val="001F6679"/>
    <w:rsid w:val="001F670F"/>
    <w:rsid w:val="001F6784"/>
    <w:rsid w:val="001F6896"/>
    <w:rsid w:val="001F6A5F"/>
    <w:rsid w:val="001F6C65"/>
    <w:rsid w:val="001F6CFF"/>
    <w:rsid w:val="001F6E93"/>
    <w:rsid w:val="001F6EDE"/>
    <w:rsid w:val="001F6EE1"/>
    <w:rsid w:val="001F7050"/>
    <w:rsid w:val="001F7194"/>
    <w:rsid w:val="001F7671"/>
    <w:rsid w:val="001F76AD"/>
    <w:rsid w:val="001F7B42"/>
    <w:rsid w:val="001F7F34"/>
    <w:rsid w:val="001F7F60"/>
    <w:rsid w:val="00200016"/>
    <w:rsid w:val="0020006B"/>
    <w:rsid w:val="0020008B"/>
    <w:rsid w:val="00200495"/>
    <w:rsid w:val="00200577"/>
    <w:rsid w:val="00200584"/>
    <w:rsid w:val="002006F9"/>
    <w:rsid w:val="0020079D"/>
    <w:rsid w:val="0020084D"/>
    <w:rsid w:val="002008BE"/>
    <w:rsid w:val="00200A88"/>
    <w:rsid w:val="00200BD8"/>
    <w:rsid w:val="00200BE5"/>
    <w:rsid w:val="00200CCD"/>
    <w:rsid w:val="00200E08"/>
    <w:rsid w:val="00200F67"/>
    <w:rsid w:val="00201015"/>
    <w:rsid w:val="00201153"/>
    <w:rsid w:val="0020119E"/>
    <w:rsid w:val="0020126F"/>
    <w:rsid w:val="002012FB"/>
    <w:rsid w:val="002013F9"/>
    <w:rsid w:val="00201707"/>
    <w:rsid w:val="00201748"/>
    <w:rsid w:val="00201950"/>
    <w:rsid w:val="00201A4F"/>
    <w:rsid w:val="00201B0C"/>
    <w:rsid w:val="00201E6D"/>
    <w:rsid w:val="00201F4E"/>
    <w:rsid w:val="00201F51"/>
    <w:rsid w:val="00201FEB"/>
    <w:rsid w:val="00202263"/>
    <w:rsid w:val="0020236F"/>
    <w:rsid w:val="00202478"/>
    <w:rsid w:val="0020259E"/>
    <w:rsid w:val="002025B9"/>
    <w:rsid w:val="00202790"/>
    <w:rsid w:val="00202C1B"/>
    <w:rsid w:val="00202CD5"/>
    <w:rsid w:val="002030AE"/>
    <w:rsid w:val="00203373"/>
    <w:rsid w:val="00203577"/>
    <w:rsid w:val="00203586"/>
    <w:rsid w:val="00203691"/>
    <w:rsid w:val="002036BE"/>
    <w:rsid w:val="002037B4"/>
    <w:rsid w:val="002037B9"/>
    <w:rsid w:val="00203813"/>
    <w:rsid w:val="00203849"/>
    <w:rsid w:val="0020388D"/>
    <w:rsid w:val="00203ABA"/>
    <w:rsid w:val="00203B60"/>
    <w:rsid w:val="00204041"/>
    <w:rsid w:val="0020404A"/>
    <w:rsid w:val="002041B1"/>
    <w:rsid w:val="002041F6"/>
    <w:rsid w:val="00204406"/>
    <w:rsid w:val="0020441F"/>
    <w:rsid w:val="002044AE"/>
    <w:rsid w:val="002045F4"/>
    <w:rsid w:val="00204648"/>
    <w:rsid w:val="00204778"/>
    <w:rsid w:val="0020497D"/>
    <w:rsid w:val="002049CC"/>
    <w:rsid w:val="002049DD"/>
    <w:rsid w:val="00204DC9"/>
    <w:rsid w:val="00204FE3"/>
    <w:rsid w:val="002051B2"/>
    <w:rsid w:val="002053EE"/>
    <w:rsid w:val="0020590C"/>
    <w:rsid w:val="00205970"/>
    <w:rsid w:val="002059E4"/>
    <w:rsid w:val="00205C41"/>
    <w:rsid w:val="00205C7E"/>
    <w:rsid w:val="00205D29"/>
    <w:rsid w:val="00205DC9"/>
    <w:rsid w:val="00205E1A"/>
    <w:rsid w:val="0020609B"/>
    <w:rsid w:val="002060FC"/>
    <w:rsid w:val="00206171"/>
    <w:rsid w:val="0020629B"/>
    <w:rsid w:val="00206465"/>
    <w:rsid w:val="00206497"/>
    <w:rsid w:val="0020671D"/>
    <w:rsid w:val="002069BC"/>
    <w:rsid w:val="002069CC"/>
    <w:rsid w:val="00206C10"/>
    <w:rsid w:val="00206C6F"/>
    <w:rsid w:val="00206DBD"/>
    <w:rsid w:val="00206DE2"/>
    <w:rsid w:val="00206F72"/>
    <w:rsid w:val="00206F9D"/>
    <w:rsid w:val="00206FC1"/>
    <w:rsid w:val="0020703A"/>
    <w:rsid w:val="0020712B"/>
    <w:rsid w:val="00207261"/>
    <w:rsid w:val="0020733F"/>
    <w:rsid w:val="00207371"/>
    <w:rsid w:val="00207876"/>
    <w:rsid w:val="002079C5"/>
    <w:rsid w:val="00207AF9"/>
    <w:rsid w:val="00207DBF"/>
    <w:rsid w:val="00210058"/>
    <w:rsid w:val="0021010C"/>
    <w:rsid w:val="00210133"/>
    <w:rsid w:val="002101E6"/>
    <w:rsid w:val="00210200"/>
    <w:rsid w:val="0021023C"/>
    <w:rsid w:val="0021035F"/>
    <w:rsid w:val="002103A2"/>
    <w:rsid w:val="0021064E"/>
    <w:rsid w:val="00210BC3"/>
    <w:rsid w:val="00210E6C"/>
    <w:rsid w:val="00210EF9"/>
    <w:rsid w:val="0021113A"/>
    <w:rsid w:val="002111C0"/>
    <w:rsid w:val="00211701"/>
    <w:rsid w:val="00211821"/>
    <w:rsid w:val="0021191C"/>
    <w:rsid w:val="00211C44"/>
    <w:rsid w:val="00211C94"/>
    <w:rsid w:val="00211F1F"/>
    <w:rsid w:val="002121AB"/>
    <w:rsid w:val="00212254"/>
    <w:rsid w:val="00212283"/>
    <w:rsid w:val="002122AD"/>
    <w:rsid w:val="0021241A"/>
    <w:rsid w:val="00212479"/>
    <w:rsid w:val="00212527"/>
    <w:rsid w:val="002125E8"/>
    <w:rsid w:val="00212994"/>
    <w:rsid w:val="002129AE"/>
    <w:rsid w:val="002129E0"/>
    <w:rsid w:val="00212A2A"/>
    <w:rsid w:val="00212BA1"/>
    <w:rsid w:val="00212BC8"/>
    <w:rsid w:val="00212D1B"/>
    <w:rsid w:val="00212DA8"/>
    <w:rsid w:val="00212EE1"/>
    <w:rsid w:val="00212F9D"/>
    <w:rsid w:val="0021340E"/>
    <w:rsid w:val="002135D1"/>
    <w:rsid w:val="00213683"/>
    <w:rsid w:val="0021378F"/>
    <w:rsid w:val="002137A1"/>
    <w:rsid w:val="002137AD"/>
    <w:rsid w:val="0021393B"/>
    <w:rsid w:val="0021397E"/>
    <w:rsid w:val="00213B19"/>
    <w:rsid w:val="00213CE4"/>
    <w:rsid w:val="00213DDB"/>
    <w:rsid w:val="00213F33"/>
    <w:rsid w:val="002140CA"/>
    <w:rsid w:val="002141BD"/>
    <w:rsid w:val="002141DB"/>
    <w:rsid w:val="00214498"/>
    <w:rsid w:val="002147A1"/>
    <w:rsid w:val="00214943"/>
    <w:rsid w:val="00214B09"/>
    <w:rsid w:val="00214B49"/>
    <w:rsid w:val="00214C17"/>
    <w:rsid w:val="00214C69"/>
    <w:rsid w:val="00214CB0"/>
    <w:rsid w:val="00214DDB"/>
    <w:rsid w:val="0021534F"/>
    <w:rsid w:val="0021552D"/>
    <w:rsid w:val="00215774"/>
    <w:rsid w:val="002159C0"/>
    <w:rsid w:val="00215A56"/>
    <w:rsid w:val="00215ABA"/>
    <w:rsid w:val="00215E8A"/>
    <w:rsid w:val="00215EB4"/>
    <w:rsid w:val="0021619A"/>
    <w:rsid w:val="0021634B"/>
    <w:rsid w:val="002167E6"/>
    <w:rsid w:val="00216866"/>
    <w:rsid w:val="00216A58"/>
    <w:rsid w:val="00216DEE"/>
    <w:rsid w:val="00216EFB"/>
    <w:rsid w:val="00216F1D"/>
    <w:rsid w:val="00217077"/>
    <w:rsid w:val="0021708F"/>
    <w:rsid w:val="002171B2"/>
    <w:rsid w:val="002172CC"/>
    <w:rsid w:val="002174BD"/>
    <w:rsid w:val="00217536"/>
    <w:rsid w:val="002178AA"/>
    <w:rsid w:val="0021799C"/>
    <w:rsid w:val="00217BDC"/>
    <w:rsid w:val="002201AE"/>
    <w:rsid w:val="002202DE"/>
    <w:rsid w:val="002207FE"/>
    <w:rsid w:val="002209D8"/>
    <w:rsid w:val="00220D2D"/>
    <w:rsid w:val="00220FDC"/>
    <w:rsid w:val="00221177"/>
    <w:rsid w:val="00221391"/>
    <w:rsid w:val="00221718"/>
    <w:rsid w:val="0022184F"/>
    <w:rsid w:val="0022189E"/>
    <w:rsid w:val="00221B04"/>
    <w:rsid w:val="00221E9D"/>
    <w:rsid w:val="00221EAD"/>
    <w:rsid w:val="002220B2"/>
    <w:rsid w:val="00222128"/>
    <w:rsid w:val="0022217A"/>
    <w:rsid w:val="00222183"/>
    <w:rsid w:val="002221B1"/>
    <w:rsid w:val="002221FF"/>
    <w:rsid w:val="0022226A"/>
    <w:rsid w:val="0022255F"/>
    <w:rsid w:val="002225E7"/>
    <w:rsid w:val="002225FF"/>
    <w:rsid w:val="0022268F"/>
    <w:rsid w:val="0022275A"/>
    <w:rsid w:val="002227A8"/>
    <w:rsid w:val="00222860"/>
    <w:rsid w:val="00222B3B"/>
    <w:rsid w:val="00222C1A"/>
    <w:rsid w:val="00222D63"/>
    <w:rsid w:val="00223059"/>
    <w:rsid w:val="00223062"/>
    <w:rsid w:val="0022312B"/>
    <w:rsid w:val="00223165"/>
    <w:rsid w:val="002231C2"/>
    <w:rsid w:val="00223544"/>
    <w:rsid w:val="002236DA"/>
    <w:rsid w:val="00223AFC"/>
    <w:rsid w:val="00223B9A"/>
    <w:rsid w:val="00223C25"/>
    <w:rsid w:val="00223D20"/>
    <w:rsid w:val="00223D32"/>
    <w:rsid w:val="00223D6C"/>
    <w:rsid w:val="00223FEE"/>
    <w:rsid w:val="002242BF"/>
    <w:rsid w:val="0022434D"/>
    <w:rsid w:val="0022438C"/>
    <w:rsid w:val="00224506"/>
    <w:rsid w:val="00224667"/>
    <w:rsid w:val="002246BE"/>
    <w:rsid w:val="002247DD"/>
    <w:rsid w:val="00224D2C"/>
    <w:rsid w:val="00224D3C"/>
    <w:rsid w:val="00224F0D"/>
    <w:rsid w:val="00224F0F"/>
    <w:rsid w:val="00224FB2"/>
    <w:rsid w:val="00224FF9"/>
    <w:rsid w:val="00225007"/>
    <w:rsid w:val="002251AF"/>
    <w:rsid w:val="00225664"/>
    <w:rsid w:val="002257C0"/>
    <w:rsid w:val="00225881"/>
    <w:rsid w:val="00225888"/>
    <w:rsid w:val="00225CA0"/>
    <w:rsid w:val="00225DB6"/>
    <w:rsid w:val="002261CA"/>
    <w:rsid w:val="002261DE"/>
    <w:rsid w:val="0022682A"/>
    <w:rsid w:val="00226AA9"/>
    <w:rsid w:val="00226C26"/>
    <w:rsid w:val="00226D8E"/>
    <w:rsid w:val="00226F72"/>
    <w:rsid w:val="00226F86"/>
    <w:rsid w:val="002271F0"/>
    <w:rsid w:val="0022722A"/>
    <w:rsid w:val="00227353"/>
    <w:rsid w:val="0022737F"/>
    <w:rsid w:val="002273C9"/>
    <w:rsid w:val="00227533"/>
    <w:rsid w:val="0022772B"/>
    <w:rsid w:val="00227758"/>
    <w:rsid w:val="00227770"/>
    <w:rsid w:val="002278CC"/>
    <w:rsid w:val="00227B72"/>
    <w:rsid w:val="00227B74"/>
    <w:rsid w:val="00227BC6"/>
    <w:rsid w:val="00227C60"/>
    <w:rsid w:val="00227D6D"/>
    <w:rsid w:val="00227DA0"/>
    <w:rsid w:val="00227E25"/>
    <w:rsid w:val="00227EB2"/>
    <w:rsid w:val="00227F1A"/>
    <w:rsid w:val="00230061"/>
    <w:rsid w:val="002300D7"/>
    <w:rsid w:val="002302B3"/>
    <w:rsid w:val="0023043C"/>
    <w:rsid w:val="0023047B"/>
    <w:rsid w:val="0023048F"/>
    <w:rsid w:val="00230709"/>
    <w:rsid w:val="00230815"/>
    <w:rsid w:val="00230836"/>
    <w:rsid w:val="002308BC"/>
    <w:rsid w:val="002309F8"/>
    <w:rsid w:val="00230BC0"/>
    <w:rsid w:val="00230C32"/>
    <w:rsid w:val="00230CB3"/>
    <w:rsid w:val="00230EEE"/>
    <w:rsid w:val="00230EFB"/>
    <w:rsid w:val="00231067"/>
    <w:rsid w:val="0023125F"/>
    <w:rsid w:val="00231357"/>
    <w:rsid w:val="002313F6"/>
    <w:rsid w:val="002314BB"/>
    <w:rsid w:val="00231596"/>
    <w:rsid w:val="0023167F"/>
    <w:rsid w:val="00231890"/>
    <w:rsid w:val="00232053"/>
    <w:rsid w:val="0023208B"/>
    <w:rsid w:val="002322B5"/>
    <w:rsid w:val="0023234F"/>
    <w:rsid w:val="00232888"/>
    <w:rsid w:val="00232ACA"/>
    <w:rsid w:val="00233050"/>
    <w:rsid w:val="002330BA"/>
    <w:rsid w:val="002331F7"/>
    <w:rsid w:val="002334D0"/>
    <w:rsid w:val="0023367D"/>
    <w:rsid w:val="002337A4"/>
    <w:rsid w:val="002338C0"/>
    <w:rsid w:val="00233AAB"/>
    <w:rsid w:val="00233D96"/>
    <w:rsid w:val="00233DE8"/>
    <w:rsid w:val="00233DFD"/>
    <w:rsid w:val="00233E6B"/>
    <w:rsid w:val="00233F25"/>
    <w:rsid w:val="0023400D"/>
    <w:rsid w:val="00234202"/>
    <w:rsid w:val="0023436A"/>
    <w:rsid w:val="00234510"/>
    <w:rsid w:val="00234C12"/>
    <w:rsid w:val="00234C91"/>
    <w:rsid w:val="00234E7F"/>
    <w:rsid w:val="00234FC0"/>
    <w:rsid w:val="002350C6"/>
    <w:rsid w:val="0023551B"/>
    <w:rsid w:val="0023558D"/>
    <w:rsid w:val="00235689"/>
    <w:rsid w:val="00235873"/>
    <w:rsid w:val="002359F6"/>
    <w:rsid w:val="00235AD1"/>
    <w:rsid w:val="00235BBA"/>
    <w:rsid w:val="00235C64"/>
    <w:rsid w:val="00235C95"/>
    <w:rsid w:val="00235E1F"/>
    <w:rsid w:val="00235F6A"/>
    <w:rsid w:val="00236013"/>
    <w:rsid w:val="0023627F"/>
    <w:rsid w:val="00236491"/>
    <w:rsid w:val="002365B7"/>
    <w:rsid w:val="002366A0"/>
    <w:rsid w:val="002367C3"/>
    <w:rsid w:val="00236878"/>
    <w:rsid w:val="00236930"/>
    <w:rsid w:val="00236ABC"/>
    <w:rsid w:val="00236AF2"/>
    <w:rsid w:val="00236CB7"/>
    <w:rsid w:val="00236CD2"/>
    <w:rsid w:val="00236CF7"/>
    <w:rsid w:val="00236D0C"/>
    <w:rsid w:val="00236DA8"/>
    <w:rsid w:val="002370D9"/>
    <w:rsid w:val="002371D8"/>
    <w:rsid w:val="00237503"/>
    <w:rsid w:val="00237563"/>
    <w:rsid w:val="00237AC8"/>
    <w:rsid w:val="00237FF4"/>
    <w:rsid w:val="002400B2"/>
    <w:rsid w:val="002400FE"/>
    <w:rsid w:val="0024046B"/>
    <w:rsid w:val="00240519"/>
    <w:rsid w:val="0024059A"/>
    <w:rsid w:val="002406AF"/>
    <w:rsid w:val="002406F9"/>
    <w:rsid w:val="002407A5"/>
    <w:rsid w:val="002408F5"/>
    <w:rsid w:val="00240C2C"/>
    <w:rsid w:val="00240E48"/>
    <w:rsid w:val="00240F40"/>
    <w:rsid w:val="00240F4F"/>
    <w:rsid w:val="002410D5"/>
    <w:rsid w:val="002411FC"/>
    <w:rsid w:val="002412BC"/>
    <w:rsid w:val="0024138C"/>
    <w:rsid w:val="00241461"/>
    <w:rsid w:val="002414B0"/>
    <w:rsid w:val="00241575"/>
    <w:rsid w:val="0024170D"/>
    <w:rsid w:val="00241721"/>
    <w:rsid w:val="002418DB"/>
    <w:rsid w:val="00241B79"/>
    <w:rsid w:val="00241C89"/>
    <w:rsid w:val="00241EEF"/>
    <w:rsid w:val="0024203B"/>
    <w:rsid w:val="0024209D"/>
    <w:rsid w:val="00242223"/>
    <w:rsid w:val="0024228C"/>
    <w:rsid w:val="002422BF"/>
    <w:rsid w:val="002424BF"/>
    <w:rsid w:val="002428D7"/>
    <w:rsid w:val="00242951"/>
    <w:rsid w:val="00242B20"/>
    <w:rsid w:val="00242D62"/>
    <w:rsid w:val="002430C2"/>
    <w:rsid w:val="00243388"/>
    <w:rsid w:val="002434BE"/>
    <w:rsid w:val="00243509"/>
    <w:rsid w:val="002438BA"/>
    <w:rsid w:val="00243A84"/>
    <w:rsid w:val="00243D85"/>
    <w:rsid w:val="00243EBE"/>
    <w:rsid w:val="00243EDD"/>
    <w:rsid w:val="0024404A"/>
    <w:rsid w:val="00244528"/>
    <w:rsid w:val="00244563"/>
    <w:rsid w:val="0024458D"/>
    <w:rsid w:val="002445E5"/>
    <w:rsid w:val="00244872"/>
    <w:rsid w:val="0024489A"/>
    <w:rsid w:val="00244990"/>
    <w:rsid w:val="00244BBE"/>
    <w:rsid w:val="00244C6D"/>
    <w:rsid w:val="00244C88"/>
    <w:rsid w:val="00244C92"/>
    <w:rsid w:val="00244CCB"/>
    <w:rsid w:val="00244CD9"/>
    <w:rsid w:val="00244EF6"/>
    <w:rsid w:val="00244F23"/>
    <w:rsid w:val="0024510A"/>
    <w:rsid w:val="00245287"/>
    <w:rsid w:val="002453AE"/>
    <w:rsid w:val="00245528"/>
    <w:rsid w:val="002455EE"/>
    <w:rsid w:val="00245727"/>
    <w:rsid w:val="00245AC5"/>
    <w:rsid w:val="00245AE0"/>
    <w:rsid w:val="00245C1E"/>
    <w:rsid w:val="00245CBA"/>
    <w:rsid w:val="00245F4D"/>
    <w:rsid w:val="00246115"/>
    <w:rsid w:val="002463E5"/>
    <w:rsid w:val="002464FE"/>
    <w:rsid w:val="00246684"/>
    <w:rsid w:val="0024671A"/>
    <w:rsid w:val="0024671E"/>
    <w:rsid w:val="00246AF9"/>
    <w:rsid w:val="00246BB4"/>
    <w:rsid w:val="00246E77"/>
    <w:rsid w:val="0024703D"/>
    <w:rsid w:val="002470A2"/>
    <w:rsid w:val="002474A0"/>
    <w:rsid w:val="002475B7"/>
    <w:rsid w:val="002479F9"/>
    <w:rsid w:val="0025005A"/>
    <w:rsid w:val="002500A7"/>
    <w:rsid w:val="002501A4"/>
    <w:rsid w:val="0025023E"/>
    <w:rsid w:val="00250583"/>
    <w:rsid w:val="0025058F"/>
    <w:rsid w:val="0025065B"/>
    <w:rsid w:val="0025083D"/>
    <w:rsid w:val="002508A3"/>
    <w:rsid w:val="002509AF"/>
    <w:rsid w:val="002509B3"/>
    <w:rsid w:val="00250CA3"/>
    <w:rsid w:val="00250ED8"/>
    <w:rsid w:val="00251260"/>
    <w:rsid w:val="00251273"/>
    <w:rsid w:val="00251642"/>
    <w:rsid w:val="002516DB"/>
    <w:rsid w:val="00251708"/>
    <w:rsid w:val="002517A7"/>
    <w:rsid w:val="00251963"/>
    <w:rsid w:val="00251CDD"/>
    <w:rsid w:val="00251D87"/>
    <w:rsid w:val="00251DAF"/>
    <w:rsid w:val="00251E00"/>
    <w:rsid w:val="002520D0"/>
    <w:rsid w:val="00252128"/>
    <w:rsid w:val="0025222F"/>
    <w:rsid w:val="0025223D"/>
    <w:rsid w:val="0025250E"/>
    <w:rsid w:val="00252694"/>
    <w:rsid w:val="00252703"/>
    <w:rsid w:val="002527C3"/>
    <w:rsid w:val="002527ED"/>
    <w:rsid w:val="0025284D"/>
    <w:rsid w:val="00252915"/>
    <w:rsid w:val="00252961"/>
    <w:rsid w:val="00252970"/>
    <w:rsid w:val="002529C9"/>
    <w:rsid w:val="00252A2F"/>
    <w:rsid w:val="00253065"/>
    <w:rsid w:val="0025312B"/>
    <w:rsid w:val="002531A6"/>
    <w:rsid w:val="0025329A"/>
    <w:rsid w:val="00253340"/>
    <w:rsid w:val="00253724"/>
    <w:rsid w:val="0025385C"/>
    <w:rsid w:val="002538AB"/>
    <w:rsid w:val="002538AE"/>
    <w:rsid w:val="00253985"/>
    <w:rsid w:val="00253A9F"/>
    <w:rsid w:val="00253B40"/>
    <w:rsid w:val="00253B59"/>
    <w:rsid w:val="00253B77"/>
    <w:rsid w:val="00253C6A"/>
    <w:rsid w:val="00253FF0"/>
    <w:rsid w:val="00254067"/>
    <w:rsid w:val="002540B8"/>
    <w:rsid w:val="00254686"/>
    <w:rsid w:val="0025478A"/>
    <w:rsid w:val="00254E21"/>
    <w:rsid w:val="00255070"/>
    <w:rsid w:val="0025519E"/>
    <w:rsid w:val="00255316"/>
    <w:rsid w:val="0025534F"/>
    <w:rsid w:val="0025539E"/>
    <w:rsid w:val="00255432"/>
    <w:rsid w:val="002555C9"/>
    <w:rsid w:val="002555F1"/>
    <w:rsid w:val="00255AB0"/>
    <w:rsid w:val="00255BA2"/>
    <w:rsid w:val="00255D1A"/>
    <w:rsid w:val="00255DF0"/>
    <w:rsid w:val="00255E2A"/>
    <w:rsid w:val="00255E82"/>
    <w:rsid w:val="00256176"/>
    <w:rsid w:val="0025626D"/>
    <w:rsid w:val="00256355"/>
    <w:rsid w:val="0025650E"/>
    <w:rsid w:val="0025671E"/>
    <w:rsid w:val="002569C1"/>
    <w:rsid w:val="00256BBC"/>
    <w:rsid w:val="00256FB2"/>
    <w:rsid w:val="00257012"/>
    <w:rsid w:val="002570A3"/>
    <w:rsid w:val="0025715A"/>
    <w:rsid w:val="002574D9"/>
    <w:rsid w:val="0025789A"/>
    <w:rsid w:val="002579EC"/>
    <w:rsid w:val="00257A0B"/>
    <w:rsid w:val="00257B17"/>
    <w:rsid w:val="00257C97"/>
    <w:rsid w:val="00257FE1"/>
    <w:rsid w:val="00260097"/>
    <w:rsid w:val="00260150"/>
    <w:rsid w:val="00260235"/>
    <w:rsid w:val="0026032F"/>
    <w:rsid w:val="00260379"/>
    <w:rsid w:val="002603FA"/>
    <w:rsid w:val="002608E0"/>
    <w:rsid w:val="002609B0"/>
    <w:rsid w:val="00260A77"/>
    <w:rsid w:val="00260AD9"/>
    <w:rsid w:val="00260B25"/>
    <w:rsid w:val="00260B38"/>
    <w:rsid w:val="00260C0C"/>
    <w:rsid w:val="00260F3A"/>
    <w:rsid w:val="0026101E"/>
    <w:rsid w:val="00261153"/>
    <w:rsid w:val="00261225"/>
    <w:rsid w:val="00261308"/>
    <w:rsid w:val="00261331"/>
    <w:rsid w:val="002614D6"/>
    <w:rsid w:val="00261569"/>
    <w:rsid w:val="002617AD"/>
    <w:rsid w:val="00261816"/>
    <w:rsid w:val="0026187D"/>
    <w:rsid w:val="00261921"/>
    <w:rsid w:val="00261D64"/>
    <w:rsid w:val="00261F42"/>
    <w:rsid w:val="00261FB3"/>
    <w:rsid w:val="0026220D"/>
    <w:rsid w:val="0026222C"/>
    <w:rsid w:val="002622D5"/>
    <w:rsid w:val="002622FD"/>
    <w:rsid w:val="002623A0"/>
    <w:rsid w:val="00262496"/>
    <w:rsid w:val="00262A53"/>
    <w:rsid w:val="00262A98"/>
    <w:rsid w:val="00262E69"/>
    <w:rsid w:val="00262EF8"/>
    <w:rsid w:val="00262F43"/>
    <w:rsid w:val="00263268"/>
    <w:rsid w:val="002633B7"/>
    <w:rsid w:val="00263481"/>
    <w:rsid w:val="00263487"/>
    <w:rsid w:val="0026355A"/>
    <w:rsid w:val="002637F8"/>
    <w:rsid w:val="00263A35"/>
    <w:rsid w:val="00263AA5"/>
    <w:rsid w:val="00263BC1"/>
    <w:rsid w:val="00263DB5"/>
    <w:rsid w:val="00263ECB"/>
    <w:rsid w:val="002640BC"/>
    <w:rsid w:val="00264371"/>
    <w:rsid w:val="0026454A"/>
    <w:rsid w:val="002648B7"/>
    <w:rsid w:val="00264A6C"/>
    <w:rsid w:val="00264D17"/>
    <w:rsid w:val="00265075"/>
    <w:rsid w:val="0026522B"/>
    <w:rsid w:val="002652E8"/>
    <w:rsid w:val="0026530D"/>
    <w:rsid w:val="00265415"/>
    <w:rsid w:val="00265591"/>
    <w:rsid w:val="002655B1"/>
    <w:rsid w:val="00265AF0"/>
    <w:rsid w:val="00265BC7"/>
    <w:rsid w:val="00265D18"/>
    <w:rsid w:val="00265EEC"/>
    <w:rsid w:val="00265F04"/>
    <w:rsid w:val="0026608C"/>
    <w:rsid w:val="002660C1"/>
    <w:rsid w:val="0026619D"/>
    <w:rsid w:val="00266290"/>
    <w:rsid w:val="002663B2"/>
    <w:rsid w:val="002663DB"/>
    <w:rsid w:val="002666F1"/>
    <w:rsid w:val="00266AB0"/>
    <w:rsid w:val="00266C38"/>
    <w:rsid w:val="00266C7A"/>
    <w:rsid w:val="00266F34"/>
    <w:rsid w:val="00266F37"/>
    <w:rsid w:val="00266FF1"/>
    <w:rsid w:val="00267007"/>
    <w:rsid w:val="00267069"/>
    <w:rsid w:val="00267187"/>
    <w:rsid w:val="002671F7"/>
    <w:rsid w:val="002672D8"/>
    <w:rsid w:val="00267355"/>
    <w:rsid w:val="002673C0"/>
    <w:rsid w:val="002677C6"/>
    <w:rsid w:val="002677F3"/>
    <w:rsid w:val="00267836"/>
    <w:rsid w:val="00267C4A"/>
    <w:rsid w:val="00267D13"/>
    <w:rsid w:val="00267FA0"/>
    <w:rsid w:val="00267FBF"/>
    <w:rsid w:val="00270445"/>
    <w:rsid w:val="00270653"/>
    <w:rsid w:val="002706AE"/>
    <w:rsid w:val="00270AD2"/>
    <w:rsid w:val="00270B6C"/>
    <w:rsid w:val="00270C03"/>
    <w:rsid w:val="00270CDC"/>
    <w:rsid w:val="00270CE9"/>
    <w:rsid w:val="00270DA0"/>
    <w:rsid w:val="0027107A"/>
    <w:rsid w:val="002710C6"/>
    <w:rsid w:val="00271407"/>
    <w:rsid w:val="00271587"/>
    <w:rsid w:val="002715A1"/>
    <w:rsid w:val="00271764"/>
    <w:rsid w:val="00271793"/>
    <w:rsid w:val="002717C6"/>
    <w:rsid w:val="002718B1"/>
    <w:rsid w:val="002718CF"/>
    <w:rsid w:val="002719ED"/>
    <w:rsid w:val="00271BA5"/>
    <w:rsid w:val="00271D1D"/>
    <w:rsid w:val="00271EB4"/>
    <w:rsid w:val="00271F4E"/>
    <w:rsid w:val="00272463"/>
    <w:rsid w:val="0027268B"/>
    <w:rsid w:val="0027282E"/>
    <w:rsid w:val="0027295A"/>
    <w:rsid w:val="002729C4"/>
    <w:rsid w:val="00272AB1"/>
    <w:rsid w:val="00272ADB"/>
    <w:rsid w:val="00272CCA"/>
    <w:rsid w:val="00273102"/>
    <w:rsid w:val="00273853"/>
    <w:rsid w:val="00273992"/>
    <w:rsid w:val="002739D7"/>
    <w:rsid w:val="00273AAF"/>
    <w:rsid w:val="00273B0C"/>
    <w:rsid w:val="00273B62"/>
    <w:rsid w:val="00273C62"/>
    <w:rsid w:val="00273D35"/>
    <w:rsid w:val="00273D4B"/>
    <w:rsid w:val="00273F5C"/>
    <w:rsid w:val="00273F6E"/>
    <w:rsid w:val="00273F91"/>
    <w:rsid w:val="00274104"/>
    <w:rsid w:val="0027432B"/>
    <w:rsid w:val="00274430"/>
    <w:rsid w:val="002745FF"/>
    <w:rsid w:val="002746C8"/>
    <w:rsid w:val="00274700"/>
    <w:rsid w:val="0027473C"/>
    <w:rsid w:val="002748CC"/>
    <w:rsid w:val="00274926"/>
    <w:rsid w:val="00274966"/>
    <w:rsid w:val="00274D42"/>
    <w:rsid w:val="00274DC6"/>
    <w:rsid w:val="00274F44"/>
    <w:rsid w:val="00274F57"/>
    <w:rsid w:val="00275116"/>
    <w:rsid w:val="00275219"/>
    <w:rsid w:val="0027523D"/>
    <w:rsid w:val="002752D9"/>
    <w:rsid w:val="00275367"/>
    <w:rsid w:val="00275386"/>
    <w:rsid w:val="00275405"/>
    <w:rsid w:val="0027568B"/>
    <w:rsid w:val="002756EE"/>
    <w:rsid w:val="0027578F"/>
    <w:rsid w:val="00275A2F"/>
    <w:rsid w:val="00275B8C"/>
    <w:rsid w:val="00275BAB"/>
    <w:rsid w:val="00275E55"/>
    <w:rsid w:val="00275F06"/>
    <w:rsid w:val="00276171"/>
    <w:rsid w:val="00276180"/>
    <w:rsid w:val="002762A8"/>
    <w:rsid w:val="0027660C"/>
    <w:rsid w:val="002766D2"/>
    <w:rsid w:val="0027677A"/>
    <w:rsid w:val="00276864"/>
    <w:rsid w:val="00276929"/>
    <w:rsid w:val="002769E2"/>
    <w:rsid w:val="002769F8"/>
    <w:rsid w:val="00276BBD"/>
    <w:rsid w:val="00276BF1"/>
    <w:rsid w:val="00276CDE"/>
    <w:rsid w:val="00276E30"/>
    <w:rsid w:val="00276E9B"/>
    <w:rsid w:val="00276EDA"/>
    <w:rsid w:val="00276F84"/>
    <w:rsid w:val="00277569"/>
    <w:rsid w:val="0027778C"/>
    <w:rsid w:val="002777CA"/>
    <w:rsid w:val="00277A06"/>
    <w:rsid w:val="00277C2C"/>
    <w:rsid w:val="00277FA9"/>
    <w:rsid w:val="002802B5"/>
    <w:rsid w:val="0028038A"/>
    <w:rsid w:val="002809C8"/>
    <w:rsid w:val="00280AC4"/>
    <w:rsid w:val="00280D21"/>
    <w:rsid w:val="00280FB0"/>
    <w:rsid w:val="00280FBC"/>
    <w:rsid w:val="00281160"/>
    <w:rsid w:val="00281655"/>
    <w:rsid w:val="00281714"/>
    <w:rsid w:val="00281774"/>
    <w:rsid w:val="00281A58"/>
    <w:rsid w:val="00281AA6"/>
    <w:rsid w:val="00281F40"/>
    <w:rsid w:val="00282136"/>
    <w:rsid w:val="00282332"/>
    <w:rsid w:val="00282440"/>
    <w:rsid w:val="00282B0E"/>
    <w:rsid w:val="00282B39"/>
    <w:rsid w:val="00282D37"/>
    <w:rsid w:val="00282EFB"/>
    <w:rsid w:val="00282F4D"/>
    <w:rsid w:val="00282FC7"/>
    <w:rsid w:val="00282FF8"/>
    <w:rsid w:val="002830D5"/>
    <w:rsid w:val="0028355B"/>
    <w:rsid w:val="002835CF"/>
    <w:rsid w:val="0028377A"/>
    <w:rsid w:val="00283859"/>
    <w:rsid w:val="002838B4"/>
    <w:rsid w:val="00283AA6"/>
    <w:rsid w:val="00283B50"/>
    <w:rsid w:val="00283D23"/>
    <w:rsid w:val="00283D40"/>
    <w:rsid w:val="00283E36"/>
    <w:rsid w:val="00283F49"/>
    <w:rsid w:val="00283F8A"/>
    <w:rsid w:val="00284024"/>
    <w:rsid w:val="0028409A"/>
    <w:rsid w:val="0028456C"/>
    <w:rsid w:val="0028469B"/>
    <w:rsid w:val="002847C7"/>
    <w:rsid w:val="00284825"/>
    <w:rsid w:val="00284833"/>
    <w:rsid w:val="00284834"/>
    <w:rsid w:val="002848F7"/>
    <w:rsid w:val="00284C95"/>
    <w:rsid w:val="00284DAC"/>
    <w:rsid w:val="002851F3"/>
    <w:rsid w:val="00285375"/>
    <w:rsid w:val="00285428"/>
    <w:rsid w:val="002856BC"/>
    <w:rsid w:val="00285960"/>
    <w:rsid w:val="00285BFD"/>
    <w:rsid w:val="00285EEE"/>
    <w:rsid w:val="00285F74"/>
    <w:rsid w:val="00286041"/>
    <w:rsid w:val="0028625F"/>
    <w:rsid w:val="002862F3"/>
    <w:rsid w:val="002866A7"/>
    <w:rsid w:val="002866DD"/>
    <w:rsid w:val="00286727"/>
    <w:rsid w:val="00286891"/>
    <w:rsid w:val="00286AC5"/>
    <w:rsid w:val="00286C0A"/>
    <w:rsid w:val="00286F8A"/>
    <w:rsid w:val="0028717A"/>
    <w:rsid w:val="0028732E"/>
    <w:rsid w:val="00287454"/>
    <w:rsid w:val="002874E2"/>
    <w:rsid w:val="00287532"/>
    <w:rsid w:val="002875C0"/>
    <w:rsid w:val="00287616"/>
    <w:rsid w:val="002876EF"/>
    <w:rsid w:val="00287958"/>
    <w:rsid w:val="002879E2"/>
    <w:rsid w:val="00287A16"/>
    <w:rsid w:val="00287A9F"/>
    <w:rsid w:val="00287E10"/>
    <w:rsid w:val="00287F3E"/>
    <w:rsid w:val="002900FA"/>
    <w:rsid w:val="00290131"/>
    <w:rsid w:val="00290416"/>
    <w:rsid w:val="00290A3A"/>
    <w:rsid w:val="00290A90"/>
    <w:rsid w:val="00290A99"/>
    <w:rsid w:val="00290BEC"/>
    <w:rsid w:val="00290E38"/>
    <w:rsid w:val="00290ED7"/>
    <w:rsid w:val="00290FAC"/>
    <w:rsid w:val="00290FCA"/>
    <w:rsid w:val="00291044"/>
    <w:rsid w:val="00291108"/>
    <w:rsid w:val="0029113D"/>
    <w:rsid w:val="002914C3"/>
    <w:rsid w:val="00291529"/>
    <w:rsid w:val="00291702"/>
    <w:rsid w:val="00291A86"/>
    <w:rsid w:val="00291C10"/>
    <w:rsid w:val="00291C30"/>
    <w:rsid w:val="00291DC5"/>
    <w:rsid w:val="00291F7B"/>
    <w:rsid w:val="00291FD2"/>
    <w:rsid w:val="002920ED"/>
    <w:rsid w:val="0029244C"/>
    <w:rsid w:val="0029262F"/>
    <w:rsid w:val="00292892"/>
    <w:rsid w:val="002928C8"/>
    <w:rsid w:val="002928CE"/>
    <w:rsid w:val="002929DC"/>
    <w:rsid w:val="00292A46"/>
    <w:rsid w:val="00292B4E"/>
    <w:rsid w:val="00292B59"/>
    <w:rsid w:val="00292DCE"/>
    <w:rsid w:val="00292F9C"/>
    <w:rsid w:val="00292FAC"/>
    <w:rsid w:val="0029346C"/>
    <w:rsid w:val="00293921"/>
    <w:rsid w:val="00293ABE"/>
    <w:rsid w:val="00293B87"/>
    <w:rsid w:val="00293EBE"/>
    <w:rsid w:val="00293EF4"/>
    <w:rsid w:val="00293F65"/>
    <w:rsid w:val="00293F86"/>
    <w:rsid w:val="002942B3"/>
    <w:rsid w:val="00294457"/>
    <w:rsid w:val="002946A4"/>
    <w:rsid w:val="00294705"/>
    <w:rsid w:val="002947D9"/>
    <w:rsid w:val="00294907"/>
    <w:rsid w:val="00294A6D"/>
    <w:rsid w:val="00294B05"/>
    <w:rsid w:val="00294B12"/>
    <w:rsid w:val="00294B40"/>
    <w:rsid w:val="00294B5D"/>
    <w:rsid w:val="00294C27"/>
    <w:rsid w:val="00294F6E"/>
    <w:rsid w:val="00295200"/>
    <w:rsid w:val="002952BC"/>
    <w:rsid w:val="002952F0"/>
    <w:rsid w:val="0029533B"/>
    <w:rsid w:val="002953CE"/>
    <w:rsid w:val="00295682"/>
    <w:rsid w:val="0029572A"/>
    <w:rsid w:val="0029574C"/>
    <w:rsid w:val="00295775"/>
    <w:rsid w:val="00295930"/>
    <w:rsid w:val="00295A64"/>
    <w:rsid w:val="00295AE9"/>
    <w:rsid w:val="00295B1A"/>
    <w:rsid w:val="00295C58"/>
    <w:rsid w:val="00295DC0"/>
    <w:rsid w:val="00295ECB"/>
    <w:rsid w:val="002960B9"/>
    <w:rsid w:val="002962C1"/>
    <w:rsid w:val="002964C2"/>
    <w:rsid w:val="002965D5"/>
    <w:rsid w:val="00296623"/>
    <w:rsid w:val="002966F1"/>
    <w:rsid w:val="00296794"/>
    <w:rsid w:val="002968C7"/>
    <w:rsid w:val="00296905"/>
    <w:rsid w:val="0029696C"/>
    <w:rsid w:val="002969AC"/>
    <w:rsid w:val="00296B5C"/>
    <w:rsid w:val="00296B63"/>
    <w:rsid w:val="00296C1F"/>
    <w:rsid w:val="00296CD0"/>
    <w:rsid w:val="00296E40"/>
    <w:rsid w:val="00296E42"/>
    <w:rsid w:val="00297145"/>
    <w:rsid w:val="00297244"/>
    <w:rsid w:val="0029738E"/>
    <w:rsid w:val="002975EA"/>
    <w:rsid w:val="0029781D"/>
    <w:rsid w:val="002979AF"/>
    <w:rsid w:val="00297A14"/>
    <w:rsid w:val="00297EB9"/>
    <w:rsid w:val="002A0013"/>
    <w:rsid w:val="002A01CD"/>
    <w:rsid w:val="002A0434"/>
    <w:rsid w:val="002A044B"/>
    <w:rsid w:val="002A05DC"/>
    <w:rsid w:val="002A06D1"/>
    <w:rsid w:val="002A06F3"/>
    <w:rsid w:val="002A09B4"/>
    <w:rsid w:val="002A09FB"/>
    <w:rsid w:val="002A0A18"/>
    <w:rsid w:val="002A0A61"/>
    <w:rsid w:val="002A0AA6"/>
    <w:rsid w:val="002A0EB3"/>
    <w:rsid w:val="002A0F5D"/>
    <w:rsid w:val="002A1030"/>
    <w:rsid w:val="002A117A"/>
    <w:rsid w:val="002A11FE"/>
    <w:rsid w:val="002A146A"/>
    <w:rsid w:val="002A160D"/>
    <w:rsid w:val="002A1682"/>
    <w:rsid w:val="002A16F1"/>
    <w:rsid w:val="002A1848"/>
    <w:rsid w:val="002A18EB"/>
    <w:rsid w:val="002A18F5"/>
    <w:rsid w:val="002A1CA3"/>
    <w:rsid w:val="002A1D7F"/>
    <w:rsid w:val="002A1F2A"/>
    <w:rsid w:val="002A203E"/>
    <w:rsid w:val="002A233F"/>
    <w:rsid w:val="002A2459"/>
    <w:rsid w:val="002A2597"/>
    <w:rsid w:val="002A25D6"/>
    <w:rsid w:val="002A26AE"/>
    <w:rsid w:val="002A27A5"/>
    <w:rsid w:val="002A2838"/>
    <w:rsid w:val="002A29B2"/>
    <w:rsid w:val="002A2A03"/>
    <w:rsid w:val="002A2BCC"/>
    <w:rsid w:val="002A2BF6"/>
    <w:rsid w:val="002A2D8C"/>
    <w:rsid w:val="002A2DD1"/>
    <w:rsid w:val="002A2EB3"/>
    <w:rsid w:val="002A2F3B"/>
    <w:rsid w:val="002A3113"/>
    <w:rsid w:val="002A31A4"/>
    <w:rsid w:val="002A32FA"/>
    <w:rsid w:val="002A3377"/>
    <w:rsid w:val="002A34F0"/>
    <w:rsid w:val="002A38BF"/>
    <w:rsid w:val="002A38CB"/>
    <w:rsid w:val="002A38D2"/>
    <w:rsid w:val="002A392D"/>
    <w:rsid w:val="002A398D"/>
    <w:rsid w:val="002A3F8C"/>
    <w:rsid w:val="002A40B3"/>
    <w:rsid w:val="002A413F"/>
    <w:rsid w:val="002A4251"/>
    <w:rsid w:val="002A4410"/>
    <w:rsid w:val="002A4459"/>
    <w:rsid w:val="002A4639"/>
    <w:rsid w:val="002A46C6"/>
    <w:rsid w:val="002A48A0"/>
    <w:rsid w:val="002A48D1"/>
    <w:rsid w:val="002A48D7"/>
    <w:rsid w:val="002A4A46"/>
    <w:rsid w:val="002A4BC7"/>
    <w:rsid w:val="002A4C5B"/>
    <w:rsid w:val="002A4DCF"/>
    <w:rsid w:val="002A4E7D"/>
    <w:rsid w:val="002A508B"/>
    <w:rsid w:val="002A50F7"/>
    <w:rsid w:val="002A536A"/>
    <w:rsid w:val="002A5706"/>
    <w:rsid w:val="002A58E9"/>
    <w:rsid w:val="002A59A4"/>
    <w:rsid w:val="002A59F7"/>
    <w:rsid w:val="002A5A83"/>
    <w:rsid w:val="002A5F45"/>
    <w:rsid w:val="002A61B0"/>
    <w:rsid w:val="002A6397"/>
    <w:rsid w:val="002A63CF"/>
    <w:rsid w:val="002A6660"/>
    <w:rsid w:val="002A6D19"/>
    <w:rsid w:val="002A6DDA"/>
    <w:rsid w:val="002A6FAD"/>
    <w:rsid w:val="002A6FD3"/>
    <w:rsid w:val="002A6FD8"/>
    <w:rsid w:val="002A7046"/>
    <w:rsid w:val="002A716C"/>
    <w:rsid w:val="002A7222"/>
    <w:rsid w:val="002A73E7"/>
    <w:rsid w:val="002A74B7"/>
    <w:rsid w:val="002A77F3"/>
    <w:rsid w:val="002A7ABC"/>
    <w:rsid w:val="002A7D46"/>
    <w:rsid w:val="002A7D9A"/>
    <w:rsid w:val="002A7EE9"/>
    <w:rsid w:val="002B003C"/>
    <w:rsid w:val="002B02A0"/>
    <w:rsid w:val="002B0336"/>
    <w:rsid w:val="002B073D"/>
    <w:rsid w:val="002B0815"/>
    <w:rsid w:val="002B0890"/>
    <w:rsid w:val="002B08E2"/>
    <w:rsid w:val="002B0A09"/>
    <w:rsid w:val="002B0A15"/>
    <w:rsid w:val="002B0AEE"/>
    <w:rsid w:val="002B0B42"/>
    <w:rsid w:val="002B0D94"/>
    <w:rsid w:val="002B10F4"/>
    <w:rsid w:val="002B11DA"/>
    <w:rsid w:val="002B1408"/>
    <w:rsid w:val="002B158B"/>
    <w:rsid w:val="002B17BD"/>
    <w:rsid w:val="002B18B4"/>
    <w:rsid w:val="002B19A8"/>
    <w:rsid w:val="002B1A07"/>
    <w:rsid w:val="002B1E16"/>
    <w:rsid w:val="002B2060"/>
    <w:rsid w:val="002B22BD"/>
    <w:rsid w:val="002B263C"/>
    <w:rsid w:val="002B271E"/>
    <w:rsid w:val="002B288E"/>
    <w:rsid w:val="002B2906"/>
    <w:rsid w:val="002B2950"/>
    <w:rsid w:val="002B29AB"/>
    <w:rsid w:val="002B2A06"/>
    <w:rsid w:val="002B2A7A"/>
    <w:rsid w:val="002B2B0C"/>
    <w:rsid w:val="002B2BC9"/>
    <w:rsid w:val="002B2DB4"/>
    <w:rsid w:val="002B2E21"/>
    <w:rsid w:val="002B2FBA"/>
    <w:rsid w:val="002B326B"/>
    <w:rsid w:val="002B3424"/>
    <w:rsid w:val="002B3465"/>
    <w:rsid w:val="002B3613"/>
    <w:rsid w:val="002B363B"/>
    <w:rsid w:val="002B37DF"/>
    <w:rsid w:val="002B38E3"/>
    <w:rsid w:val="002B3B4A"/>
    <w:rsid w:val="002B3C2B"/>
    <w:rsid w:val="002B3D89"/>
    <w:rsid w:val="002B3ED2"/>
    <w:rsid w:val="002B3ED3"/>
    <w:rsid w:val="002B4220"/>
    <w:rsid w:val="002B42E9"/>
    <w:rsid w:val="002B4347"/>
    <w:rsid w:val="002B4A4D"/>
    <w:rsid w:val="002B4DAE"/>
    <w:rsid w:val="002B4E2B"/>
    <w:rsid w:val="002B5011"/>
    <w:rsid w:val="002B50C3"/>
    <w:rsid w:val="002B5114"/>
    <w:rsid w:val="002B5116"/>
    <w:rsid w:val="002B524A"/>
    <w:rsid w:val="002B52B3"/>
    <w:rsid w:val="002B5354"/>
    <w:rsid w:val="002B53CE"/>
    <w:rsid w:val="002B5471"/>
    <w:rsid w:val="002B5640"/>
    <w:rsid w:val="002B5773"/>
    <w:rsid w:val="002B591E"/>
    <w:rsid w:val="002B5920"/>
    <w:rsid w:val="002B5B6E"/>
    <w:rsid w:val="002B5D83"/>
    <w:rsid w:val="002B5F76"/>
    <w:rsid w:val="002B5F94"/>
    <w:rsid w:val="002B6053"/>
    <w:rsid w:val="002B6305"/>
    <w:rsid w:val="002B6352"/>
    <w:rsid w:val="002B6378"/>
    <w:rsid w:val="002B6389"/>
    <w:rsid w:val="002B63F3"/>
    <w:rsid w:val="002B65B3"/>
    <w:rsid w:val="002B6779"/>
    <w:rsid w:val="002B6965"/>
    <w:rsid w:val="002B6CA3"/>
    <w:rsid w:val="002B6F14"/>
    <w:rsid w:val="002B713A"/>
    <w:rsid w:val="002B729D"/>
    <w:rsid w:val="002B730E"/>
    <w:rsid w:val="002B7450"/>
    <w:rsid w:val="002B745E"/>
    <w:rsid w:val="002B780A"/>
    <w:rsid w:val="002B7886"/>
    <w:rsid w:val="002B7A93"/>
    <w:rsid w:val="002B7AFA"/>
    <w:rsid w:val="002B7B1E"/>
    <w:rsid w:val="002B7F48"/>
    <w:rsid w:val="002B7FB6"/>
    <w:rsid w:val="002C01CB"/>
    <w:rsid w:val="002C0318"/>
    <w:rsid w:val="002C0344"/>
    <w:rsid w:val="002C04A8"/>
    <w:rsid w:val="002C0701"/>
    <w:rsid w:val="002C0792"/>
    <w:rsid w:val="002C0C7E"/>
    <w:rsid w:val="002C0C8A"/>
    <w:rsid w:val="002C0D49"/>
    <w:rsid w:val="002C0DA7"/>
    <w:rsid w:val="002C0F56"/>
    <w:rsid w:val="002C0F92"/>
    <w:rsid w:val="002C1234"/>
    <w:rsid w:val="002C13E6"/>
    <w:rsid w:val="002C163C"/>
    <w:rsid w:val="002C16C8"/>
    <w:rsid w:val="002C1822"/>
    <w:rsid w:val="002C1ADC"/>
    <w:rsid w:val="002C1AF3"/>
    <w:rsid w:val="002C1B9C"/>
    <w:rsid w:val="002C1F6C"/>
    <w:rsid w:val="002C1F92"/>
    <w:rsid w:val="002C1FF6"/>
    <w:rsid w:val="002C20E6"/>
    <w:rsid w:val="002C217B"/>
    <w:rsid w:val="002C229C"/>
    <w:rsid w:val="002C265A"/>
    <w:rsid w:val="002C28F3"/>
    <w:rsid w:val="002C29CF"/>
    <w:rsid w:val="002C2AD5"/>
    <w:rsid w:val="002C2CB3"/>
    <w:rsid w:val="002C2CC9"/>
    <w:rsid w:val="002C2D52"/>
    <w:rsid w:val="002C2DE0"/>
    <w:rsid w:val="002C2E73"/>
    <w:rsid w:val="002C2EDD"/>
    <w:rsid w:val="002C3090"/>
    <w:rsid w:val="002C30AF"/>
    <w:rsid w:val="002C30E1"/>
    <w:rsid w:val="002C30EB"/>
    <w:rsid w:val="002C3175"/>
    <w:rsid w:val="002C3199"/>
    <w:rsid w:val="002C31D8"/>
    <w:rsid w:val="002C32C1"/>
    <w:rsid w:val="002C33BE"/>
    <w:rsid w:val="002C3505"/>
    <w:rsid w:val="002C35E4"/>
    <w:rsid w:val="002C3857"/>
    <w:rsid w:val="002C3A41"/>
    <w:rsid w:val="002C3A8F"/>
    <w:rsid w:val="002C3CC1"/>
    <w:rsid w:val="002C3E9A"/>
    <w:rsid w:val="002C3F67"/>
    <w:rsid w:val="002C3FB7"/>
    <w:rsid w:val="002C41D2"/>
    <w:rsid w:val="002C42A1"/>
    <w:rsid w:val="002C45AA"/>
    <w:rsid w:val="002C464F"/>
    <w:rsid w:val="002C4712"/>
    <w:rsid w:val="002C4736"/>
    <w:rsid w:val="002C486E"/>
    <w:rsid w:val="002C48DA"/>
    <w:rsid w:val="002C4DF3"/>
    <w:rsid w:val="002C4EE8"/>
    <w:rsid w:val="002C4F9E"/>
    <w:rsid w:val="002C520A"/>
    <w:rsid w:val="002C53F5"/>
    <w:rsid w:val="002C53FA"/>
    <w:rsid w:val="002C54F2"/>
    <w:rsid w:val="002C551A"/>
    <w:rsid w:val="002C5565"/>
    <w:rsid w:val="002C5AAE"/>
    <w:rsid w:val="002C5C9F"/>
    <w:rsid w:val="002C5DAF"/>
    <w:rsid w:val="002C5E25"/>
    <w:rsid w:val="002C5ED1"/>
    <w:rsid w:val="002C5FDB"/>
    <w:rsid w:val="002C600A"/>
    <w:rsid w:val="002C6247"/>
    <w:rsid w:val="002C6929"/>
    <w:rsid w:val="002C6A8D"/>
    <w:rsid w:val="002C6B77"/>
    <w:rsid w:val="002C6C09"/>
    <w:rsid w:val="002C6C40"/>
    <w:rsid w:val="002C6F6F"/>
    <w:rsid w:val="002C7297"/>
    <w:rsid w:val="002C735F"/>
    <w:rsid w:val="002C74F0"/>
    <w:rsid w:val="002C7620"/>
    <w:rsid w:val="002C78DC"/>
    <w:rsid w:val="002C7A73"/>
    <w:rsid w:val="002C7BC5"/>
    <w:rsid w:val="002C7D09"/>
    <w:rsid w:val="002C7D1A"/>
    <w:rsid w:val="002C7EF7"/>
    <w:rsid w:val="002C7F4E"/>
    <w:rsid w:val="002C7FD2"/>
    <w:rsid w:val="002D00CE"/>
    <w:rsid w:val="002D0125"/>
    <w:rsid w:val="002D0171"/>
    <w:rsid w:val="002D0221"/>
    <w:rsid w:val="002D041B"/>
    <w:rsid w:val="002D041D"/>
    <w:rsid w:val="002D09FE"/>
    <w:rsid w:val="002D0A55"/>
    <w:rsid w:val="002D0C10"/>
    <w:rsid w:val="002D0C84"/>
    <w:rsid w:val="002D0E70"/>
    <w:rsid w:val="002D1025"/>
    <w:rsid w:val="002D1128"/>
    <w:rsid w:val="002D13F2"/>
    <w:rsid w:val="002D15D3"/>
    <w:rsid w:val="002D1716"/>
    <w:rsid w:val="002D1897"/>
    <w:rsid w:val="002D19A1"/>
    <w:rsid w:val="002D1A65"/>
    <w:rsid w:val="002D1B20"/>
    <w:rsid w:val="002D1CB2"/>
    <w:rsid w:val="002D1E08"/>
    <w:rsid w:val="002D216D"/>
    <w:rsid w:val="002D2369"/>
    <w:rsid w:val="002D236C"/>
    <w:rsid w:val="002D23A4"/>
    <w:rsid w:val="002D261E"/>
    <w:rsid w:val="002D2624"/>
    <w:rsid w:val="002D2D84"/>
    <w:rsid w:val="002D2D96"/>
    <w:rsid w:val="002D30FA"/>
    <w:rsid w:val="002D3104"/>
    <w:rsid w:val="002D31F0"/>
    <w:rsid w:val="002D3236"/>
    <w:rsid w:val="002D330A"/>
    <w:rsid w:val="002D3562"/>
    <w:rsid w:val="002D3A14"/>
    <w:rsid w:val="002D3A43"/>
    <w:rsid w:val="002D3BDD"/>
    <w:rsid w:val="002D3BFE"/>
    <w:rsid w:val="002D3D06"/>
    <w:rsid w:val="002D3DB6"/>
    <w:rsid w:val="002D3E0D"/>
    <w:rsid w:val="002D3F57"/>
    <w:rsid w:val="002D4066"/>
    <w:rsid w:val="002D406B"/>
    <w:rsid w:val="002D40A0"/>
    <w:rsid w:val="002D4104"/>
    <w:rsid w:val="002D41B5"/>
    <w:rsid w:val="002D4270"/>
    <w:rsid w:val="002D4307"/>
    <w:rsid w:val="002D4372"/>
    <w:rsid w:val="002D4461"/>
    <w:rsid w:val="002D463F"/>
    <w:rsid w:val="002D4792"/>
    <w:rsid w:val="002D4823"/>
    <w:rsid w:val="002D4A58"/>
    <w:rsid w:val="002D4D3B"/>
    <w:rsid w:val="002D4D62"/>
    <w:rsid w:val="002D4E94"/>
    <w:rsid w:val="002D5071"/>
    <w:rsid w:val="002D511F"/>
    <w:rsid w:val="002D51FB"/>
    <w:rsid w:val="002D53A4"/>
    <w:rsid w:val="002D53F2"/>
    <w:rsid w:val="002D54E9"/>
    <w:rsid w:val="002D5560"/>
    <w:rsid w:val="002D556C"/>
    <w:rsid w:val="002D564C"/>
    <w:rsid w:val="002D5981"/>
    <w:rsid w:val="002D5A75"/>
    <w:rsid w:val="002D5C2E"/>
    <w:rsid w:val="002D5E4D"/>
    <w:rsid w:val="002D5E96"/>
    <w:rsid w:val="002D6273"/>
    <w:rsid w:val="002D62AA"/>
    <w:rsid w:val="002D651C"/>
    <w:rsid w:val="002D676F"/>
    <w:rsid w:val="002D68A3"/>
    <w:rsid w:val="002D68A4"/>
    <w:rsid w:val="002D6D08"/>
    <w:rsid w:val="002D6D45"/>
    <w:rsid w:val="002D6EA7"/>
    <w:rsid w:val="002D6F2E"/>
    <w:rsid w:val="002D72F3"/>
    <w:rsid w:val="002D7327"/>
    <w:rsid w:val="002D7370"/>
    <w:rsid w:val="002D7385"/>
    <w:rsid w:val="002D74A9"/>
    <w:rsid w:val="002D74BB"/>
    <w:rsid w:val="002D77B2"/>
    <w:rsid w:val="002D7884"/>
    <w:rsid w:val="002D791D"/>
    <w:rsid w:val="002D794B"/>
    <w:rsid w:val="002D7C46"/>
    <w:rsid w:val="002D7C4D"/>
    <w:rsid w:val="002D7F69"/>
    <w:rsid w:val="002E005B"/>
    <w:rsid w:val="002E02A2"/>
    <w:rsid w:val="002E0308"/>
    <w:rsid w:val="002E0B78"/>
    <w:rsid w:val="002E0D07"/>
    <w:rsid w:val="002E0E65"/>
    <w:rsid w:val="002E0EB6"/>
    <w:rsid w:val="002E1290"/>
    <w:rsid w:val="002E140C"/>
    <w:rsid w:val="002E1416"/>
    <w:rsid w:val="002E147F"/>
    <w:rsid w:val="002E14E7"/>
    <w:rsid w:val="002E1569"/>
    <w:rsid w:val="002E15BE"/>
    <w:rsid w:val="002E1793"/>
    <w:rsid w:val="002E1E1D"/>
    <w:rsid w:val="002E1E29"/>
    <w:rsid w:val="002E200D"/>
    <w:rsid w:val="002E2138"/>
    <w:rsid w:val="002E21B7"/>
    <w:rsid w:val="002E237C"/>
    <w:rsid w:val="002E2619"/>
    <w:rsid w:val="002E2630"/>
    <w:rsid w:val="002E268D"/>
    <w:rsid w:val="002E2905"/>
    <w:rsid w:val="002E29FF"/>
    <w:rsid w:val="002E2A97"/>
    <w:rsid w:val="002E2BC1"/>
    <w:rsid w:val="002E2BFA"/>
    <w:rsid w:val="002E2D00"/>
    <w:rsid w:val="002E2D24"/>
    <w:rsid w:val="002E2D34"/>
    <w:rsid w:val="002E2E6F"/>
    <w:rsid w:val="002E2E9B"/>
    <w:rsid w:val="002E2FAC"/>
    <w:rsid w:val="002E30AE"/>
    <w:rsid w:val="002E31FB"/>
    <w:rsid w:val="002E32C4"/>
    <w:rsid w:val="002E32E2"/>
    <w:rsid w:val="002E3887"/>
    <w:rsid w:val="002E38C1"/>
    <w:rsid w:val="002E38F5"/>
    <w:rsid w:val="002E394E"/>
    <w:rsid w:val="002E3961"/>
    <w:rsid w:val="002E3A5A"/>
    <w:rsid w:val="002E3A80"/>
    <w:rsid w:val="002E3AD5"/>
    <w:rsid w:val="002E3B3C"/>
    <w:rsid w:val="002E3DE8"/>
    <w:rsid w:val="002E4056"/>
    <w:rsid w:val="002E40B0"/>
    <w:rsid w:val="002E40BF"/>
    <w:rsid w:val="002E417E"/>
    <w:rsid w:val="002E41EF"/>
    <w:rsid w:val="002E444A"/>
    <w:rsid w:val="002E44FB"/>
    <w:rsid w:val="002E4531"/>
    <w:rsid w:val="002E4543"/>
    <w:rsid w:val="002E4661"/>
    <w:rsid w:val="002E46C4"/>
    <w:rsid w:val="002E4879"/>
    <w:rsid w:val="002E497D"/>
    <w:rsid w:val="002E4AEF"/>
    <w:rsid w:val="002E4C8B"/>
    <w:rsid w:val="002E50B8"/>
    <w:rsid w:val="002E52B3"/>
    <w:rsid w:val="002E556D"/>
    <w:rsid w:val="002E55C1"/>
    <w:rsid w:val="002E56E8"/>
    <w:rsid w:val="002E5852"/>
    <w:rsid w:val="002E5AC7"/>
    <w:rsid w:val="002E5BC2"/>
    <w:rsid w:val="002E5C77"/>
    <w:rsid w:val="002E5CD7"/>
    <w:rsid w:val="002E5E2A"/>
    <w:rsid w:val="002E6065"/>
    <w:rsid w:val="002E612B"/>
    <w:rsid w:val="002E6192"/>
    <w:rsid w:val="002E61F7"/>
    <w:rsid w:val="002E6427"/>
    <w:rsid w:val="002E6477"/>
    <w:rsid w:val="002E6611"/>
    <w:rsid w:val="002E66CD"/>
    <w:rsid w:val="002E685E"/>
    <w:rsid w:val="002E6949"/>
    <w:rsid w:val="002E69F2"/>
    <w:rsid w:val="002E6ADD"/>
    <w:rsid w:val="002E6B64"/>
    <w:rsid w:val="002E6BDD"/>
    <w:rsid w:val="002E6C03"/>
    <w:rsid w:val="002E6C5A"/>
    <w:rsid w:val="002E6C89"/>
    <w:rsid w:val="002E6EE2"/>
    <w:rsid w:val="002E6EEA"/>
    <w:rsid w:val="002E6F8C"/>
    <w:rsid w:val="002E6F8F"/>
    <w:rsid w:val="002E6FB4"/>
    <w:rsid w:val="002E7014"/>
    <w:rsid w:val="002E708F"/>
    <w:rsid w:val="002E7332"/>
    <w:rsid w:val="002E73C9"/>
    <w:rsid w:val="002E73FC"/>
    <w:rsid w:val="002E768A"/>
    <w:rsid w:val="002E7708"/>
    <w:rsid w:val="002E7941"/>
    <w:rsid w:val="002E7971"/>
    <w:rsid w:val="002E79FF"/>
    <w:rsid w:val="002E7AA2"/>
    <w:rsid w:val="002E7AAC"/>
    <w:rsid w:val="002E7AD3"/>
    <w:rsid w:val="002E7B2E"/>
    <w:rsid w:val="002E7B8F"/>
    <w:rsid w:val="002E7DA5"/>
    <w:rsid w:val="002E7ED1"/>
    <w:rsid w:val="002F0181"/>
    <w:rsid w:val="002F0243"/>
    <w:rsid w:val="002F033F"/>
    <w:rsid w:val="002F04BE"/>
    <w:rsid w:val="002F0757"/>
    <w:rsid w:val="002F0B08"/>
    <w:rsid w:val="002F0B33"/>
    <w:rsid w:val="002F0BBF"/>
    <w:rsid w:val="002F0E21"/>
    <w:rsid w:val="002F0F11"/>
    <w:rsid w:val="002F0F7B"/>
    <w:rsid w:val="002F108D"/>
    <w:rsid w:val="002F113F"/>
    <w:rsid w:val="002F12F5"/>
    <w:rsid w:val="002F1461"/>
    <w:rsid w:val="002F148B"/>
    <w:rsid w:val="002F14EA"/>
    <w:rsid w:val="002F1559"/>
    <w:rsid w:val="002F187E"/>
    <w:rsid w:val="002F18AE"/>
    <w:rsid w:val="002F1950"/>
    <w:rsid w:val="002F1AD7"/>
    <w:rsid w:val="002F1C5F"/>
    <w:rsid w:val="002F1EB8"/>
    <w:rsid w:val="002F1EE5"/>
    <w:rsid w:val="002F2026"/>
    <w:rsid w:val="002F21AD"/>
    <w:rsid w:val="002F21FA"/>
    <w:rsid w:val="002F23D6"/>
    <w:rsid w:val="002F25A1"/>
    <w:rsid w:val="002F2674"/>
    <w:rsid w:val="002F2697"/>
    <w:rsid w:val="002F278F"/>
    <w:rsid w:val="002F29C2"/>
    <w:rsid w:val="002F2AFE"/>
    <w:rsid w:val="002F2B64"/>
    <w:rsid w:val="002F2F98"/>
    <w:rsid w:val="002F3047"/>
    <w:rsid w:val="002F3117"/>
    <w:rsid w:val="002F318D"/>
    <w:rsid w:val="002F347F"/>
    <w:rsid w:val="002F34CA"/>
    <w:rsid w:val="002F3977"/>
    <w:rsid w:val="002F3CF5"/>
    <w:rsid w:val="002F40C9"/>
    <w:rsid w:val="002F42E4"/>
    <w:rsid w:val="002F4350"/>
    <w:rsid w:val="002F435F"/>
    <w:rsid w:val="002F4376"/>
    <w:rsid w:val="002F44A0"/>
    <w:rsid w:val="002F47FC"/>
    <w:rsid w:val="002F48D6"/>
    <w:rsid w:val="002F49FC"/>
    <w:rsid w:val="002F4B8F"/>
    <w:rsid w:val="002F4B97"/>
    <w:rsid w:val="002F4C2E"/>
    <w:rsid w:val="002F4DDF"/>
    <w:rsid w:val="002F4E13"/>
    <w:rsid w:val="002F501E"/>
    <w:rsid w:val="002F5267"/>
    <w:rsid w:val="002F53F1"/>
    <w:rsid w:val="002F5452"/>
    <w:rsid w:val="002F553A"/>
    <w:rsid w:val="002F5583"/>
    <w:rsid w:val="002F5887"/>
    <w:rsid w:val="002F58C2"/>
    <w:rsid w:val="002F5947"/>
    <w:rsid w:val="002F5A71"/>
    <w:rsid w:val="002F5B33"/>
    <w:rsid w:val="002F5B8E"/>
    <w:rsid w:val="002F5C79"/>
    <w:rsid w:val="002F5C8C"/>
    <w:rsid w:val="002F5CB7"/>
    <w:rsid w:val="002F5E03"/>
    <w:rsid w:val="002F5EB1"/>
    <w:rsid w:val="002F603C"/>
    <w:rsid w:val="002F6048"/>
    <w:rsid w:val="002F6465"/>
    <w:rsid w:val="002F66E3"/>
    <w:rsid w:val="002F6751"/>
    <w:rsid w:val="002F68E3"/>
    <w:rsid w:val="002F69BE"/>
    <w:rsid w:val="002F6DCA"/>
    <w:rsid w:val="002F7010"/>
    <w:rsid w:val="002F7471"/>
    <w:rsid w:val="002F797E"/>
    <w:rsid w:val="002F7ADA"/>
    <w:rsid w:val="002F7B94"/>
    <w:rsid w:val="002F7BE8"/>
    <w:rsid w:val="002F7D18"/>
    <w:rsid w:val="002F7D32"/>
    <w:rsid w:val="00300024"/>
    <w:rsid w:val="003001B2"/>
    <w:rsid w:val="003001F0"/>
    <w:rsid w:val="00300277"/>
    <w:rsid w:val="003002C3"/>
    <w:rsid w:val="003002C8"/>
    <w:rsid w:val="0030045A"/>
    <w:rsid w:val="003009FB"/>
    <w:rsid w:val="00300A2A"/>
    <w:rsid w:val="00300B22"/>
    <w:rsid w:val="00300B67"/>
    <w:rsid w:val="00300C19"/>
    <w:rsid w:val="00300C1A"/>
    <w:rsid w:val="00300C48"/>
    <w:rsid w:val="00301323"/>
    <w:rsid w:val="0030165F"/>
    <w:rsid w:val="003019A6"/>
    <w:rsid w:val="00301C6E"/>
    <w:rsid w:val="00301FC0"/>
    <w:rsid w:val="00302140"/>
    <w:rsid w:val="003021F7"/>
    <w:rsid w:val="00302527"/>
    <w:rsid w:val="00302531"/>
    <w:rsid w:val="0030262F"/>
    <w:rsid w:val="00302A20"/>
    <w:rsid w:val="00302AF0"/>
    <w:rsid w:val="00302AF3"/>
    <w:rsid w:val="00302BC5"/>
    <w:rsid w:val="00302CB3"/>
    <w:rsid w:val="00303103"/>
    <w:rsid w:val="0030316D"/>
    <w:rsid w:val="00303209"/>
    <w:rsid w:val="003035B3"/>
    <w:rsid w:val="00303851"/>
    <w:rsid w:val="003039F6"/>
    <w:rsid w:val="00303C1F"/>
    <w:rsid w:val="00303C7F"/>
    <w:rsid w:val="00303C8B"/>
    <w:rsid w:val="00303CE1"/>
    <w:rsid w:val="00303D33"/>
    <w:rsid w:val="0030402C"/>
    <w:rsid w:val="00304042"/>
    <w:rsid w:val="003040D4"/>
    <w:rsid w:val="003040D6"/>
    <w:rsid w:val="00304108"/>
    <w:rsid w:val="0030413B"/>
    <w:rsid w:val="0030428B"/>
    <w:rsid w:val="00304342"/>
    <w:rsid w:val="003044B6"/>
    <w:rsid w:val="00304561"/>
    <w:rsid w:val="003046AF"/>
    <w:rsid w:val="0030477D"/>
    <w:rsid w:val="00304887"/>
    <w:rsid w:val="00304C55"/>
    <w:rsid w:val="00304D71"/>
    <w:rsid w:val="0030508C"/>
    <w:rsid w:val="003050C3"/>
    <w:rsid w:val="003050F9"/>
    <w:rsid w:val="0030551E"/>
    <w:rsid w:val="00305742"/>
    <w:rsid w:val="003059CF"/>
    <w:rsid w:val="003059FF"/>
    <w:rsid w:val="00305B03"/>
    <w:rsid w:val="00305C7B"/>
    <w:rsid w:val="00305CA5"/>
    <w:rsid w:val="00305CD2"/>
    <w:rsid w:val="00305D9D"/>
    <w:rsid w:val="00305E54"/>
    <w:rsid w:val="00305F4F"/>
    <w:rsid w:val="00306068"/>
    <w:rsid w:val="003061A6"/>
    <w:rsid w:val="00306326"/>
    <w:rsid w:val="0030636A"/>
    <w:rsid w:val="003065ED"/>
    <w:rsid w:val="003065F8"/>
    <w:rsid w:val="003066EB"/>
    <w:rsid w:val="00306A8B"/>
    <w:rsid w:val="00306AAE"/>
    <w:rsid w:val="00306DF5"/>
    <w:rsid w:val="00306E4C"/>
    <w:rsid w:val="00306ED9"/>
    <w:rsid w:val="00306FDC"/>
    <w:rsid w:val="003070F5"/>
    <w:rsid w:val="003071D3"/>
    <w:rsid w:val="003073A6"/>
    <w:rsid w:val="003073FB"/>
    <w:rsid w:val="00307466"/>
    <w:rsid w:val="00307632"/>
    <w:rsid w:val="00307673"/>
    <w:rsid w:val="00307880"/>
    <w:rsid w:val="00307884"/>
    <w:rsid w:val="00307E0E"/>
    <w:rsid w:val="00307EB6"/>
    <w:rsid w:val="00307ECE"/>
    <w:rsid w:val="00310030"/>
    <w:rsid w:val="00310437"/>
    <w:rsid w:val="003104FA"/>
    <w:rsid w:val="0031070C"/>
    <w:rsid w:val="003107F1"/>
    <w:rsid w:val="00310805"/>
    <w:rsid w:val="003109E2"/>
    <w:rsid w:val="00310CC2"/>
    <w:rsid w:val="00310D24"/>
    <w:rsid w:val="00310E33"/>
    <w:rsid w:val="00311018"/>
    <w:rsid w:val="00311024"/>
    <w:rsid w:val="00311199"/>
    <w:rsid w:val="003111C6"/>
    <w:rsid w:val="003111DD"/>
    <w:rsid w:val="00311289"/>
    <w:rsid w:val="00311307"/>
    <w:rsid w:val="00311321"/>
    <w:rsid w:val="0031133E"/>
    <w:rsid w:val="003116A9"/>
    <w:rsid w:val="00311A60"/>
    <w:rsid w:val="00311D5C"/>
    <w:rsid w:val="00311FB2"/>
    <w:rsid w:val="00312073"/>
    <w:rsid w:val="003121E4"/>
    <w:rsid w:val="00312471"/>
    <w:rsid w:val="00312689"/>
    <w:rsid w:val="00312693"/>
    <w:rsid w:val="0031282B"/>
    <w:rsid w:val="00312835"/>
    <w:rsid w:val="00312908"/>
    <w:rsid w:val="003129CF"/>
    <w:rsid w:val="003130A5"/>
    <w:rsid w:val="00313275"/>
    <w:rsid w:val="00313304"/>
    <w:rsid w:val="0031334F"/>
    <w:rsid w:val="00313924"/>
    <w:rsid w:val="00313A9D"/>
    <w:rsid w:val="00313BEA"/>
    <w:rsid w:val="00313C3E"/>
    <w:rsid w:val="00313DD4"/>
    <w:rsid w:val="00313EAF"/>
    <w:rsid w:val="00314423"/>
    <w:rsid w:val="003146EA"/>
    <w:rsid w:val="003149D1"/>
    <w:rsid w:val="00314B35"/>
    <w:rsid w:val="00314BFF"/>
    <w:rsid w:val="00314C1C"/>
    <w:rsid w:val="00314C6C"/>
    <w:rsid w:val="00314CF0"/>
    <w:rsid w:val="00315028"/>
    <w:rsid w:val="003153F5"/>
    <w:rsid w:val="0031541C"/>
    <w:rsid w:val="00315436"/>
    <w:rsid w:val="003154A3"/>
    <w:rsid w:val="0031562D"/>
    <w:rsid w:val="003159AC"/>
    <w:rsid w:val="00315CA9"/>
    <w:rsid w:val="00315E3C"/>
    <w:rsid w:val="00315E66"/>
    <w:rsid w:val="00315E73"/>
    <w:rsid w:val="00315F5E"/>
    <w:rsid w:val="00316026"/>
    <w:rsid w:val="0031604F"/>
    <w:rsid w:val="00316151"/>
    <w:rsid w:val="00316299"/>
    <w:rsid w:val="00316576"/>
    <w:rsid w:val="003165A4"/>
    <w:rsid w:val="00316620"/>
    <w:rsid w:val="00316653"/>
    <w:rsid w:val="00316C1C"/>
    <w:rsid w:val="00316C55"/>
    <w:rsid w:val="00316D48"/>
    <w:rsid w:val="003170FC"/>
    <w:rsid w:val="00317133"/>
    <w:rsid w:val="00317394"/>
    <w:rsid w:val="00317476"/>
    <w:rsid w:val="0031749A"/>
    <w:rsid w:val="00317930"/>
    <w:rsid w:val="00317983"/>
    <w:rsid w:val="00317A8F"/>
    <w:rsid w:val="00317B3D"/>
    <w:rsid w:val="00317E70"/>
    <w:rsid w:val="00317EAA"/>
    <w:rsid w:val="00317EE2"/>
    <w:rsid w:val="0032027D"/>
    <w:rsid w:val="00320316"/>
    <w:rsid w:val="003203A5"/>
    <w:rsid w:val="003203BA"/>
    <w:rsid w:val="003203DA"/>
    <w:rsid w:val="003203FF"/>
    <w:rsid w:val="00320485"/>
    <w:rsid w:val="003204C4"/>
    <w:rsid w:val="00320A23"/>
    <w:rsid w:val="00320B67"/>
    <w:rsid w:val="00320BBB"/>
    <w:rsid w:val="00320C84"/>
    <w:rsid w:val="00320C92"/>
    <w:rsid w:val="00320E4C"/>
    <w:rsid w:val="00320EEB"/>
    <w:rsid w:val="00320FE0"/>
    <w:rsid w:val="0032110C"/>
    <w:rsid w:val="003211C8"/>
    <w:rsid w:val="0032131F"/>
    <w:rsid w:val="00321668"/>
    <w:rsid w:val="0032192F"/>
    <w:rsid w:val="0032198D"/>
    <w:rsid w:val="00321B88"/>
    <w:rsid w:val="00321D21"/>
    <w:rsid w:val="00321F67"/>
    <w:rsid w:val="00321F7E"/>
    <w:rsid w:val="0032219E"/>
    <w:rsid w:val="00322382"/>
    <w:rsid w:val="003224E0"/>
    <w:rsid w:val="003224FB"/>
    <w:rsid w:val="0032258A"/>
    <w:rsid w:val="003225D9"/>
    <w:rsid w:val="003225DB"/>
    <w:rsid w:val="00322663"/>
    <w:rsid w:val="0032276E"/>
    <w:rsid w:val="00322A5F"/>
    <w:rsid w:val="00322B94"/>
    <w:rsid w:val="00322C11"/>
    <w:rsid w:val="00322C4A"/>
    <w:rsid w:val="00322D44"/>
    <w:rsid w:val="00322D61"/>
    <w:rsid w:val="00322DD7"/>
    <w:rsid w:val="00322DEA"/>
    <w:rsid w:val="00322E8B"/>
    <w:rsid w:val="00322F66"/>
    <w:rsid w:val="003236D5"/>
    <w:rsid w:val="00323716"/>
    <w:rsid w:val="003237F0"/>
    <w:rsid w:val="00323D30"/>
    <w:rsid w:val="0032420A"/>
    <w:rsid w:val="0032445C"/>
    <w:rsid w:val="003248EA"/>
    <w:rsid w:val="003249D8"/>
    <w:rsid w:val="00324A8B"/>
    <w:rsid w:val="00324E49"/>
    <w:rsid w:val="00324F20"/>
    <w:rsid w:val="003253DD"/>
    <w:rsid w:val="0032578E"/>
    <w:rsid w:val="00325928"/>
    <w:rsid w:val="00325958"/>
    <w:rsid w:val="0032598A"/>
    <w:rsid w:val="00325AAD"/>
    <w:rsid w:val="00325B65"/>
    <w:rsid w:val="00325B91"/>
    <w:rsid w:val="00325F8F"/>
    <w:rsid w:val="00326065"/>
    <w:rsid w:val="00326187"/>
    <w:rsid w:val="00326285"/>
    <w:rsid w:val="003262C6"/>
    <w:rsid w:val="00326372"/>
    <w:rsid w:val="003264A7"/>
    <w:rsid w:val="003266D9"/>
    <w:rsid w:val="003268BB"/>
    <w:rsid w:val="00326B20"/>
    <w:rsid w:val="00326B53"/>
    <w:rsid w:val="00326CB7"/>
    <w:rsid w:val="00326CE8"/>
    <w:rsid w:val="00326D79"/>
    <w:rsid w:val="00327049"/>
    <w:rsid w:val="0032722E"/>
    <w:rsid w:val="00327381"/>
    <w:rsid w:val="003273C2"/>
    <w:rsid w:val="00327408"/>
    <w:rsid w:val="0032767E"/>
    <w:rsid w:val="003278D6"/>
    <w:rsid w:val="00327996"/>
    <w:rsid w:val="00327A3C"/>
    <w:rsid w:val="00327AD9"/>
    <w:rsid w:val="00327ADD"/>
    <w:rsid w:val="00327C02"/>
    <w:rsid w:val="00327C8C"/>
    <w:rsid w:val="00327E64"/>
    <w:rsid w:val="00330008"/>
    <w:rsid w:val="00330143"/>
    <w:rsid w:val="0033018F"/>
    <w:rsid w:val="00330578"/>
    <w:rsid w:val="00330588"/>
    <w:rsid w:val="00330729"/>
    <w:rsid w:val="00330888"/>
    <w:rsid w:val="003308FF"/>
    <w:rsid w:val="00330AEE"/>
    <w:rsid w:val="00330CCD"/>
    <w:rsid w:val="00330DD2"/>
    <w:rsid w:val="00330FA9"/>
    <w:rsid w:val="00331196"/>
    <w:rsid w:val="00331552"/>
    <w:rsid w:val="00331564"/>
    <w:rsid w:val="00331706"/>
    <w:rsid w:val="00331859"/>
    <w:rsid w:val="003319E2"/>
    <w:rsid w:val="00331B4E"/>
    <w:rsid w:val="00331CC1"/>
    <w:rsid w:val="00331D22"/>
    <w:rsid w:val="00331EF8"/>
    <w:rsid w:val="003320B0"/>
    <w:rsid w:val="00332188"/>
    <w:rsid w:val="003322D0"/>
    <w:rsid w:val="003324A9"/>
    <w:rsid w:val="003325C1"/>
    <w:rsid w:val="003326DA"/>
    <w:rsid w:val="00332805"/>
    <w:rsid w:val="003328F1"/>
    <w:rsid w:val="003329BA"/>
    <w:rsid w:val="00332AFE"/>
    <w:rsid w:val="00332C10"/>
    <w:rsid w:val="00332CA3"/>
    <w:rsid w:val="0033322D"/>
    <w:rsid w:val="00333373"/>
    <w:rsid w:val="00333752"/>
    <w:rsid w:val="003338E5"/>
    <w:rsid w:val="00333995"/>
    <w:rsid w:val="00333B23"/>
    <w:rsid w:val="00333CBF"/>
    <w:rsid w:val="00333F87"/>
    <w:rsid w:val="00333FDA"/>
    <w:rsid w:val="0033425F"/>
    <w:rsid w:val="00334277"/>
    <w:rsid w:val="0033428C"/>
    <w:rsid w:val="00334470"/>
    <w:rsid w:val="003348FB"/>
    <w:rsid w:val="00334941"/>
    <w:rsid w:val="0033496D"/>
    <w:rsid w:val="003349FC"/>
    <w:rsid w:val="00334A2A"/>
    <w:rsid w:val="00334B25"/>
    <w:rsid w:val="00334B82"/>
    <w:rsid w:val="00334C83"/>
    <w:rsid w:val="00334D31"/>
    <w:rsid w:val="00334D9A"/>
    <w:rsid w:val="00334DE1"/>
    <w:rsid w:val="00334E42"/>
    <w:rsid w:val="00334F35"/>
    <w:rsid w:val="0033508C"/>
    <w:rsid w:val="003350BE"/>
    <w:rsid w:val="003351ED"/>
    <w:rsid w:val="00335211"/>
    <w:rsid w:val="00335543"/>
    <w:rsid w:val="003355A4"/>
    <w:rsid w:val="00335646"/>
    <w:rsid w:val="003357AD"/>
    <w:rsid w:val="0033594F"/>
    <w:rsid w:val="00335A65"/>
    <w:rsid w:val="00335B4B"/>
    <w:rsid w:val="00335BCE"/>
    <w:rsid w:val="00335CE6"/>
    <w:rsid w:val="00335D7E"/>
    <w:rsid w:val="00335DED"/>
    <w:rsid w:val="00335F52"/>
    <w:rsid w:val="00336007"/>
    <w:rsid w:val="003360D2"/>
    <w:rsid w:val="003361CA"/>
    <w:rsid w:val="0033620E"/>
    <w:rsid w:val="003362DF"/>
    <w:rsid w:val="003363A7"/>
    <w:rsid w:val="0033643A"/>
    <w:rsid w:val="0033649E"/>
    <w:rsid w:val="003364AB"/>
    <w:rsid w:val="003364DE"/>
    <w:rsid w:val="0033680F"/>
    <w:rsid w:val="00336B00"/>
    <w:rsid w:val="00336B44"/>
    <w:rsid w:val="00336E38"/>
    <w:rsid w:val="00336F10"/>
    <w:rsid w:val="00337082"/>
    <w:rsid w:val="00337134"/>
    <w:rsid w:val="003371CA"/>
    <w:rsid w:val="00337256"/>
    <w:rsid w:val="0033725F"/>
    <w:rsid w:val="00337352"/>
    <w:rsid w:val="003373C0"/>
    <w:rsid w:val="0033771B"/>
    <w:rsid w:val="0033786C"/>
    <w:rsid w:val="0033786F"/>
    <w:rsid w:val="00337A44"/>
    <w:rsid w:val="00337DDD"/>
    <w:rsid w:val="00337E50"/>
    <w:rsid w:val="00337F62"/>
    <w:rsid w:val="00340016"/>
    <w:rsid w:val="0034019C"/>
    <w:rsid w:val="00340298"/>
    <w:rsid w:val="003402C5"/>
    <w:rsid w:val="003402D9"/>
    <w:rsid w:val="0034056C"/>
    <w:rsid w:val="003406D3"/>
    <w:rsid w:val="00340741"/>
    <w:rsid w:val="00340748"/>
    <w:rsid w:val="0034097C"/>
    <w:rsid w:val="00340A27"/>
    <w:rsid w:val="00340A88"/>
    <w:rsid w:val="00340A89"/>
    <w:rsid w:val="00340B4C"/>
    <w:rsid w:val="00340E81"/>
    <w:rsid w:val="00340F0C"/>
    <w:rsid w:val="00340F55"/>
    <w:rsid w:val="00340F92"/>
    <w:rsid w:val="003410D4"/>
    <w:rsid w:val="0034113B"/>
    <w:rsid w:val="003411CA"/>
    <w:rsid w:val="003414B0"/>
    <w:rsid w:val="003414C5"/>
    <w:rsid w:val="003414C8"/>
    <w:rsid w:val="003414CD"/>
    <w:rsid w:val="0034155A"/>
    <w:rsid w:val="003416ED"/>
    <w:rsid w:val="003416F7"/>
    <w:rsid w:val="00341936"/>
    <w:rsid w:val="00341A2F"/>
    <w:rsid w:val="00341AA7"/>
    <w:rsid w:val="00341B69"/>
    <w:rsid w:val="00341C08"/>
    <w:rsid w:val="00341C0E"/>
    <w:rsid w:val="00341C9C"/>
    <w:rsid w:val="00342150"/>
    <w:rsid w:val="003424DB"/>
    <w:rsid w:val="0034279E"/>
    <w:rsid w:val="0034286B"/>
    <w:rsid w:val="0034288E"/>
    <w:rsid w:val="00342A69"/>
    <w:rsid w:val="00342AD7"/>
    <w:rsid w:val="00342B9B"/>
    <w:rsid w:val="00342EE2"/>
    <w:rsid w:val="00342F39"/>
    <w:rsid w:val="00342F68"/>
    <w:rsid w:val="003430D9"/>
    <w:rsid w:val="0034317D"/>
    <w:rsid w:val="00343186"/>
    <w:rsid w:val="0034351A"/>
    <w:rsid w:val="00343576"/>
    <w:rsid w:val="00343981"/>
    <w:rsid w:val="00343B31"/>
    <w:rsid w:val="00343B68"/>
    <w:rsid w:val="00343BB2"/>
    <w:rsid w:val="00343C1F"/>
    <w:rsid w:val="00343D9E"/>
    <w:rsid w:val="00343F94"/>
    <w:rsid w:val="0034402F"/>
    <w:rsid w:val="003440E7"/>
    <w:rsid w:val="0034425D"/>
    <w:rsid w:val="003442DC"/>
    <w:rsid w:val="00344305"/>
    <w:rsid w:val="0034434A"/>
    <w:rsid w:val="003446D2"/>
    <w:rsid w:val="00344720"/>
    <w:rsid w:val="003447EA"/>
    <w:rsid w:val="00344A39"/>
    <w:rsid w:val="00344AF2"/>
    <w:rsid w:val="00344C98"/>
    <w:rsid w:val="00344FFF"/>
    <w:rsid w:val="0034523B"/>
    <w:rsid w:val="0034527F"/>
    <w:rsid w:val="00345500"/>
    <w:rsid w:val="003456BD"/>
    <w:rsid w:val="003456C4"/>
    <w:rsid w:val="00345709"/>
    <w:rsid w:val="00345755"/>
    <w:rsid w:val="00345950"/>
    <w:rsid w:val="00345CAC"/>
    <w:rsid w:val="00345EFC"/>
    <w:rsid w:val="00346549"/>
    <w:rsid w:val="0034655A"/>
    <w:rsid w:val="0034658E"/>
    <w:rsid w:val="00346635"/>
    <w:rsid w:val="003466F6"/>
    <w:rsid w:val="00346948"/>
    <w:rsid w:val="00346999"/>
    <w:rsid w:val="00346AAB"/>
    <w:rsid w:val="00346CBD"/>
    <w:rsid w:val="00346D8F"/>
    <w:rsid w:val="00346DB7"/>
    <w:rsid w:val="00347266"/>
    <w:rsid w:val="00347730"/>
    <w:rsid w:val="00347826"/>
    <w:rsid w:val="00347B10"/>
    <w:rsid w:val="00347C76"/>
    <w:rsid w:val="00347CF9"/>
    <w:rsid w:val="00347E9C"/>
    <w:rsid w:val="003500B5"/>
    <w:rsid w:val="00350152"/>
    <w:rsid w:val="00350245"/>
    <w:rsid w:val="00350451"/>
    <w:rsid w:val="003504DF"/>
    <w:rsid w:val="00350832"/>
    <w:rsid w:val="003509AE"/>
    <w:rsid w:val="00350B63"/>
    <w:rsid w:val="00350C2C"/>
    <w:rsid w:val="00350EBC"/>
    <w:rsid w:val="00350F8D"/>
    <w:rsid w:val="00350FF3"/>
    <w:rsid w:val="00351425"/>
    <w:rsid w:val="003515B8"/>
    <w:rsid w:val="003518B4"/>
    <w:rsid w:val="00351A01"/>
    <w:rsid w:val="00351A5E"/>
    <w:rsid w:val="00351C66"/>
    <w:rsid w:val="00351D2F"/>
    <w:rsid w:val="00351E80"/>
    <w:rsid w:val="003522D2"/>
    <w:rsid w:val="00352364"/>
    <w:rsid w:val="00352377"/>
    <w:rsid w:val="00352378"/>
    <w:rsid w:val="0035248A"/>
    <w:rsid w:val="0035265F"/>
    <w:rsid w:val="003526CD"/>
    <w:rsid w:val="003526F9"/>
    <w:rsid w:val="00352BF8"/>
    <w:rsid w:val="00352C71"/>
    <w:rsid w:val="00352EC3"/>
    <w:rsid w:val="00353112"/>
    <w:rsid w:val="003532D1"/>
    <w:rsid w:val="00353388"/>
    <w:rsid w:val="00353698"/>
    <w:rsid w:val="003536D7"/>
    <w:rsid w:val="0035372C"/>
    <w:rsid w:val="003538EE"/>
    <w:rsid w:val="00353987"/>
    <w:rsid w:val="00353AF2"/>
    <w:rsid w:val="00353C5A"/>
    <w:rsid w:val="00353CB2"/>
    <w:rsid w:val="00353D9F"/>
    <w:rsid w:val="003544AB"/>
    <w:rsid w:val="0035453D"/>
    <w:rsid w:val="0035475A"/>
    <w:rsid w:val="003547A0"/>
    <w:rsid w:val="00354896"/>
    <w:rsid w:val="003549C7"/>
    <w:rsid w:val="00354C4D"/>
    <w:rsid w:val="00354CE0"/>
    <w:rsid w:val="00354F04"/>
    <w:rsid w:val="00354F30"/>
    <w:rsid w:val="0035526D"/>
    <w:rsid w:val="003553BD"/>
    <w:rsid w:val="00355497"/>
    <w:rsid w:val="003557AB"/>
    <w:rsid w:val="00355952"/>
    <w:rsid w:val="00355B65"/>
    <w:rsid w:val="00355CC0"/>
    <w:rsid w:val="00355D1F"/>
    <w:rsid w:val="00355D4A"/>
    <w:rsid w:val="00355DEF"/>
    <w:rsid w:val="00355E82"/>
    <w:rsid w:val="00356087"/>
    <w:rsid w:val="00356438"/>
    <w:rsid w:val="00356747"/>
    <w:rsid w:val="00356AD4"/>
    <w:rsid w:val="00356F62"/>
    <w:rsid w:val="00356FF2"/>
    <w:rsid w:val="00357044"/>
    <w:rsid w:val="00357049"/>
    <w:rsid w:val="00357098"/>
    <w:rsid w:val="00357105"/>
    <w:rsid w:val="003572F1"/>
    <w:rsid w:val="00357422"/>
    <w:rsid w:val="0035782B"/>
    <w:rsid w:val="00357882"/>
    <w:rsid w:val="003578E5"/>
    <w:rsid w:val="00357A3C"/>
    <w:rsid w:val="00357B5E"/>
    <w:rsid w:val="003602E6"/>
    <w:rsid w:val="00360354"/>
    <w:rsid w:val="00360393"/>
    <w:rsid w:val="003604A5"/>
    <w:rsid w:val="00360521"/>
    <w:rsid w:val="0036068D"/>
    <w:rsid w:val="003606FE"/>
    <w:rsid w:val="003608DA"/>
    <w:rsid w:val="0036090D"/>
    <w:rsid w:val="00360E3B"/>
    <w:rsid w:val="00360FC0"/>
    <w:rsid w:val="003612BD"/>
    <w:rsid w:val="003613CB"/>
    <w:rsid w:val="00361438"/>
    <w:rsid w:val="003614AB"/>
    <w:rsid w:val="003615F2"/>
    <w:rsid w:val="00361720"/>
    <w:rsid w:val="0036186C"/>
    <w:rsid w:val="0036187D"/>
    <w:rsid w:val="00361AC7"/>
    <w:rsid w:val="00361C40"/>
    <w:rsid w:val="00361C79"/>
    <w:rsid w:val="00361D3E"/>
    <w:rsid w:val="00361D82"/>
    <w:rsid w:val="0036205A"/>
    <w:rsid w:val="00362096"/>
    <w:rsid w:val="003623EE"/>
    <w:rsid w:val="00362568"/>
    <w:rsid w:val="00362794"/>
    <w:rsid w:val="00362828"/>
    <w:rsid w:val="0036282E"/>
    <w:rsid w:val="00362A80"/>
    <w:rsid w:val="00362A8C"/>
    <w:rsid w:val="00362DFA"/>
    <w:rsid w:val="00362E59"/>
    <w:rsid w:val="0036314F"/>
    <w:rsid w:val="00363325"/>
    <w:rsid w:val="0036335B"/>
    <w:rsid w:val="00363414"/>
    <w:rsid w:val="00363646"/>
    <w:rsid w:val="003636A1"/>
    <w:rsid w:val="00363894"/>
    <w:rsid w:val="00363910"/>
    <w:rsid w:val="00363C7E"/>
    <w:rsid w:val="00363EC4"/>
    <w:rsid w:val="0036410F"/>
    <w:rsid w:val="003641AE"/>
    <w:rsid w:val="00364398"/>
    <w:rsid w:val="003643AE"/>
    <w:rsid w:val="00364482"/>
    <w:rsid w:val="003644FF"/>
    <w:rsid w:val="00364618"/>
    <w:rsid w:val="003646BD"/>
    <w:rsid w:val="00364917"/>
    <w:rsid w:val="00365022"/>
    <w:rsid w:val="00365148"/>
    <w:rsid w:val="00365153"/>
    <w:rsid w:val="00365326"/>
    <w:rsid w:val="00365351"/>
    <w:rsid w:val="00365364"/>
    <w:rsid w:val="003653DB"/>
    <w:rsid w:val="00365583"/>
    <w:rsid w:val="003655B4"/>
    <w:rsid w:val="0036565D"/>
    <w:rsid w:val="00365BDC"/>
    <w:rsid w:val="00365C2B"/>
    <w:rsid w:val="00365D33"/>
    <w:rsid w:val="00365DB3"/>
    <w:rsid w:val="00365EB9"/>
    <w:rsid w:val="00365F34"/>
    <w:rsid w:val="003660CB"/>
    <w:rsid w:val="0036612E"/>
    <w:rsid w:val="0036628B"/>
    <w:rsid w:val="00366429"/>
    <w:rsid w:val="003664B3"/>
    <w:rsid w:val="0036673B"/>
    <w:rsid w:val="00366815"/>
    <w:rsid w:val="0036683F"/>
    <w:rsid w:val="00366BF9"/>
    <w:rsid w:val="00366CFF"/>
    <w:rsid w:val="00366D23"/>
    <w:rsid w:val="00366E48"/>
    <w:rsid w:val="003670CF"/>
    <w:rsid w:val="003672BC"/>
    <w:rsid w:val="00367437"/>
    <w:rsid w:val="003677DA"/>
    <w:rsid w:val="003677DF"/>
    <w:rsid w:val="00367B23"/>
    <w:rsid w:val="00367B4B"/>
    <w:rsid w:val="003700B9"/>
    <w:rsid w:val="003706DB"/>
    <w:rsid w:val="00370B4A"/>
    <w:rsid w:val="00370C50"/>
    <w:rsid w:val="00370DE8"/>
    <w:rsid w:val="00370E29"/>
    <w:rsid w:val="00370FBD"/>
    <w:rsid w:val="003711BE"/>
    <w:rsid w:val="0037120C"/>
    <w:rsid w:val="00371294"/>
    <w:rsid w:val="00371398"/>
    <w:rsid w:val="0037154A"/>
    <w:rsid w:val="00371709"/>
    <w:rsid w:val="00371767"/>
    <w:rsid w:val="00371A2E"/>
    <w:rsid w:val="00371CBF"/>
    <w:rsid w:val="00371DA2"/>
    <w:rsid w:val="00371FE7"/>
    <w:rsid w:val="0037230C"/>
    <w:rsid w:val="00372314"/>
    <w:rsid w:val="00372346"/>
    <w:rsid w:val="00372709"/>
    <w:rsid w:val="0037278D"/>
    <w:rsid w:val="00372952"/>
    <w:rsid w:val="00372C22"/>
    <w:rsid w:val="00373500"/>
    <w:rsid w:val="003735B7"/>
    <w:rsid w:val="0037376B"/>
    <w:rsid w:val="00373892"/>
    <w:rsid w:val="003738E6"/>
    <w:rsid w:val="0037397D"/>
    <w:rsid w:val="003739D2"/>
    <w:rsid w:val="00373A8C"/>
    <w:rsid w:val="00373D96"/>
    <w:rsid w:val="00373F43"/>
    <w:rsid w:val="00373F4E"/>
    <w:rsid w:val="0037406B"/>
    <w:rsid w:val="00374313"/>
    <w:rsid w:val="0037452A"/>
    <w:rsid w:val="00374678"/>
    <w:rsid w:val="00374759"/>
    <w:rsid w:val="00374921"/>
    <w:rsid w:val="00374A1C"/>
    <w:rsid w:val="00374AE2"/>
    <w:rsid w:val="00374BE3"/>
    <w:rsid w:val="00374C02"/>
    <w:rsid w:val="00374ECC"/>
    <w:rsid w:val="0037512E"/>
    <w:rsid w:val="00375543"/>
    <w:rsid w:val="00375A92"/>
    <w:rsid w:val="00375AED"/>
    <w:rsid w:val="00375CC7"/>
    <w:rsid w:val="003760EC"/>
    <w:rsid w:val="0037612E"/>
    <w:rsid w:val="003763A2"/>
    <w:rsid w:val="0037652A"/>
    <w:rsid w:val="00376768"/>
    <w:rsid w:val="003769E4"/>
    <w:rsid w:val="00376B17"/>
    <w:rsid w:val="00376C73"/>
    <w:rsid w:val="00376D33"/>
    <w:rsid w:val="003770D0"/>
    <w:rsid w:val="00377307"/>
    <w:rsid w:val="003774EF"/>
    <w:rsid w:val="003774F4"/>
    <w:rsid w:val="00377714"/>
    <w:rsid w:val="00377740"/>
    <w:rsid w:val="0037789F"/>
    <w:rsid w:val="00377974"/>
    <w:rsid w:val="00377983"/>
    <w:rsid w:val="00377B45"/>
    <w:rsid w:val="00377BB7"/>
    <w:rsid w:val="00377D0C"/>
    <w:rsid w:val="00377D3B"/>
    <w:rsid w:val="00377D93"/>
    <w:rsid w:val="00377FC9"/>
    <w:rsid w:val="0038006C"/>
    <w:rsid w:val="00380471"/>
    <w:rsid w:val="003804DD"/>
    <w:rsid w:val="003805B6"/>
    <w:rsid w:val="003807E4"/>
    <w:rsid w:val="00380891"/>
    <w:rsid w:val="00380A6D"/>
    <w:rsid w:val="00380ABA"/>
    <w:rsid w:val="00380AE1"/>
    <w:rsid w:val="00380BBE"/>
    <w:rsid w:val="00381032"/>
    <w:rsid w:val="003815FB"/>
    <w:rsid w:val="003818D1"/>
    <w:rsid w:val="00381DF3"/>
    <w:rsid w:val="00382017"/>
    <w:rsid w:val="00382289"/>
    <w:rsid w:val="003824FF"/>
    <w:rsid w:val="00382784"/>
    <w:rsid w:val="00382808"/>
    <w:rsid w:val="0038298B"/>
    <w:rsid w:val="00382A72"/>
    <w:rsid w:val="00382BDA"/>
    <w:rsid w:val="00382C01"/>
    <w:rsid w:val="00382C5C"/>
    <w:rsid w:val="00382E61"/>
    <w:rsid w:val="003830A4"/>
    <w:rsid w:val="003830EF"/>
    <w:rsid w:val="00383115"/>
    <w:rsid w:val="0038319C"/>
    <w:rsid w:val="003832DD"/>
    <w:rsid w:val="003836D5"/>
    <w:rsid w:val="003838B7"/>
    <w:rsid w:val="003838E8"/>
    <w:rsid w:val="0038393A"/>
    <w:rsid w:val="003839FC"/>
    <w:rsid w:val="00383A0F"/>
    <w:rsid w:val="00383A99"/>
    <w:rsid w:val="00383BDF"/>
    <w:rsid w:val="00383C71"/>
    <w:rsid w:val="00383D28"/>
    <w:rsid w:val="00383EFA"/>
    <w:rsid w:val="00384047"/>
    <w:rsid w:val="00384073"/>
    <w:rsid w:val="003841BA"/>
    <w:rsid w:val="00384344"/>
    <w:rsid w:val="003845B0"/>
    <w:rsid w:val="003848D0"/>
    <w:rsid w:val="0038491C"/>
    <w:rsid w:val="003849AF"/>
    <w:rsid w:val="003849DF"/>
    <w:rsid w:val="00384BF6"/>
    <w:rsid w:val="00384C4B"/>
    <w:rsid w:val="00384DDA"/>
    <w:rsid w:val="00384E78"/>
    <w:rsid w:val="00384F4B"/>
    <w:rsid w:val="003850D5"/>
    <w:rsid w:val="003851A8"/>
    <w:rsid w:val="0038542A"/>
    <w:rsid w:val="003854DC"/>
    <w:rsid w:val="00385523"/>
    <w:rsid w:val="003855AA"/>
    <w:rsid w:val="003856BF"/>
    <w:rsid w:val="003856CD"/>
    <w:rsid w:val="0038584A"/>
    <w:rsid w:val="00385A14"/>
    <w:rsid w:val="00385D9C"/>
    <w:rsid w:val="00385F17"/>
    <w:rsid w:val="00386127"/>
    <w:rsid w:val="0038627B"/>
    <w:rsid w:val="00386348"/>
    <w:rsid w:val="00386450"/>
    <w:rsid w:val="003864AD"/>
    <w:rsid w:val="0038652D"/>
    <w:rsid w:val="003868FD"/>
    <w:rsid w:val="00386903"/>
    <w:rsid w:val="003869AF"/>
    <w:rsid w:val="003869E2"/>
    <w:rsid w:val="00386AF6"/>
    <w:rsid w:val="00386B96"/>
    <w:rsid w:val="00386BE9"/>
    <w:rsid w:val="00386C71"/>
    <w:rsid w:val="00386D68"/>
    <w:rsid w:val="00386DDF"/>
    <w:rsid w:val="00386FD2"/>
    <w:rsid w:val="00387582"/>
    <w:rsid w:val="00387676"/>
    <w:rsid w:val="003876DD"/>
    <w:rsid w:val="003876FA"/>
    <w:rsid w:val="0038794D"/>
    <w:rsid w:val="003879D3"/>
    <w:rsid w:val="00387BA9"/>
    <w:rsid w:val="00387BAA"/>
    <w:rsid w:val="00387BAE"/>
    <w:rsid w:val="00387EA7"/>
    <w:rsid w:val="00390077"/>
    <w:rsid w:val="003900C4"/>
    <w:rsid w:val="0039033F"/>
    <w:rsid w:val="00390438"/>
    <w:rsid w:val="00390443"/>
    <w:rsid w:val="003905AC"/>
    <w:rsid w:val="00390CEA"/>
    <w:rsid w:val="00391101"/>
    <w:rsid w:val="0039121F"/>
    <w:rsid w:val="00391434"/>
    <w:rsid w:val="00391485"/>
    <w:rsid w:val="0039149E"/>
    <w:rsid w:val="003916BB"/>
    <w:rsid w:val="00391744"/>
    <w:rsid w:val="00391754"/>
    <w:rsid w:val="00391ACC"/>
    <w:rsid w:val="00391B25"/>
    <w:rsid w:val="00392203"/>
    <w:rsid w:val="0039252A"/>
    <w:rsid w:val="00392766"/>
    <w:rsid w:val="0039282D"/>
    <w:rsid w:val="003928A3"/>
    <w:rsid w:val="00392BA6"/>
    <w:rsid w:val="00392BC3"/>
    <w:rsid w:val="00392CFE"/>
    <w:rsid w:val="00392FFE"/>
    <w:rsid w:val="00393135"/>
    <w:rsid w:val="00393168"/>
    <w:rsid w:val="0039316A"/>
    <w:rsid w:val="0039335E"/>
    <w:rsid w:val="003933B3"/>
    <w:rsid w:val="00393938"/>
    <w:rsid w:val="00393B3D"/>
    <w:rsid w:val="00393F86"/>
    <w:rsid w:val="00394A09"/>
    <w:rsid w:val="00394A2C"/>
    <w:rsid w:val="00394B8E"/>
    <w:rsid w:val="00394B99"/>
    <w:rsid w:val="00394BA7"/>
    <w:rsid w:val="00394C4C"/>
    <w:rsid w:val="00394CCB"/>
    <w:rsid w:val="00395064"/>
    <w:rsid w:val="00395233"/>
    <w:rsid w:val="0039525A"/>
    <w:rsid w:val="00395317"/>
    <w:rsid w:val="00395393"/>
    <w:rsid w:val="00395809"/>
    <w:rsid w:val="00395864"/>
    <w:rsid w:val="003958ED"/>
    <w:rsid w:val="003959E2"/>
    <w:rsid w:val="00395BAB"/>
    <w:rsid w:val="00395BE7"/>
    <w:rsid w:val="00395C31"/>
    <w:rsid w:val="00395DDA"/>
    <w:rsid w:val="00395FC2"/>
    <w:rsid w:val="003961B5"/>
    <w:rsid w:val="003961BF"/>
    <w:rsid w:val="00396229"/>
    <w:rsid w:val="0039643A"/>
    <w:rsid w:val="003965B3"/>
    <w:rsid w:val="003967CF"/>
    <w:rsid w:val="003968DF"/>
    <w:rsid w:val="00396F56"/>
    <w:rsid w:val="00396FF6"/>
    <w:rsid w:val="003971BC"/>
    <w:rsid w:val="00397267"/>
    <w:rsid w:val="0039727C"/>
    <w:rsid w:val="00397736"/>
    <w:rsid w:val="00397D57"/>
    <w:rsid w:val="00397DB4"/>
    <w:rsid w:val="00397E71"/>
    <w:rsid w:val="00397F90"/>
    <w:rsid w:val="003A0074"/>
    <w:rsid w:val="003A00BB"/>
    <w:rsid w:val="003A01E6"/>
    <w:rsid w:val="003A05B8"/>
    <w:rsid w:val="003A0A88"/>
    <w:rsid w:val="003A0B0B"/>
    <w:rsid w:val="003A0CE6"/>
    <w:rsid w:val="003A0E6C"/>
    <w:rsid w:val="003A0E85"/>
    <w:rsid w:val="003A0EB9"/>
    <w:rsid w:val="003A10DB"/>
    <w:rsid w:val="003A13BC"/>
    <w:rsid w:val="003A1430"/>
    <w:rsid w:val="003A14AF"/>
    <w:rsid w:val="003A1509"/>
    <w:rsid w:val="003A1642"/>
    <w:rsid w:val="003A17FB"/>
    <w:rsid w:val="003A18E1"/>
    <w:rsid w:val="003A192E"/>
    <w:rsid w:val="003A1A18"/>
    <w:rsid w:val="003A1A45"/>
    <w:rsid w:val="003A1B0A"/>
    <w:rsid w:val="003A1C04"/>
    <w:rsid w:val="003A229E"/>
    <w:rsid w:val="003A22CD"/>
    <w:rsid w:val="003A2362"/>
    <w:rsid w:val="003A2516"/>
    <w:rsid w:val="003A267A"/>
    <w:rsid w:val="003A2833"/>
    <w:rsid w:val="003A2860"/>
    <w:rsid w:val="003A28D4"/>
    <w:rsid w:val="003A29BA"/>
    <w:rsid w:val="003A2A3E"/>
    <w:rsid w:val="003A2AE9"/>
    <w:rsid w:val="003A2AF3"/>
    <w:rsid w:val="003A2B57"/>
    <w:rsid w:val="003A2B59"/>
    <w:rsid w:val="003A2CA9"/>
    <w:rsid w:val="003A2DAE"/>
    <w:rsid w:val="003A2FCB"/>
    <w:rsid w:val="003A2FF0"/>
    <w:rsid w:val="003A338D"/>
    <w:rsid w:val="003A36B5"/>
    <w:rsid w:val="003A3712"/>
    <w:rsid w:val="003A39AE"/>
    <w:rsid w:val="003A39CA"/>
    <w:rsid w:val="003A3D81"/>
    <w:rsid w:val="003A3F25"/>
    <w:rsid w:val="003A3F6F"/>
    <w:rsid w:val="003A4169"/>
    <w:rsid w:val="003A42CF"/>
    <w:rsid w:val="003A43D2"/>
    <w:rsid w:val="003A4806"/>
    <w:rsid w:val="003A4DE3"/>
    <w:rsid w:val="003A4FC8"/>
    <w:rsid w:val="003A52C1"/>
    <w:rsid w:val="003A5485"/>
    <w:rsid w:val="003A5542"/>
    <w:rsid w:val="003A55DE"/>
    <w:rsid w:val="003A57DA"/>
    <w:rsid w:val="003A59D4"/>
    <w:rsid w:val="003A5B80"/>
    <w:rsid w:val="003A5FCD"/>
    <w:rsid w:val="003A601A"/>
    <w:rsid w:val="003A60CD"/>
    <w:rsid w:val="003A60DF"/>
    <w:rsid w:val="003A633C"/>
    <w:rsid w:val="003A642D"/>
    <w:rsid w:val="003A657A"/>
    <w:rsid w:val="003A68FC"/>
    <w:rsid w:val="003A6944"/>
    <w:rsid w:val="003A6968"/>
    <w:rsid w:val="003A6A52"/>
    <w:rsid w:val="003A6B85"/>
    <w:rsid w:val="003A6DBE"/>
    <w:rsid w:val="003A70B4"/>
    <w:rsid w:val="003A716F"/>
    <w:rsid w:val="003A7366"/>
    <w:rsid w:val="003A73CA"/>
    <w:rsid w:val="003A75BF"/>
    <w:rsid w:val="003A763A"/>
    <w:rsid w:val="003A7766"/>
    <w:rsid w:val="003A781C"/>
    <w:rsid w:val="003A7859"/>
    <w:rsid w:val="003A79B4"/>
    <w:rsid w:val="003A7B6B"/>
    <w:rsid w:val="003B00E9"/>
    <w:rsid w:val="003B015C"/>
    <w:rsid w:val="003B021B"/>
    <w:rsid w:val="003B02E0"/>
    <w:rsid w:val="003B02F4"/>
    <w:rsid w:val="003B03B8"/>
    <w:rsid w:val="003B06AB"/>
    <w:rsid w:val="003B0A05"/>
    <w:rsid w:val="003B0BB7"/>
    <w:rsid w:val="003B0D60"/>
    <w:rsid w:val="003B0D79"/>
    <w:rsid w:val="003B0F57"/>
    <w:rsid w:val="003B0FF3"/>
    <w:rsid w:val="003B1157"/>
    <w:rsid w:val="003B1456"/>
    <w:rsid w:val="003B15C6"/>
    <w:rsid w:val="003B163F"/>
    <w:rsid w:val="003B1675"/>
    <w:rsid w:val="003B17C6"/>
    <w:rsid w:val="003B18CF"/>
    <w:rsid w:val="003B1B1D"/>
    <w:rsid w:val="003B1B2E"/>
    <w:rsid w:val="003B1B2F"/>
    <w:rsid w:val="003B1B6F"/>
    <w:rsid w:val="003B1C16"/>
    <w:rsid w:val="003B22D3"/>
    <w:rsid w:val="003B285E"/>
    <w:rsid w:val="003B288A"/>
    <w:rsid w:val="003B2A54"/>
    <w:rsid w:val="003B2A6B"/>
    <w:rsid w:val="003B2B14"/>
    <w:rsid w:val="003B305A"/>
    <w:rsid w:val="003B30ED"/>
    <w:rsid w:val="003B3126"/>
    <w:rsid w:val="003B324A"/>
    <w:rsid w:val="003B3414"/>
    <w:rsid w:val="003B360F"/>
    <w:rsid w:val="003B3663"/>
    <w:rsid w:val="003B3854"/>
    <w:rsid w:val="003B3891"/>
    <w:rsid w:val="003B395C"/>
    <w:rsid w:val="003B3F0F"/>
    <w:rsid w:val="003B404C"/>
    <w:rsid w:val="003B4482"/>
    <w:rsid w:val="003B44F4"/>
    <w:rsid w:val="003B49F9"/>
    <w:rsid w:val="003B4BEC"/>
    <w:rsid w:val="003B4CCD"/>
    <w:rsid w:val="003B4D08"/>
    <w:rsid w:val="003B4D8F"/>
    <w:rsid w:val="003B4DD2"/>
    <w:rsid w:val="003B4FC2"/>
    <w:rsid w:val="003B4FE5"/>
    <w:rsid w:val="003B4FF0"/>
    <w:rsid w:val="003B5057"/>
    <w:rsid w:val="003B5193"/>
    <w:rsid w:val="003B51CA"/>
    <w:rsid w:val="003B51D0"/>
    <w:rsid w:val="003B5523"/>
    <w:rsid w:val="003B58C3"/>
    <w:rsid w:val="003B5C3C"/>
    <w:rsid w:val="003B5DC4"/>
    <w:rsid w:val="003B5DDD"/>
    <w:rsid w:val="003B5E02"/>
    <w:rsid w:val="003B5E71"/>
    <w:rsid w:val="003B5F2C"/>
    <w:rsid w:val="003B606A"/>
    <w:rsid w:val="003B634D"/>
    <w:rsid w:val="003B63C5"/>
    <w:rsid w:val="003B650D"/>
    <w:rsid w:val="003B6631"/>
    <w:rsid w:val="003B6BEA"/>
    <w:rsid w:val="003B6BFE"/>
    <w:rsid w:val="003B6CB7"/>
    <w:rsid w:val="003B6CC6"/>
    <w:rsid w:val="003B7044"/>
    <w:rsid w:val="003B7079"/>
    <w:rsid w:val="003B72B9"/>
    <w:rsid w:val="003B7321"/>
    <w:rsid w:val="003B7340"/>
    <w:rsid w:val="003B738B"/>
    <w:rsid w:val="003B73F2"/>
    <w:rsid w:val="003B7818"/>
    <w:rsid w:val="003B7925"/>
    <w:rsid w:val="003B7BD9"/>
    <w:rsid w:val="003B7C56"/>
    <w:rsid w:val="003B7EF5"/>
    <w:rsid w:val="003B7F0A"/>
    <w:rsid w:val="003C003B"/>
    <w:rsid w:val="003C02FC"/>
    <w:rsid w:val="003C057C"/>
    <w:rsid w:val="003C063F"/>
    <w:rsid w:val="003C065A"/>
    <w:rsid w:val="003C0676"/>
    <w:rsid w:val="003C08D5"/>
    <w:rsid w:val="003C0971"/>
    <w:rsid w:val="003C09E2"/>
    <w:rsid w:val="003C0A47"/>
    <w:rsid w:val="003C0A94"/>
    <w:rsid w:val="003C0AB7"/>
    <w:rsid w:val="003C0CD5"/>
    <w:rsid w:val="003C0E2D"/>
    <w:rsid w:val="003C0E90"/>
    <w:rsid w:val="003C0EFD"/>
    <w:rsid w:val="003C1229"/>
    <w:rsid w:val="003C1315"/>
    <w:rsid w:val="003C164D"/>
    <w:rsid w:val="003C1650"/>
    <w:rsid w:val="003C18B6"/>
    <w:rsid w:val="003C1963"/>
    <w:rsid w:val="003C1A6D"/>
    <w:rsid w:val="003C1D91"/>
    <w:rsid w:val="003C1D99"/>
    <w:rsid w:val="003C1DD2"/>
    <w:rsid w:val="003C1E83"/>
    <w:rsid w:val="003C1EF0"/>
    <w:rsid w:val="003C1F02"/>
    <w:rsid w:val="003C2608"/>
    <w:rsid w:val="003C2616"/>
    <w:rsid w:val="003C2728"/>
    <w:rsid w:val="003C2A70"/>
    <w:rsid w:val="003C2F2D"/>
    <w:rsid w:val="003C2F60"/>
    <w:rsid w:val="003C2F77"/>
    <w:rsid w:val="003C2F7F"/>
    <w:rsid w:val="003C2FF0"/>
    <w:rsid w:val="003C308A"/>
    <w:rsid w:val="003C3107"/>
    <w:rsid w:val="003C3132"/>
    <w:rsid w:val="003C347F"/>
    <w:rsid w:val="003C34AF"/>
    <w:rsid w:val="003C34C8"/>
    <w:rsid w:val="003C34E1"/>
    <w:rsid w:val="003C364B"/>
    <w:rsid w:val="003C37A1"/>
    <w:rsid w:val="003C3948"/>
    <w:rsid w:val="003C3DA4"/>
    <w:rsid w:val="003C403F"/>
    <w:rsid w:val="003C43DE"/>
    <w:rsid w:val="003C43E2"/>
    <w:rsid w:val="003C4428"/>
    <w:rsid w:val="003C447C"/>
    <w:rsid w:val="003C48D1"/>
    <w:rsid w:val="003C48E2"/>
    <w:rsid w:val="003C48E3"/>
    <w:rsid w:val="003C4A35"/>
    <w:rsid w:val="003C4C2A"/>
    <w:rsid w:val="003C4CD2"/>
    <w:rsid w:val="003C50A8"/>
    <w:rsid w:val="003C5136"/>
    <w:rsid w:val="003C538A"/>
    <w:rsid w:val="003C538D"/>
    <w:rsid w:val="003C5489"/>
    <w:rsid w:val="003C593C"/>
    <w:rsid w:val="003C62BB"/>
    <w:rsid w:val="003C63FB"/>
    <w:rsid w:val="003C642A"/>
    <w:rsid w:val="003C669E"/>
    <w:rsid w:val="003C6735"/>
    <w:rsid w:val="003C6D85"/>
    <w:rsid w:val="003C6F21"/>
    <w:rsid w:val="003C71B0"/>
    <w:rsid w:val="003C73B9"/>
    <w:rsid w:val="003C7784"/>
    <w:rsid w:val="003C78C1"/>
    <w:rsid w:val="003C7957"/>
    <w:rsid w:val="003C79E0"/>
    <w:rsid w:val="003C7A9A"/>
    <w:rsid w:val="003C7C96"/>
    <w:rsid w:val="003C7D9C"/>
    <w:rsid w:val="003C7EC7"/>
    <w:rsid w:val="003C7EFB"/>
    <w:rsid w:val="003D02DA"/>
    <w:rsid w:val="003D05ED"/>
    <w:rsid w:val="003D084F"/>
    <w:rsid w:val="003D09AC"/>
    <w:rsid w:val="003D0ABC"/>
    <w:rsid w:val="003D0C59"/>
    <w:rsid w:val="003D0D7F"/>
    <w:rsid w:val="003D0DB3"/>
    <w:rsid w:val="003D0E12"/>
    <w:rsid w:val="003D0EF5"/>
    <w:rsid w:val="003D1463"/>
    <w:rsid w:val="003D1591"/>
    <w:rsid w:val="003D162C"/>
    <w:rsid w:val="003D17E5"/>
    <w:rsid w:val="003D1804"/>
    <w:rsid w:val="003D1844"/>
    <w:rsid w:val="003D196A"/>
    <w:rsid w:val="003D1B4C"/>
    <w:rsid w:val="003D1C3D"/>
    <w:rsid w:val="003D20BC"/>
    <w:rsid w:val="003D254D"/>
    <w:rsid w:val="003D2599"/>
    <w:rsid w:val="003D26C6"/>
    <w:rsid w:val="003D28E9"/>
    <w:rsid w:val="003D2908"/>
    <w:rsid w:val="003D302B"/>
    <w:rsid w:val="003D33AA"/>
    <w:rsid w:val="003D3494"/>
    <w:rsid w:val="003D3567"/>
    <w:rsid w:val="003D3723"/>
    <w:rsid w:val="003D3B66"/>
    <w:rsid w:val="003D3D32"/>
    <w:rsid w:val="003D3DB0"/>
    <w:rsid w:val="003D42E6"/>
    <w:rsid w:val="003D43F1"/>
    <w:rsid w:val="003D4634"/>
    <w:rsid w:val="003D4993"/>
    <w:rsid w:val="003D49EE"/>
    <w:rsid w:val="003D49FF"/>
    <w:rsid w:val="003D4AEF"/>
    <w:rsid w:val="003D4B3F"/>
    <w:rsid w:val="003D4B5B"/>
    <w:rsid w:val="003D4C1E"/>
    <w:rsid w:val="003D4D62"/>
    <w:rsid w:val="003D4D6A"/>
    <w:rsid w:val="003D503A"/>
    <w:rsid w:val="003D51E1"/>
    <w:rsid w:val="003D569C"/>
    <w:rsid w:val="003D5998"/>
    <w:rsid w:val="003D5B40"/>
    <w:rsid w:val="003D5B91"/>
    <w:rsid w:val="003D5E89"/>
    <w:rsid w:val="003D5F3B"/>
    <w:rsid w:val="003D5FC5"/>
    <w:rsid w:val="003D61B6"/>
    <w:rsid w:val="003D6254"/>
    <w:rsid w:val="003D62EE"/>
    <w:rsid w:val="003D631D"/>
    <w:rsid w:val="003D6433"/>
    <w:rsid w:val="003D6654"/>
    <w:rsid w:val="003D667D"/>
    <w:rsid w:val="003D688B"/>
    <w:rsid w:val="003D69EC"/>
    <w:rsid w:val="003D6B04"/>
    <w:rsid w:val="003D6C40"/>
    <w:rsid w:val="003D6C90"/>
    <w:rsid w:val="003D6CFB"/>
    <w:rsid w:val="003D6D54"/>
    <w:rsid w:val="003D6F0B"/>
    <w:rsid w:val="003D6F3A"/>
    <w:rsid w:val="003D6F83"/>
    <w:rsid w:val="003D70C0"/>
    <w:rsid w:val="003D724D"/>
    <w:rsid w:val="003D7295"/>
    <w:rsid w:val="003D7392"/>
    <w:rsid w:val="003D76BE"/>
    <w:rsid w:val="003D7712"/>
    <w:rsid w:val="003D78B5"/>
    <w:rsid w:val="003D79B2"/>
    <w:rsid w:val="003D7A6F"/>
    <w:rsid w:val="003D7C9E"/>
    <w:rsid w:val="003D7CD6"/>
    <w:rsid w:val="003D7CE3"/>
    <w:rsid w:val="003E03BA"/>
    <w:rsid w:val="003E0447"/>
    <w:rsid w:val="003E0C15"/>
    <w:rsid w:val="003E0C18"/>
    <w:rsid w:val="003E0C91"/>
    <w:rsid w:val="003E1061"/>
    <w:rsid w:val="003E1399"/>
    <w:rsid w:val="003E143C"/>
    <w:rsid w:val="003E15A7"/>
    <w:rsid w:val="003E1841"/>
    <w:rsid w:val="003E1858"/>
    <w:rsid w:val="003E193C"/>
    <w:rsid w:val="003E1DC2"/>
    <w:rsid w:val="003E226D"/>
    <w:rsid w:val="003E23C3"/>
    <w:rsid w:val="003E24A6"/>
    <w:rsid w:val="003E2670"/>
    <w:rsid w:val="003E27CC"/>
    <w:rsid w:val="003E296E"/>
    <w:rsid w:val="003E2AA0"/>
    <w:rsid w:val="003E2BD7"/>
    <w:rsid w:val="003E2BDD"/>
    <w:rsid w:val="003E2BE0"/>
    <w:rsid w:val="003E2BFA"/>
    <w:rsid w:val="003E2C57"/>
    <w:rsid w:val="003E2C7D"/>
    <w:rsid w:val="003E30DA"/>
    <w:rsid w:val="003E335D"/>
    <w:rsid w:val="003E356B"/>
    <w:rsid w:val="003E35F6"/>
    <w:rsid w:val="003E363D"/>
    <w:rsid w:val="003E369E"/>
    <w:rsid w:val="003E36CA"/>
    <w:rsid w:val="003E371D"/>
    <w:rsid w:val="003E3832"/>
    <w:rsid w:val="003E393A"/>
    <w:rsid w:val="003E39FB"/>
    <w:rsid w:val="003E3A4E"/>
    <w:rsid w:val="003E3BA1"/>
    <w:rsid w:val="003E3F9F"/>
    <w:rsid w:val="003E4179"/>
    <w:rsid w:val="003E41AF"/>
    <w:rsid w:val="003E4507"/>
    <w:rsid w:val="003E4725"/>
    <w:rsid w:val="003E4865"/>
    <w:rsid w:val="003E4935"/>
    <w:rsid w:val="003E4A50"/>
    <w:rsid w:val="003E4A98"/>
    <w:rsid w:val="003E4AE5"/>
    <w:rsid w:val="003E50DD"/>
    <w:rsid w:val="003E5127"/>
    <w:rsid w:val="003E5218"/>
    <w:rsid w:val="003E522C"/>
    <w:rsid w:val="003E52FE"/>
    <w:rsid w:val="003E531D"/>
    <w:rsid w:val="003E5736"/>
    <w:rsid w:val="003E57FC"/>
    <w:rsid w:val="003E586C"/>
    <w:rsid w:val="003E5A3E"/>
    <w:rsid w:val="003E5B00"/>
    <w:rsid w:val="003E5B6C"/>
    <w:rsid w:val="003E5C2A"/>
    <w:rsid w:val="003E5E01"/>
    <w:rsid w:val="003E5F32"/>
    <w:rsid w:val="003E605C"/>
    <w:rsid w:val="003E6175"/>
    <w:rsid w:val="003E6354"/>
    <w:rsid w:val="003E63E6"/>
    <w:rsid w:val="003E649D"/>
    <w:rsid w:val="003E64CE"/>
    <w:rsid w:val="003E64EF"/>
    <w:rsid w:val="003E6634"/>
    <w:rsid w:val="003E66BB"/>
    <w:rsid w:val="003E68BA"/>
    <w:rsid w:val="003E69F7"/>
    <w:rsid w:val="003E6A86"/>
    <w:rsid w:val="003E6D4B"/>
    <w:rsid w:val="003E6DEB"/>
    <w:rsid w:val="003E7234"/>
    <w:rsid w:val="003E735E"/>
    <w:rsid w:val="003E7385"/>
    <w:rsid w:val="003E73B6"/>
    <w:rsid w:val="003E76ED"/>
    <w:rsid w:val="003E7850"/>
    <w:rsid w:val="003E7B08"/>
    <w:rsid w:val="003E7BFF"/>
    <w:rsid w:val="003E7E6A"/>
    <w:rsid w:val="003E7E9F"/>
    <w:rsid w:val="003F01D3"/>
    <w:rsid w:val="003F0237"/>
    <w:rsid w:val="003F0258"/>
    <w:rsid w:val="003F04A4"/>
    <w:rsid w:val="003F04EB"/>
    <w:rsid w:val="003F0578"/>
    <w:rsid w:val="003F0709"/>
    <w:rsid w:val="003F076F"/>
    <w:rsid w:val="003F0974"/>
    <w:rsid w:val="003F0D24"/>
    <w:rsid w:val="003F0EA1"/>
    <w:rsid w:val="003F1062"/>
    <w:rsid w:val="003F14BE"/>
    <w:rsid w:val="003F15D6"/>
    <w:rsid w:val="003F16A8"/>
    <w:rsid w:val="003F16E0"/>
    <w:rsid w:val="003F186D"/>
    <w:rsid w:val="003F1A8F"/>
    <w:rsid w:val="003F1C89"/>
    <w:rsid w:val="003F1D47"/>
    <w:rsid w:val="003F1E8F"/>
    <w:rsid w:val="003F1EB8"/>
    <w:rsid w:val="003F1F0F"/>
    <w:rsid w:val="003F1F4B"/>
    <w:rsid w:val="003F227D"/>
    <w:rsid w:val="003F2326"/>
    <w:rsid w:val="003F2348"/>
    <w:rsid w:val="003F2349"/>
    <w:rsid w:val="003F2687"/>
    <w:rsid w:val="003F26FD"/>
    <w:rsid w:val="003F2824"/>
    <w:rsid w:val="003F2C6E"/>
    <w:rsid w:val="003F2D73"/>
    <w:rsid w:val="003F2E1D"/>
    <w:rsid w:val="003F2F0E"/>
    <w:rsid w:val="003F326F"/>
    <w:rsid w:val="003F35C2"/>
    <w:rsid w:val="003F3902"/>
    <w:rsid w:val="003F39F3"/>
    <w:rsid w:val="003F3A68"/>
    <w:rsid w:val="003F3D4A"/>
    <w:rsid w:val="003F3E36"/>
    <w:rsid w:val="003F413D"/>
    <w:rsid w:val="003F433F"/>
    <w:rsid w:val="003F4358"/>
    <w:rsid w:val="003F43AF"/>
    <w:rsid w:val="003F4730"/>
    <w:rsid w:val="003F49CD"/>
    <w:rsid w:val="003F4BBC"/>
    <w:rsid w:val="003F4C25"/>
    <w:rsid w:val="003F4EC3"/>
    <w:rsid w:val="003F508F"/>
    <w:rsid w:val="003F510D"/>
    <w:rsid w:val="003F5371"/>
    <w:rsid w:val="003F553B"/>
    <w:rsid w:val="003F556E"/>
    <w:rsid w:val="003F58C0"/>
    <w:rsid w:val="003F5AA3"/>
    <w:rsid w:val="003F5F15"/>
    <w:rsid w:val="003F5FD5"/>
    <w:rsid w:val="003F61DF"/>
    <w:rsid w:val="003F620B"/>
    <w:rsid w:val="003F628E"/>
    <w:rsid w:val="003F6570"/>
    <w:rsid w:val="003F66AC"/>
    <w:rsid w:val="003F6744"/>
    <w:rsid w:val="003F6754"/>
    <w:rsid w:val="003F6B8E"/>
    <w:rsid w:val="003F6CEA"/>
    <w:rsid w:val="003F6DA7"/>
    <w:rsid w:val="003F6DEB"/>
    <w:rsid w:val="003F7033"/>
    <w:rsid w:val="003F71B6"/>
    <w:rsid w:val="003F725B"/>
    <w:rsid w:val="003F7CB1"/>
    <w:rsid w:val="003F7CE2"/>
    <w:rsid w:val="003F7DE6"/>
    <w:rsid w:val="0040009F"/>
    <w:rsid w:val="004001A9"/>
    <w:rsid w:val="0040028A"/>
    <w:rsid w:val="00400309"/>
    <w:rsid w:val="004005C5"/>
    <w:rsid w:val="00400657"/>
    <w:rsid w:val="00400BC6"/>
    <w:rsid w:val="00400D6A"/>
    <w:rsid w:val="00400E8E"/>
    <w:rsid w:val="004010F5"/>
    <w:rsid w:val="00401111"/>
    <w:rsid w:val="004011AE"/>
    <w:rsid w:val="00401226"/>
    <w:rsid w:val="00401232"/>
    <w:rsid w:val="004012EB"/>
    <w:rsid w:val="00401478"/>
    <w:rsid w:val="0040155E"/>
    <w:rsid w:val="0040178E"/>
    <w:rsid w:val="004019FF"/>
    <w:rsid w:val="00401A33"/>
    <w:rsid w:val="00401E7E"/>
    <w:rsid w:val="00401EFB"/>
    <w:rsid w:val="00401F07"/>
    <w:rsid w:val="00401FB7"/>
    <w:rsid w:val="00402097"/>
    <w:rsid w:val="004020FD"/>
    <w:rsid w:val="004024A3"/>
    <w:rsid w:val="004027C7"/>
    <w:rsid w:val="004028D7"/>
    <w:rsid w:val="004028DB"/>
    <w:rsid w:val="004028E1"/>
    <w:rsid w:val="0040290B"/>
    <w:rsid w:val="00402AB7"/>
    <w:rsid w:val="00402B6F"/>
    <w:rsid w:val="00402C6A"/>
    <w:rsid w:val="00402DBA"/>
    <w:rsid w:val="0040305B"/>
    <w:rsid w:val="004030CD"/>
    <w:rsid w:val="00403167"/>
    <w:rsid w:val="00403335"/>
    <w:rsid w:val="00403591"/>
    <w:rsid w:val="00403818"/>
    <w:rsid w:val="0040383A"/>
    <w:rsid w:val="00403B1E"/>
    <w:rsid w:val="00403BBA"/>
    <w:rsid w:val="00403D8E"/>
    <w:rsid w:val="00403F3D"/>
    <w:rsid w:val="00403F9C"/>
    <w:rsid w:val="0040435D"/>
    <w:rsid w:val="004043BE"/>
    <w:rsid w:val="00404451"/>
    <w:rsid w:val="00404712"/>
    <w:rsid w:val="004049D7"/>
    <w:rsid w:val="00404A0C"/>
    <w:rsid w:val="00404B6B"/>
    <w:rsid w:val="00404D0B"/>
    <w:rsid w:val="00404D1A"/>
    <w:rsid w:val="00404D7A"/>
    <w:rsid w:val="00404D7E"/>
    <w:rsid w:val="00404E12"/>
    <w:rsid w:val="00404E46"/>
    <w:rsid w:val="004051B7"/>
    <w:rsid w:val="0040542C"/>
    <w:rsid w:val="00405793"/>
    <w:rsid w:val="00405CA8"/>
    <w:rsid w:val="00405E12"/>
    <w:rsid w:val="00405E28"/>
    <w:rsid w:val="00405E2D"/>
    <w:rsid w:val="00405E92"/>
    <w:rsid w:val="0040609E"/>
    <w:rsid w:val="004060E3"/>
    <w:rsid w:val="00406192"/>
    <w:rsid w:val="004061CE"/>
    <w:rsid w:val="00406373"/>
    <w:rsid w:val="004063BA"/>
    <w:rsid w:val="00406473"/>
    <w:rsid w:val="00406474"/>
    <w:rsid w:val="0040652C"/>
    <w:rsid w:val="00406691"/>
    <w:rsid w:val="004066CD"/>
    <w:rsid w:val="0040682D"/>
    <w:rsid w:val="0040686F"/>
    <w:rsid w:val="00406AE0"/>
    <w:rsid w:val="00406AF4"/>
    <w:rsid w:val="00406B10"/>
    <w:rsid w:val="00406EF7"/>
    <w:rsid w:val="0040714A"/>
    <w:rsid w:val="004075EB"/>
    <w:rsid w:val="00407614"/>
    <w:rsid w:val="004079FA"/>
    <w:rsid w:val="00407B38"/>
    <w:rsid w:val="00407CE7"/>
    <w:rsid w:val="00407DB5"/>
    <w:rsid w:val="00407F9E"/>
    <w:rsid w:val="004100AD"/>
    <w:rsid w:val="004104C5"/>
    <w:rsid w:val="00410644"/>
    <w:rsid w:val="004109AD"/>
    <w:rsid w:val="00410A0A"/>
    <w:rsid w:val="00410DF6"/>
    <w:rsid w:val="00410E54"/>
    <w:rsid w:val="00410F87"/>
    <w:rsid w:val="00411062"/>
    <w:rsid w:val="00411333"/>
    <w:rsid w:val="004116F8"/>
    <w:rsid w:val="004119B7"/>
    <w:rsid w:val="00411B67"/>
    <w:rsid w:val="00411C05"/>
    <w:rsid w:val="00411D0E"/>
    <w:rsid w:val="00411E90"/>
    <w:rsid w:val="00412251"/>
    <w:rsid w:val="0041243C"/>
    <w:rsid w:val="00412477"/>
    <w:rsid w:val="004125D1"/>
    <w:rsid w:val="00412821"/>
    <w:rsid w:val="0041285F"/>
    <w:rsid w:val="00412888"/>
    <w:rsid w:val="00412A2B"/>
    <w:rsid w:val="00412A5A"/>
    <w:rsid w:val="00412A93"/>
    <w:rsid w:val="00412CC5"/>
    <w:rsid w:val="00412DF3"/>
    <w:rsid w:val="00412F78"/>
    <w:rsid w:val="00413035"/>
    <w:rsid w:val="00413174"/>
    <w:rsid w:val="00413600"/>
    <w:rsid w:val="00413655"/>
    <w:rsid w:val="0041365E"/>
    <w:rsid w:val="00413752"/>
    <w:rsid w:val="0041389D"/>
    <w:rsid w:val="00413989"/>
    <w:rsid w:val="00413A60"/>
    <w:rsid w:val="00413ABD"/>
    <w:rsid w:val="00413DA6"/>
    <w:rsid w:val="00413E31"/>
    <w:rsid w:val="004142C1"/>
    <w:rsid w:val="00414669"/>
    <w:rsid w:val="004147FF"/>
    <w:rsid w:val="004148E0"/>
    <w:rsid w:val="00414B9C"/>
    <w:rsid w:val="00414C34"/>
    <w:rsid w:val="00414CA6"/>
    <w:rsid w:val="00414D12"/>
    <w:rsid w:val="0041505B"/>
    <w:rsid w:val="00415092"/>
    <w:rsid w:val="004150ED"/>
    <w:rsid w:val="00415247"/>
    <w:rsid w:val="00415938"/>
    <w:rsid w:val="00415A7A"/>
    <w:rsid w:val="00415B54"/>
    <w:rsid w:val="00415D2B"/>
    <w:rsid w:val="00415E1E"/>
    <w:rsid w:val="00415F6F"/>
    <w:rsid w:val="00416296"/>
    <w:rsid w:val="0041671F"/>
    <w:rsid w:val="0041684F"/>
    <w:rsid w:val="004168F2"/>
    <w:rsid w:val="00416970"/>
    <w:rsid w:val="00416981"/>
    <w:rsid w:val="0041699F"/>
    <w:rsid w:val="00416BDD"/>
    <w:rsid w:val="00416C44"/>
    <w:rsid w:val="00416CB2"/>
    <w:rsid w:val="00416D66"/>
    <w:rsid w:val="00416FA2"/>
    <w:rsid w:val="00417275"/>
    <w:rsid w:val="0041737F"/>
    <w:rsid w:val="00417450"/>
    <w:rsid w:val="00417752"/>
    <w:rsid w:val="00417760"/>
    <w:rsid w:val="00417A92"/>
    <w:rsid w:val="00417AEA"/>
    <w:rsid w:val="00417C40"/>
    <w:rsid w:val="00417C5A"/>
    <w:rsid w:val="00417F22"/>
    <w:rsid w:val="00417FBE"/>
    <w:rsid w:val="0042003E"/>
    <w:rsid w:val="004200F2"/>
    <w:rsid w:val="00420146"/>
    <w:rsid w:val="0042027A"/>
    <w:rsid w:val="00420416"/>
    <w:rsid w:val="004205E0"/>
    <w:rsid w:val="0042068F"/>
    <w:rsid w:val="004207FE"/>
    <w:rsid w:val="004208BB"/>
    <w:rsid w:val="00420E71"/>
    <w:rsid w:val="00421042"/>
    <w:rsid w:val="0042137D"/>
    <w:rsid w:val="0042147B"/>
    <w:rsid w:val="00421B1C"/>
    <w:rsid w:val="00421B56"/>
    <w:rsid w:val="00421CB4"/>
    <w:rsid w:val="00421CE2"/>
    <w:rsid w:val="00421D50"/>
    <w:rsid w:val="00421D71"/>
    <w:rsid w:val="00421D7D"/>
    <w:rsid w:val="00421E11"/>
    <w:rsid w:val="00422036"/>
    <w:rsid w:val="00422124"/>
    <w:rsid w:val="0042236E"/>
    <w:rsid w:val="004223D9"/>
    <w:rsid w:val="0042246E"/>
    <w:rsid w:val="00422617"/>
    <w:rsid w:val="00422919"/>
    <w:rsid w:val="0042298F"/>
    <w:rsid w:val="00422BBB"/>
    <w:rsid w:val="00422E1A"/>
    <w:rsid w:val="00422E75"/>
    <w:rsid w:val="00422FCD"/>
    <w:rsid w:val="0042307E"/>
    <w:rsid w:val="00423277"/>
    <w:rsid w:val="00423547"/>
    <w:rsid w:val="004236B2"/>
    <w:rsid w:val="00423822"/>
    <w:rsid w:val="00423848"/>
    <w:rsid w:val="00423938"/>
    <w:rsid w:val="0042424C"/>
    <w:rsid w:val="004248EE"/>
    <w:rsid w:val="00424959"/>
    <w:rsid w:val="00424A1A"/>
    <w:rsid w:val="00424A4D"/>
    <w:rsid w:val="00424AB2"/>
    <w:rsid w:val="00424D5F"/>
    <w:rsid w:val="00424D98"/>
    <w:rsid w:val="00424E1C"/>
    <w:rsid w:val="0042506A"/>
    <w:rsid w:val="004250D2"/>
    <w:rsid w:val="004251B4"/>
    <w:rsid w:val="00425285"/>
    <w:rsid w:val="004254DE"/>
    <w:rsid w:val="0042557F"/>
    <w:rsid w:val="0042558C"/>
    <w:rsid w:val="00425649"/>
    <w:rsid w:val="00425727"/>
    <w:rsid w:val="0042582A"/>
    <w:rsid w:val="00425970"/>
    <w:rsid w:val="00425A6B"/>
    <w:rsid w:val="00425C50"/>
    <w:rsid w:val="00425CFD"/>
    <w:rsid w:val="00425EE1"/>
    <w:rsid w:val="0042606C"/>
    <w:rsid w:val="00426073"/>
    <w:rsid w:val="0042626B"/>
    <w:rsid w:val="004264FC"/>
    <w:rsid w:val="00426518"/>
    <w:rsid w:val="00426610"/>
    <w:rsid w:val="004268E5"/>
    <w:rsid w:val="004269E0"/>
    <w:rsid w:val="00426D9C"/>
    <w:rsid w:val="00426DE7"/>
    <w:rsid w:val="00426DF2"/>
    <w:rsid w:val="004272AA"/>
    <w:rsid w:val="004272E6"/>
    <w:rsid w:val="00427321"/>
    <w:rsid w:val="0042765E"/>
    <w:rsid w:val="004276AE"/>
    <w:rsid w:val="004276B0"/>
    <w:rsid w:val="00427AAD"/>
    <w:rsid w:val="00427B80"/>
    <w:rsid w:val="00427C72"/>
    <w:rsid w:val="00427E66"/>
    <w:rsid w:val="00427E72"/>
    <w:rsid w:val="00427FF3"/>
    <w:rsid w:val="00430034"/>
    <w:rsid w:val="00430087"/>
    <w:rsid w:val="0043013C"/>
    <w:rsid w:val="0043019E"/>
    <w:rsid w:val="004302A8"/>
    <w:rsid w:val="00430355"/>
    <w:rsid w:val="0043039F"/>
    <w:rsid w:val="004303C3"/>
    <w:rsid w:val="0043057C"/>
    <w:rsid w:val="004307D6"/>
    <w:rsid w:val="004307F9"/>
    <w:rsid w:val="0043083F"/>
    <w:rsid w:val="00430938"/>
    <w:rsid w:val="0043094C"/>
    <w:rsid w:val="004309C1"/>
    <w:rsid w:val="004309D1"/>
    <w:rsid w:val="00430A25"/>
    <w:rsid w:val="00430A55"/>
    <w:rsid w:val="00430B19"/>
    <w:rsid w:val="00430B62"/>
    <w:rsid w:val="00430CAD"/>
    <w:rsid w:val="00430CC9"/>
    <w:rsid w:val="004313FE"/>
    <w:rsid w:val="00431563"/>
    <w:rsid w:val="004316F1"/>
    <w:rsid w:val="004317C6"/>
    <w:rsid w:val="00431914"/>
    <w:rsid w:val="00431A72"/>
    <w:rsid w:val="00431C11"/>
    <w:rsid w:val="00431CFC"/>
    <w:rsid w:val="00432022"/>
    <w:rsid w:val="00432140"/>
    <w:rsid w:val="00432313"/>
    <w:rsid w:val="00432671"/>
    <w:rsid w:val="00432841"/>
    <w:rsid w:val="00432958"/>
    <w:rsid w:val="0043297E"/>
    <w:rsid w:val="00432B31"/>
    <w:rsid w:val="004330C9"/>
    <w:rsid w:val="00433142"/>
    <w:rsid w:val="004331D5"/>
    <w:rsid w:val="004332B3"/>
    <w:rsid w:val="004334EF"/>
    <w:rsid w:val="0043385C"/>
    <w:rsid w:val="004338D3"/>
    <w:rsid w:val="00433A43"/>
    <w:rsid w:val="00433AA9"/>
    <w:rsid w:val="00433AFC"/>
    <w:rsid w:val="00433DE8"/>
    <w:rsid w:val="00433FB7"/>
    <w:rsid w:val="0043402F"/>
    <w:rsid w:val="00434052"/>
    <w:rsid w:val="0043406A"/>
    <w:rsid w:val="00434289"/>
    <w:rsid w:val="00434294"/>
    <w:rsid w:val="004342CD"/>
    <w:rsid w:val="004349F3"/>
    <w:rsid w:val="00434CE1"/>
    <w:rsid w:val="00434D2F"/>
    <w:rsid w:val="00434DB4"/>
    <w:rsid w:val="00434F50"/>
    <w:rsid w:val="004351A5"/>
    <w:rsid w:val="0043522F"/>
    <w:rsid w:val="0043531D"/>
    <w:rsid w:val="00435377"/>
    <w:rsid w:val="0043541B"/>
    <w:rsid w:val="004354B0"/>
    <w:rsid w:val="004356E8"/>
    <w:rsid w:val="00435713"/>
    <w:rsid w:val="0043571D"/>
    <w:rsid w:val="00435730"/>
    <w:rsid w:val="00435965"/>
    <w:rsid w:val="00435A13"/>
    <w:rsid w:val="00435BC3"/>
    <w:rsid w:val="00435DEA"/>
    <w:rsid w:val="00435F4A"/>
    <w:rsid w:val="00435F97"/>
    <w:rsid w:val="00436191"/>
    <w:rsid w:val="004361C8"/>
    <w:rsid w:val="004362CD"/>
    <w:rsid w:val="004362F3"/>
    <w:rsid w:val="00436447"/>
    <w:rsid w:val="0043644A"/>
    <w:rsid w:val="004364C3"/>
    <w:rsid w:val="00436531"/>
    <w:rsid w:val="0043667E"/>
    <w:rsid w:val="004367DC"/>
    <w:rsid w:val="0043689B"/>
    <w:rsid w:val="00436957"/>
    <w:rsid w:val="004369C8"/>
    <w:rsid w:val="00436C3C"/>
    <w:rsid w:val="00436D2E"/>
    <w:rsid w:val="00436FAE"/>
    <w:rsid w:val="00437016"/>
    <w:rsid w:val="00437080"/>
    <w:rsid w:val="0043709B"/>
    <w:rsid w:val="004370C4"/>
    <w:rsid w:val="00437483"/>
    <w:rsid w:val="004377F0"/>
    <w:rsid w:val="00437923"/>
    <w:rsid w:val="00437C5C"/>
    <w:rsid w:val="00437EB2"/>
    <w:rsid w:val="00440074"/>
    <w:rsid w:val="004401F8"/>
    <w:rsid w:val="0044052B"/>
    <w:rsid w:val="00440567"/>
    <w:rsid w:val="00440662"/>
    <w:rsid w:val="004407B9"/>
    <w:rsid w:val="0044092E"/>
    <w:rsid w:val="004410D5"/>
    <w:rsid w:val="004413EF"/>
    <w:rsid w:val="0044144D"/>
    <w:rsid w:val="0044153F"/>
    <w:rsid w:val="00441541"/>
    <w:rsid w:val="00441AB5"/>
    <w:rsid w:val="00441B78"/>
    <w:rsid w:val="00441E2C"/>
    <w:rsid w:val="00441E62"/>
    <w:rsid w:val="00441E70"/>
    <w:rsid w:val="0044200C"/>
    <w:rsid w:val="00442236"/>
    <w:rsid w:val="004422F6"/>
    <w:rsid w:val="0044287E"/>
    <w:rsid w:val="00442BF4"/>
    <w:rsid w:val="00442D34"/>
    <w:rsid w:val="00442DFD"/>
    <w:rsid w:val="00443089"/>
    <w:rsid w:val="0044311D"/>
    <w:rsid w:val="004434BC"/>
    <w:rsid w:val="004434C7"/>
    <w:rsid w:val="0044361F"/>
    <w:rsid w:val="0044399F"/>
    <w:rsid w:val="00443B42"/>
    <w:rsid w:val="00443CD2"/>
    <w:rsid w:val="00443D52"/>
    <w:rsid w:val="00443DF0"/>
    <w:rsid w:val="00443E49"/>
    <w:rsid w:val="00443F64"/>
    <w:rsid w:val="00444054"/>
    <w:rsid w:val="004440C6"/>
    <w:rsid w:val="00444456"/>
    <w:rsid w:val="004444BF"/>
    <w:rsid w:val="00444648"/>
    <w:rsid w:val="00444751"/>
    <w:rsid w:val="004447AD"/>
    <w:rsid w:val="004447C4"/>
    <w:rsid w:val="00444E14"/>
    <w:rsid w:val="00445158"/>
    <w:rsid w:val="00445194"/>
    <w:rsid w:val="004451CB"/>
    <w:rsid w:val="004452CC"/>
    <w:rsid w:val="00445396"/>
    <w:rsid w:val="0044558D"/>
    <w:rsid w:val="0044562E"/>
    <w:rsid w:val="0044568D"/>
    <w:rsid w:val="004456D9"/>
    <w:rsid w:val="004456F6"/>
    <w:rsid w:val="004457A0"/>
    <w:rsid w:val="00445968"/>
    <w:rsid w:val="004459C7"/>
    <w:rsid w:val="00445C38"/>
    <w:rsid w:val="00445F37"/>
    <w:rsid w:val="004464D8"/>
    <w:rsid w:val="004464F5"/>
    <w:rsid w:val="0044653A"/>
    <w:rsid w:val="00446710"/>
    <w:rsid w:val="00446951"/>
    <w:rsid w:val="00446B91"/>
    <w:rsid w:val="00446CBC"/>
    <w:rsid w:val="00446F8A"/>
    <w:rsid w:val="0044757D"/>
    <w:rsid w:val="00447675"/>
    <w:rsid w:val="00447BAB"/>
    <w:rsid w:val="00447E3E"/>
    <w:rsid w:val="004500DB"/>
    <w:rsid w:val="004502AF"/>
    <w:rsid w:val="00450612"/>
    <w:rsid w:val="00450645"/>
    <w:rsid w:val="0045080E"/>
    <w:rsid w:val="00450979"/>
    <w:rsid w:val="00450B77"/>
    <w:rsid w:val="00450D2A"/>
    <w:rsid w:val="00450DAB"/>
    <w:rsid w:val="00450E69"/>
    <w:rsid w:val="00450EC6"/>
    <w:rsid w:val="00450F92"/>
    <w:rsid w:val="00450FDA"/>
    <w:rsid w:val="00451161"/>
    <w:rsid w:val="0045148F"/>
    <w:rsid w:val="004514DE"/>
    <w:rsid w:val="004515A0"/>
    <w:rsid w:val="0045163A"/>
    <w:rsid w:val="00451658"/>
    <w:rsid w:val="004516BF"/>
    <w:rsid w:val="0045199E"/>
    <w:rsid w:val="00451C44"/>
    <w:rsid w:val="00451C7D"/>
    <w:rsid w:val="00451D85"/>
    <w:rsid w:val="00451E4C"/>
    <w:rsid w:val="00451F5B"/>
    <w:rsid w:val="004520EA"/>
    <w:rsid w:val="0045246F"/>
    <w:rsid w:val="0045275F"/>
    <w:rsid w:val="0045285B"/>
    <w:rsid w:val="00452899"/>
    <w:rsid w:val="004529B5"/>
    <w:rsid w:val="00452A3B"/>
    <w:rsid w:val="00452A66"/>
    <w:rsid w:val="00452D1F"/>
    <w:rsid w:val="0045327F"/>
    <w:rsid w:val="00453370"/>
    <w:rsid w:val="00453486"/>
    <w:rsid w:val="004537E3"/>
    <w:rsid w:val="00453850"/>
    <w:rsid w:val="00453957"/>
    <w:rsid w:val="0045396F"/>
    <w:rsid w:val="00453A22"/>
    <w:rsid w:val="00453A33"/>
    <w:rsid w:val="00453DD6"/>
    <w:rsid w:val="004540AB"/>
    <w:rsid w:val="0045418D"/>
    <w:rsid w:val="00454204"/>
    <w:rsid w:val="0045432B"/>
    <w:rsid w:val="0045443F"/>
    <w:rsid w:val="00454499"/>
    <w:rsid w:val="0045475F"/>
    <w:rsid w:val="004547B9"/>
    <w:rsid w:val="0045494A"/>
    <w:rsid w:val="00454951"/>
    <w:rsid w:val="00454A11"/>
    <w:rsid w:val="00454A90"/>
    <w:rsid w:val="00454C0A"/>
    <w:rsid w:val="00454D37"/>
    <w:rsid w:val="00454EDF"/>
    <w:rsid w:val="004550C5"/>
    <w:rsid w:val="00455775"/>
    <w:rsid w:val="0045585B"/>
    <w:rsid w:val="00455A9C"/>
    <w:rsid w:val="00455E96"/>
    <w:rsid w:val="00455EF6"/>
    <w:rsid w:val="0045608B"/>
    <w:rsid w:val="0045649D"/>
    <w:rsid w:val="0045659B"/>
    <w:rsid w:val="00456819"/>
    <w:rsid w:val="004568A1"/>
    <w:rsid w:val="00456C2D"/>
    <w:rsid w:val="00456DA7"/>
    <w:rsid w:val="00456EE6"/>
    <w:rsid w:val="00457045"/>
    <w:rsid w:val="00457A6E"/>
    <w:rsid w:val="00457A7E"/>
    <w:rsid w:val="00457AAA"/>
    <w:rsid w:val="00457F59"/>
    <w:rsid w:val="004600F4"/>
    <w:rsid w:val="004602B7"/>
    <w:rsid w:val="004602D7"/>
    <w:rsid w:val="00460439"/>
    <w:rsid w:val="0046048E"/>
    <w:rsid w:val="004604EB"/>
    <w:rsid w:val="0046054D"/>
    <w:rsid w:val="00460648"/>
    <w:rsid w:val="00460660"/>
    <w:rsid w:val="0046066A"/>
    <w:rsid w:val="0046071E"/>
    <w:rsid w:val="004607BC"/>
    <w:rsid w:val="004607FD"/>
    <w:rsid w:val="00460804"/>
    <w:rsid w:val="00460A6C"/>
    <w:rsid w:val="00460A7C"/>
    <w:rsid w:val="00460BA6"/>
    <w:rsid w:val="00460D59"/>
    <w:rsid w:val="00460D97"/>
    <w:rsid w:val="00460E07"/>
    <w:rsid w:val="00460EF2"/>
    <w:rsid w:val="004610A6"/>
    <w:rsid w:val="0046111C"/>
    <w:rsid w:val="0046118F"/>
    <w:rsid w:val="0046143A"/>
    <w:rsid w:val="00461475"/>
    <w:rsid w:val="004617B7"/>
    <w:rsid w:val="0046190D"/>
    <w:rsid w:val="00461972"/>
    <w:rsid w:val="00461A3C"/>
    <w:rsid w:val="00461A77"/>
    <w:rsid w:val="00461AB7"/>
    <w:rsid w:val="00461B64"/>
    <w:rsid w:val="00461C42"/>
    <w:rsid w:val="00461DE6"/>
    <w:rsid w:val="00461F45"/>
    <w:rsid w:val="00462205"/>
    <w:rsid w:val="0046234A"/>
    <w:rsid w:val="0046236C"/>
    <w:rsid w:val="004623A5"/>
    <w:rsid w:val="004623DE"/>
    <w:rsid w:val="00462421"/>
    <w:rsid w:val="00462620"/>
    <w:rsid w:val="004626B0"/>
    <w:rsid w:val="00462851"/>
    <w:rsid w:val="004628D1"/>
    <w:rsid w:val="00462909"/>
    <w:rsid w:val="004629D8"/>
    <w:rsid w:val="00462C06"/>
    <w:rsid w:val="00462CD5"/>
    <w:rsid w:val="00462F49"/>
    <w:rsid w:val="00463246"/>
    <w:rsid w:val="004634BE"/>
    <w:rsid w:val="00463695"/>
    <w:rsid w:val="0046371E"/>
    <w:rsid w:val="00463800"/>
    <w:rsid w:val="004639C7"/>
    <w:rsid w:val="00463A6B"/>
    <w:rsid w:val="00463AB3"/>
    <w:rsid w:val="00463BDA"/>
    <w:rsid w:val="00463C83"/>
    <w:rsid w:val="00463D18"/>
    <w:rsid w:val="00463DE3"/>
    <w:rsid w:val="004640D8"/>
    <w:rsid w:val="0046425D"/>
    <w:rsid w:val="0046430E"/>
    <w:rsid w:val="00464740"/>
    <w:rsid w:val="00464781"/>
    <w:rsid w:val="004649A5"/>
    <w:rsid w:val="00464C09"/>
    <w:rsid w:val="00464D3E"/>
    <w:rsid w:val="00464DD6"/>
    <w:rsid w:val="0046512B"/>
    <w:rsid w:val="0046514C"/>
    <w:rsid w:val="00465243"/>
    <w:rsid w:val="00465376"/>
    <w:rsid w:val="00465427"/>
    <w:rsid w:val="004654C2"/>
    <w:rsid w:val="00465B92"/>
    <w:rsid w:val="00465D25"/>
    <w:rsid w:val="00465D92"/>
    <w:rsid w:val="00465F55"/>
    <w:rsid w:val="00465FD4"/>
    <w:rsid w:val="00466023"/>
    <w:rsid w:val="00466115"/>
    <w:rsid w:val="004661AC"/>
    <w:rsid w:val="004661D9"/>
    <w:rsid w:val="004662ED"/>
    <w:rsid w:val="004663B9"/>
    <w:rsid w:val="0046668C"/>
    <w:rsid w:val="004667C5"/>
    <w:rsid w:val="00466A44"/>
    <w:rsid w:val="00466DD1"/>
    <w:rsid w:val="00466E5E"/>
    <w:rsid w:val="00466ECD"/>
    <w:rsid w:val="0046710F"/>
    <w:rsid w:val="00467242"/>
    <w:rsid w:val="00467248"/>
    <w:rsid w:val="004673FD"/>
    <w:rsid w:val="00467453"/>
    <w:rsid w:val="00467587"/>
    <w:rsid w:val="004676E8"/>
    <w:rsid w:val="0046778B"/>
    <w:rsid w:val="004679AC"/>
    <w:rsid w:val="00467C6A"/>
    <w:rsid w:val="00467FE4"/>
    <w:rsid w:val="004700E9"/>
    <w:rsid w:val="0047018A"/>
    <w:rsid w:val="00470301"/>
    <w:rsid w:val="00470374"/>
    <w:rsid w:val="0047056D"/>
    <w:rsid w:val="004705D1"/>
    <w:rsid w:val="00470616"/>
    <w:rsid w:val="004706AD"/>
    <w:rsid w:val="004706F7"/>
    <w:rsid w:val="00470819"/>
    <w:rsid w:val="0047095E"/>
    <w:rsid w:val="00470A0E"/>
    <w:rsid w:val="00470BAC"/>
    <w:rsid w:val="00470DBF"/>
    <w:rsid w:val="00470DD0"/>
    <w:rsid w:val="00471116"/>
    <w:rsid w:val="00471696"/>
    <w:rsid w:val="004719E5"/>
    <w:rsid w:val="00471C4C"/>
    <w:rsid w:val="00471CF3"/>
    <w:rsid w:val="00471D80"/>
    <w:rsid w:val="00471F98"/>
    <w:rsid w:val="0047202F"/>
    <w:rsid w:val="004722FF"/>
    <w:rsid w:val="0047234E"/>
    <w:rsid w:val="004724DE"/>
    <w:rsid w:val="004724F4"/>
    <w:rsid w:val="00472553"/>
    <w:rsid w:val="004725C4"/>
    <w:rsid w:val="004726BD"/>
    <w:rsid w:val="00472832"/>
    <w:rsid w:val="00472986"/>
    <w:rsid w:val="00472B92"/>
    <w:rsid w:val="00473004"/>
    <w:rsid w:val="004730D9"/>
    <w:rsid w:val="0047314D"/>
    <w:rsid w:val="004735C0"/>
    <w:rsid w:val="00473833"/>
    <w:rsid w:val="00473BF4"/>
    <w:rsid w:val="00473E73"/>
    <w:rsid w:val="00473EDF"/>
    <w:rsid w:val="004743D4"/>
    <w:rsid w:val="004746B4"/>
    <w:rsid w:val="00474838"/>
    <w:rsid w:val="004749BE"/>
    <w:rsid w:val="00474BE5"/>
    <w:rsid w:val="00474DF3"/>
    <w:rsid w:val="00474E86"/>
    <w:rsid w:val="00475336"/>
    <w:rsid w:val="004754DE"/>
    <w:rsid w:val="0047551F"/>
    <w:rsid w:val="00475529"/>
    <w:rsid w:val="00475603"/>
    <w:rsid w:val="004758DA"/>
    <w:rsid w:val="004759CE"/>
    <w:rsid w:val="00475AB0"/>
    <w:rsid w:val="00475AF0"/>
    <w:rsid w:val="00475AF8"/>
    <w:rsid w:val="00475B8A"/>
    <w:rsid w:val="004760E3"/>
    <w:rsid w:val="004762F2"/>
    <w:rsid w:val="00476408"/>
    <w:rsid w:val="00476788"/>
    <w:rsid w:val="0047687A"/>
    <w:rsid w:val="00476AA3"/>
    <w:rsid w:val="00476AD3"/>
    <w:rsid w:val="00476BD3"/>
    <w:rsid w:val="00476D10"/>
    <w:rsid w:val="00477283"/>
    <w:rsid w:val="0047733E"/>
    <w:rsid w:val="00477467"/>
    <w:rsid w:val="0047766E"/>
    <w:rsid w:val="004776D4"/>
    <w:rsid w:val="00477798"/>
    <w:rsid w:val="00477803"/>
    <w:rsid w:val="004778A4"/>
    <w:rsid w:val="00477BAC"/>
    <w:rsid w:val="00477E19"/>
    <w:rsid w:val="00480028"/>
    <w:rsid w:val="00480300"/>
    <w:rsid w:val="004804C2"/>
    <w:rsid w:val="00480612"/>
    <w:rsid w:val="00480686"/>
    <w:rsid w:val="00480687"/>
    <w:rsid w:val="004807C6"/>
    <w:rsid w:val="00480DA8"/>
    <w:rsid w:val="00480DFC"/>
    <w:rsid w:val="00480EF8"/>
    <w:rsid w:val="00481268"/>
    <w:rsid w:val="004813F5"/>
    <w:rsid w:val="0048161D"/>
    <w:rsid w:val="004818C4"/>
    <w:rsid w:val="004818DD"/>
    <w:rsid w:val="00481971"/>
    <w:rsid w:val="00481972"/>
    <w:rsid w:val="00481CE7"/>
    <w:rsid w:val="00481DF8"/>
    <w:rsid w:val="00481FB4"/>
    <w:rsid w:val="0048220D"/>
    <w:rsid w:val="00482346"/>
    <w:rsid w:val="0048245B"/>
    <w:rsid w:val="004824BA"/>
    <w:rsid w:val="004826D2"/>
    <w:rsid w:val="004826F8"/>
    <w:rsid w:val="0048297D"/>
    <w:rsid w:val="00482A7B"/>
    <w:rsid w:val="00482AB2"/>
    <w:rsid w:val="00482B5E"/>
    <w:rsid w:val="00482C57"/>
    <w:rsid w:val="00482C75"/>
    <w:rsid w:val="00482CE2"/>
    <w:rsid w:val="00482DBC"/>
    <w:rsid w:val="00483543"/>
    <w:rsid w:val="0048354C"/>
    <w:rsid w:val="004835FC"/>
    <w:rsid w:val="004837E5"/>
    <w:rsid w:val="00483A62"/>
    <w:rsid w:val="00483B10"/>
    <w:rsid w:val="0048431A"/>
    <w:rsid w:val="00484372"/>
    <w:rsid w:val="0048453E"/>
    <w:rsid w:val="004848E5"/>
    <w:rsid w:val="0048493D"/>
    <w:rsid w:val="0048499E"/>
    <w:rsid w:val="004849FA"/>
    <w:rsid w:val="00484C8E"/>
    <w:rsid w:val="00484D08"/>
    <w:rsid w:val="00484DCB"/>
    <w:rsid w:val="00484E99"/>
    <w:rsid w:val="00484F26"/>
    <w:rsid w:val="00484F87"/>
    <w:rsid w:val="0048529A"/>
    <w:rsid w:val="004852EB"/>
    <w:rsid w:val="004852F1"/>
    <w:rsid w:val="004853EF"/>
    <w:rsid w:val="00485732"/>
    <w:rsid w:val="0048582F"/>
    <w:rsid w:val="00485A8E"/>
    <w:rsid w:val="00485E2D"/>
    <w:rsid w:val="0048608F"/>
    <w:rsid w:val="004861A5"/>
    <w:rsid w:val="0048621D"/>
    <w:rsid w:val="0048622C"/>
    <w:rsid w:val="0048642B"/>
    <w:rsid w:val="0048658C"/>
    <w:rsid w:val="00486724"/>
    <w:rsid w:val="00486C15"/>
    <w:rsid w:val="00486D03"/>
    <w:rsid w:val="00486DAA"/>
    <w:rsid w:val="00486F0F"/>
    <w:rsid w:val="0048706E"/>
    <w:rsid w:val="00487111"/>
    <w:rsid w:val="0048726D"/>
    <w:rsid w:val="004876D7"/>
    <w:rsid w:val="00487759"/>
    <w:rsid w:val="00487830"/>
    <w:rsid w:val="00487962"/>
    <w:rsid w:val="00487999"/>
    <w:rsid w:val="0048799E"/>
    <w:rsid w:val="00487A9C"/>
    <w:rsid w:val="00487ACF"/>
    <w:rsid w:val="00487BB3"/>
    <w:rsid w:val="00487BD9"/>
    <w:rsid w:val="00487C08"/>
    <w:rsid w:val="00487C1D"/>
    <w:rsid w:val="00487C5B"/>
    <w:rsid w:val="00487D5B"/>
    <w:rsid w:val="00487DCE"/>
    <w:rsid w:val="00487DD7"/>
    <w:rsid w:val="00490150"/>
    <w:rsid w:val="004905CD"/>
    <w:rsid w:val="0049079C"/>
    <w:rsid w:val="0049084D"/>
    <w:rsid w:val="00490855"/>
    <w:rsid w:val="004908DC"/>
    <w:rsid w:val="00490BED"/>
    <w:rsid w:val="00490D53"/>
    <w:rsid w:val="00490F3A"/>
    <w:rsid w:val="00490F82"/>
    <w:rsid w:val="00490FC9"/>
    <w:rsid w:val="00490FDA"/>
    <w:rsid w:val="00491312"/>
    <w:rsid w:val="0049139C"/>
    <w:rsid w:val="004913DF"/>
    <w:rsid w:val="00491437"/>
    <w:rsid w:val="0049149B"/>
    <w:rsid w:val="004915E6"/>
    <w:rsid w:val="0049169D"/>
    <w:rsid w:val="004919F2"/>
    <w:rsid w:val="00491ACF"/>
    <w:rsid w:val="00491D30"/>
    <w:rsid w:val="00491D94"/>
    <w:rsid w:val="00491DD3"/>
    <w:rsid w:val="00491FAC"/>
    <w:rsid w:val="00492201"/>
    <w:rsid w:val="00492268"/>
    <w:rsid w:val="0049236B"/>
    <w:rsid w:val="0049244C"/>
    <w:rsid w:val="00492846"/>
    <w:rsid w:val="00492962"/>
    <w:rsid w:val="00492D92"/>
    <w:rsid w:val="00492DB7"/>
    <w:rsid w:val="004930B2"/>
    <w:rsid w:val="004930DF"/>
    <w:rsid w:val="00493192"/>
    <w:rsid w:val="0049333C"/>
    <w:rsid w:val="00493520"/>
    <w:rsid w:val="004939B5"/>
    <w:rsid w:val="00493B76"/>
    <w:rsid w:val="00493D1A"/>
    <w:rsid w:val="00493E63"/>
    <w:rsid w:val="00493E8C"/>
    <w:rsid w:val="00493ECA"/>
    <w:rsid w:val="00493EE3"/>
    <w:rsid w:val="00493EEC"/>
    <w:rsid w:val="00493FB1"/>
    <w:rsid w:val="00493FC9"/>
    <w:rsid w:val="00494590"/>
    <w:rsid w:val="004945F6"/>
    <w:rsid w:val="0049465E"/>
    <w:rsid w:val="004946DD"/>
    <w:rsid w:val="004947E6"/>
    <w:rsid w:val="00494831"/>
    <w:rsid w:val="00494866"/>
    <w:rsid w:val="00494AF1"/>
    <w:rsid w:val="00494D44"/>
    <w:rsid w:val="00494FA7"/>
    <w:rsid w:val="0049504B"/>
    <w:rsid w:val="0049504E"/>
    <w:rsid w:val="004950E7"/>
    <w:rsid w:val="004951D6"/>
    <w:rsid w:val="0049523E"/>
    <w:rsid w:val="0049533B"/>
    <w:rsid w:val="00495365"/>
    <w:rsid w:val="0049560D"/>
    <w:rsid w:val="0049561B"/>
    <w:rsid w:val="004958B3"/>
    <w:rsid w:val="004959DA"/>
    <w:rsid w:val="00495AEC"/>
    <w:rsid w:val="00495D91"/>
    <w:rsid w:val="00495E38"/>
    <w:rsid w:val="00495EEA"/>
    <w:rsid w:val="00496032"/>
    <w:rsid w:val="0049609E"/>
    <w:rsid w:val="004960EF"/>
    <w:rsid w:val="00496345"/>
    <w:rsid w:val="00496434"/>
    <w:rsid w:val="004965A7"/>
    <w:rsid w:val="0049699E"/>
    <w:rsid w:val="00496AF0"/>
    <w:rsid w:val="00496D05"/>
    <w:rsid w:val="00496D2F"/>
    <w:rsid w:val="00496D49"/>
    <w:rsid w:val="00496D98"/>
    <w:rsid w:val="00496F58"/>
    <w:rsid w:val="004975F8"/>
    <w:rsid w:val="0049764D"/>
    <w:rsid w:val="004976E4"/>
    <w:rsid w:val="0049784C"/>
    <w:rsid w:val="004978AD"/>
    <w:rsid w:val="00497944"/>
    <w:rsid w:val="00497954"/>
    <w:rsid w:val="00497AEB"/>
    <w:rsid w:val="00497B6A"/>
    <w:rsid w:val="00497BAF"/>
    <w:rsid w:val="00497BCA"/>
    <w:rsid w:val="00497C09"/>
    <w:rsid w:val="00497C54"/>
    <w:rsid w:val="00497C61"/>
    <w:rsid w:val="004A0087"/>
    <w:rsid w:val="004A00AD"/>
    <w:rsid w:val="004A02BB"/>
    <w:rsid w:val="004A0360"/>
    <w:rsid w:val="004A03D7"/>
    <w:rsid w:val="004A04ED"/>
    <w:rsid w:val="004A0637"/>
    <w:rsid w:val="004A074B"/>
    <w:rsid w:val="004A08AC"/>
    <w:rsid w:val="004A08BC"/>
    <w:rsid w:val="004A0AE1"/>
    <w:rsid w:val="004A0B9B"/>
    <w:rsid w:val="004A0BC7"/>
    <w:rsid w:val="004A0D6E"/>
    <w:rsid w:val="004A0EF3"/>
    <w:rsid w:val="004A12CA"/>
    <w:rsid w:val="004A13B1"/>
    <w:rsid w:val="004A1620"/>
    <w:rsid w:val="004A166D"/>
    <w:rsid w:val="004A1718"/>
    <w:rsid w:val="004A18EE"/>
    <w:rsid w:val="004A190C"/>
    <w:rsid w:val="004A1943"/>
    <w:rsid w:val="004A19DD"/>
    <w:rsid w:val="004A1CDA"/>
    <w:rsid w:val="004A1EAC"/>
    <w:rsid w:val="004A1FA0"/>
    <w:rsid w:val="004A2098"/>
    <w:rsid w:val="004A2141"/>
    <w:rsid w:val="004A21D4"/>
    <w:rsid w:val="004A224B"/>
    <w:rsid w:val="004A2906"/>
    <w:rsid w:val="004A2AFD"/>
    <w:rsid w:val="004A2B5E"/>
    <w:rsid w:val="004A2CDA"/>
    <w:rsid w:val="004A2D73"/>
    <w:rsid w:val="004A2F5C"/>
    <w:rsid w:val="004A30C2"/>
    <w:rsid w:val="004A3274"/>
    <w:rsid w:val="004A3286"/>
    <w:rsid w:val="004A35AF"/>
    <w:rsid w:val="004A3774"/>
    <w:rsid w:val="004A3838"/>
    <w:rsid w:val="004A3867"/>
    <w:rsid w:val="004A39CB"/>
    <w:rsid w:val="004A3A47"/>
    <w:rsid w:val="004A3CB7"/>
    <w:rsid w:val="004A3CDD"/>
    <w:rsid w:val="004A3D6D"/>
    <w:rsid w:val="004A3E04"/>
    <w:rsid w:val="004A3F56"/>
    <w:rsid w:val="004A3F77"/>
    <w:rsid w:val="004A402F"/>
    <w:rsid w:val="004A403F"/>
    <w:rsid w:val="004A417F"/>
    <w:rsid w:val="004A42B2"/>
    <w:rsid w:val="004A4491"/>
    <w:rsid w:val="004A458A"/>
    <w:rsid w:val="004A45C9"/>
    <w:rsid w:val="004A466E"/>
    <w:rsid w:val="004A48E3"/>
    <w:rsid w:val="004A4938"/>
    <w:rsid w:val="004A496B"/>
    <w:rsid w:val="004A4A28"/>
    <w:rsid w:val="004A5535"/>
    <w:rsid w:val="004A55B0"/>
    <w:rsid w:val="004A5610"/>
    <w:rsid w:val="004A5815"/>
    <w:rsid w:val="004A5908"/>
    <w:rsid w:val="004A5B3F"/>
    <w:rsid w:val="004A5C86"/>
    <w:rsid w:val="004A5DA7"/>
    <w:rsid w:val="004A5E73"/>
    <w:rsid w:val="004A5EBD"/>
    <w:rsid w:val="004A62AE"/>
    <w:rsid w:val="004A6594"/>
    <w:rsid w:val="004A65E8"/>
    <w:rsid w:val="004A66C0"/>
    <w:rsid w:val="004A6978"/>
    <w:rsid w:val="004A6A4B"/>
    <w:rsid w:val="004A6B9F"/>
    <w:rsid w:val="004A6C7C"/>
    <w:rsid w:val="004A6CE6"/>
    <w:rsid w:val="004A6D96"/>
    <w:rsid w:val="004A6F54"/>
    <w:rsid w:val="004A701D"/>
    <w:rsid w:val="004A715E"/>
    <w:rsid w:val="004A718D"/>
    <w:rsid w:val="004A71D6"/>
    <w:rsid w:val="004A7213"/>
    <w:rsid w:val="004A7429"/>
    <w:rsid w:val="004A792D"/>
    <w:rsid w:val="004A7986"/>
    <w:rsid w:val="004A799C"/>
    <w:rsid w:val="004A7C2E"/>
    <w:rsid w:val="004A7E60"/>
    <w:rsid w:val="004A7F24"/>
    <w:rsid w:val="004B0396"/>
    <w:rsid w:val="004B0461"/>
    <w:rsid w:val="004B0756"/>
    <w:rsid w:val="004B08D6"/>
    <w:rsid w:val="004B08FD"/>
    <w:rsid w:val="004B0973"/>
    <w:rsid w:val="004B0AFD"/>
    <w:rsid w:val="004B0B0E"/>
    <w:rsid w:val="004B0D1B"/>
    <w:rsid w:val="004B0E54"/>
    <w:rsid w:val="004B1359"/>
    <w:rsid w:val="004B13D3"/>
    <w:rsid w:val="004B16CE"/>
    <w:rsid w:val="004B16E5"/>
    <w:rsid w:val="004B18B4"/>
    <w:rsid w:val="004B1980"/>
    <w:rsid w:val="004B1A4C"/>
    <w:rsid w:val="004B1BC5"/>
    <w:rsid w:val="004B1C46"/>
    <w:rsid w:val="004B1CC1"/>
    <w:rsid w:val="004B1D84"/>
    <w:rsid w:val="004B215C"/>
    <w:rsid w:val="004B222B"/>
    <w:rsid w:val="004B255B"/>
    <w:rsid w:val="004B2631"/>
    <w:rsid w:val="004B272D"/>
    <w:rsid w:val="004B27DC"/>
    <w:rsid w:val="004B2875"/>
    <w:rsid w:val="004B298C"/>
    <w:rsid w:val="004B29DC"/>
    <w:rsid w:val="004B2A65"/>
    <w:rsid w:val="004B2C42"/>
    <w:rsid w:val="004B2DE4"/>
    <w:rsid w:val="004B2E9C"/>
    <w:rsid w:val="004B2F30"/>
    <w:rsid w:val="004B304C"/>
    <w:rsid w:val="004B31CC"/>
    <w:rsid w:val="004B3268"/>
    <w:rsid w:val="004B33C2"/>
    <w:rsid w:val="004B347E"/>
    <w:rsid w:val="004B35B6"/>
    <w:rsid w:val="004B374C"/>
    <w:rsid w:val="004B376E"/>
    <w:rsid w:val="004B3863"/>
    <w:rsid w:val="004B3973"/>
    <w:rsid w:val="004B3AE3"/>
    <w:rsid w:val="004B3C0C"/>
    <w:rsid w:val="004B3C70"/>
    <w:rsid w:val="004B3DB3"/>
    <w:rsid w:val="004B3E42"/>
    <w:rsid w:val="004B42CA"/>
    <w:rsid w:val="004B4494"/>
    <w:rsid w:val="004B452F"/>
    <w:rsid w:val="004B4741"/>
    <w:rsid w:val="004B4764"/>
    <w:rsid w:val="004B4824"/>
    <w:rsid w:val="004B4942"/>
    <w:rsid w:val="004B4BE6"/>
    <w:rsid w:val="004B4D22"/>
    <w:rsid w:val="004B4D66"/>
    <w:rsid w:val="004B4F2C"/>
    <w:rsid w:val="004B5205"/>
    <w:rsid w:val="004B5302"/>
    <w:rsid w:val="004B5313"/>
    <w:rsid w:val="004B5316"/>
    <w:rsid w:val="004B5457"/>
    <w:rsid w:val="004B5697"/>
    <w:rsid w:val="004B56C0"/>
    <w:rsid w:val="004B5859"/>
    <w:rsid w:val="004B5864"/>
    <w:rsid w:val="004B59BA"/>
    <w:rsid w:val="004B59FF"/>
    <w:rsid w:val="004B5B01"/>
    <w:rsid w:val="004B5B04"/>
    <w:rsid w:val="004B5D26"/>
    <w:rsid w:val="004B5E26"/>
    <w:rsid w:val="004B6182"/>
    <w:rsid w:val="004B61F8"/>
    <w:rsid w:val="004B6282"/>
    <w:rsid w:val="004B63EA"/>
    <w:rsid w:val="004B6478"/>
    <w:rsid w:val="004B64D2"/>
    <w:rsid w:val="004B652C"/>
    <w:rsid w:val="004B65D3"/>
    <w:rsid w:val="004B6634"/>
    <w:rsid w:val="004B676C"/>
    <w:rsid w:val="004B683D"/>
    <w:rsid w:val="004B699B"/>
    <w:rsid w:val="004B6ADA"/>
    <w:rsid w:val="004B6D5F"/>
    <w:rsid w:val="004B6DB2"/>
    <w:rsid w:val="004B7012"/>
    <w:rsid w:val="004B7261"/>
    <w:rsid w:val="004B72F2"/>
    <w:rsid w:val="004B7377"/>
    <w:rsid w:val="004B73E0"/>
    <w:rsid w:val="004B7715"/>
    <w:rsid w:val="004B7BC7"/>
    <w:rsid w:val="004B7C9A"/>
    <w:rsid w:val="004B7E9C"/>
    <w:rsid w:val="004B7F6C"/>
    <w:rsid w:val="004C0092"/>
    <w:rsid w:val="004C0163"/>
    <w:rsid w:val="004C01B5"/>
    <w:rsid w:val="004C0292"/>
    <w:rsid w:val="004C03BD"/>
    <w:rsid w:val="004C0481"/>
    <w:rsid w:val="004C052A"/>
    <w:rsid w:val="004C0573"/>
    <w:rsid w:val="004C07B2"/>
    <w:rsid w:val="004C07F2"/>
    <w:rsid w:val="004C098F"/>
    <w:rsid w:val="004C0A86"/>
    <w:rsid w:val="004C0D50"/>
    <w:rsid w:val="004C1126"/>
    <w:rsid w:val="004C1449"/>
    <w:rsid w:val="004C15BA"/>
    <w:rsid w:val="004C16EF"/>
    <w:rsid w:val="004C17B4"/>
    <w:rsid w:val="004C1842"/>
    <w:rsid w:val="004C1985"/>
    <w:rsid w:val="004C19B4"/>
    <w:rsid w:val="004C1D45"/>
    <w:rsid w:val="004C1F2E"/>
    <w:rsid w:val="004C1FA9"/>
    <w:rsid w:val="004C2082"/>
    <w:rsid w:val="004C2166"/>
    <w:rsid w:val="004C22A1"/>
    <w:rsid w:val="004C23ED"/>
    <w:rsid w:val="004C247C"/>
    <w:rsid w:val="004C26A2"/>
    <w:rsid w:val="004C2765"/>
    <w:rsid w:val="004C2C12"/>
    <w:rsid w:val="004C2E48"/>
    <w:rsid w:val="004C30B6"/>
    <w:rsid w:val="004C335F"/>
    <w:rsid w:val="004C34BA"/>
    <w:rsid w:val="004C365A"/>
    <w:rsid w:val="004C369D"/>
    <w:rsid w:val="004C38B4"/>
    <w:rsid w:val="004C3CB2"/>
    <w:rsid w:val="004C3D85"/>
    <w:rsid w:val="004C3DDD"/>
    <w:rsid w:val="004C3FC6"/>
    <w:rsid w:val="004C42CD"/>
    <w:rsid w:val="004C432D"/>
    <w:rsid w:val="004C43B3"/>
    <w:rsid w:val="004C4562"/>
    <w:rsid w:val="004C4691"/>
    <w:rsid w:val="004C49C1"/>
    <w:rsid w:val="004C4A3F"/>
    <w:rsid w:val="004C4A72"/>
    <w:rsid w:val="004C4AF4"/>
    <w:rsid w:val="004C4B20"/>
    <w:rsid w:val="004C4E6D"/>
    <w:rsid w:val="004C4F54"/>
    <w:rsid w:val="004C5165"/>
    <w:rsid w:val="004C5367"/>
    <w:rsid w:val="004C5516"/>
    <w:rsid w:val="004C5618"/>
    <w:rsid w:val="004C569B"/>
    <w:rsid w:val="004C5729"/>
    <w:rsid w:val="004C5782"/>
    <w:rsid w:val="004C580A"/>
    <w:rsid w:val="004C597A"/>
    <w:rsid w:val="004C5AB6"/>
    <w:rsid w:val="004C5D8C"/>
    <w:rsid w:val="004C6152"/>
    <w:rsid w:val="004C6159"/>
    <w:rsid w:val="004C6183"/>
    <w:rsid w:val="004C61DF"/>
    <w:rsid w:val="004C6233"/>
    <w:rsid w:val="004C6235"/>
    <w:rsid w:val="004C63FB"/>
    <w:rsid w:val="004C6491"/>
    <w:rsid w:val="004C64D1"/>
    <w:rsid w:val="004C657F"/>
    <w:rsid w:val="004C6777"/>
    <w:rsid w:val="004C681C"/>
    <w:rsid w:val="004C68D5"/>
    <w:rsid w:val="004C6B28"/>
    <w:rsid w:val="004C6D34"/>
    <w:rsid w:val="004C6E13"/>
    <w:rsid w:val="004C6EC7"/>
    <w:rsid w:val="004C6FF2"/>
    <w:rsid w:val="004C7071"/>
    <w:rsid w:val="004C7324"/>
    <w:rsid w:val="004C7439"/>
    <w:rsid w:val="004C760A"/>
    <w:rsid w:val="004C77A9"/>
    <w:rsid w:val="004C78B6"/>
    <w:rsid w:val="004C7AF1"/>
    <w:rsid w:val="004C7C28"/>
    <w:rsid w:val="004C7D87"/>
    <w:rsid w:val="004C7EA0"/>
    <w:rsid w:val="004C7EF7"/>
    <w:rsid w:val="004C7F8D"/>
    <w:rsid w:val="004C7FCC"/>
    <w:rsid w:val="004D00D8"/>
    <w:rsid w:val="004D0128"/>
    <w:rsid w:val="004D036A"/>
    <w:rsid w:val="004D05D5"/>
    <w:rsid w:val="004D0D8D"/>
    <w:rsid w:val="004D0F51"/>
    <w:rsid w:val="004D12A1"/>
    <w:rsid w:val="004D1377"/>
    <w:rsid w:val="004D1383"/>
    <w:rsid w:val="004D15C8"/>
    <w:rsid w:val="004D1617"/>
    <w:rsid w:val="004D1702"/>
    <w:rsid w:val="004D17C9"/>
    <w:rsid w:val="004D1841"/>
    <w:rsid w:val="004D1A77"/>
    <w:rsid w:val="004D1D50"/>
    <w:rsid w:val="004D1D90"/>
    <w:rsid w:val="004D1EB3"/>
    <w:rsid w:val="004D1FC0"/>
    <w:rsid w:val="004D24F4"/>
    <w:rsid w:val="004D2652"/>
    <w:rsid w:val="004D2706"/>
    <w:rsid w:val="004D284E"/>
    <w:rsid w:val="004D285F"/>
    <w:rsid w:val="004D289A"/>
    <w:rsid w:val="004D2915"/>
    <w:rsid w:val="004D2963"/>
    <w:rsid w:val="004D2969"/>
    <w:rsid w:val="004D29E1"/>
    <w:rsid w:val="004D2A31"/>
    <w:rsid w:val="004D2AD5"/>
    <w:rsid w:val="004D2B9F"/>
    <w:rsid w:val="004D2CD2"/>
    <w:rsid w:val="004D2E50"/>
    <w:rsid w:val="004D2E9D"/>
    <w:rsid w:val="004D2FCF"/>
    <w:rsid w:val="004D3026"/>
    <w:rsid w:val="004D3366"/>
    <w:rsid w:val="004D33A7"/>
    <w:rsid w:val="004D35CA"/>
    <w:rsid w:val="004D3843"/>
    <w:rsid w:val="004D38BC"/>
    <w:rsid w:val="004D3CC5"/>
    <w:rsid w:val="004D3DEE"/>
    <w:rsid w:val="004D3E89"/>
    <w:rsid w:val="004D3EDF"/>
    <w:rsid w:val="004D3F49"/>
    <w:rsid w:val="004D4009"/>
    <w:rsid w:val="004D42F0"/>
    <w:rsid w:val="004D431B"/>
    <w:rsid w:val="004D437E"/>
    <w:rsid w:val="004D4464"/>
    <w:rsid w:val="004D4844"/>
    <w:rsid w:val="004D4958"/>
    <w:rsid w:val="004D4A77"/>
    <w:rsid w:val="004D4C94"/>
    <w:rsid w:val="004D4EB5"/>
    <w:rsid w:val="004D4EF9"/>
    <w:rsid w:val="004D4F3F"/>
    <w:rsid w:val="004D4F69"/>
    <w:rsid w:val="004D4F6D"/>
    <w:rsid w:val="004D5012"/>
    <w:rsid w:val="004D5216"/>
    <w:rsid w:val="004D5426"/>
    <w:rsid w:val="004D5699"/>
    <w:rsid w:val="004D59B1"/>
    <w:rsid w:val="004D5A4C"/>
    <w:rsid w:val="004D5B4F"/>
    <w:rsid w:val="004D5EB1"/>
    <w:rsid w:val="004D60C6"/>
    <w:rsid w:val="004D6341"/>
    <w:rsid w:val="004D6362"/>
    <w:rsid w:val="004D6415"/>
    <w:rsid w:val="004D6475"/>
    <w:rsid w:val="004D6909"/>
    <w:rsid w:val="004D6970"/>
    <w:rsid w:val="004D6C4B"/>
    <w:rsid w:val="004D6C8F"/>
    <w:rsid w:val="004D6F2A"/>
    <w:rsid w:val="004D6F60"/>
    <w:rsid w:val="004D6F62"/>
    <w:rsid w:val="004D71BD"/>
    <w:rsid w:val="004D740E"/>
    <w:rsid w:val="004D742B"/>
    <w:rsid w:val="004D75EF"/>
    <w:rsid w:val="004D7638"/>
    <w:rsid w:val="004D79B4"/>
    <w:rsid w:val="004D7B28"/>
    <w:rsid w:val="004D7C03"/>
    <w:rsid w:val="004D7D34"/>
    <w:rsid w:val="004D7E1D"/>
    <w:rsid w:val="004D7E9E"/>
    <w:rsid w:val="004D7EE0"/>
    <w:rsid w:val="004E0199"/>
    <w:rsid w:val="004E0266"/>
    <w:rsid w:val="004E030A"/>
    <w:rsid w:val="004E0675"/>
    <w:rsid w:val="004E06E3"/>
    <w:rsid w:val="004E06E7"/>
    <w:rsid w:val="004E06F3"/>
    <w:rsid w:val="004E089F"/>
    <w:rsid w:val="004E094F"/>
    <w:rsid w:val="004E0EB3"/>
    <w:rsid w:val="004E0F16"/>
    <w:rsid w:val="004E0FF1"/>
    <w:rsid w:val="004E10C4"/>
    <w:rsid w:val="004E1195"/>
    <w:rsid w:val="004E1292"/>
    <w:rsid w:val="004E14A3"/>
    <w:rsid w:val="004E1668"/>
    <w:rsid w:val="004E1762"/>
    <w:rsid w:val="004E17C6"/>
    <w:rsid w:val="004E1A11"/>
    <w:rsid w:val="004E1A21"/>
    <w:rsid w:val="004E1A89"/>
    <w:rsid w:val="004E1D2C"/>
    <w:rsid w:val="004E1D49"/>
    <w:rsid w:val="004E1E26"/>
    <w:rsid w:val="004E23A0"/>
    <w:rsid w:val="004E25DE"/>
    <w:rsid w:val="004E2708"/>
    <w:rsid w:val="004E2780"/>
    <w:rsid w:val="004E27D1"/>
    <w:rsid w:val="004E2A3B"/>
    <w:rsid w:val="004E2A78"/>
    <w:rsid w:val="004E32CD"/>
    <w:rsid w:val="004E33ED"/>
    <w:rsid w:val="004E3588"/>
    <w:rsid w:val="004E368F"/>
    <w:rsid w:val="004E36F0"/>
    <w:rsid w:val="004E3823"/>
    <w:rsid w:val="004E3EBA"/>
    <w:rsid w:val="004E416B"/>
    <w:rsid w:val="004E4216"/>
    <w:rsid w:val="004E426E"/>
    <w:rsid w:val="004E434B"/>
    <w:rsid w:val="004E4387"/>
    <w:rsid w:val="004E445E"/>
    <w:rsid w:val="004E4481"/>
    <w:rsid w:val="004E46AF"/>
    <w:rsid w:val="004E476A"/>
    <w:rsid w:val="004E476C"/>
    <w:rsid w:val="004E4947"/>
    <w:rsid w:val="004E4B58"/>
    <w:rsid w:val="004E4C32"/>
    <w:rsid w:val="004E509B"/>
    <w:rsid w:val="004E50B1"/>
    <w:rsid w:val="004E5287"/>
    <w:rsid w:val="004E52DC"/>
    <w:rsid w:val="004E5314"/>
    <w:rsid w:val="004E538F"/>
    <w:rsid w:val="004E5451"/>
    <w:rsid w:val="004E5825"/>
    <w:rsid w:val="004E59F1"/>
    <w:rsid w:val="004E5D69"/>
    <w:rsid w:val="004E5E66"/>
    <w:rsid w:val="004E5E68"/>
    <w:rsid w:val="004E5EB5"/>
    <w:rsid w:val="004E6024"/>
    <w:rsid w:val="004E6249"/>
    <w:rsid w:val="004E62C5"/>
    <w:rsid w:val="004E63B3"/>
    <w:rsid w:val="004E6480"/>
    <w:rsid w:val="004E64FB"/>
    <w:rsid w:val="004E675F"/>
    <w:rsid w:val="004E6AA7"/>
    <w:rsid w:val="004E6BB1"/>
    <w:rsid w:val="004E6C4E"/>
    <w:rsid w:val="004E6C5D"/>
    <w:rsid w:val="004E6C77"/>
    <w:rsid w:val="004E6CED"/>
    <w:rsid w:val="004E6E03"/>
    <w:rsid w:val="004E6E2C"/>
    <w:rsid w:val="004E6FE4"/>
    <w:rsid w:val="004E7160"/>
    <w:rsid w:val="004E7197"/>
    <w:rsid w:val="004E72B3"/>
    <w:rsid w:val="004E748E"/>
    <w:rsid w:val="004E75FF"/>
    <w:rsid w:val="004E7731"/>
    <w:rsid w:val="004E7D1B"/>
    <w:rsid w:val="004E7E26"/>
    <w:rsid w:val="004F0069"/>
    <w:rsid w:val="004F01A0"/>
    <w:rsid w:val="004F01F1"/>
    <w:rsid w:val="004F027F"/>
    <w:rsid w:val="004F039B"/>
    <w:rsid w:val="004F03AA"/>
    <w:rsid w:val="004F04C8"/>
    <w:rsid w:val="004F04D3"/>
    <w:rsid w:val="004F053D"/>
    <w:rsid w:val="004F0A80"/>
    <w:rsid w:val="004F0B94"/>
    <w:rsid w:val="004F0CDA"/>
    <w:rsid w:val="004F0CEE"/>
    <w:rsid w:val="004F0D85"/>
    <w:rsid w:val="004F0E2E"/>
    <w:rsid w:val="004F100C"/>
    <w:rsid w:val="004F110B"/>
    <w:rsid w:val="004F12F0"/>
    <w:rsid w:val="004F14B8"/>
    <w:rsid w:val="004F15F0"/>
    <w:rsid w:val="004F1672"/>
    <w:rsid w:val="004F1702"/>
    <w:rsid w:val="004F1940"/>
    <w:rsid w:val="004F1F32"/>
    <w:rsid w:val="004F238A"/>
    <w:rsid w:val="004F25B5"/>
    <w:rsid w:val="004F266A"/>
    <w:rsid w:val="004F27B2"/>
    <w:rsid w:val="004F2A10"/>
    <w:rsid w:val="004F2F34"/>
    <w:rsid w:val="004F3104"/>
    <w:rsid w:val="004F3577"/>
    <w:rsid w:val="004F35FD"/>
    <w:rsid w:val="004F3778"/>
    <w:rsid w:val="004F3922"/>
    <w:rsid w:val="004F3A0F"/>
    <w:rsid w:val="004F3AD9"/>
    <w:rsid w:val="004F3C35"/>
    <w:rsid w:val="004F3E7D"/>
    <w:rsid w:val="004F3F1E"/>
    <w:rsid w:val="004F3F9A"/>
    <w:rsid w:val="004F41B8"/>
    <w:rsid w:val="004F4228"/>
    <w:rsid w:val="004F4278"/>
    <w:rsid w:val="004F4435"/>
    <w:rsid w:val="004F4447"/>
    <w:rsid w:val="004F45BD"/>
    <w:rsid w:val="004F4611"/>
    <w:rsid w:val="004F47F7"/>
    <w:rsid w:val="004F4863"/>
    <w:rsid w:val="004F495C"/>
    <w:rsid w:val="004F496A"/>
    <w:rsid w:val="004F4A2F"/>
    <w:rsid w:val="004F4B0A"/>
    <w:rsid w:val="004F4C13"/>
    <w:rsid w:val="004F4E98"/>
    <w:rsid w:val="004F4F23"/>
    <w:rsid w:val="004F4F8B"/>
    <w:rsid w:val="004F5334"/>
    <w:rsid w:val="004F53E9"/>
    <w:rsid w:val="004F57AD"/>
    <w:rsid w:val="004F5880"/>
    <w:rsid w:val="004F5903"/>
    <w:rsid w:val="004F59A0"/>
    <w:rsid w:val="004F5A6E"/>
    <w:rsid w:val="004F5C93"/>
    <w:rsid w:val="004F5D0D"/>
    <w:rsid w:val="004F5E77"/>
    <w:rsid w:val="004F5FED"/>
    <w:rsid w:val="004F62BF"/>
    <w:rsid w:val="004F63DA"/>
    <w:rsid w:val="004F6453"/>
    <w:rsid w:val="004F657F"/>
    <w:rsid w:val="004F6803"/>
    <w:rsid w:val="004F6BFE"/>
    <w:rsid w:val="004F6C29"/>
    <w:rsid w:val="004F6CF2"/>
    <w:rsid w:val="004F6D97"/>
    <w:rsid w:val="004F6DA7"/>
    <w:rsid w:val="004F7183"/>
    <w:rsid w:val="004F7200"/>
    <w:rsid w:val="004F73F0"/>
    <w:rsid w:val="004F7404"/>
    <w:rsid w:val="004F75FC"/>
    <w:rsid w:val="004F7664"/>
    <w:rsid w:val="004F76E9"/>
    <w:rsid w:val="004F774A"/>
    <w:rsid w:val="004F7B2F"/>
    <w:rsid w:val="004F7C25"/>
    <w:rsid w:val="004F7C33"/>
    <w:rsid w:val="004F7D54"/>
    <w:rsid w:val="004F7E07"/>
    <w:rsid w:val="004F7F79"/>
    <w:rsid w:val="00500085"/>
    <w:rsid w:val="0050024B"/>
    <w:rsid w:val="005002D6"/>
    <w:rsid w:val="005003A3"/>
    <w:rsid w:val="005004A4"/>
    <w:rsid w:val="005004F6"/>
    <w:rsid w:val="00500788"/>
    <w:rsid w:val="00500A0C"/>
    <w:rsid w:val="00500A2E"/>
    <w:rsid w:val="00500B44"/>
    <w:rsid w:val="00500D73"/>
    <w:rsid w:val="00500EA4"/>
    <w:rsid w:val="0050112F"/>
    <w:rsid w:val="00501371"/>
    <w:rsid w:val="00501526"/>
    <w:rsid w:val="0050153A"/>
    <w:rsid w:val="005015C6"/>
    <w:rsid w:val="005016CF"/>
    <w:rsid w:val="00501956"/>
    <w:rsid w:val="00501AE6"/>
    <w:rsid w:val="00501B05"/>
    <w:rsid w:val="00501CB2"/>
    <w:rsid w:val="005022D0"/>
    <w:rsid w:val="00502395"/>
    <w:rsid w:val="00502550"/>
    <w:rsid w:val="0050271B"/>
    <w:rsid w:val="00502760"/>
    <w:rsid w:val="005029D3"/>
    <w:rsid w:val="00502A54"/>
    <w:rsid w:val="00502CAC"/>
    <w:rsid w:val="00502DEE"/>
    <w:rsid w:val="0050319C"/>
    <w:rsid w:val="005032B9"/>
    <w:rsid w:val="0050336A"/>
    <w:rsid w:val="00503399"/>
    <w:rsid w:val="005033FD"/>
    <w:rsid w:val="0050348F"/>
    <w:rsid w:val="0050349B"/>
    <w:rsid w:val="005038E4"/>
    <w:rsid w:val="00503980"/>
    <w:rsid w:val="00503A15"/>
    <w:rsid w:val="00503A28"/>
    <w:rsid w:val="00503A95"/>
    <w:rsid w:val="00503CCB"/>
    <w:rsid w:val="00504070"/>
    <w:rsid w:val="005041B0"/>
    <w:rsid w:val="00504285"/>
    <w:rsid w:val="00504717"/>
    <w:rsid w:val="00504763"/>
    <w:rsid w:val="00504A57"/>
    <w:rsid w:val="00504AB2"/>
    <w:rsid w:val="00504B61"/>
    <w:rsid w:val="005050CC"/>
    <w:rsid w:val="00505303"/>
    <w:rsid w:val="00505451"/>
    <w:rsid w:val="005055DE"/>
    <w:rsid w:val="00505AD0"/>
    <w:rsid w:val="00505B74"/>
    <w:rsid w:val="00505E9F"/>
    <w:rsid w:val="00505F23"/>
    <w:rsid w:val="00505FFB"/>
    <w:rsid w:val="005060FF"/>
    <w:rsid w:val="0050615A"/>
    <w:rsid w:val="005062BF"/>
    <w:rsid w:val="00506338"/>
    <w:rsid w:val="005063E5"/>
    <w:rsid w:val="0050648A"/>
    <w:rsid w:val="005064F0"/>
    <w:rsid w:val="00506644"/>
    <w:rsid w:val="005066D5"/>
    <w:rsid w:val="00506AB6"/>
    <w:rsid w:val="00506AEC"/>
    <w:rsid w:val="00506C12"/>
    <w:rsid w:val="00506DE1"/>
    <w:rsid w:val="00506F95"/>
    <w:rsid w:val="00506FA7"/>
    <w:rsid w:val="005075D8"/>
    <w:rsid w:val="0050779A"/>
    <w:rsid w:val="00507962"/>
    <w:rsid w:val="005079F5"/>
    <w:rsid w:val="00507A5A"/>
    <w:rsid w:val="00507D63"/>
    <w:rsid w:val="00507F0B"/>
    <w:rsid w:val="00507F56"/>
    <w:rsid w:val="00510124"/>
    <w:rsid w:val="00510441"/>
    <w:rsid w:val="005106CD"/>
    <w:rsid w:val="0051080E"/>
    <w:rsid w:val="00510913"/>
    <w:rsid w:val="00510950"/>
    <w:rsid w:val="005109E9"/>
    <w:rsid w:val="00510C2D"/>
    <w:rsid w:val="00510C56"/>
    <w:rsid w:val="00510D2C"/>
    <w:rsid w:val="00510D65"/>
    <w:rsid w:val="00510DDF"/>
    <w:rsid w:val="00510EA4"/>
    <w:rsid w:val="00510F01"/>
    <w:rsid w:val="00511170"/>
    <w:rsid w:val="00511207"/>
    <w:rsid w:val="00511309"/>
    <w:rsid w:val="00511437"/>
    <w:rsid w:val="005115B1"/>
    <w:rsid w:val="005115CC"/>
    <w:rsid w:val="005115FA"/>
    <w:rsid w:val="005116EA"/>
    <w:rsid w:val="005116ED"/>
    <w:rsid w:val="00511979"/>
    <w:rsid w:val="00511B03"/>
    <w:rsid w:val="00511D36"/>
    <w:rsid w:val="00511D86"/>
    <w:rsid w:val="00511DC5"/>
    <w:rsid w:val="00511E6F"/>
    <w:rsid w:val="0051214E"/>
    <w:rsid w:val="00512275"/>
    <w:rsid w:val="005122EE"/>
    <w:rsid w:val="0051241D"/>
    <w:rsid w:val="00512521"/>
    <w:rsid w:val="00512733"/>
    <w:rsid w:val="0051277E"/>
    <w:rsid w:val="00512B89"/>
    <w:rsid w:val="00512C2F"/>
    <w:rsid w:val="00512CA9"/>
    <w:rsid w:val="00512FE4"/>
    <w:rsid w:val="005132EC"/>
    <w:rsid w:val="005133E1"/>
    <w:rsid w:val="00513453"/>
    <w:rsid w:val="0051346C"/>
    <w:rsid w:val="00513572"/>
    <w:rsid w:val="00513679"/>
    <w:rsid w:val="0051378B"/>
    <w:rsid w:val="00513BFD"/>
    <w:rsid w:val="00513CF7"/>
    <w:rsid w:val="00513FC1"/>
    <w:rsid w:val="00514060"/>
    <w:rsid w:val="00514106"/>
    <w:rsid w:val="00514326"/>
    <w:rsid w:val="005143A6"/>
    <w:rsid w:val="005143C6"/>
    <w:rsid w:val="00514591"/>
    <w:rsid w:val="0051466F"/>
    <w:rsid w:val="00514829"/>
    <w:rsid w:val="005148B0"/>
    <w:rsid w:val="00514B47"/>
    <w:rsid w:val="00514CB2"/>
    <w:rsid w:val="00514CCB"/>
    <w:rsid w:val="00514CD7"/>
    <w:rsid w:val="00514D94"/>
    <w:rsid w:val="00514E46"/>
    <w:rsid w:val="00514E98"/>
    <w:rsid w:val="00514EAF"/>
    <w:rsid w:val="00514F52"/>
    <w:rsid w:val="00515094"/>
    <w:rsid w:val="005150A7"/>
    <w:rsid w:val="00515388"/>
    <w:rsid w:val="005155E0"/>
    <w:rsid w:val="005156FF"/>
    <w:rsid w:val="00515979"/>
    <w:rsid w:val="00515AED"/>
    <w:rsid w:val="00515D2B"/>
    <w:rsid w:val="00515D31"/>
    <w:rsid w:val="00515E22"/>
    <w:rsid w:val="00516066"/>
    <w:rsid w:val="0051615E"/>
    <w:rsid w:val="005161AC"/>
    <w:rsid w:val="005161AF"/>
    <w:rsid w:val="005161E7"/>
    <w:rsid w:val="0051625E"/>
    <w:rsid w:val="00516273"/>
    <w:rsid w:val="0051627D"/>
    <w:rsid w:val="005162A1"/>
    <w:rsid w:val="005166F1"/>
    <w:rsid w:val="00516769"/>
    <w:rsid w:val="005167C2"/>
    <w:rsid w:val="00516AFD"/>
    <w:rsid w:val="00516C50"/>
    <w:rsid w:val="00516C7B"/>
    <w:rsid w:val="00516CDA"/>
    <w:rsid w:val="00516D39"/>
    <w:rsid w:val="00516F4C"/>
    <w:rsid w:val="005171B7"/>
    <w:rsid w:val="0051729E"/>
    <w:rsid w:val="00517399"/>
    <w:rsid w:val="0051752B"/>
    <w:rsid w:val="00517592"/>
    <w:rsid w:val="005176D8"/>
    <w:rsid w:val="0051788F"/>
    <w:rsid w:val="00517A03"/>
    <w:rsid w:val="00517A1A"/>
    <w:rsid w:val="00517A68"/>
    <w:rsid w:val="00517AF9"/>
    <w:rsid w:val="00517B2D"/>
    <w:rsid w:val="00517BA3"/>
    <w:rsid w:val="00517BBA"/>
    <w:rsid w:val="00517BDE"/>
    <w:rsid w:val="00520016"/>
    <w:rsid w:val="005202E9"/>
    <w:rsid w:val="0052040E"/>
    <w:rsid w:val="005204CB"/>
    <w:rsid w:val="00520525"/>
    <w:rsid w:val="0052056B"/>
    <w:rsid w:val="005206D1"/>
    <w:rsid w:val="0052079E"/>
    <w:rsid w:val="005207D1"/>
    <w:rsid w:val="005207EA"/>
    <w:rsid w:val="005207EC"/>
    <w:rsid w:val="00520AE4"/>
    <w:rsid w:val="00520C97"/>
    <w:rsid w:val="00520D31"/>
    <w:rsid w:val="00520E60"/>
    <w:rsid w:val="00520EDE"/>
    <w:rsid w:val="00520FE2"/>
    <w:rsid w:val="005210A9"/>
    <w:rsid w:val="005211EF"/>
    <w:rsid w:val="00521272"/>
    <w:rsid w:val="0052161E"/>
    <w:rsid w:val="00521643"/>
    <w:rsid w:val="00521668"/>
    <w:rsid w:val="0052176C"/>
    <w:rsid w:val="0052187B"/>
    <w:rsid w:val="00521B9C"/>
    <w:rsid w:val="00522043"/>
    <w:rsid w:val="0052212A"/>
    <w:rsid w:val="00522167"/>
    <w:rsid w:val="005221C3"/>
    <w:rsid w:val="00522430"/>
    <w:rsid w:val="00522472"/>
    <w:rsid w:val="005224C8"/>
    <w:rsid w:val="0052263F"/>
    <w:rsid w:val="00522673"/>
    <w:rsid w:val="0052267E"/>
    <w:rsid w:val="005226F4"/>
    <w:rsid w:val="00522845"/>
    <w:rsid w:val="00522D64"/>
    <w:rsid w:val="00522D93"/>
    <w:rsid w:val="00522DCA"/>
    <w:rsid w:val="005230D8"/>
    <w:rsid w:val="00523128"/>
    <w:rsid w:val="00523442"/>
    <w:rsid w:val="005234AB"/>
    <w:rsid w:val="005234C0"/>
    <w:rsid w:val="005234F3"/>
    <w:rsid w:val="00523610"/>
    <w:rsid w:val="005236F2"/>
    <w:rsid w:val="005237E9"/>
    <w:rsid w:val="00523CF0"/>
    <w:rsid w:val="00523D73"/>
    <w:rsid w:val="00523FA5"/>
    <w:rsid w:val="0052458D"/>
    <w:rsid w:val="005245C7"/>
    <w:rsid w:val="00524639"/>
    <w:rsid w:val="0052463C"/>
    <w:rsid w:val="00524A55"/>
    <w:rsid w:val="00524A72"/>
    <w:rsid w:val="00524A84"/>
    <w:rsid w:val="00524E29"/>
    <w:rsid w:val="00524F80"/>
    <w:rsid w:val="00524F81"/>
    <w:rsid w:val="005250BA"/>
    <w:rsid w:val="0052524C"/>
    <w:rsid w:val="005253AD"/>
    <w:rsid w:val="005255D6"/>
    <w:rsid w:val="005257F6"/>
    <w:rsid w:val="005258B8"/>
    <w:rsid w:val="005259F9"/>
    <w:rsid w:val="00525B9F"/>
    <w:rsid w:val="00525BEF"/>
    <w:rsid w:val="00525D3C"/>
    <w:rsid w:val="0052601D"/>
    <w:rsid w:val="00526084"/>
    <w:rsid w:val="0052608C"/>
    <w:rsid w:val="0052644C"/>
    <w:rsid w:val="0052649D"/>
    <w:rsid w:val="005264E3"/>
    <w:rsid w:val="0052683E"/>
    <w:rsid w:val="00526886"/>
    <w:rsid w:val="00526B98"/>
    <w:rsid w:val="00526C03"/>
    <w:rsid w:val="00526C29"/>
    <w:rsid w:val="00526D64"/>
    <w:rsid w:val="00526DF1"/>
    <w:rsid w:val="0052705C"/>
    <w:rsid w:val="005270D4"/>
    <w:rsid w:val="0052722E"/>
    <w:rsid w:val="00527355"/>
    <w:rsid w:val="0052758C"/>
    <w:rsid w:val="00527611"/>
    <w:rsid w:val="0052768A"/>
    <w:rsid w:val="00527B70"/>
    <w:rsid w:val="00527C6C"/>
    <w:rsid w:val="00527CE8"/>
    <w:rsid w:val="00527DE8"/>
    <w:rsid w:val="00527EB3"/>
    <w:rsid w:val="00527FEF"/>
    <w:rsid w:val="00530139"/>
    <w:rsid w:val="005304E5"/>
    <w:rsid w:val="00530717"/>
    <w:rsid w:val="0053080D"/>
    <w:rsid w:val="00530F8F"/>
    <w:rsid w:val="00531333"/>
    <w:rsid w:val="005313D1"/>
    <w:rsid w:val="0053142F"/>
    <w:rsid w:val="0053154C"/>
    <w:rsid w:val="00531669"/>
    <w:rsid w:val="005317F2"/>
    <w:rsid w:val="0053191B"/>
    <w:rsid w:val="00531AD4"/>
    <w:rsid w:val="00531CEA"/>
    <w:rsid w:val="00531E30"/>
    <w:rsid w:val="00531E83"/>
    <w:rsid w:val="005321C5"/>
    <w:rsid w:val="00532295"/>
    <w:rsid w:val="005326C6"/>
    <w:rsid w:val="005326DA"/>
    <w:rsid w:val="005327E9"/>
    <w:rsid w:val="00532829"/>
    <w:rsid w:val="005328BE"/>
    <w:rsid w:val="00532912"/>
    <w:rsid w:val="00532978"/>
    <w:rsid w:val="00532C48"/>
    <w:rsid w:val="00532CF4"/>
    <w:rsid w:val="00532D27"/>
    <w:rsid w:val="00533056"/>
    <w:rsid w:val="0053317E"/>
    <w:rsid w:val="005331E4"/>
    <w:rsid w:val="005335E3"/>
    <w:rsid w:val="005335FA"/>
    <w:rsid w:val="0053396F"/>
    <w:rsid w:val="00533979"/>
    <w:rsid w:val="00533AC3"/>
    <w:rsid w:val="00533E03"/>
    <w:rsid w:val="00533E11"/>
    <w:rsid w:val="00533E38"/>
    <w:rsid w:val="00533EFB"/>
    <w:rsid w:val="00534039"/>
    <w:rsid w:val="005340D3"/>
    <w:rsid w:val="0053417F"/>
    <w:rsid w:val="005341B5"/>
    <w:rsid w:val="005343E8"/>
    <w:rsid w:val="0053449B"/>
    <w:rsid w:val="0053456B"/>
    <w:rsid w:val="005345EA"/>
    <w:rsid w:val="005346CA"/>
    <w:rsid w:val="0053487A"/>
    <w:rsid w:val="00534BC5"/>
    <w:rsid w:val="00534C0F"/>
    <w:rsid w:val="00534CA0"/>
    <w:rsid w:val="00534CCC"/>
    <w:rsid w:val="00534D98"/>
    <w:rsid w:val="00535124"/>
    <w:rsid w:val="0053528F"/>
    <w:rsid w:val="00535380"/>
    <w:rsid w:val="00535403"/>
    <w:rsid w:val="005357AF"/>
    <w:rsid w:val="005357C1"/>
    <w:rsid w:val="00535A70"/>
    <w:rsid w:val="005360A2"/>
    <w:rsid w:val="00536333"/>
    <w:rsid w:val="0053642B"/>
    <w:rsid w:val="00536595"/>
    <w:rsid w:val="00536624"/>
    <w:rsid w:val="0053691C"/>
    <w:rsid w:val="00536BDD"/>
    <w:rsid w:val="00536ED5"/>
    <w:rsid w:val="00536F91"/>
    <w:rsid w:val="00537173"/>
    <w:rsid w:val="005371AF"/>
    <w:rsid w:val="00537288"/>
    <w:rsid w:val="005372B8"/>
    <w:rsid w:val="00537360"/>
    <w:rsid w:val="00537425"/>
    <w:rsid w:val="00537429"/>
    <w:rsid w:val="005374C4"/>
    <w:rsid w:val="00537660"/>
    <w:rsid w:val="0053789C"/>
    <w:rsid w:val="00537C0E"/>
    <w:rsid w:val="00537D15"/>
    <w:rsid w:val="00537D1A"/>
    <w:rsid w:val="00537D79"/>
    <w:rsid w:val="00537FA6"/>
    <w:rsid w:val="00537FB0"/>
    <w:rsid w:val="005401CC"/>
    <w:rsid w:val="005401EB"/>
    <w:rsid w:val="005404D7"/>
    <w:rsid w:val="005405DB"/>
    <w:rsid w:val="005406C2"/>
    <w:rsid w:val="00540856"/>
    <w:rsid w:val="00540AF1"/>
    <w:rsid w:val="00540BB7"/>
    <w:rsid w:val="00540DEE"/>
    <w:rsid w:val="0054107D"/>
    <w:rsid w:val="005411EA"/>
    <w:rsid w:val="005412C7"/>
    <w:rsid w:val="005414D7"/>
    <w:rsid w:val="00541654"/>
    <w:rsid w:val="005416F1"/>
    <w:rsid w:val="005418F1"/>
    <w:rsid w:val="00541972"/>
    <w:rsid w:val="00541CBF"/>
    <w:rsid w:val="00541D2C"/>
    <w:rsid w:val="00541D48"/>
    <w:rsid w:val="00541DBE"/>
    <w:rsid w:val="00541F9E"/>
    <w:rsid w:val="00542081"/>
    <w:rsid w:val="0054236B"/>
    <w:rsid w:val="00542AC1"/>
    <w:rsid w:val="00542AF7"/>
    <w:rsid w:val="00542B4D"/>
    <w:rsid w:val="00542B8B"/>
    <w:rsid w:val="00542D72"/>
    <w:rsid w:val="00542EFD"/>
    <w:rsid w:val="005431DF"/>
    <w:rsid w:val="0054322B"/>
    <w:rsid w:val="005432B7"/>
    <w:rsid w:val="00543371"/>
    <w:rsid w:val="0054364E"/>
    <w:rsid w:val="00543A5D"/>
    <w:rsid w:val="00543A6B"/>
    <w:rsid w:val="00543AAE"/>
    <w:rsid w:val="00543AF9"/>
    <w:rsid w:val="00543D59"/>
    <w:rsid w:val="00543E67"/>
    <w:rsid w:val="005440B7"/>
    <w:rsid w:val="0054440F"/>
    <w:rsid w:val="0054472A"/>
    <w:rsid w:val="005448BB"/>
    <w:rsid w:val="00544962"/>
    <w:rsid w:val="00544B66"/>
    <w:rsid w:val="00544B76"/>
    <w:rsid w:val="00544BB0"/>
    <w:rsid w:val="00544BD9"/>
    <w:rsid w:val="00544D55"/>
    <w:rsid w:val="00544E39"/>
    <w:rsid w:val="005450F1"/>
    <w:rsid w:val="00545121"/>
    <w:rsid w:val="005455EA"/>
    <w:rsid w:val="0054572F"/>
    <w:rsid w:val="0054576E"/>
    <w:rsid w:val="00545776"/>
    <w:rsid w:val="005457B7"/>
    <w:rsid w:val="00545831"/>
    <w:rsid w:val="00545B1B"/>
    <w:rsid w:val="00545BB9"/>
    <w:rsid w:val="00545C28"/>
    <w:rsid w:val="00545EF5"/>
    <w:rsid w:val="0054604C"/>
    <w:rsid w:val="00546067"/>
    <w:rsid w:val="00546192"/>
    <w:rsid w:val="00546216"/>
    <w:rsid w:val="005464B5"/>
    <w:rsid w:val="005465C1"/>
    <w:rsid w:val="00546785"/>
    <w:rsid w:val="00546A67"/>
    <w:rsid w:val="00546A7E"/>
    <w:rsid w:val="00546C16"/>
    <w:rsid w:val="00546D52"/>
    <w:rsid w:val="00546E61"/>
    <w:rsid w:val="00547131"/>
    <w:rsid w:val="00547343"/>
    <w:rsid w:val="005473A1"/>
    <w:rsid w:val="005473BB"/>
    <w:rsid w:val="00547ACB"/>
    <w:rsid w:val="00547BE3"/>
    <w:rsid w:val="00547D89"/>
    <w:rsid w:val="00547F8F"/>
    <w:rsid w:val="00550093"/>
    <w:rsid w:val="0055024B"/>
    <w:rsid w:val="005506F7"/>
    <w:rsid w:val="0055075B"/>
    <w:rsid w:val="005509B8"/>
    <w:rsid w:val="005509C8"/>
    <w:rsid w:val="00550B52"/>
    <w:rsid w:val="00550C63"/>
    <w:rsid w:val="00550C7F"/>
    <w:rsid w:val="00550C9E"/>
    <w:rsid w:val="00550EF7"/>
    <w:rsid w:val="00551395"/>
    <w:rsid w:val="0055139F"/>
    <w:rsid w:val="0055143E"/>
    <w:rsid w:val="00551514"/>
    <w:rsid w:val="005516BA"/>
    <w:rsid w:val="00551762"/>
    <w:rsid w:val="00551A7D"/>
    <w:rsid w:val="00551AC6"/>
    <w:rsid w:val="00551AFD"/>
    <w:rsid w:val="005522CA"/>
    <w:rsid w:val="0055238B"/>
    <w:rsid w:val="0055261B"/>
    <w:rsid w:val="00552664"/>
    <w:rsid w:val="00552759"/>
    <w:rsid w:val="00552AFB"/>
    <w:rsid w:val="00552BE1"/>
    <w:rsid w:val="00552D6A"/>
    <w:rsid w:val="005530F5"/>
    <w:rsid w:val="00553141"/>
    <w:rsid w:val="005531C2"/>
    <w:rsid w:val="005535DA"/>
    <w:rsid w:val="005535DD"/>
    <w:rsid w:val="005537EC"/>
    <w:rsid w:val="00553BBA"/>
    <w:rsid w:val="00553D32"/>
    <w:rsid w:val="0055416C"/>
    <w:rsid w:val="005541E9"/>
    <w:rsid w:val="0055420C"/>
    <w:rsid w:val="005542A5"/>
    <w:rsid w:val="005543E2"/>
    <w:rsid w:val="00554436"/>
    <w:rsid w:val="0055445E"/>
    <w:rsid w:val="0055448A"/>
    <w:rsid w:val="0055452E"/>
    <w:rsid w:val="0055453D"/>
    <w:rsid w:val="005545C1"/>
    <w:rsid w:val="005547A9"/>
    <w:rsid w:val="005547BE"/>
    <w:rsid w:val="00554809"/>
    <w:rsid w:val="00554942"/>
    <w:rsid w:val="00554953"/>
    <w:rsid w:val="00554A95"/>
    <w:rsid w:val="00554FE5"/>
    <w:rsid w:val="00554FF5"/>
    <w:rsid w:val="00555057"/>
    <w:rsid w:val="005551ED"/>
    <w:rsid w:val="00555513"/>
    <w:rsid w:val="00555638"/>
    <w:rsid w:val="0055575A"/>
    <w:rsid w:val="00555A3E"/>
    <w:rsid w:val="00555DCE"/>
    <w:rsid w:val="00555FD9"/>
    <w:rsid w:val="005560DD"/>
    <w:rsid w:val="00556141"/>
    <w:rsid w:val="0055635E"/>
    <w:rsid w:val="00556A18"/>
    <w:rsid w:val="00556B99"/>
    <w:rsid w:val="00556C96"/>
    <w:rsid w:val="00556E43"/>
    <w:rsid w:val="00556ED0"/>
    <w:rsid w:val="00556F28"/>
    <w:rsid w:val="00556FA1"/>
    <w:rsid w:val="00557014"/>
    <w:rsid w:val="00557245"/>
    <w:rsid w:val="00557291"/>
    <w:rsid w:val="0055756C"/>
    <w:rsid w:val="00557625"/>
    <w:rsid w:val="00557627"/>
    <w:rsid w:val="00557A1A"/>
    <w:rsid w:val="00557C57"/>
    <w:rsid w:val="00557E9B"/>
    <w:rsid w:val="00557EF5"/>
    <w:rsid w:val="00560003"/>
    <w:rsid w:val="00560094"/>
    <w:rsid w:val="005600EE"/>
    <w:rsid w:val="0056020D"/>
    <w:rsid w:val="005605A8"/>
    <w:rsid w:val="00560868"/>
    <w:rsid w:val="00560A01"/>
    <w:rsid w:val="00560A51"/>
    <w:rsid w:val="00560BCB"/>
    <w:rsid w:val="00560D3C"/>
    <w:rsid w:val="00560FCB"/>
    <w:rsid w:val="005610E3"/>
    <w:rsid w:val="00561121"/>
    <w:rsid w:val="00561134"/>
    <w:rsid w:val="00561219"/>
    <w:rsid w:val="005612EE"/>
    <w:rsid w:val="00561327"/>
    <w:rsid w:val="00561664"/>
    <w:rsid w:val="005616EC"/>
    <w:rsid w:val="005617C8"/>
    <w:rsid w:val="005619EB"/>
    <w:rsid w:val="0056202A"/>
    <w:rsid w:val="005621D1"/>
    <w:rsid w:val="00562396"/>
    <w:rsid w:val="00562698"/>
    <w:rsid w:val="00562970"/>
    <w:rsid w:val="00562A53"/>
    <w:rsid w:val="00562AAE"/>
    <w:rsid w:val="00562B28"/>
    <w:rsid w:val="00562D04"/>
    <w:rsid w:val="00562DEB"/>
    <w:rsid w:val="00562E73"/>
    <w:rsid w:val="00562FA0"/>
    <w:rsid w:val="00562FCA"/>
    <w:rsid w:val="005630B3"/>
    <w:rsid w:val="00563462"/>
    <w:rsid w:val="00563569"/>
    <w:rsid w:val="0056356C"/>
    <w:rsid w:val="00563986"/>
    <w:rsid w:val="00563B00"/>
    <w:rsid w:val="00563B0B"/>
    <w:rsid w:val="00563EE3"/>
    <w:rsid w:val="00563EE9"/>
    <w:rsid w:val="00563F28"/>
    <w:rsid w:val="00563FA0"/>
    <w:rsid w:val="00563FD3"/>
    <w:rsid w:val="00564170"/>
    <w:rsid w:val="005641B0"/>
    <w:rsid w:val="005644F9"/>
    <w:rsid w:val="0056458B"/>
    <w:rsid w:val="00564620"/>
    <w:rsid w:val="0056467C"/>
    <w:rsid w:val="00564730"/>
    <w:rsid w:val="00564793"/>
    <w:rsid w:val="00564892"/>
    <w:rsid w:val="005649A3"/>
    <w:rsid w:val="005649AE"/>
    <w:rsid w:val="00564D44"/>
    <w:rsid w:val="00564D73"/>
    <w:rsid w:val="00564D85"/>
    <w:rsid w:val="00564DC3"/>
    <w:rsid w:val="00564FA5"/>
    <w:rsid w:val="00565075"/>
    <w:rsid w:val="005651DE"/>
    <w:rsid w:val="00565314"/>
    <w:rsid w:val="005653D2"/>
    <w:rsid w:val="005653F6"/>
    <w:rsid w:val="00565989"/>
    <w:rsid w:val="005659AE"/>
    <w:rsid w:val="00565A02"/>
    <w:rsid w:val="00565AF0"/>
    <w:rsid w:val="00565DAE"/>
    <w:rsid w:val="005661A3"/>
    <w:rsid w:val="005662BF"/>
    <w:rsid w:val="0056636F"/>
    <w:rsid w:val="00566478"/>
    <w:rsid w:val="00566500"/>
    <w:rsid w:val="0056668B"/>
    <w:rsid w:val="00566909"/>
    <w:rsid w:val="005669C5"/>
    <w:rsid w:val="00566E6A"/>
    <w:rsid w:val="00567027"/>
    <w:rsid w:val="00567264"/>
    <w:rsid w:val="00567284"/>
    <w:rsid w:val="00567297"/>
    <w:rsid w:val="00567450"/>
    <w:rsid w:val="00567927"/>
    <w:rsid w:val="00567A05"/>
    <w:rsid w:val="00567A34"/>
    <w:rsid w:val="00567A6A"/>
    <w:rsid w:val="00567BBF"/>
    <w:rsid w:val="0057028E"/>
    <w:rsid w:val="005703B6"/>
    <w:rsid w:val="00570456"/>
    <w:rsid w:val="005704A4"/>
    <w:rsid w:val="005705BA"/>
    <w:rsid w:val="005705CC"/>
    <w:rsid w:val="005706AE"/>
    <w:rsid w:val="00570712"/>
    <w:rsid w:val="00570739"/>
    <w:rsid w:val="0057084D"/>
    <w:rsid w:val="005708F3"/>
    <w:rsid w:val="005709BA"/>
    <w:rsid w:val="00570C30"/>
    <w:rsid w:val="00570D2D"/>
    <w:rsid w:val="00571306"/>
    <w:rsid w:val="0057136E"/>
    <w:rsid w:val="00571551"/>
    <w:rsid w:val="0057161B"/>
    <w:rsid w:val="00571785"/>
    <w:rsid w:val="00571806"/>
    <w:rsid w:val="00571A2A"/>
    <w:rsid w:val="00571A3F"/>
    <w:rsid w:val="00571B7F"/>
    <w:rsid w:val="00571BBB"/>
    <w:rsid w:val="00571E7A"/>
    <w:rsid w:val="005720BA"/>
    <w:rsid w:val="00572209"/>
    <w:rsid w:val="00572213"/>
    <w:rsid w:val="00572230"/>
    <w:rsid w:val="0057241C"/>
    <w:rsid w:val="0057287B"/>
    <w:rsid w:val="00572904"/>
    <w:rsid w:val="0057291B"/>
    <w:rsid w:val="00572A19"/>
    <w:rsid w:val="00572F95"/>
    <w:rsid w:val="00573145"/>
    <w:rsid w:val="005732EA"/>
    <w:rsid w:val="00573462"/>
    <w:rsid w:val="005736A9"/>
    <w:rsid w:val="005738F8"/>
    <w:rsid w:val="005739D4"/>
    <w:rsid w:val="00573B44"/>
    <w:rsid w:val="00573BB9"/>
    <w:rsid w:val="00573F54"/>
    <w:rsid w:val="005740CD"/>
    <w:rsid w:val="005742F8"/>
    <w:rsid w:val="00574325"/>
    <w:rsid w:val="00574381"/>
    <w:rsid w:val="0057474C"/>
    <w:rsid w:val="00574A26"/>
    <w:rsid w:val="00574A9C"/>
    <w:rsid w:val="00574D3B"/>
    <w:rsid w:val="00574F41"/>
    <w:rsid w:val="005754CD"/>
    <w:rsid w:val="005755A3"/>
    <w:rsid w:val="005757BB"/>
    <w:rsid w:val="00575952"/>
    <w:rsid w:val="00575A49"/>
    <w:rsid w:val="00575AD0"/>
    <w:rsid w:val="00575BB9"/>
    <w:rsid w:val="00575BD4"/>
    <w:rsid w:val="00575CD1"/>
    <w:rsid w:val="005761AD"/>
    <w:rsid w:val="00576230"/>
    <w:rsid w:val="00576232"/>
    <w:rsid w:val="00576684"/>
    <w:rsid w:val="00576804"/>
    <w:rsid w:val="005768AB"/>
    <w:rsid w:val="00576C6A"/>
    <w:rsid w:val="00576CE4"/>
    <w:rsid w:val="00576D17"/>
    <w:rsid w:val="00576D65"/>
    <w:rsid w:val="0057724A"/>
    <w:rsid w:val="005773F8"/>
    <w:rsid w:val="0057755C"/>
    <w:rsid w:val="005776FE"/>
    <w:rsid w:val="005778E4"/>
    <w:rsid w:val="00577AAA"/>
    <w:rsid w:val="00577B02"/>
    <w:rsid w:val="00577BA1"/>
    <w:rsid w:val="00577F8B"/>
    <w:rsid w:val="005800A8"/>
    <w:rsid w:val="00580367"/>
    <w:rsid w:val="005804A7"/>
    <w:rsid w:val="0058066C"/>
    <w:rsid w:val="005806C1"/>
    <w:rsid w:val="00580A84"/>
    <w:rsid w:val="00580C89"/>
    <w:rsid w:val="00580D1B"/>
    <w:rsid w:val="00580DB0"/>
    <w:rsid w:val="00580F70"/>
    <w:rsid w:val="00580F98"/>
    <w:rsid w:val="00580FA5"/>
    <w:rsid w:val="005810E5"/>
    <w:rsid w:val="005811AD"/>
    <w:rsid w:val="00581276"/>
    <w:rsid w:val="00581471"/>
    <w:rsid w:val="00581983"/>
    <w:rsid w:val="00581A34"/>
    <w:rsid w:val="00581AF7"/>
    <w:rsid w:val="00581B0D"/>
    <w:rsid w:val="00581CAC"/>
    <w:rsid w:val="00581DFD"/>
    <w:rsid w:val="00581E57"/>
    <w:rsid w:val="00581EB8"/>
    <w:rsid w:val="00582091"/>
    <w:rsid w:val="00582151"/>
    <w:rsid w:val="005822EA"/>
    <w:rsid w:val="00582477"/>
    <w:rsid w:val="00582898"/>
    <w:rsid w:val="005829F9"/>
    <w:rsid w:val="00582DEB"/>
    <w:rsid w:val="00582E21"/>
    <w:rsid w:val="00582F6C"/>
    <w:rsid w:val="005833F1"/>
    <w:rsid w:val="00583418"/>
    <w:rsid w:val="005835F8"/>
    <w:rsid w:val="0058372E"/>
    <w:rsid w:val="005838F5"/>
    <w:rsid w:val="00583A71"/>
    <w:rsid w:val="00583B3A"/>
    <w:rsid w:val="00583C83"/>
    <w:rsid w:val="00583C89"/>
    <w:rsid w:val="00583E25"/>
    <w:rsid w:val="00583EDD"/>
    <w:rsid w:val="0058434F"/>
    <w:rsid w:val="0058438C"/>
    <w:rsid w:val="00584ABF"/>
    <w:rsid w:val="00584B33"/>
    <w:rsid w:val="00584B49"/>
    <w:rsid w:val="00584C23"/>
    <w:rsid w:val="00584D4D"/>
    <w:rsid w:val="00584E25"/>
    <w:rsid w:val="005851D6"/>
    <w:rsid w:val="00585247"/>
    <w:rsid w:val="005852D1"/>
    <w:rsid w:val="0058553F"/>
    <w:rsid w:val="005855B1"/>
    <w:rsid w:val="0058573D"/>
    <w:rsid w:val="0058583E"/>
    <w:rsid w:val="0058586F"/>
    <w:rsid w:val="00585CBB"/>
    <w:rsid w:val="00585D49"/>
    <w:rsid w:val="00585FBD"/>
    <w:rsid w:val="005860FF"/>
    <w:rsid w:val="005863BB"/>
    <w:rsid w:val="005865F4"/>
    <w:rsid w:val="005867A9"/>
    <w:rsid w:val="00586B09"/>
    <w:rsid w:val="00586B74"/>
    <w:rsid w:val="00586BB9"/>
    <w:rsid w:val="00586BF9"/>
    <w:rsid w:val="0058700B"/>
    <w:rsid w:val="005871D6"/>
    <w:rsid w:val="005874E4"/>
    <w:rsid w:val="005877D2"/>
    <w:rsid w:val="00587816"/>
    <w:rsid w:val="0058799A"/>
    <w:rsid w:val="0059019F"/>
    <w:rsid w:val="005903DB"/>
    <w:rsid w:val="00590519"/>
    <w:rsid w:val="0059066E"/>
    <w:rsid w:val="00590793"/>
    <w:rsid w:val="005909ED"/>
    <w:rsid w:val="00590A2B"/>
    <w:rsid w:val="00590B0C"/>
    <w:rsid w:val="00590B8E"/>
    <w:rsid w:val="00590F43"/>
    <w:rsid w:val="00591096"/>
    <w:rsid w:val="00591179"/>
    <w:rsid w:val="00591561"/>
    <w:rsid w:val="00591652"/>
    <w:rsid w:val="00591779"/>
    <w:rsid w:val="00591913"/>
    <w:rsid w:val="00591A10"/>
    <w:rsid w:val="00591ABD"/>
    <w:rsid w:val="00591B67"/>
    <w:rsid w:val="00591C02"/>
    <w:rsid w:val="00591E32"/>
    <w:rsid w:val="0059208F"/>
    <w:rsid w:val="005920BE"/>
    <w:rsid w:val="005921FA"/>
    <w:rsid w:val="00592270"/>
    <w:rsid w:val="00592500"/>
    <w:rsid w:val="005925E2"/>
    <w:rsid w:val="00592654"/>
    <w:rsid w:val="005927E7"/>
    <w:rsid w:val="00592862"/>
    <w:rsid w:val="0059288A"/>
    <w:rsid w:val="005929F4"/>
    <w:rsid w:val="00592A22"/>
    <w:rsid w:val="00592DE2"/>
    <w:rsid w:val="00592DE4"/>
    <w:rsid w:val="00592E8A"/>
    <w:rsid w:val="00592F20"/>
    <w:rsid w:val="00592FCA"/>
    <w:rsid w:val="00593089"/>
    <w:rsid w:val="00593342"/>
    <w:rsid w:val="005934B6"/>
    <w:rsid w:val="005934F1"/>
    <w:rsid w:val="005935EC"/>
    <w:rsid w:val="005936DA"/>
    <w:rsid w:val="0059378D"/>
    <w:rsid w:val="00593791"/>
    <w:rsid w:val="00593798"/>
    <w:rsid w:val="00593A31"/>
    <w:rsid w:val="00593C54"/>
    <w:rsid w:val="00593C9A"/>
    <w:rsid w:val="00593D4A"/>
    <w:rsid w:val="00593DEA"/>
    <w:rsid w:val="00593DFA"/>
    <w:rsid w:val="00593E49"/>
    <w:rsid w:val="00593FCB"/>
    <w:rsid w:val="005940DA"/>
    <w:rsid w:val="005942AD"/>
    <w:rsid w:val="00594401"/>
    <w:rsid w:val="00594669"/>
    <w:rsid w:val="005946BA"/>
    <w:rsid w:val="00594719"/>
    <w:rsid w:val="0059471B"/>
    <w:rsid w:val="0059489E"/>
    <w:rsid w:val="005949D6"/>
    <w:rsid w:val="005957F3"/>
    <w:rsid w:val="0059582A"/>
    <w:rsid w:val="00595891"/>
    <w:rsid w:val="005959A6"/>
    <w:rsid w:val="005959AC"/>
    <w:rsid w:val="005959EB"/>
    <w:rsid w:val="005959F8"/>
    <w:rsid w:val="00595C37"/>
    <w:rsid w:val="00595E99"/>
    <w:rsid w:val="005961AC"/>
    <w:rsid w:val="005962B1"/>
    <w:rsid w:val="00596310"/>
    <w:rsid w:val="005963F2"/>
    <w:rsid w:val="00596459"/>
    <w:rsid w:val="00596830"/>
    <w:rsid w:val="00596D56"/>
    <w:rsid w:val="00596EFD"/>
    <w:rsid w:val="00597170"/>
    <w:rsid w:val="005971B5"/>
    <w:rsid w:val="00597268"/>
    <w:rsid w:val="00597272"/>
    <w:rsid w:val="0059731E"/>
    <w:rsid w:val="005973A7"/>
    <w:rsid w:val="0059742F"/>
    <w:rsid w:val="005974DB"/>
    <w:rsid w:val="00597533"/>
    <w:rsid w:val="0059766D"/>
    <w:rsid w:val="00597720"/>
    <w:rsid w:val="00597806"/>
    <w:rsid w:val="0059795C"/>
    <w:rsid w:val="00597A35"/>
    <w:rsid w:val="00597B42"/>
    <w:rsid w:val="00597C1B"/>
    <w:rsid w:val="00597D09"/>
    <w:rsid w:val="00597E0A"/>
    <w:rsid w:val="00597FDE"/>
    <w:rsid w:val="005A0129"/>
    <w:rsid w:val="005A01C2"/>
    <w:rsid w:val="005A05CB"/>
    <w:rsid w:val="005A07B5"/>
    <w:rsid w:val="005A08D0"/>
    <w:rsid w:val="005A09C1"/>
    <w:rsid w:val="005A0AAC"/>
    <w:rsid w:val="005A0F04"/>
    <w:rsid w:val="005A135B"/>
    <w:rsid w:val="005A1382"/>
    <w:rsid w:val="005A13E5"/>
    <w:rsid w:val="005A14C8"/>
    <w:rsid w:val="005A14FB"/>
    <w:rsid w:val="005A151F"/>
    <w:rsid w:val="005A157C"/>
    <w:rsid w:val="005A1613"/>
    <w:rsid w:val="005A18FF"/>
    <w:rsid w:val="005A1A05"/>
    <w:rsid w:val="005A1B3F"/>
    <w:rsid w:val="005A1B89"/>
    <w:rsid w:val="005A1BAA"/>
    <w:rsid w:val="005A1CBC"/>
    <w:rsid w:val="005A1E91"/>
    <w:rsid w:val="005A217C"/>
    <w:rsid w:val="005A21A9"/>
    <w:rsid w:val="005A238E"/>
    <w:rsid w:val="005A2534"/>
    <w:rsid w:val="005A283E"/>
    <w:rsid w:val="005A2A5D"/>
    <w:rsid w:val="005A2D12"/>
    <w:rsid w:val="005A32FD"/>
    <w:rsid w:val="005A3AE1"/>
    <w:rsid w:val="005A3C7A"/>
    <w:rsid w:val="005A3CF9"/>
    <w:rsid w:val="005A3F3F"/>
    <w:rsid w:val="005A41EA"/>
    <w:rsid w:val="005A425A"/>
    <w:rsid w:val="005A4346"/>
    <w:rsid w:val="005A4375"/>
    <w:rsid w:val="005A442A"/>
    <w:rsid w:val="005A4679"/>
    <w:rsid w:val="005A49FC"/>
    <w:rsid w:val="005A4A5D"/>
    <w:rsid w:val="005A4B04"/>
    <w:rsid w:val="005A4D78"/>
    <w:rsid w:val="005A4DEE"/>
    <w:rsid w:val="005A4EED"/>
    <w:rsid w:val="005A4F78"/>
    <w:rsid w:val="005A50AF"/>
    <w:rsid w:val="005A50B0"/>
    <w:rsid w:val="005A5236"/>
    <w:rsid w:val="005A526F"/>
    <w:rsid w:val="005A537A"/>
    <w:rsid w:val="005A55B8"/>
    <w:rsid w:val="005A5814"/>
    <w:rsid w:val="005A59CC"/>
    <w:rsid w:val="005A5AEC"/>
    <w:rsid w:val="005A5B14"/>
    <w:rsid w:val="005A5B6B"/>
    <w:rsid w:val="005A5C8A"/>
    <w:rsid w:val="005A5CAE"/>
    <w:rsid w:val="005A5CFA"/>
    <w:rsid w:val="005A5E46"/>
    <w:rsid w:val="005A62CC"/>
    <w:rsid w:val="005A63D7"/>
    <w:rsid w:val="005A6417"/>
    <w:rsid w:val="005A64E4"/>
    <w:rsid w:val="005A68A4"/>
    <w:rsid w:val="005A68E3"/>
    <w:rsid w:val="005A68FC"/>
    <w:rsid w:val="005A6AFF"/>
    <w:rsid w:val="005A6D38"/>
    <w:rsid w:val="005A6E51"/>
    <w:rsid w:val="005A7093"/>
    <w:rsid w:val="005A732F"/>
    <w:rsid w:val="005A73ED"/>
    <w:rsid w:val="005A7514"/>
    <w:rsid w:val="005A753C"/>
    <w:rsid w:val="005A7697"/>
    <w:rsid w:val="005A76F6"/>
    <w:rsid w:val="005A7781"/>
    <w:rsid w:val="005A79C9"/>
    <w:rsid w:val="005A7AF8"/>
    <w:rsid w:val="005A7C77"/>
    <w:rsid w:val="005A7ECF"/>
    <w:rsid w:val="005A7FB5"/>
    <w:rsid w:val="005B000B"/>
    <w:rsid w:val="005B01AB"/>
    <w:rsid w:val="005B02DC"/>
    <w:rsid w:val="005B0377"/>
    <w:rsid w:val="005B0388"/>
    <w:rsid w:val="005B03F0"/>
    <w:rsid w:val="005B0849"/>
    <w:rsid w:val="005B0998"/>
    <w:rsid w:val="005B0AEA"/>
    <w:rsid w:val="005B0CC0"/>
    <w:rsid w:val="005B0D74"/>
    <w:rsid w:val="005B0F08"/>
    <w:rsid w:val="005B108F"/>
    <w:rsid w:val="005B118B"/>
    <w:rsid w:val="005B126F"/>
    <w:rsid w:val="005B1286"/>
    <w:rsid w:val="005B1334"/>
    <w:rsid w:val="005B1687"/>
    <w:rsid w:val="005B176B"/>
    <w:rsid w:val="005B188B"/>
    <w:rsid w:val="005B188E"/>
    <w:rsid w:val="005B1A00"/>
    <w:rsid w:val="005B1C39"/>
    <w:rsid w:val="005B1D08"/>
    <w:rsid w:val="005B1D3C"/>
    <w:rsid w:val="005B2055"/>
    <w:rsid w:val="005B2238"/>
    <w:rsid w:val="005B298E"/>
    <w:rsid w:val="005B300E"/>
    <w:rsid w:val="005B30C8"/>
    <w:rsid w:val="005B329E"/>
    <w:rsid w:val="005B330F"/>
    <w:rsid w:val="005B3333"/>
    <w:rsid w:val="005B358A"/>
    <w:rsid w:val="005B3625"/>
    <w:rsid w:val="005B371C"/>
    <w:rsid w:val="005B381E"/>
    <w:rsid w:val="005B3923"/>
    <w:rsid w:val="005B39B9"/>
    <w:rsid w:val="005B3AF6"/>
    <w:rsid w:val="005B3B02"/>
    <w:rsid w:val="005B3C83"/>
    <w:rsid w:val="005B3DDD"/>
    <w:rsid w:val="005B3F93"/>
    <w:rsid w:val="005B416D"/>
    <w:rsid w:val="005B41BD"/>
    <w:rsid w:val="005B420E"/>
    <w:rsid w:val="005B42E8"/>
    <w:rsid w:val="005B4650"/>
    <w:rsid w:val="005B4676"/>
    <w:rsid w:val="005B4684"/>
    <w:rsid w:val="005B48E1"/>
    <w:rsid w:val="005B49F1"/>
    <w:rsid w:val="005B4D58"/>
    <w:rsid w:val="005B5450"/>
    <w:rsid w:val="005B5524"/>
    <w:rsid w:val="005B579E"/>
    <w:rsid w:val="005B5A66"/>
    <w:rsid w:val="005B5BC9"/>
    <w:rsid w:val="005B5CA4"/>
    <w:rsid w:val="005B5D06"/>
    <w:rsid w:val="005B5E6B"/>
    <w:rsid w:val="005B5E8F"/>
    <w:rsid w:val="005B5FDB"/>
    <w:rsid w:val="005B6049"/>
    <w:rsid w:val="005B60E5"/>
    <w:rsid w:val="005B624B"/>
    <w:rsid w:val="005B627A"/>
    <w:rsid w:val="005B628A"/>
    <w:rsid w:val="005B639B"/>
    <w:rsid w:val="005B640C"/>
    <w:rsid w:val="005B6444"/>
    <w:rsid w:val="005B64F4"/>
    <w:rsid w:val="005B6722"/>
    <w:rsid w:val="005B6809"/>
    <w:rsid w:val="005B68AD"/>
    <w:rsid w:val="005B6E4B"/>
    <w:rsid w:val="005B6ED4"/>
    <w:rsid w:val="005B7153"/>
    <w:rsid w:val="005B71CD"/>
    <w:rsid w:val="005B77BC"/>
    <w:rsid w:val="005B77C2"/>
    <w:rsid w:val="005B79FE"/>
    <w:rsid w:val="005B7AF4"/>
    <w:rsid w:val="005B7CC7"/>
    <w:rsid w:val="005C01E5"/>
    <w:rsid w:val="005C0324"/>
    <w:rsid w:val="005C03B5"/>
    <w:rsid w:val="005C0507"/>
    <w:rsid w:val="005C05BD"/>
    <w:rsid w:val="005C08AE"/>
    <w:rsid w:val="005C08B0"/>
    <w:rsid w:val="005C0A54"/>
    <w:rsid w:val="005C0C86"/>
    <w:rsid w:val="005C0CC9"/>
    <w:rsid w:val="005C10F4"/>
    <w:rsid w:val="005C11F9"/>
    <w:rsid w:val="005C122D"/>
    <w:rsid w:val="005C1397"/>
    <w:rsid w:val="005C15AA"/>
    <w:rsid w:val="005C15D9"/>
    <w:rsid w:val="005C1CF1"/>
    <w:rsid w:val="005C1F28"/>
    <w:rsid w:val="005C2125"/>
    <w:rsid w:val="005C22EE"/>
    <w:rsid w:val="005C23E7"/>
    <w:rsid w:val="005C27CB"/>
    <w:rsid w:val="005C27D7"/>
    <w:rsid w:val="005C2B92"/>
    <w:rsid w:val="005C2C79"/>
    <w:rsid w:val="005C2D78"/>
    <w:rsid w:val="005C2F12"/>
    <w:rsid w:val="005C2FC8"/>
    <w:rsid w:val="005C3062"/>
    <w:rsid w:val="005C3073"/>
    <w:rsid w:val="005C379B"/>
    <w:rsid w:val="005C38CA"/>
    <w:rsid w:val="005C3AD3"/>
    <w:rsid w:val="005C3D3E"/>
    <w:rsid w:val="005C3F28"/>
    <w:rsid w:val="005C3F9C"/>
    <w:rsid w:val="005C3F9D"/>
    <w:rsid w:val="005C3FF4"/>
    <w:rsid w:val="005C4037"/>
    <w:rsid w:val="005C409A"/>
    <w:rsid w:val="005C4107"/>
    <w:rsid w:val="005C4242"/>
    <w:rsid w:val="005C4291"/>
    <w:rsid w:val="005C494E"/>
    <w:rsid w:val="005C4BF4"/>
    <w:rsid w:val="005C5143"/>
    <w:rsid w:val="005C52F1"/>
    <w:rsid w:val="005C532A"/>
    <w:rsid w:val="005C5383"/>
    <w:rsid w:val="005C578F"/>
    <w:rsid w:val="005C58C3"/>
    <w:rsid w:val="005C5995"/>
    <w:rsid w:val="005C5B10"/>
    <w:rsid w:val="005C5C74"/>
    <w:rsid w:val="005C5CE3"/>
    <w:rsid w:val="005C5E12"/>
    <w:rsid w:val="005C5FBC"/>
    <w:rsid w:val="005C632F"/>
    <w:rsid w:val="005C63E6"/>
    <w:rsid w:val="005C6465"/>
    <w:rsid w:val="005C670A"/>
    <w:rsid w:val="005C694D"/>
    <w:rsid w:val="005C6D9F"/>
    <w:rsid w:val="005C6E82"/>
    <w:rsid w:val="005C6FFE"/>
    <w:rsid w:val="005C7093"/>
    <w:rsid w:val="005C710D"/>
    <w:rsid w:val="005C712D"/>
    <w:rsid w:val="005C73DF"/>
    <w:rsid w:val="005C73E2"/>
    <w:rsid w:val="005C74F8"/>
    <w:rsid w:val="005C758D"/>
    <w:rsid w:val="005C76E1"/>
    <w:rsid w:val="005C78B8"/>
    <w:rsid w:val="005C7A3C"/>
    <w:rsid w:val="005C7CD3"/>
    <w:rsid w:val="005C7CFF"/>
    <w:rsid w:val="005C7EC4"/>
    <w:rsid w:val="005D048D"/>
    <w:rsid w:val="005D0541"/>
    <w:rsid w:val="005D0585"/>
    <w:rsid w:val="005D0705"/>
    <w:rsid w:val="005D09F0"/>
    <w:rsid w:val="005D0AE2"/>
    <w:rsid w:val="005D0BB5"/>
    <w:rsid w:val="005D0CC2"/>
    <w:rsid w:val="005D0D87"/>
    <w:rsid w:val="005D118C"/>
    <w:rsid w:val="005D119B"/>
    <w:rsid w:val="005D11E9"/>
    <w:rsid w:val="005D135C"/>
    <w:rsid w:val="005D1973"/>
    <w:rsid w:val="005D1A33"/>
    <w:rsid w:val="005D1B7A"/>
    <w:rsid w:val="005D1BC3"/>
    <w:rsid w:val="005D1D70"/>
    <w:rsid w:val="005D1E07"/>
    <w:rsid w:val="005D211A"/>
    <w:rsid w:val="005D21A3"/>
    <w:rsid w:val="005D22E3"/>
    <w:rsid w:val="005D23CE"/>
    <w:rsid w:val="005D2405"/>
    <w:rsid w:val="005D2570"/>
    <w:rsid w:val="005D2683"/>
    <w:rsid w:val="005D2702"/>
    <w:rsid w:val="005D2A9F"/>
    <w:rsid w:val="005D2CA5"/>
    <w:rsid w:val="005D2E0F"/>
    <w:rsid w:val="005D30D8"/>
    <w:rsid w:val="005D31AF"/>
    <w:rsid w:val="005D324B"/>
    <w:rsid w:val="005D362A"/>
    <w:rsid w:val="005D36D3"/>
    <w:rsid w:val="005D3A96"/>
    <w:rsid w:val="005D3C34"/>
    <w:rsid w:val="005D3F24"/>
    <w:rsid w:val="005D414F"/>
    <w:rsid w:val="005D41DB"/>
    <w:rsid w:val="005D43EF"/>
    <w:rsid w:val="005D44C0"/>
    <w:rsid w:val="005D44F4"/>
    <w:rsid w:val="005D452D"/>
    <w:rsid w:val="005D48BE"/>
    <w:rsid w:val="005D4A62"/>
    <w:rsid w:val="005D4B55"/>
    <w:rsid w:val="005D4B99"/>
    <w:rsid w:val="005D4BE1"/>
    <w:rsid w:val="005D4E2C"/>
    <w:rsid w:val="005D4EA0"/>
    <w:rsid w:val="005D5215"/>
    <w:rsid w:val="005D5345"/>
    <w:rsid w:val="005D5394"/>
    <w:rsid w:val="005D5404"/>
    <w:rsid w:val="005D5422"/>
    <w:rsid w:val="005D54A4"/>
    <w:rsid w:val="005D562E"/>
    <w:rsid w:val="005D56B5"/>
    <w:rsid w:val="005D56F4"/>
    <w:rsid w:val="005D5704"/>
    <w:rsid w:val="005D579C"/>
    <w:rsid w:val="005D57C5"/>
    <w:rsid w:val="005D5919"/>
    <w:rsid w:val="005D5BE2"/>
    <w:rsid w:val="005D5C90"/>
    <w:rsid w:val="005D5D95"/>
    <w:rsid w:val="005D5D9D"/>
    <w:rsid w:val="005D5E2D"/>
    <w:rsid w:val="005D5F70"/>
    <w:rsid w:val="005D5FC1"/>
    <w:rsid w:val="005D609A"/>
    <w:rsid w:val="005D609C"/>
    <w:rsid w:val="005D6161"/>
    <w:rsid w:val="005D6491"/>
    <w:rsid w:val="005D66FA"/>
    <w:rsid w:val="005D679F"/>
    <w:rsid w:val="005D67BA"/>
    <w:rsid w:val="005D67BE"/>
    <w:rsid w:val="005D6989"/>
    <w:rsid w:val="005D6B12"/>
    <w:rsid w:val="005D6DEC"/>
    <w:rsid w:val="005D6F26"/>
    <w:rsid w:val="005D7101"/>
    <w:rsid w:val="005D721A"/>
    <w:rsid w:val="005D7233"/>
    <w:rsid w:val="005D735C"/>
    <w:rsid w:val="005D75A0"/>
    <w:rsid w:val="005D788A"/>
    <w:rsid w:val="005D78AF"/>
    <w:rsid w:val="005D7B1C"/>
    <w:rsid w:val="005D7BF2"/>
    <w:rsid w:val="005D7C6B"/>
    <w:rsid w:val="005D7E76"/>
    <w:rsid w:val="005D7F51"/>
    <w:rsid w:val="005D7FB5"/>
    <w:rsid w:val="005E004F"/>
    <w:rsid w:val="005E00C4"/>
    <w:rsid w:val="005E00E2"/>
    <w:rsid w:val="005E02C0"/>
    <w:rsid w:val="005E02CE"/>
    <w:rsid w:val="005E0467"/>
    <w:rsid w:val="005E0557"/>
    <w:rsid w:val="005E0608"/>
    <w:rsid w:val="005E0672"/>
    <w:rsid w:val="005E069B"/>
    <w:rsid w:val="005E06C8"/>
    <w:rsid w:val="005E0777"/>
    <w:rsid w:val="005E0A74"/>
    <w:rsid w:val="005E0B23"/>
    <w:rsid w:val="005E0C62"/>
    <w:rsid w:val="005E0CB7"/>
    <w:rsid w:val="005E0E12"/>
    <w:rsid w:val="005E10C8"/>
    <w:rsid w:val="005E111E"/>
    <w:rsid w:val="005E114F"/>
    <w:rsid w:val="005E12D3"/>
    <w:rsid w:val="005E14AB"/>
    <w:rsid w:val="005E14D7"/>
    <w:rsid w:val="005E15C9"/>
    <w:rsid w:val="005E185E"/>
    <w:rsid w:val="005E1897"/>
    <w:rsid w:val="005E1AC4"/>
    <w:rsid w:val="005E1AEF"/>
    <w:rsid w:val="005E1BE3"/>
    <w:rsid w:val="005E1CC5"/>
    <w:rsid w:val="005E1CCA"/>
    <w:rsid w:val="005E1DBF"/>
    <w:rsid w:val="005E1E60"/>
    <w:rsid w:val="005E206C"/>
    <w:rsid w:val="005E2178"/>
    <w:rsid w:val="005E223E"/>
    <w:rsid w:val="005E2428"/>
    <w:rsid w:val="005E242E"/>
    <w:rsid w:val="005E2553"/>
    <w:rsid w:val="005E27BF"/>
    <w:rsid w:val="005E2952"/>
    <w:rsid w:val="005E2D69"/>
    <w:rsid w:val="005E2F51"/>
    <w:rsid w:val="005E2F6F"/>
    <w:rsid w:val="005E31F0"/>
    <w:rsid w:val="005E33AB"/>
    <w:rsid w:val="005E33BA"/>
    <w:rsid w:val="005E33CC"/>
    <w:rsid w:val="005E357E"/>
    <w:rsid w:val="005E35A7"/>
    <w:rsid w:val="005E35D1"/>
    <w:rsid w:val="005E389A"/>
    <w:rsid w:val="005E39CB"/>
    <w:rsid w:val="005E3A26"/>
    <w:rsid w:val="005E3B8E"/>
    <w:rsid w:val="005E3BA0"/>
    <w:rsid w:val="005E3F35"/>
    <w:rsid w:val="005E424E"/>
    <w:rsid w:val="005E464D"/>
    <w:rsid w:val="005E4A0C"/>
    <w:rsid w:val="005E4A35"/>
    <w:rsid w:val="005E4CA6"/>
    <w:rsid w:val="005E4D24"/>
    <w:rsid w:val="005E4F4F"/>
    <w:rsid w:val="005E532E"/>
    <w:rsid w:val="005E5484"/>
    <w:rsid w:val="005E56F8"/>
    <w:rsid w:val="005E5830"/>
    <w:rsid w:val="005E5AAA"/>
    <w:rsid w:val="005E5AAB"/>
    <w:rsid w:val="005E5AE9"/>
    <w:rsid w:val="005E5B96"/>
    <w:rsid w:val="005E5D0E"/>
    <w:rsid w:val="005E5EF7"/>
    <w:rsid w:val="005E5FBE"/>
    <w:rsid w:val="005E5FFE"/>
    <w:rsid w:val="005E640B"/>
    <w:rsid w:val="005E6703"/>
    <w:rsid w:val="005E69D8"/>
    <w:rsid w:val="005E6AA7"/>
    <w:rsid w:val="005E6BAC"/>
    <w:rsid w:val="005E6C37"/>
    <w:rsid w:val="005E6C5A"/>
    <w:rsid w:val="005E6D37"/>
    <w:rsid w:val="005E6E2E"/>
    <w:rsid w:val="005E6F62"/>
    <w:rsid w:val="005E716D"/>
    <w:rsid w:val="005E730C"/>
    <w:rsid w:val="005E7567"/>
    <w:rsid w:val="005E758A"/>
    <w:rsid w:val="005E7591"/>
    <w:rsid w:val="005E763B"/>
    <w:rsid w:val="005E7860"/>
    <w:rsid w:val="005E7951"/>
    <w:rsid w:val="005E79E3"/>
    <w:rsid w:val="005E7CAC"/>
    <w:rsid w:val="005E7DE2"/>
    <w:rsid w:val="005E7E62"/>
    <w:rsid w:val="005F014F"/>
    <w:rsid w:val="005F018C"/>
    <w:rsid w:val="005F023E"/>
    <w:rsid w:val="005F029C"/>
    <w:rsid w:val="005F0316"/>
    <w:rsid w:val="005F055E"/>
    <w:rsid w:val="005F075D"/>
    <w:rsid w:val="005F0B7D"/>
    <w:rsid w:val="005F0D56"/>
    <w:rsid w:val="005F0E68"/>
    <w:rsid w:val="005F0EC3"/>
    <w:rsid w:val="005F1030"/>
    <w:rsid w:val="005F113C"/>
    <w:rsid w:val="005F1239"/>
    <w:rsid w:val="005F1583"/>
    <w:rsid w:val="005F1615"/>
    <w:rsid w:val="005F1948"/>
    <w:rsid w:val="005F1BCA"/>
    <w:rsid w:val="005F1E28"/>
    <w:rsid w:val="005F1EB1"/>
    <w:rsid w:val="005F21AB"/>
    <w:rsid w:val="005F24B4"/>
    <w:rsid w:val="005F2533"/>
    <w:rsid w:val="005F273F"/>
    <w:rsid w:val="005F2A13"/>
    <w:rsid w:val="005F2A41"/>
    <w:rsid w:val="005F2B10"/>
    <w:rsid w:val="005F2BC2"/>
    <w:rsid w:val="005F2E51"/>
    <w:rsid w:val="005F31E9"/>
    <w:rsid w:val="005F322A"/>
    <w:rsid w:val="005F3439"/>
    <w:rsid w:val="005F3489"/>
    <w:rsid w:val="005F3516"/>
    <w:rsid w:val="005F35B2"/>
    <w:rsid w:val="005F35C9"/>
    <w:rsid w:val="005F3677"/>
    <w:rsid w:val="005F3817"/>
    <w:rsid w:val="005F384B"/>
    <w:rsid w:val="005F3BA0"/>
    <w:rsid w:val="005F3D2D"/>
    <w:rsid w:val="005F3FB1"/>
    <w:rsid w:val="005F424B"/>
    <w:rsid w:val="005F424C"/>
    <w:rsid w:val="005F4361"/>
    <w:rsid w:val="005F4382"/>
    <w:rsid w:val="005F4484"/>
    <w:rsid w:val="005F452E"/>
    <w:rsid w:val="005F4A3B"/>
    <w:rsid w:val="005F4A56"/>
    <w:rsid w:val="005F4B09"/>
    <w:rsid w:val="005F4E5D"/>
    <w:rsid w:val="005F4FD6"/>
    <w:rsid w:val="005F5244"/>
    <w:rsid w:val="005F52E0"/>
    <w:rsid w:val="005F5323"/>
    <w:rsid w:val="005F540C"/>
    <w:rsid w:val="005F5511"/>
    <w:rsid w:val="005F56A5"/>
    <w:rsid w:val="005F583A"/>
    <w:rsid w:val="005F5906"/>
    <w:rsid w:val="005F5916"/>
    <w:rsid w:val="005F5AB9"/>
    <w:rsid w:val="005F5CAA"/>
    <w:rsid w:val="005F5E1B"/>
    <w:rsid w:val="005F6199"/>
    <w:rsid w:val="005F6283"/>
    <w:rsid w:val="005F6435"/>
    <w:rsid w:val="005F6666"/>
    <w:rsid w:val="005F6A36"/>
    <w:rsid w:val="005F6D2B"/>
    <w:rsid w:val="005F6D52"/>
    <w:rsid w:val="005F6DA0"/>
    <w:rsid w:val="005F6E03"/>
    <w:rsid w:val="005F6E33"/>
    <w:rsid w:val="005F7423"/>
    <w:rsid w:val="005F7596"/>
    <w:rsid w:val="005F7968"/>
    <w:rsid w:val="005F7D72"/>
    <w:rsid w:val="005F7D7A"/>
    <w:rsid w:val="005F7E62"/>
    <w:rsid w:val="00600040"/>
    <w:rsid w:val="00600275"/>
    <w:rsid w:val="00600353"/>
    <w:rsid w:val="006003DA"/>
    <w:rsid w:val="006008F2"/>
    <w:rsid w:val="00600BB9"/>
    <w:rsid w:val="00600D31"/>
    <w:rsid w:val="00600D4A"/>
    <w:rsid w:val="00600DB5"/>
    <w:rsid w:val="00600F63"/>
    <w:rsid w:val="006010C5"/>
    <w:rsid w:val="00601264"/>
    <w:rsid w:val="006015AD"/>
    <w:rsid w:val="006018C8"/>
    <w:rsid w:val="00601926"/>
    <w:rsid w:val="00601C33"/>
    <w:rsid w:val="00601D56"/>
    <w:rsid w:val="00602180"/>
    <w:rsid w:val="006021AD"/>
    <w:rsid w:val="006021E9"/>
    <w:rsid w:val="00602227"/>
    <w:rsid w:val="006023CB"/>
    <w:rsid w:val="0060256C"/>
    <w:rsid w:val="00602610"/>
    <w:rsid w:val="006026A7"/>
    <w:rsid w:val="0060272B"/>
    <w:rsid w:val="0060295C"/>
    <w:rsid w:val="00602AB9"/>
    <w:rsid w:val="00602BE5"/>
    <w:rsid w:val="00602D01"/>
    <w:rsid w:val="00602E3C"/>
    <w:rsid w:val="00603208"/>
    <w:rsid w:val="0060336E"/>
    <w:rsid w:val="00603864"/>
    <w:rsid w:val="00603B87"/>
    <w:rsid w:val="00603BC7"/>
    <w:rsid w:val="00603E21"/>
    <w:rsid w:val="00603FB0"/>
    <w:rsid w:val="00604046"/>
    <w:rsid w:val="006040B7"/>
    <w:rsid w:val="00604284"/>
    <w:rsid w:val="00604454"/>
    <w:rsid w:val="00604671"/>
    <w:rsid w:val="00604698"/>
    <w:rsid w:val="0060469D"/>
    <w:rsid w:val="00604796"/>
    <w:rsid w:val="006048B9"/>
    <w:rsid w:val="00604A72"/>
    <w:rsid w:val="00604AE0"/>
    <w:rsid w:val="00604B8D"/>
    <w:rsid w:val="00604CE8"/>
    <w:rsid w:val="00604E99"/>
    <w:rsid w:val="00604F8A"/>
    <w:rsid w:val="00604FFB"/>
    <w:rsid w:val="00605101"/>
    <w:rsid w:val="00605334"/>
    <w:rsid w:val="00605401"/>
    <w:rsid w:val="0060541D"/>
    <w:rsid w:val="006054FC"/>
    <w:rsid w:val="0060594E"/>
    <w:rsid w:val="00605CB6"/>
    <w:rsid w:val="00605CCD"/>
    <w:rsid w:val="00605E70"/>
    <w:rsid w:val="00606087"/>
    <w:rsid w:val="006063A9"/>
    <w:rsid w:val="006063BD"/>
    <w:rsid w:val="0060643E"/>
    <w:rsid w:val="00606602"/>
    <w:rsid w:val="00606694"/>
    <w:rsid w:val="006066D2"/>
    <w:rsid w:val="00606934"/>
    <w:rsid w:val="00606A19"/>
    <w:rsid w:val="00606AFA"/>
    <w:rsid w:val="00606B54"/>
    <w:rsid w:val="00606E0C"/>
    <w:rsid w:val="00606FA2"/>
    <w:rsid w:val="0060726A"/>
    <w:rsid w:val="0060737E"/>
    <w:rsid w:val="006073B4"/>
    <w:rsid w:val="00607508"/>
    <w:rsid w:val="00607568"/>
    <w:rsid w:val="00607866"/>
    <w:rsid w:val="00607903"/>
    <w:rsid w:val="00607B56"/>
    <w:rsid w:val="00607B79"/>
    <w:rsid w:val="00607BED"/>
    <w:rsid w:val="00607D86"/>
    <w:rsid w:val="00607F5A"/>
    <w:rsid w:val="00610048"/>
    <w:rsid w:val="006100F0"/>
    <w:rsid w:val="00610367"/>
    <w:rsid w:val="00610461"/>
    <w:rsid w:val="0061047A"/>
    <w:rsid w:val="0061086B"/>
    <w:rsid w:val="0061090B"/>
    <w:rsid w:val="00610A8E"/>
    <w:rsid w:val="00610AE0"/>
    <w:rsid w:val="00610DA2"/>
    <w:rsid w:val="00610E0F"/>
    <w:rsid w:val="00610EA8"/>
    <w:rsid w:val="00610F5A"/>
    <w:rsid w:val="0061119D"/>
    <w:rsid w:val="006112B3"/>
    <w:rsid w:val="00611301"/>
    <w:rsid w:val="006114C7"/>
    <w:rsid w:val="0061156C"/>
    <w:rsid w:val="0061158C"/>
    <w:rsid w:val="006118A7"/>
    <w:rsid w:val="00611991"/>
    <w:rsid w:val="00611A31"/>
    <w:rsid w:val="00611A97"/>
    <w:rsid w:val="00611AB6"/>
    <w:rsid w:val="00611B45"/>
    <w:rsid w:val="00611BC9"/>
    <w:rsid w:val="00611E18"/>
    <w:rsid w:val="00611E2C"/>
    <w:rsid w:val="00611FC0"/>
    <w:rsid w:val="00611FE7"/>
    <w:rsid w:val="00612110"/>
    <w:rsid w:val="0061248C"/>
    <w:rsid w:val="0061270B"/>
    <w:rsid w:val="00612796"/>
    <w:rsid w:val="0061281B"/>
    <w:rsid w:val="006128AD"/>
    <w:rsid w:val="00612D6B"/>
    <w:rsid w:val="00612E5B"/>
    <w:rsid w:val="0061303D"/>
    <w:rsid w:val="006130DB"/>
    <w:rsid w:val="0061316C"/>
    <w:rsid w:val="006131DE"/>
    <w:rsid w:val="0061333C"/>
    <w:rsid w:val="00613473"/>
    <w:rsid w:val="0061348E"/>
    <w:rsid w:val="00613508"/>
    <w:rsid w:val="006139FB"/>
    <w:rsid w:val="00613A23"/>
    <w:rsid w:val="00613B3F"/>
    <w:rsid w:val="00613DF5"/>
    <w:rsid w:val="006141C3"/>
    <w:rsid w:val="00614520"/>
    <w:rsid w:val="00614ADD"/>
    <w:rsid w:val="0061505A"/>
    <w:rsid w:val="006150D9"/>
    <w:rsid w:val="00615181"/>
    <w:rsid w:val="0061561B"/>
    <w:rsid w:val="00615797"/>
    <w:rsid w:val="006157F0"/>
    <w:rsid w:val="00615C83"/>
    <w:rsid w:val="00615E15"/>
    <w:rsid w:val="00615FAA"/>
    <w:rsid w:val="00615FC5"/>
    <w:rsid w:val="00616089"/>
    <w:rsid w:val="0061614B"/>
    <w:rsid w:val="006161FE"/>
    <w:rsid w:val="00616218"/>
    <w:rsid w:val="00616256"/>
    <w:rsid w:val="00616468"/>
    <w:rsid w:val="006164DA"/>
    <w:rsid w:val="006167EF"/>
    <w:rsid w:val="0061697F"/>
    <w:rsid w:val="00616989"/>
    <w:rsid w:val="00616AC5"/>
    <w:rsid w:val="00616DD7"/>
    <w:rsid w:val="00616E22"/>
    <w:rsid w:val="00616F43"/>
    <w:rsid w:val="0061715F"/>
    <w:rsid w:val="006171DC"/>
    <w:rsid w:val="006171FF"/>
    <w:rsid w:val="00617320"/>
    <w:rsid w:val="00617427"/>
    <w:rsid w:val="006175B9"/>
    <w:rsid w:val="0061767E"/>
    <w:rsid w:val="0061783F"/>
    <w:rsid w:val="006179AA"/>
    <w:rsid w:val="00617A9B"/>
    <w:rsid w:val="00617C76"/>
    <w:rsid w:val="00617D0F"/>
    <w:rsid w:val="00617E7E"/>
    <w:rsid w:val="00617E81"/>
    <w:rsid w:val="00617F53"/>
    <w:rsid w:val="00617FC7"/>
    <w:rsid w:val="0062007C"/>
    <w:rsid w:val="006200AB"/>
    <w:rsid w:val="006202E5"/>
    <w:rsid w:val="006208D3"/>
    <w:rsid w:val="00620B4C"/>
    <w:rsid w:val="00620D21"/>
    <w:rsid w:val="00620D9D"/>
    <w:rsid w:val="00620E8B"/>
    <w:rsid w:val="00620F5E"/>
    <w:rsid w:val="0062107D"/>
    <w:rsid w:val="0062127C"/>
    <w:rsid w:val="0062168B"/>
    <w:rsid w:val="006216B1"/>
    <w:rsid w:val="00621744"/>
    <w:rsid w:val="0062175B"/>
    <w:rsid w:val="006219AA"/>
    <w:rsid w:val="00621BA5"/>
    <w:rsid w:val="00622422"/>
    <w:rsid w:val="006224C0"/>
    <w:rsid w:val="00622683"/>
    <w:rsid w:val="006226D1"/>
    <w:rsid w:val="0062276D"/>
    <w:rsid w:val="00622856"/>
    <w:rsid w:val="00622B87"/>
    <w:rsid w:val="00622C54"/>
    <w:rsid w:val="00622CEA"/>
    <w:rsid w:val="00622EEB"/>
    <w:rsid w:val="00623266"/>
    <w:rsid w:val="00623423"/>
    <w:rsid w:val="006235FC"/>
    <w:rsid w:val="006235FF"/>
    <w:rsid w:val="00623760"/>
    <w:rsid w:val="00623814"/>
    <w:rsid w:val="00623FE5"/>
    <w:rsid w:val="00624038"/>
    <w:rsid w:val="0062431C"/>
    <w:rsid w:val="006246DB"/>
    <w:rsid w:val="00624785"/>
    <w:rsid w:val="00624A39"/>
    <w:rsid w:val="00624C56"/>
    <w:rsid w:val="00625240"/>
    <w:rsid w:val="00625410"/>
    <w:rsid w:val="0062572D"/>
    <w:rsid w:val="0062572E"/>
    <w:rsid w:val="00625A09"/>
    <w:rsid w:val="00625AF5"/>
    <w:rsid w:val="00625B52"/>
    <w:rsid w:val="00625C40"/>
    <w:rsid w:val="00625DA4"/>
    <w:rsid w:val="00626083"/>
    <w:rsid w:val="0062673E"/>
    <w:rsid w:val="0062684C"/>
    <w:rsid w:val="00626A49"/>
    <w:rsid w:val="00626B41"/>
    <w:rsid w:val="00626CBB"/>
    <w:rsid w:val="00626CE0"/>
    <w:rsid w:val="00626D5C"/>
    <w:rsid w:val="00627079"/>
    <w:rsid w:val="006271F6"/>
    <w:rsid w:val="00627283"/>
    <w:rsid w:val="00627653"/>
    <w:rsid w:val="0062770B"/>
    <w:rsid w:val="00627727"/>
    <w:rsid w:val="0062776F"/>
    <w:rsid w:val="00627971"/>
    <w:rsid w:val="00627E0B"/>
    <w:rsid w:val="00627FC6"/>
    <w:rsid w:val="00630284"/>
    <w:rsid w:val="006307F7"/>
    <w:rsid w:val="006308C5"/>
    <w:rsid w:val="006308C6"/>
    <w:rsid w:val="00630C55"/>
    <w:rsid w:val="00630D02"/>
    <w:rsid w:val="00631359"/>
    <w:rsid w:val="006313BB"/>
    <w:rsid w:val="00631451"/>
    <w:rsid w:val="006315F3"/>
    <w:rsid w:val="0063162A"/>
    <w:rsid w:val="0063178B"/>
    <w:rsid w:val="00631969"/>
    <w:rsid w:val="00631974"/>
    <w:rsid w:val="00631C4B"/>
    <w:rsid w:val="00631F91"/>
    <w:rsid w:val="00632098"/>
    <w:rsid w:val="00632169"/>
    <w:rsid w:val="0063219E"/>
    <w:rsid w:val="006323C1"/>
    <w:rsid w:val="006323DA"/>
    <w:rsid w:val="00632438"/>
    <w:rsid w:val="00632448"/>
    <w:rsid w:val="00632B5A"/>
    <w:rsid w:val="00632BEB"/>
    <w:rsid w:val="00632C36"/>
    <w:rsid w:val="00632F5D"/>
    <w:rsid w:val="00633500"/>
    <w:rsid w:val="00633616"/>
    <w:rsid w:val="00633635"/>
    <w:rsid w:val="0063366E"/>
    <w:rsid w:val="00633706"/>
    <w:rsid w:val="00633848"/>
    <w:rsid w:val="00633CEE"/>
    <w:rsid w:val="00633EBD"/>
    <w:rsid w:val="00633F50"/>
    <w:rsid w:val="006340CA"/>
    <w:rsid w:val="00634100"/>
    <w:rsid w:val="00634218"/>
    <w:rsid w:val="0063422E"/>
    <w:rsid w:val="0063431E"/>
    <w:rsid w:val="006343C6"/>
    <w:rsid w:val="006344C8"/>
    <w:rsid w:val="006345A9"/>
    <w:rsid w:val="006345D8"/>
    <w:rsid w:val="006348C5"/>
    <w:rsid w:val="00634A77"/>
    <w:rsid w:val="00634C18"/>
    <w:rsid w:val="00634C83"/>
    <w:rsid w:val="00634DC8"/>
    <w:rsid w:val="006352BF"/>
    <w:rsid w:val="006353D8"/>
    <w:rsid w:val="006353E6"/>
    <w:rsid w:val="00635470"/>
    <w:rsid w:val="0063547F"/>
    <w:rsid w:val="0063550B"/>
    <w:rsid w:val="0063588C"/>
    <w:rsid w:val="00635A25"/>
    <w:rsid w:val="00635C9D"/>
    <w:rsid w:val="00635DF6"/>
    <w:rsid w:val="00635E64"/>
    <w:rsid w:val="00635FA5"/>
    <w:rsid w:val="00636002"/>
    <w:rsid w:val="00636045"/>
    <w:rsid w:val="0063627A"/>
    <w:rsid w:val="00636284"/>
    <w:rsid w:val="0063688F"/>
    <w:rsid w:val="006368B0"/>
    <w:rsid w:val="00636913"/>
    <w:rsid w:val="006369BB"/>
    <w:rsid w:val="006369E9"/>
    <w:rsid w:val="00636BFC"/>
    <w:rsid w:val="00636CC7"/>
    <w:rsid w:val="00636CD6"/>
    <w:rsid w:val="00636D45"/>
    <w:rsid w:val="00636ECA"/>
    <w:rsid w:val="006372D7"/>
    <w:rsid w:val="0063734D"/>
    <w:rsid w:val="006373B7"/>
    <w:rsid w:val="0063744D"/>
    <w:rsid w:val="006374C3"/>
    <w:rsid w:val="006376D7"/>
    <w:rsid w:val="00637727"/>
    <w:rsid w:val="00637A4D"/>
    <w:rsid w:val="00637C92"/>
    <w:rsid w:val="00637E5D"/>
    <w:rsid w:val="00637F2C"/>
    <w:rsid w:val="00640138"/>
    <w:rsid w:val="006403D1"/>
    <w:rsid w:val="00640555"/>
    <w:rsid w:val="00640739"/>
    <w:rsid w:val="00640861"/>
    <w:rsid w:val="00640947"/>
    <w:rsid w:val="006409BE"/>
    <w:rsid w:val="006409E7"/>
    <w:rsid w:val="00640C34"/>
    <w:rsid w:val="00640EDB"/>
    <w:rsid w:val="00641315"/>
    <w:rsid w:val="0064131F"/>
    <w:rsid w:val="00641639"/>
    <w:rsid w:val="0064164D"/>
    <w:rsid w:val="006416AC"/>
    <w:rsid w:val="00641714"/>
    <w:rsid w:val="006417A1"/>
    <w:rsid w:val="00641910"/>
    <w:rsid w:val="00641A62"/>
    <w:rsid w:val="00641B30"/>
    <w:rsid w:val="00641B5D"/>
    <w:rsid w:val="00641D12"/>
    <w:rsid w:val="00641D78"/>
    <w:rsid w:val="00641DFE"/>
    <w:rsid w:val="006420CC"/>
    <w:rsid w:val="00642136"/>
    <w:rsid w:val="0064223A"/>
    <w:rsid w:val="00642334"/>
    <w:rsid w:val="006424C1"/>
    <w:rsid w:val="00642731"/>
    <w:rsid w:val="00642876"/>
    <w:rsid w:val="006428CB"/>
    <w:rsid w:val="006429C7"/>
    <w:rsid w:val="00642AC6"/>
    <w:rsid w:val="00642E05"/>
    <w:rsid w:val="00642EA1"/>
    <w:rsid w:val="00642F12"/>
    <w:rsid w:val="00642F15"/>
    <w:rsid w:val="00643017"/>
    <w:rsid w:val="00643133"/>
    <w:rsid w:val="00643282"/>
    <w:rsid w:val="006434CB"/>
    <w:rsid w:val="00643620"/>
    <w:rsid w:val="0064363B"/>
    <w:rsid w:val="006437B9"/>
    <w:rsid w:val="00643962"/>
    <w:rsid w:val="00643A0A"/>
    <w:rsid w:val="00643ACB"/>
    <w:rsid w:val="00643B5A"/>
    <w:rsid w:val="00643B96"/>
    <w:rsid w:val="00643C23"/>
    <w:rsid w:val="00643F66"/>
    <w:rsid w:val="0064407D"/>
    <w:rsid w:val="00644378"/>
    <w:rsid w:val="00644536"/>
    <w:rsid w:val="0064475C"/>
    <w:rsid w:val="006447AD"/>
    <w:rsid w:val="00644D0B"/>
    <w:rsid w:val="00644D6B"/>
    <w:rsid w:val="00644ECF"/>
    <w:rsid w:val="00644EF0"/>
    <w:rsid w:val="00644FB0"/>
    <w:rsid w:val="0064540F"/>
    <w:rsid w:val="006454C9"/>
    <w:rsid w:val="0064556D"/>
    <w:rsid w:val="00645608"/>
    <w:rsid w:val="00645852"/>
    <w:rsid w:val="00645A84"/>
    <w:rsid w:val="00645D54"/>
    <w:rsid w:val="00645E80"/>
    <w:rsid w:val="0064649B"/>
    <w:rsid w:val="006465E3"/>
    <w:rsid w:val="0064669D"/>
    <w:rsid w:val="006467FB"/>
    <w:rsid w:val="00646A37"/>
    <w:rsid w:val="00647039"/>
    <w:rsid w:val="00647105"/>
    <w:rsid w:val="00647198"/>
    <w:rsid w:val="00647360"/>
    <w:rsid w:val="0064761D"/>
    <w:rsid w:val="006476F1"/>
    <w:rsid w:val="0064773B"/>
    <w:rsid w:val="006477CF"/>
    <w:rsid w:val="0064787B"/>
    <w:rsid w:val="00647937"/>
    <w:rsid w:val="00647A5D"/>
    <w:rsid w:val="00647B55"/>
    <w:rsid w:val="00647C28"/>
    <w:rsid w:val="00647F91"/>
    <w:rsid w:val="006500AE"/>
    <w:rsid w:val="0065031B"/>
    <w:rsid w:val="0065037A"/>
    <w:rsid w:val="00650518"/>
    <w:rsid w:val="006507BD"/>
    <w:rsid w:val="0065080B"/>
    <w:rsid w:val="00650C3B"/>
    <w:rsid w:val="00650E46"/>
    <w:rsid w:val="00651154"/>
    <w:rsid w:val="00651216"/>
    <w:rsid w:val="006513C1"/>
    <w:rsid w:val="00651497"/>
    <w:rsid w:val="00651654"/>
    <w:rsid w:val="00651686"/>
    <w:rsid w:val="006516E0"/>
    <w:rsid w:val="006517DF"/>
    <w:rsid w:val="00651890"/>
    <w:rsid w:val="00651C2B"/>
    <w:rsid w:val="00651E35"/>
    <w:rsid w:val="00651FB5"/>
    <w:rsid w:val="0065203D"/>
    <w:rsid w:val="0065210C"/>
    <w:rsid w:val="0065220D"/>
    <w:rsid w:val="00652408"/>
    <w:rsid w:val="0065260C"/>
    <w:rsid w:val="006527BE"/>
    <w:rsid w:val="00652999"/>
    <w:rsid w:val="00652A53"/>
    <w:rsid w:val="00652BE9"/>
    <w:rsid w:val="00653081"/>
    <w:rsid w:val="0065310C"/>
    <w:rsid w:val="006531F9"/>
    <w:rsid w:val="0065325F"/>
    <w:rsid w:val="0065345E"/>
    <w:rsid w:val="00653506"/>
    <w:rsid w:val="006538CB"/>
    <w:rsid w:val="006539FA"/>
    <w:rsid w:val="00653F10"/>
    <w:rsid w:val="00653F51"/>
    <w:rsid w:val="00653FB5"/>
    <w:rsid w:val="006541D0"/>
    <w:rsid w:val="006541EB"/>
    <w:rsid w:val="0065424C"/>
    <w:rsid w:val="00654411"/>
    <w:rsid w:val="006544BC"/>
    <w:rsid w:val="00654653"/>
    <w:rsid w:val="00654AB1"/>
    <w:rsid w:val="00654AFB"/>
    <w:rsid w:val="00654D70"/>
    <w:rsid w:val="00654EC2"/>
    <w:rsid w:val="00654FF3"/>
    <w:rsid w:val="0065507C"/>
    <w:rsid w:val="0065568B"/>
    <w:rsid w:val="006556CC"/>
    <w:rsid w:val="0065576A"/>
    <w:rsid w:val="00655AFF"/>
    <w:rsid w:val="00655B17"/>
    <w:rsid w:val="00655C9A"/>
    <w:rsid w:val="0065615D"/>
    <w:rsid w:val="006561E2"/>
    <w:rsid w:val="0065640C"/>
    <w:rsid w:val="00656428"/>
    <w:rsid w:val="006564EE"/>
    <w:rsid w:val="0065671C"/>
    <w:rsid w:val="00656AF2"/>
    <w:rsid w:val="00656D84"/>
    <w:rsid w:val="00656E15"/>
    <w:rsid w:val="00656FAC"/>
    <w:rsid w:val="006575E7"/>
    <w:rsid w:val="006575F5"/>
    <w:rsid w:val="00657753"/>
    <w:rsid w:val="00657793"/>
    <w:rsid w:val="006579E7"/>
    <w:rsid w:val="00657C32"/>
    <w:rsid w:val="00657E93"/>
    <w:rsid w:val="006600E7"/>
    <w:rsid w:val="00660466"/>
    <w:rsid w:val="006606D3"/>
    <w:rsid w:val="00660B1F"/>
    <w:rsid w:val="00660C2C"/>
    <w:rsid w:val="00660CA0"/>
    <w:rsid w:val="00660EE4"/>
    <w:rsid w:val="00660EF5"/>
    <w:rsid w:val="00660F6E"/>
    <w:rsid w:val="006610AB"/>
    <w:rsid w:val="006613F8"/>
    <w:rsid w:val="0066153B"/>
    <w:rsid w:val="0066184C"/>
    <w:rsid w:val="006618FA"/>
    <w:rsid w:val="00661970"/>
    <w:rsid w:val="00661C25"/>
    <w:rsid w:val="00661C41"/>
    <w:rsid w:val="00661C78"/>
    <w:rsid w:val="00661CD2"/>
    <w:rsid w:val="00661EAF"/>
    <w:rsid w:val="00661F61"/>
    <w:rsid w:val="00662077"/>
    <w:rsid w:val="006621C0"/>
    <w:rsid w:val="00662218"/>
    <w:rsid w:val="00662236"/>
    <w:rsid w:val="006624DD"/>
    <w:rsid w:val="00662B14"/>
    <w:rsid w:val="00662BE5"/>
    <w:rsid w:val="0066310B"/>
    <w:rsid w:val="00663144"/>
    <w:rsid w:val="00663171"/>
    <w:rsid w:val="00663269"/>
    <w:rsid w:val="00663A2F"/>
    <w:rsid w:val="00663A42"/>
    <w:rsid w:val="00663AA9"/>
    <w:rsid w:val="00663C76"/>
    <w:rsid w:val="00663CDD"/>
    <w:rsid w:val="00663D9B"/>
    <w:rsid w:val="00663E29"/>
    <w:rsid w:val="00663F1C"/>
    <w:rsid w:val="00663F6E"/>
    <w:rsid w:val="0066411A"/>
    <w:rsid w:val="0066423E"/>
    <w:rsid w:val="00664276"/>
    <w:rsid w:val="00664405"/>
    <w:rsid w:val="0066448D"/>
    <w:rsid w:val="006645DD"/>
    <w:rsid w:val="006646F7"/>
    <w:rsid w:val="006647ED"/>
    <w:rsid w:val="00664938"/>
    <w:rsid w:val="0066493C"/>
    <w:rsid w:val="00664971"/>
    <w:rsid w:val="00664C60"/>
    <w:rsid w:val="0066516C"/>
    <w:rsid w:val="00665228"/>
    <w:rsid w:val="006654B7"/>
    <w:rsid w:val="006654E6"/>
    <w:rsid w:val="00665722"/>
    <w:rsid w:val="006659A5"/>
    <w:rsid w:val="00665AB8"/>
    <w:rsid w:val="00665B58"/>
    <w:rsid w:val="00665B5C"/>
    <w:rsid w:val="00665C56"/>
    <w:rsid w:val="00665EA2"/>
    <w:rsid w:val="00665FB5"/>
    <w:rsid w:val="006660C6"/>
    <w:rsid w:val="00666191"/>
    <w:rsid w:val="00666549"/>
    <w:rsid w:val="0066655C"/>
    <w:rsid w:val="006666B4"/>
    <w:rsid w:val="0066673F"/>
    <w:rsid w:val="0066681C"/>
    <w:rsid w:val="006668EB"/>
    <w:rsid w:val="00666922"/>
    <w:rsid w:val="006669DC"/>
    <w:rsid w:val="00666BD8"/>
    <w:rsid w:val="00666D02"/>
    <w:rsid w:val="00666F87"/>
    <w:rsid w:val="00666FF3"/>
    <w:rsid w:val="0066719B"/>
    <w:rsid w:val="006673D5"/>
    <w:rsid w:val="00667479"/>
    <w:rsid w:val="0066760E"/>
    <w:rsid w:val="0066777E"/>
    <w:rsid w:val="00667988"/>
    <w:rsid w:val="006679CE"/>
    <w:rsid w:val="00667AB7"/>
    <w:rsid w:val="00667B4D"/>
    <w:rsid w:val="00667BDC"/>
    <w:rsid w:val="00667D3D"/>
    <w:rsid w:val="00670377"/>
    <w:rsid w:val="00670379"/>
    <w:rsid w:val="006704FD"/>
    <w:rsid w:val="00670A4F"/>
    <w:rsid w:val="00670AD6"/>
    <w:rsid w:val="00670B68"/>
    <w:rsid w:val="00670B8D"/>
    <w:rsid w:val="00670EB5"/>
    <w:rsid w:val="0067100C"/>
    <w:rsid w:val="006710DF"/>
    <w:rsid w:val="00671154"/>
    <w:rsid w:val="00671210"/>
    <w:rsid w:val="006712A6"/>
    <w:rsid w:val="006712C6"/>
    <w:rsid w:val="006712CB"/>
    <w:rsid w:val="00671484"/>
    <w:rsid w:val="00671619"/>
    <w:rsid w:val="006718B1"/>
    <w:rsid w:val="0067191C"/>
    <w:rsid w:val="00671E09"/>
    <w:rsid w:val="00671E22"/>
    <w:rsid w:val="00671F46"/>
    <w:rsid w:val="00671F80"/>
    <w:rsid w:val="00672286"/>
    <w:rsid w:val="00672352"/>
    <w:rsid w:val="0067257A"/>
    <w:rsid w:val="006726C1"/>
    <w:rsid w:val="006726D5"/>
    <w:rsid w:val="006727FA"/>
    <w:rsid w:val="00672A2F"/>
    <w:rsid w:val="00672A3A"/>
    <w:rsid w:val="00672A41"/>
    <w:rsid w:val="00672E3A"/>
    <w:rsid w:val="00672F60"/>
    <w:rsid w:val="00672FB2"/>
    <w:rsid w:val="00672FC5"/>
    <w:rsid w:val="00673020"/>
    <w:rsid w:val="00673154"/>
    <w:rsid w:val="00673398"/>
    <w:rsid w:val="0067339B"/>
    <w:rsid w:val="006735EE"/>
    <w:rsid w:val="00673A2D"/>
    <w:rsid w:val="00673B43"/>
    <w:rsid w:val="00673B6C"/>
    <w:rsid w:val="00673BD4"/>
    <w:rsid w:val="00673C0D"/>
    <w:rsid w:val="00673DB2"/>
    <w:rsid w:val="00673FAA"/>
    <w:rsid w:val="006740F9"/>
    <w:rsid w:val="00674143"/>
    <w:rsid w:val="00674457"/>
    <w:rsid w:val="00674768"/>
    <w:rsid w:val="00674867"/>
    <w:rsid w:val="006748A6"/>
    <w:rsid w:val="00674A9F"/>
    <w:rsid w:val="00674CA4"/>
    <w:rsid w:val="00674EF6"/>
    <w:rsid w:val="00674EFB"/>
    <w:rsid w:val="00675446"/>
    <w:rsid w:val="006754B9"/>
    <w:rsid w:val="006756B0"/>
    <w:rsid w:val="00675778"/>
    <w:rsid w:val="006757F4"/>
    <w:rsid w:val="0067585A"/>
    <w:rsid w:val="00675AD7"/>
    <w:rsid w:val="00675C97"/>
    <w:rsid w:val="00675C9E"/>
    <w:rsid w:val="00675CD7"/>
    <w:rsid w:val="00675D7A"/>
    <w:rsid w:val="00675E33"/>
    <w:rsid w:val="00675F04"/>
    <w:rsid w:val="0067621A"/>
    <w:rsid w:val="006762F3"/>
    <w:rsid w:val="006763FB"/>
    <w:rsid w:val="00676424"/>
    <w:rsid w:val="0067644B"/>
    <w:rsid w:val="00676776"/>
    <w:rsid w:val="00676801"/>
    <w:rsid w:val="006768CE"/>
    <w:rsid w:val="00676AED"/>
    <w:rsid w:val="00676AF9"/>
    <w:rsid w:val="00676B60"/>
    <w:rsid w:val="00676BDF"/>
    <w:rsid w:val="00676C33"/>
    <w:rsid w:val="00676D73"/>
    <w:rsid w:val="00676DA7"/>
    <w:rsid w:val="00676FDB"/>
    <w:rsid w:val="00677170"/>
    <w:rsid w:val="006771D4"/>
    <w:rsid w:val="006774F7"/>
    <w:rsid w:val="00677680"/>
    <w:rsid w:val="00677A30"/>
    <w:rsid w:val="00677B47"/>
    <w:rsid w:val="00677C9A"/>
    <w:rsid w:val="00677CE7"/>
    <w:rsid w:val="00677D94"/>
    <w:rsid w:val="00680054"/>
    <w:rsid w:val="006801FD"/>
    <w:rsid w:val="00680606"/>
    <w:rsid w:val="006806D0"/>
    <w:rsid w:val="006807CC"/>
    <w:rsid w:val="00680820"/>
    <w:rsid w:val="00680A38"/>
    <w:rsid w:val="00680C65"/>
    <w:rsid w:val="00680D10"/>
    <w:rsid w:val="00680E36"/>
    <w:rsid w:val="00680E42"/>
    <w:rsid w:val="00680EDE"/>
    <w:rsid w:val="00680F8F"/>
    <w:rsid w:val="006813F1"/>
    <w:rsid w:val="006816A9"/>
    <w:rsid w:val="0068172C"/>
    <w:rsid w:val="0068189F"/>
    <w:rsid w:val="006818B0"/>
    <w:rsid w:val="006818CB"/>
    <w:rsid w:val="0068192A"/>
    <w:rsid w:val="00681ABE"/>
    <w:rsid w:val="00681AF8"/>
    <w:rsid w:val="00681C5C"/>
    <w:rsid w:val="00682013"/>
    <w:rsid w:val="00682072"/>
    <w:rsid w:val="00682175"/>
    <w:rsid w:val="0068236C"/>
    <w:rsid w:val="0068264E"/>
    <w:rsid w:val="00682738"/>
    <w:rsid w:val="006828DA"/>
    <w:rsid w:val="00682A26"/>
    <w:rsid w:val="00682B58"/>
    <w:rsid w:val="00682CE1"/>
    <w:rsid w:val="00682E0B"/>
    <w:rsid w:val="00683001"/>
    <w:rsid w:val="00683022"/>
    <w:rsid w:val="006830F8"/>
    <w:rsid w:val="0068317B"/>
    <w:rsid w:val="0068356B"/>
    <w:rsid w:val="00683589"/>
    <w:rsid w:val="0068367D"/>
    <w:rsid w:val="0068381A"/>
    <w:rsid w:val="00683924"/>
    <w:rsid w:val="00683AF9"/>
    <w:rsid w:val="00683C4E"/>
    <w:rsid w:val="00683CC4"/>
    <w:rsid w:val="00683D19"/>
    <w:rsid w:val="00683FA4"/>
    <w:rsid w:val="00684069"/>
    <w:rsid w:val="0068407C"/>
    <w:rsid w:val="0068417C"/>
    <w:rsid w:val="00684641"/>
    <w:rsid w:val="0068481A"/>
    <w:rsid w:val="0068495A"/>
    <w:rsid w:val="00684A3C"/>
    <w:rsid w:val="00684C5D"/>
    <w:rsid w:val="00684CCF"/>
    <w:rsid w:val="00684DF1"/>
    <w:rsid w:val="00684ED5"/>
    <w:rsid w:val="00684F57"/>
    <w:rsid w:val="00685551"/>
    <w:rsid w:val="0068569F"/>
    <w:rsid w:val="006857FB"/>
    <w:rsid w:val="0068599E"/>
    <w:rsid w:val="00685A38"/>
    <w:rsid w:val="00685ADD"/>
    <w:rsid w:val="00685BC8"/>
    <w:rsid w:val="00685BE3"/>
    <w:rsid w:val="0068611F"/>
    <w:rsid w:val="006861CD"/>
    <w:rsid w:val="00686215"/>
    <w:rsid w:val="006862D8"/>
    <w:rsid w:val="00686325"/>
    <w:rsid w:val="00686381"/>
    <w:rsid w:val="00686440"/>
    <w:rsid w:val="00686543"/>
    <w:rsid w:val="00686925"/>
    <w:rsid w:val="00686A41"/>
    <w:rsid w:val="00686A9A"/>
    <w:rsid w:val="00686C5A"/>
    <w:rsid w:val="00686CCC"/>
    <w:rsid w:val="00686D9C"/>
    <w:rsid w:val="00686EF6"/>
    <w:rsid w:val="00687203"/>
    <w:rsid w:val="00687397"/>
    <w:rsid w:val="0068757E"/>
    <w:rsid w:val="0068774E"/>
    <w:rsid w:val="006877AF"/>
    <w:rsid w:val="00687844"/>
    <w:rsid w:val="00687A24"/>
    <w:rsid w:val="00687A64"/>
    <w:rsid w:val="00687B5C"/>
    <w:rsid w:val="00687B94"/>
    <w:rsid w:val="00687B9F"/>
    <w:rsid w:val="00687BB6"/>
    <w:rsid w:val="00687C89"/>
    <w:rsid w:val="00687CC4"/>
    <w:rsid w:val="00687D85"/>
    <w:rsid w:val="00687E27"/>
    <w:rsid w:val="00687E3B"/>
    <w:rsid w:val="00687E67"/>
    <w:rsid w:val="00687F9A"/>
    <w:rsid w:val="006901B3"/>
    <w:rsid w:val="00690528"/>
    <w:rsid w:val="00690575"/>
    <w:rsid w:val="006908F4"/>
    <w:rsid w:val="0069095D"/>
    <w:rsid w:val="00690AE6"/>
    <w:rsid w:val="00690BAC"/>
    <w:rsid w:val="00690C8C"/>
    <w:rsid w:val="00690D09"/>
    <w:rsid w:val="00690FB6"/>
    <w:rsid w:val="00691202"/>
    <w:rsid w:val="0069134B"/>
    <w:rsid w:val="0069147C"/>
    <w:rsid w:val="006914AC"/>
    <w:rsid w:val="00691503"/>
    <w:rsid w:val="0069151E"/>
    <w:rsid w:val="0069168A"/>
    <w:rsid w:val="006918AE"/>
    <w:rsid w:val="00691988"/>
    <w:rsid w:val="006919B1"/>
    <w:rsid w:val="00691B2D"/>
    <w:rsid w:val="00691EDE"/>
    <w:rsid w:val="00691F63"/>
    <w:rsid w:val="00691F84"/>
    <w:rsid w:val="00692029"/>
    <w:rsid w:val="00692116"/>
    <w:rsid w:val="006922C5"/>
    <w:rsid w:val="006922CE"/>
    <w:rsid w:val="00692310"/>
    <w:rsid w:val="006925EC"/>
    <w:rsid w:val="006926BB"/>
    <w:rsid w:val="006929FF"/>
    <w:rsid w:val="00692A49"/>
    <w:rsid w:val="00692AE6"/>
    <w:rsid w:val="00692B97"/>
    <w:rsid w:val="00692BC7"/>
    <w:rsid w:val="00692BEA"/>
    <w:rsid w:val="0069342B"/>
    <w:rsid w:val="0069343F"/>
    <w:rsid w:val="00693564"/>
    <w:rsid w:val="00693708"/>
    <w:rsid w:val="006938F7"/>
    <w:rsid w:val="00693974"/>
    <w:rsid w:val="00693A9F"/>
    <w:rsid w:val="00694059"/>
    <w:rsid w:val="006940E2"/>
    <w:rsid w:val="00694216"/>
    <w:rsid w:val="00694395"/>
    <w:rsid w:val="00694610"/>
    <w:rsid w:val="006947A5"/>
    <w:rsid w:val="006947D5"/>
    <w:rsid w:val="006947F2"/>
    <w:rsid w:val="00694ACA"/>
    <w:rsid w:val="00694C54"/>
    <w:rsid w:val="00694D01"/>
    <w:rsid w:val="00694E9E"/>
    <w:rsid w:val="00694F68"/>
    <w:rsid w:val="00695144"/>
    <w:rsid w:val="0069523E"/>
    <w:rsid w:val="00695241"/>
    <w:rsid w:val="00695318"/>
    <w:rsid w:val="00695364"/>
    <w:rsid w:val="00695475"/>
    <w:rsid w:val="006954B2"/>
    <w:rsid w:val="006955B6"/>
    <w:rsid w:val="006956D6"/>
    <w:rsid w:val="006956D7"/>
    <w:rsid w:val="006957B7"/>
    <w:rsid w:val="00695803"/>
    <w:rsid w:val="00695999"/>
    <w:rsid w:val="00695C92"/>
    <w:rsid w:val="00695E75"/>
    <w:rsid w:val="00695E9D"/>
    <w:rsid w:val="00695ECD"/>
    <w:rsid w:val="00695F7F"/>
    <w:rsid w:val="00695F80"/>
    <w:rsid w:val="00695FC5"/>
    <w:rsid w:val="0069636A"/>
    <w:rsid w:val="006963A6"/>
    <w:rsid w:val="006963EE"/>
    <w:rsid w:val="00696D6C"/>
    <w:rsid w:val="00696F40"/>
    <w:rsid w:val="00697186"/>
    <w:rsid w:val="006971BB"/>
    <w:rsid w:val="0069730A"/>
    <w:rsid w:val="006973E4"/>
    <w:rsid w:val="00697436"/>
    <w:rsid w:val="0069750C"/>
    <w:rsid w:val="0069751A"/>
    <w:rsid w:val="00697534"/>
    <w:rsid w:val="00697656"/>
    <w:rsid w:val="00697B47"/>
    <w:rsid w:val="00697B5A"/>
    <w:rsid w:val="00697B83"/>
    <w:rsid w:val="00697E53"/>
    <w:rsid w:val="00697E69"/>
    <w:rsid w:val="00697E8B"/>
    <w:rsid w:val="006A006E"/>
    <w:rsid w:val="006A01B7"/>
    <w:rsid w:val="006A07EA"/>
    <w:rsid w:val="006A0935"/>
    <w:rsid w:val="006A0A4B"/>
    <w:rsid w:val="006A0B34"/>
    <w:rsid w:val="006A0B42"/>
    <w:rsid w:val="006A0FE2"/>
    <w:rsid w:val="006A1022"/>
    <w:rsid w:val="006A1299"/>
    <w:rsid w:val="006A129A"/>
    <w:rsid w:val="006A151A"/>
    <w:rsid w:val="006A1845"/>
    <w:rsid w:val="006A1DB8"/>
    <w:rsid w:val="006A1DCB"/>
    <w:rsid w:val="006A1E6B"/>
    <w:rsid w:val="006A1EDA"/>
    <w:rsid w:val="006A1EF7"/>
    <w:rsid w:val="006A207C"/>
    <w:rsid w:val="006A21B2"/>
    <w:rsid w:val="006A2206"/>
    <w:rsid w:val="006A2584"/>
    <w:rsid w:val="006A2623"/>
    <w:rsid w:val="006A27A4"/>
    <w:rsid w:val="006A27B0"/>
    <w:rsid w:val="006A2912"/>
    <w:rsid w:val="006A2A70"/>
    <w:rsid w:val="006A2A8A"/>
    <w:rsid w:val="006A2ACE"/>
    <w:rsid w:val="006A2B22"/>
    <w:rsid w:val="006A2B2C"/>
    <w:rsid w:val="006A2DDE"/>
    <w:rsid w:val="006A2E23"/>
    <w:rsid w:val="006A2EBE"/>
    <w:rsid w:val="006A31BF"/>
    <w:rsid w:val="006A3269"/>
    <w:rsid w:val="006A3281"/>
    <w:rsid w:val="006A329B"/>
    <w:rsid w:val="006A32B7"/>
    <w:rsid w:val="006A349A"/>
    <w:rsid w:val="006A3602"/>
    <w:rsid w:val="006A363F"/>
    <w:rsid w:val="006A3659"/>
    <w:rsid w:val="006A3664"/>
    <w:rsid w:val="006A36F2"/>
    <w:rsid w:val="006A389A"/>
    <w:rsid w:val="006A392D"/>
    <w:rsid w:val="006A393F"/>
    <w:rsid w:val="006A3A94"/>
    <w:rsid w:val="006A3CA7"/>
    <w:rsid w:val="006A3CC1"/>
    <w:rsid w:val="006A3DFF"/>
    <w:rsid w:val="006A3FBB"/>
    <w:rsid w:val="006A419B"/>
    <w:rsid w:val="006A45D5"/>
    <w:rsid w:val="006A4787"/>
    <w:rsid w:val="006A4835"/>
    <w:rsid w:val="006A4858"/>
    <w:rsid w:val="006A48CA"/>
    <w:rsid w:val="006A4AE8"/>
    <w:rsid w:val="006A4E64"/>
    <w:rsid w:val="006A500D"/>
    <w:rsid w:val="006A5023"/>
    <w:rsid w:val="006A50C7"/>
    <w:rsid w:val="006A52AC"/>
    <w:rsid w:val="006A52DE"/>
    <w:rsid w:val="006A5316"/>
    <w:rsid w:val="006A5580"/>
    <w:rsid w:val="006A5670"/>
    <w:rsid w:val="006A5673"/>
    <w:rsid w:val="006A567E"/>
    <w:rsid w:val="006A5726"/>
    <w:rsid w:val="006A58C9"/>
    <w:rsid w:val="006A590D"/>
    <w:rsid w:val="006A596E"/>
    <w:rsid w:val="006A5972"/>
    <w:rsid w:val="006A5E4C"/>
    <w:rsid w:val="006A5F9D"/>
    <w:rsid w:val="006A5FC3"/>
    <w:rsid w:val="006A6038"/>
    <w:rsid w:val="006A62FE"/>
    <w:rsid w:val="006A644B"/>
    <w:rsid w:val="006A6514"/>
    <w:rsid w:val="006A65D2"/>
    <w:rsid w:val="006A661A"/>
    <w:rsid w:val="006A6852"/>
    <w:rsid w:val="006A68F1"/>
    <w:rsid w:val="006A6983"/>
    <w:rsid w:val="006A6990"/>
    <w:rsid w:val="006A6A38"/>
    <w:rsid w:val="006A6B10"/>
    <w:rsid w:val="006A6C4E"/>
    <w:rsid w:val="006A6F97"/>
    <w:rsid w:val="006A7011"/>
    <w:rsid w:val="006A7191"/>
    <w:rsid w:val="006A734B"/>
    <w:rsid w:val="006A745C"/>
    <w:rsid w:val="006A74F9"/>
    <w:rsid w:val="006A7617"/>
    <w:rsid w:val="006A76C5"/>
    <w:rsid w:val="006A7702"/>
    <w:rsid w:val="006A78C0"/>
    <w:rsid w:val="006A7A87"/>
    <w:rsid w:val="006A7B4F"/>
    <w:rsid w:val="006A7C00"/>
    <w:rsid w:val="006A7D68"/>
    <w:rsid w:val="006A7E11"/>
    <w:rsid w:val="006A7F96"/>
    <w:rsid w:val="006B0038"/>
    <w:rsid w:val="006B01BC"/>
    <w:rsid w:val="006B03F2"/>
    <w:rsid w:val="006B0569"/>
    <w:rsid w:val="006B0629"/>
    <w:rsid w:val="006B08D9"/>
    <w:rsid w:val="006B093E"/>
    <w:rsid w:val="006B0CDD"/>
    <w:rsid w:val="006B0F9A"/>
    <w:rsid w:val="006B1183"/>
    <w:rsid w:val="006B1290"/>
    <w:rsid w:val="006B159D"/>
    <w:rsid w:val="006B18D2"/>
    <w:rsid w:val="006B19B0"/>
    <w:rsid w:val="006B1D01"/>
    <w:rsid w:val="006B1D5C"/>
    <w:rsid w:val="006B1DBC"/>
    <w:rsid w:val="006B1F12"/>
    <w:rsid w:val="006B203F"/>
    <w:rsid w:val="006B206B"/>
    <w:rsid w:val="006B2083"/>
    <w:rsid w:val="006B2191"/>
    <w:rsid w:val="006B2351"/>
    <w:rsid w:val="006B2398"/>
    <w:rsid w:val="006B246A"/>
    <w:rsid w:val="006B2556"/>
    <w:rsid w:val="006B256C"/>
    <w:rsid w:val="006B25D2"/>
    <w:rsid w:val="006B2639"/>
    <w:rsid w:val="006B2822"/>
    <w:rsid w:val="006B2997"/>
    <w:rsid w:val="006B2A44"/>
    <w:rsid w:val="006B2A72"/>
    <w:rsid w:val="006B2D5F"/>
    <w:rsid w:val="006B30DF"/>
    <w:rsid w:val="006B3146"/>
    <w:rsid w:val="006B3259"/>
    <w:rsid w:val="006B328B"/>
    <w:rsid w:val="006B335B"/>
    <w:rsid w:val="006B37FD"/>
    <w:rsid w:val="006B38CD"/>
    <w:rsid w:val="006B3B9F"/>
    <w:rsid w:val="006B3CDF"/>
    <w:rsid w:val="006B3ED2"/>
    <w:rsid w:val="006B3F92"/>
    <w:rsid w:val="006B3FD1"/>
    <w:rsid w:val="006B400E"/>
    <w:rsid w:val="006B4109"/>
    <w:rsid w:val="006B42E4"/>
    <w:rsid w:val="006B44F2"/>
    <w:rsid w:val="006B453D"/>
    <w:rsid w:val="006B4561"/>
    <w:rsid w:val="006B4723"/>
    <w:rsid w:val="006B48D8"/>
    <w:rsid w:val="006B48E5"/>
    <w:rsid w:val="006B4A0B"/>
    <w:rsid w:val="006B4ABE"/>
    <w:rsid w:val="006B4D8C"/>
    <w:rsid w:val="006B53F4"/>
    <w:rsid w:val="006B55B7"/>
    <w:rsid w:val="006B5685"/>
    <w:rsid w:val="006B58A6"/>
    <w:rsid w:val="006B5B92"/>
    <w:rsid w:val="006B5BB6"/>
    <w:rsid w:val="006B5D40"/>
    <w:rsid w:val="006B5D61"/>
    <w:rsid w:val="006B5E5B"/>
    <w:rsid w:val="006B61D8"/>
    <w:rsid w:val="006B61EB"/>
    <w:rsid w:val="006B6426"/>
    <w:rsid w:val="006B6641"/>
    <w:rsid w:val="006B668E"/>
    <w:rsid w:val="006B6BEF"/>
    <w:rsid w:val="006B6DE9"/>
    <w:rsid w:val="006B7175"/>
    <w:rsid w:val="006B71BD"/>
    <w:rsid w:val="006B71E6"/>
    <w:rsid w:val="006B71F4"/>
    <w:rsid w:val="006B7406"/>
    <w:rsid w:val="006B7D3C"/>
    <w:rsid w:val="006B7E1F"/>
    <w:rsid w:val="006B7FE8"/>
    <w:rsid w:val="006C007D"/>
    <w:rsid w:val="006C0208"/>
    <w:rsid w:val="006C02CF"/>
    <w:rsid w:val="006C05D5"/>
    <w:rsid w:val="006C0A2E"/>
    <w:rsid w:val="006C0C0E"/>
    <w:rsid w:val="006C0F77"/>
    <w:rsid w:val="006C1045"/>
    <w:rsid w:val="006C10C9"/>
    <w:rsid w:val="006C1194"/>
    <w:rsid w:val="006C12FC"/>
    <w:rsid w:val="006C1516"/>
    <w:rsid w:val="006C15FB"/>
    <w:rsid w:val="006C1A21"/>
    <w:rsid w:val="006C1AA1"/>
    <w:rsid w:val="006C1B10"/>
    <w:rsid w:val="006C1CD7"/>
    <w:rsid w:val="006C1F39"/>
    <w:rsid w:val="006C1FCF"/>
    <w:rsid w:val="006C206C"/>
    <w:rsid w:val="006C241D"/>
    <w:rsid w:val="006C273E"/>
    <w:rsid w:val="006C2779"/>
    <w:rsid w:val="006C2844"/>
    <w:rsid w:val="006C28F9"/>
    <w:rsid w:val="006C2D48"/>
    <w:rsid w:val="006C2DC7"/>
    <w:rsid w:val="006C2EEA"/>
    <w:rsid w:val="006C2F3E"/>
    <w:rsid w:val="006C304E"/>
    <w:rsid w:val="006C30A7"/>
    <w:rsid w:val="006C30F2"/>
    <w:rsid w:val="006C3359"/>
    <w:rsid w:val="006C3465"/>
    <w:rsid w:val="006C34F8"/>
    <w:rsid w:val="006C35D4"/>
    <w:rsid w:val="006C3728"/>
    <w:rsid w:val="006C37B1"/>
    <w:rsid w:val="006C38F9"/>
    <w:rsid w:val="006C3A37"/>
    <w:rsid w:val="006C3CB6"/>
    <w:rsid w:val="006C3D70"/>
    <w:rsid w:val="006C3EA1"/>
    <w:rsid w:val="006C41A6"/>
    <w:rsid w:val="006C4310"/>
    <w:rsid w:val="006C43CA"/>
    <w:rsid w:val="006C442A"/>
    <w:rsid w:val="006C4630"/>
    <w:rsid w:val="006C4640"/>
    <w:rsid w:val="006C46D3"/>
    <w:rsid w:val="006C46FB"/>
    <w:rsid w:val="006C4720"/>
    <w:rsid w:val="006C47A0"/>
    <w:rsid w:val="006C4AF9"/>
    <w:rsid w:val="006C4D22"/>
    <w:rsid w:val="006C4D58"/>
    <w:rsid w:val="006C4D5A"/>
    <w:rsid w:val="006C4E8E"/>
    <w:rsid w:val="006C4FAB"/>
    <w:rsid w:val="006C515A"/>
    <w:rsid w:val="006C5199"/>
    <w:rsid w:val="006C5281"/>
    <w:rsid w:val="006C52A7"/>
    <w:rsid w:val="006C52E1"/>
    <w:rsid w:val="006C5330"/>
    <w:rsid w:val="006C58F5"/>
    <w:rsid w:val="006C5A11"/>
    <w:rsid w:val="006C5A26"/>
    <w:rsid w:val="006C5AEA"/>
    <w:rsid w:val="006C5C3E"/>
    <w:rsid w:val="006C5CA3"/>
    <w:rsid w:val="006C5D63"/>
    <w:rsid w:val="006C5F1B"/>
    <w:rsid w:val="006C6019"/>
    <w:rsid w:val="006C6262"/>
    <w:rsid w:val="006C62AA"/>
    <w:rsid w:val="006C642F"/>
    <w:rsid w:val="006C6544"/>
    <w:rsid w:val="006C657C"/>
    <w:rsid w:val="006C668E"/>
    <w:rsid w:val="006C66EC"/>
    <w:rsid w:val="006C670B"/>
    <w:rsid w:val="006C678C"/>
    <w:rsid w:val="006C6796"/>
    <w:rsid w:val="006C68AF"/>
    <w:rsid w:val="006C6B01"/>
    <w:rsid w:val="006C6CB6"/>
    <w:rsid w:val="006C6F3E"/>
    <w:rsid w:val="006C6FB3"/>
    <w:rsid w:val="006C701B"/>
    <w:rsid w:val="006C707E"/>
    <w:rsid w:val="006C7389"/>
    <w:rsid w:val="006C74BC"/>
    <w:rsid w:val="006C7721"/>
    <w:rsid w:val="006C7C01"/>
    <w:rsid w:val="006C7D06"/>
    <w:rsid w:val="006C7D87"/>
    <w:rsid w:val="006C7EA5"/>
    <w:rsid w:val="006D0364"/>
    <w:rsid w:val="006D03CD"/>
    <w:rsid w:val="006D04F1"/>
    <w:rsid w:val="006D0514"/>
    <w:rsid w:val="006D0620"/>
    <w:rsid w:val="006D06A7"/>
    <w:rsid w:val="006D08F9"/>
    <w:rsid w:val="006D093F"/>
    <w:rsid w:val="006D09DB"/>
    <w:rsid w:val="006D0D89"/>
    <w:rsid w:val="006D0EC8"/>
    <w:rsid w:val="006D1276"/>
    <w:rsid w:val="006D1326"/>
    <w:rsid w:val="006D1475"/>
    <w:rsid w:val="006D1802"/>
    <w:rsid w:val="006D196A"/>
    <w:rsid w:val="006D1A02"/>
    <w:rsid w:val="006D21B5"/>
    <w:rsid w:val="006D22B0"/>
    <w:rsid w:val="006D230D"/>
    <w:rsid w:val="006D2991"/>
    <w:rsid w:val="006D29CF"/>
    <w:rsid w:val="006D2A9B"/>
    <w:rsid w:val="006D2B71"/>
    <w:rsid w:val="006D2B87"/>
    <w:rsid w:val="006D2C0C"/>
    <w:rsid w:val="006D2D3D"/>
    <w:rsid w:val="006D2F5F"/>
    <w:rsid w:val="006D3207"/>
    <w:rsid w:val="006D32CF"/>
    <w:rsid w:val="006D35AD"/>
    <w:rsid w:val="006D35BF"/>
    <w:rsid w:val="006D38AC"/>
    <w:rsid w:val="006D38C8"/>
    <w:rsid w:val="006D3B05"/>
    <w:rsid w:val="006D3C05"/>
    <w:rsid w:val="006D3D81"/>
    <w:rsid w:val="006D3FCD"/>
    <w:rsid w:val="006D420A"/>
    <w:rsid w:val="006D4533"/>
    <w:rsid w:val="006D4690"/>
    <w:rsid w:val="006D483E"/>
    <w:rsid w:val="006D490F"/>
    <w:rsid w:val="006D4968"/>
    <w:rsid w:val="006D4B0F"/>
    <w:rsid w:val="006D4D82"/>
    <w:rsid w:val="006D4E16"/>
    <w:rsid w:val="006D4F89"/>
    <w:rsid w:val="006D4FE7"/>
    <w:rsid w:val="006D5223"/>
    <w:rsid w:val="006D5419"/>
    <w:rsid w:val="006D54E8"/>
    <w:rsid w:val="006D5808"/>
    <w:rsid w:val="006D58A5"/>
    <w:rsid w:val="006D5CF0"/>
    <w:rsid w:val="006D5D2E"/>
    <w:rsid w:val="006D5DF4"/>
    <w:rsid w:val="006D5F63"/>
    <w:rsid w:val="006D6239"/>
    <w:rsid w:val="006D625C"/>
    <w:rsid w:val="006D651C"/>
    <w:rsid w:val="006D65AD"/>
    <w:rsid w:val="006D6607"/>
    <w:rsid w:val="006D677E"/>
    <w:rsid w:val="006D67C1"/>
    <w:rsid w:val="006D67C2"/>
    <w:rsid w:val="006D6854"/>
    <w:rsid w:val="006D690A"/>
    <w:rsid w:val="006D6948"/>
    <w:rsid w:val="006D6A38"/>
    <w:rsid w:val="006D6AE7"/>
    <w:rsid w:val="006D6E90"/>
    <w:rsid w:val="006D711F"/>
    <w:rsid w:val="006D71D4"/>
    <w:rsid w:val="006D720D"/>
    <w:rsid w:val="006D7246"/>
    <w:rsid w:val="006D7357"/>
    <w:rsid w:val="006D76D4"/>
    <w:rsid w:val="006D7E3D"/>
    <w:rsid w:val="006D7E9E"/>
    <w:rsid w:val="006E006A"/>
    <w:rsid w:val="006E013B"/>
    <w:rsid w:val="006E014A"/>
    <w:rsid w:val="006E0171"/>
    <w:rsid w:val="006E0244"/>
    <w:rsid w:val="006E0291"/>
    <w:rsid w:val="006E0301"/>
    <w:rsid w:val="006E04A0"/>
    <w:rsid w:val="006E0638"/>
    <w:rsid w:val="006E0661"/>
    <w:rsid w:val="006E071E"/>
    <w:rsid w:val="006E0751"/>
    <w:rsid w:val="006E09B8"/>
    <w:rsid w:val="006E0D2A"/>
    <w:rsid w:val="006E0D53"/>
    <w:rsid w:val="006E1197"/>
    <w:rsid w:val="006E1235"/>
    <w:rsid w:val="006E13C2"/>
    <w:rsid w:val="006E1738"/>
    <w:rsid w:val="006E1859"/>
    <w:rsid w:val="006E18DB"/>
    <w:rsid w:val="006E1A7B"/>
    <w:rsid w:val="006E1F51"/>
    <w:rsid w:val="006E1FA2"/>
    <w:rsid w:val="006E213D"/>
    <w:rsid w:val="006E2163"/>
    <w:rsid w:val="006E2255"/>
    <w:rsid w:val="006E2269"/>
    <w:rsid w:val="006E2699"/>
    <w:rsid w:val="006E2799"/>
    <w:rsid w:val="006E27CB"/>
    <w:rsid w:val="006E287A"/>
    <w:rsid w:val="006E2918"/>
    <w:rsid w:val="006E2BED"/>
    <w:rsid w:val="006E2CBF"/>
    <w:rsid w:val="006E3012"/>
    <w:rsid w:val="006E3100"/>
    <w:rsid w:val="006E31EC"/>
    <w:rsid w:val="006E32D5"/>
    <w:rsid w:val="006E32F1"/>
    <w:rsid w:val="006E35BE"/>
    <w:rsid w:val="006E36D7"/>
    <w:rsid w:val="006E37D0"/>
    <w:rsid w:val="006E3AC5"/>
    <w:rsid w:val="006E3CAA"/>
    <w:rsid w:val="006E3D40"/>
    <w:rsid w:val="006E3F1C"/>
    <w:rsid w:val="006E402D"/>
    <w:rsid w:val="006E427A"/>
    <w:rsid w:val="006E429D"/>
    <w:rsid w:val="006E42CB"/>
    <w:rsid w:val="006E449B"/>
    <w:rsid w:val="006E44AA"/>
    <w:rsid w:val="006E45BA"/>
    <w:rsid w:val="006E4D78"/>
    <w:rsid w:val="006E4DAC"/>
    <w:rsid w:val="006E4DBC"/>
    <w:rsid w:val="006E4E4E"/>
    <w:rsid w:val="006E4EB0"/>
    <w:rsid w:val="006E53DF"/>
    <w:rsid w:val="006E550C"/>
    <w:rsid w:val="006E5572"/>
    <w:rsid w:val="006E568C"/>
    <w:rsid w:val="006E5A44"/>
    <w:rsid w:val="006E5CCB"/>
    <w:rsid w:val="006E5E7B"/>
    <w:rsid w:val="006E5F4F"/>
    <w:rsid w:val="006E5F93"/>
    <w:rsid w:val="006E5FB2"/>
    <w:rsid w:val="006E6090"/>
    <w:rsid w:val="006E61E7"/>
    <w:rsid w:val="006E6335"/>
    <w:rsid w:val="006E643C"/>
    <w:rsid w:val="006E6648"/>
    <w:rsid w:val="006E670B"/>
    <w:rsid w:val="006E674F"/>
    <w:rsid w:val="006E69C8"/>
    <w:rsid w:val="006E6A03"/>
    <w:rsid w:val="006E6A19"/>
    <w:rsid w:val="006E6C3E"/>
    <w:rsid w:val="006E6C92"/>
    <w:rsid w:val="006E6DBD"/>
    <w:rsid w:val="006E7082"/>
    <w:rsid w:val="006E70D5"/>
    <w:rsid w:val="006E7227"/>
    <w:rsid w:val="006E72A6"/>
    <w:rsid w:val="006E7690"/>
    <w:rsid w:val="006E7A8C"/>
    <w:rsid w:val="006E7C4C"/>
    <w:rsid w:val="006E7DB1"/>
    <w:rsid w:val="006E7E59"/>
    <w:rsid w:val="006E7FA1"/>
    <w:rsid w:val="006F0003"/>
    <w:rsid w:val="006F0304"/>
    <w:rsid w:val="006F03F8"/>
    <w:rsid w:val="006F0634"/>
    <w:rsid w:val="006F080E"/>
    <w:rsid w:val="006F0A3B"/>
    <w:rsid w:val="006F0B94"/>
    <w:rsid w:val="006F0FA7"/>
    <w:rsid w:val="006F0FD2"/>
    <w:rsid w:val="006F10C1"/>
    <w:rsid w:val="006F111C"/>
    <w:rsid w:val="006F1124"/>
    <w:rsid w:val="006F1173"/>
    <w:rsid w:val="006F123F"/>
    <w:rsid w:val="006F1592"/>
    <w:rsid w:val="006F160E"/>
    <w:rsid w:val="006F1806"/>
    <w:rsid w:val="006F1855"/>
    <w:rsid w:val="006F190A"/>
    <w:rsid w:val="006F194C"/>
    <w:rsid w:val="006F1AEF"/>
    <w:rsid w:val="006F1B0D"/>
    <w:rsid w:val="006F1C16"/>
    <w:rsid w:val="006F1D08"/>
    <w:rsid w:val="006F1D24"/>
    <w:rsid w:val="006F1EFA"/>
    <w:rsid w:val="006F2316"/>
    <w:rsid w:val="006F24A5"/>
    <w:rsid w:val="006F2777"/>
    <w:rsid w:val="006F27BA"/>
    <w:rsid w:val="006F28EE"/>
    <w:rsid w:val="006F29C8"/>
    <w:rsid w:val="006F2B15"/>
    <w:rsid w:val="006F2B2D"/>
    <w:rsid w:val="006F2B82"/>
    <w:rsid w:val="006F2CCB"/>
    <w:rsid w:val="006F2FAB"/>
    <w:rsid w:val="006F2FB1"/>
    <w:rsid w:val="006F3015"/>
    <w:rsid w:val="006F30C2"/>
    <w:rsid w:val="006F38D2"/>
    <w:rsid w:val="006F3B85"/>
    <w:rsid w:val="006F3C1F"/>
    <w:rsid w:val="006F3D31"/>
    <w:rsid w:val="006F4094"/>
    <w:rsid w:val="006F4118"/>
    <w:rsid w:val="006F4149"/>
    <w:rsid w:val="006F417B"/>
    <w:rsid w:val="006F4195"/>
    <w:rsid w:val="006F4209"/>
    <w:rsid w:val="006F4240"/>
    <w:rsid w:val="006F42DA"/>
    <w:rsid w:val="006F43CF"/>
    <w:rsid w:val="006F4900"/>
    <w:rsid w:val="006F4969"/>
    <w:rsid w:val="006F4AD9"/>
    <w:rsid w:val="006F4C3A"/>
    <w:rsid w:val="006F4EBA"/>
    <w:rsid w:val="006F5397"/>
    <w:rsid w:val="006F5437"/>
    <w:rsid w:val="006F566E"/>
    <w:rsid w:val="006F57CA"/>
    <w:rsid w:val="006F5816"/>
    <w:rsid w:val="006F5923"/>
    <w:rsid w:val="006F5A00"/>
    <w:rsid w:val="006F5A6B"/>
    <w:rsid w:val="006F5B90"/>
    <w:rsid w:val="006F5BA4"/>
    <w:rsid w:val="006F5C25"/>
    <w:rsid w:val="006F5D3D"/>
    <w:rsid w:val="006F5EF8"/>
    <w:rsid w:val="006F6025"/>
    <w:rsid w:val="006F607B"/>
    <w:rsid w:val="006F6231"/>
    <w:rsid w:val="006F633D"/>
    <w:rsid w:val="006F63D3"/>
    <w:rsid w:val="006F656A"/>
    <w:rsid w:val="006F6581"/>
    <w:rsid w:val="006F6686"/>
    <w:rsid w:val="006F672B"/>
    <w:rsid w:val="006F681E"/>
    <w:rsid w:val="006F6B51"/>
    <w:rsid w:val="006F6C85"/>
    <w:rsid w:val="006F6CA4"/>
    <w:rsid w:val="006F6CCD"/>
    <w:rsid w:val="006F7135"/>
    <w:rsid w:val="006F7374"/>
    <w:rsid w:val="006F7845"/>
    <w:rsid w:val="006F7A17"/>
    <w:rsid w:val="006F7C6C"/>
    <w:rsid w:val="006F7E62"/>
    <w:rsid w:val="006F7EE1"/>
    <w:rsid w:val="00700015"/>
    <w:rsid w:val="0070004D"/>
    <w:rsid w:val="00700158"/>
    <w:rsid w:val="007001CC"/>
    <w:rsid w:val="0070043D"/>
    <w:rsid w:val="007004B5"/>
    <w:rsid w:val="00700656"/>
    <w:rsid w:val="007006D8"/>
    <w:rsid w:val="00700842"/>
    <w:rsid w:val="007009A5"/>
    <w:rsid w:val="00700BBA"/>
    <w:rsid w:val="00700CC8"/>
    <w:rsid w:val="00700DA9"/>
    <w:rsid w:val="00700DF6"/>
    <w:rsid w:val="00700EC0"/>
    <w:rsid w:val="00700ECD"/>
    <w:rsid w:val="0070116E"/>
    <w:rsid w:val="00701345"/>
    <w:rsid w:val="007015AE"/>
    <w:rsid w:val="00701712"/>
    <w:rsid w:val="00701BA1"/>
    <w:rsid w:val="00701C4E"/>
    <w:rsid w:val="00701C67"/>
    <w:rsid w:val="00701C72"/>
    <w:rsid w:val="00701ECA"/>
    <w:rsid w:val="0070222C"/>
    <w:rsid w:val="00702287"/>
    <w:rsid w:val="00702468"/>
    <w:rsid w:val="00702A27"/>
    <w:rsid w:val="00702A5B"/>
    <w:rsid w:val="00702C53"/>
    <w:rsid w:val="00702CE3"/>
    <w:rsid w:val="00702E68"/>
    <w:rsid w:val="007036D5"/>
    <w:rsid w:val="007038EA"/>
    <w:rsid w:val="00703907"/>
    <w:rsid w:val="00703A0C"/>
    <w:rsid w:val="00703A53"/>
    <w:rsid w:val="00703AAE"/>
    <w:rsid w:val="00703B03"/>
    <w:rsid w:val="00703D13"/>
    <w:rsid w:val="00703F86"/>
    <w:rsid w:val="00704149"/>
    <w:rsid w:val="00704495"/>
    <w:rsid w:val="0070481D"/>
    <w:rsid w:val="0070490F"/>
    <w:rsid w:val="00704AA9"/>
    <w:rsid w:val="00704C02"/>
    <w:rsid w:val="00704C1C"/>
    <w:rsid w:val="00704C2F"/>
    <w:rsid w:val="00704CE6"/>
    <w:rsid w:val="00704D35"/>
    <w:rsid w:val="00704D6E"/>
    <w:rsid w:val="00704DE8"/>
    <w:rsid w:val="0070516F"/>
    <w:rsid w:val="007054EB"/>
    <w:rsid w:val="007056B1"/>
    <w:rsid w:val="00705AD4"/>
    <w:rsid w:val="00706224"/>
    <w:rsid w:val="007062D7"/>
    <w:rsid w:val="00706669"/>
    <w:rsid w:val="00706964"/>
    <w:rsid w:val="00706AE5"/>
    <w:rsid w:val="00706B28"/>
    <w:rsid w:val="00706F1D"/>
    <w:rsid w:val="00706F5D"/>
    <w:rsid w:val="0070714A"/>
    <w:rsid w:val="007071D1"/>
    <w:rsid w:val="007072F1"/>
    <w:rsid w:val="00707455"/>
    <w:rsid w:val="00707466"/>
    <w:rsid w:val="007076D5"/>
    <w:rsid w:val="00707A6B"/>
    <w:rsid w:val="00707C13"/>
    <w:rsid w:val="00707D57"/>
    <w:rsid w:val="00707D8E"/>
    <w:rsid w:val="00707DAD"/>
    <w:rsid w:val="00707F64"/>
    <w:rsid w:val="0071005A"/>
    <w:rsid w:val="00710146"/>
    <w:rsid w:val="0071014E"/>
    <w:rsid w:val="00710221"/>
    <w:rsid w:val="00710358"/>
    <w:rsid w:val="00710A59"/>
    <w:rsid w:val="00710B0E"/>
    <w:rsid w:val="00710E35"/>
    <w:rsid w:val="00711056"/>
    <w:rsid w:val="007111A2"/>
    <w:rsid w:val="00711251"/>
    <w:rsid w:val="00711268"/>
    <w:rsid w:val="0071135E"/>
    <w:rsid w:val="007114B9"/>
    <w:rsid w:val="00711857"/>
    <w:rsid w:val="007118AF"/>
    <w:rsid w:val="007119AE"/>
    <w:rsid w:val="007119F3"/>
    <w:rsid w:val="00711A17"/>
    <w:rsid w:val="00711A74"/>
    <w:rsid w:val="00711B1D"/>
    <w:rsid w:val="00711BE7"/>
    <w:rsid w:val="00711C15"/>
    <w:rsid w:val="00711D74"/>
    <w:rsid w:val="00711DC0"/>
    <w:rsid w:val="00711DFA"/>
    <w:rsid w:val="00711EC9"/>
    <w:rsid w:val="00711F0E"/>
    <w:rsid w:val="00712192"/>
    <w:rsid w:val="0071222C"/>
    <w:rsid w:val="0071227F"/>
    <w:rsid w:val="0071232E"/>
    <w:rsid w:val="007123BD"/>
    <w:rsid w:val="00712B30"/>
    <w:rsid w:val="00712BFC"/>
    <w:rsid w:val="00712CF7"/>
    <w:rsid w:val="00712D9A"/>
    <w:rsid w:val="00712E13"/>
    <w:rsid w:val="00712F27"/>
    <w:rsid w:val="007131E3"/>
    <w:rsid w:val="007131E9"/>
    <w:rsid w:val="007131F4"/>
    <w:rsid w:val="0071333B"/>
    <w:rsid w:val="007134AD"/>
    <w:rsid w:val="00713666"/>
    <w:rsid w:val="00713830"/>
    <w:rsid w:val="007139E1"/>
    <w:rsid w:val="00713A0E"/>
    <w:rsid w:val="00713CF1"/>
    <w:rsid w:val="00713E61"/>
    <w:rsid w:val="00713F28"/>
    <w:rsid w:val="007141EC"/>
    <w:rsid w:val="0071438F"/>
    <w:rsid w:val="007148DC"/>
    <w:rsid w:val="00714B67"/>
    <w:rsid w:val="00714CF7"/>
    <w:rsid w:val="00714CFB"/>
    <w:rsid w:val="00714D05"/>
    <w:rsid w:val="00714D79"/>
    <w:rsid w:val="00714DC2"/>
    <w:rsid w:val="00714E34"/>
    <w:rsid w:val="007150EE"/>
    <w:rsid w:val="007153AF"/>
    <w:rsid w:val="007153D5"/>
    <w:rsid w:val="0071545A"/>
    <w:rsid w:val="00715ABE"/>
    <w:rsid w:val="00715E8C"/>
    <w:rsid w:val="00715FC8"/>
    <w:rsid w:val="007163BA"/>
    <w:rsid w:val="007163E6"/>
    <w:rsid w:val="00716502"/>
    <w:rsid w:val="0071651E"/>
    <w:rsid w:val="0071656A"/>
    <w:rsid w:val="0071656E"/>
    <w:rsid w:val="0071659D"/>
    <w:rsid w:val="0071665A"/>
    <w:rsid w:val="007167BD"/>
    <w:rsid w:val="00716A64"/>
    <w:rsid w:val="00716ACB"/>
    <w:rsid w:val="00716B9D"/>
    <w:rsid w:val="00716D70"/>
    <w:rsid w:val="00716DFE"/>
    <w:rsid w:val="00716FDB"/>
    <w:rsid w:val="0071719E"/>
    <w:rsid w:val="0071743E"/>
    <w:rsid w:val="007174BF"/>
    <w:rsid w:val="007176A0"/>
    <w:rsid w:val="00717744"/>
    <w:rsid w:val="007177D1"/>
    <w:rsid w:val="007177DF"/>
    <w:rsid w:val="00717944"/>
    <w:rsid w:val="00717B34"/>
    <w:rsid w:val="00717B63"/>
    <w:rsid w:val="00717B67"/>
    <w:rsid w:val="00717B85"/>
    <w:rsid w:val="00717BE4"/>
    <w:rsid w:val="00717BEE"/>
    <w:rsid w:val="00717D7D"/>
    <w:rsid w:val="00717D7F"/>
    <w:rsid w:val="00717ED5"/>
    <w:rsid w:val="007200B8"/>
    <w:rsid w:val="007200E1"/>
    <w:rsid w:val="0072011F"/>
    <w:rsid w:val="0072013E"/>
    <w:rsid w:val="0072023C"/>
    <w:rsid w:val="007202F0"/>
    <w:rsid w:val="007203D5"/>
    <w:rsid w:val="007203E1"/>
    <w:rsid w:val="007206F9"/>
    <w:rsid w:val="00720908"/>
    <w:rsid w:val="00720A76"/>
    <w:rsid w:val="00720B85"/>
    <w:rsid w:val="00720CBA"/>
    <w:rsid w:val="00721103"/>
    <w:rsid w:val="00721328"/>
    <w:rsid w:val="00721379"/>
    <w:rsid w:val="007213B0"/>
    <w:rsid w:val="007213B7"/>
    <w:rsid w:val="0072147B"/>
    <w:rsid w:val="00721494"/>
    <w:rsid w:val="00721498"/>
    <w:rsid w:val="007216C0"/>
    <w:rsid w:val="0072188B"/>
    <w:rsid w:val="007219CF"/>
    <w:rsid w:val="00721AD2"/>
    <w:rsid w:val="00721C96"/>
    <w:rsid w:val="00721CFE"/>
    <w:rsid w:val="00721D7F"/>
    <w:rsid w:val="00721D90"/>
    <w:rsid w:val="00722046"/>
    <w:rsid w:val="0072245D"/>
    <w:rsid w:val="0072253E"/>
    <w:rsid w:val="00722554"/>
    <w:rsid w:val="00722620"/>
    <w:rsid w:val="0072293A"/>
    <w:rsid w:val="007229C6"/>
    <w:rsid w:val="00722A47"/>
    <w:rsid w:val="00723093"/>
    <w:rsid w:val="007230D7"/>
    <w:rsid w:val="00723209"/>
    <w:rsid w:val="0072326B"/>
    <w:rsid w:val="0072335B"/>
    <w:rsid w:val="007234A8"/>
    <w:rsid w:val="0072357B"/>
    <w:rsid w:val="0072377D"/>
    <w:rsid w:val="007237BA"/>
    <w:rsid w:val="0072391C"/>
    <w:rsid w:val="007239F3"/>
    <w:rsid w:val="00723A23"/>
    <w:rsid w:val="00723A42"/>
    <w:rsid w:val="00723CF8"/>
    <w:rsid w:val="00723EE5"/>
    <w:rsid w:val="00724089"/>
    <w:rsid w:val="00724283"/>
    <w:rsid w:val="007245BF"/>
    <w:rsid w:val="007246A5"/>
    <w:rsid w:val="00724A9A"/>
    <w:rsid w:val="00724AB1"/>
    <w:rsid w:val="00724B4D"/>
    <w:rsid w:val="00724CF8"/>
    <w:rsid w:val="00724D94"/>
    <w:rsid w:val="00725186"/>
    <w:rsid w:val="007251F4"/>
    <w:rsid w:val="007254E5"/>
    <w:rsid w:val="00725849"/>
    <w:rsid w:val="007259EB"/>
    <w:rsid w:val="00725B24"/>
    <w:rsid w:val="00725D93"/>
    <w:rsid w:val="00725EE7"/>
    <w:rsid w:val="00725F1F"/>
    <w:rsid w:val="00725F4B"/>
    <w:rsid w:val="00725F78"/>
    <w:rsid w:val="00725F8F"/>
    <w:rsid w:val="007260FC"/>
    <w:rsid w:val="00726245"/>
    <w:rsid w:val="007262F0"/>
    <w:rsid w:val="007264CC"/>
    <w:rsid w:val="00726547"/>
    <w:rsid w:val="00726BF6"/>
    <w:rsid w:val="00726DD5"/>
    <w:rsid w:val="00726E01"/>
    <w:rsid w:val="00726EC7"/>
    <w:rsid w:val="007272DE"/>
    <w:rsid w:val="0072736B"/>
    <w:rsid w:val="0072754C"/>
    <w:rsid w:val="0072756D"/>
    <w:rsid w:val="007276D7"/>
    <w:rsid w:val="007278C9"/>
    <w:rsid w:val="00727AC8"/>
    <w:rsid w:val="00727B2A"/>
    <w:rsid w:val="00727B38"/>
    <w:rsid w:val="00727FBB"/>
    <w:rsid w:val="0073026F"/>
    <w:rsid w:val="0073050D"/>
    <w:rsid w:val="00730533"/>
    <w:rsid w:val="0073065E"/>
    <w:rsid w:val="00730845"/>
    <w:rsid w:val="00730908"/>
    <w:rsid w:val="00730D00"/>
    <w:rsid w:val="00730D0C"/>
    <w:rsid w:val="00730F42"/>
    <w:rsid w:val="007310CD"/>
    <w:rsid w:val="007311D1"/>
    <w:rsid w:val="00731270"/>
    <w:rsid w:val="007312CC"/>
    <w:rsid w:val="007312F3"/>
    <w:rsid w:val="00731324"/>
    <w:rsid w:val="007313C8"/>
    <w:rsid w:val="00731480"/>
    <w:rsid w:val="007314CE"/>
    <w:rsid w:val="007315DD"/>
    <w:rsid w:val="0073160A"/>
    <w:rsid w:val="00731631"/>
    <w:rsid w:val="00731742"/>
    <w:rsid w:val="00731867"/>
    <w:rsid w:val="00731BB9"/>
    <w:rsid w:val="00731CA5"/>
    <w:rsid w:val="0073207F"/>
    <w:rsid w:val="0073249D"/>
    <w:rsid w:val="0073253D"/>
    <w:rsid w:val="00732661"/>
    <w:rsid w:val="007326C7"/>
    <w:rsid w:val="00732855"/>
    <w:rsid w:val="00732A16"/>
    <w:rsid w:val="00732CEE"/>
    <w:rsid w:val="00732D56"/>
    <w:rsid w:val="00732F86"/>
    <w:rsid w:val="00732F8C"/>
    <w:rsid w:val="00732FD8"/>
    <w:rsid w:val="007332A1"/>
    <w:rsid w:val="007335F4"/>
    <w:rsid w:val="007336B3"/>
    <w:rsid w:val="00733883"/>
    <w:rsid w:val="007338D2"/>
    <w:rsid w:val="007338F7"/>
    <w:rsid w:val="0073391D"/>
    <w:rsid w:val="00733ACB"/>
    <w:rsid w:val="00733BFE"/>
    <w:rsid w:val="00733DF3"/>
    <w:rsid w:val="00733F4E"/>
    <w:rsid w:val="00733FC5"/>
    <w:rsid w:val="0073408C"/>
    <w:rsid w:val="00734159"/>
    <w:rsid w:val="00734316"/>
    <w:rsid w:val="00734511"/>
    <w:rsid w:val="00734649"/>
    <w:rsid w:val="007346A6"/>
    <w:rsid w:val="0073475A"/>
    <w:rsid w:val="00734A80"/>
    <w:rsid w:val="00734AAE"/>
    <w:rsid w:val="00734B70"/>
    <w:rsid w:val="00734B8D"/>
    <w:rsid w:val="00734EEE"/>
    <w:rsid w:val="00734FD1"/>
    <w:rsid w:val="0073515B"/>
    <w:rsid w:val="0073517A"/>
    <w:rsid w:val="007351A2"/>
    <w:rsid w:val="007353F0"/>
    <w:rsid w:val="00735478"/>
    <w:rsid w:val="007354E9"/>
    <w:rsid w:val="007358A0"/>
    <w:rsid w:val="00735936"/>
    <w:rsid w:val="00735AAF"/>
    <w:rsid w:val="00735BBA"/>
    <w:rsid w:val="00735CC7"/>
    <w:rsid w:val="00736018"/>
    <w:rsid w:val="00736135"/>
    <w:rsid w:val="00736289"/>
    <w:rsid w:val="0073638E"/>
    <w:rsid w:val="0073658C"/>
    <w:rsid w:val="00736764"/>
    <w:rsid w:val="00736818"/>
    <w:rsid w:val="007368B9"/>
    <w:rsid w:val="0073695C"/>
    <w:rsid w:val="007369B9"/>
    <w:rsid w:val="00736A49"/>
    <w:rsid w:val="00736A95"/>
    <w:rsid w:val="00736D74"/>
    <w:rsid w:val="00736FA3"/>
    <w:rsid w:val="0073721E"/>
    <w:rsid w:val="007372D7"/>
    <w:rsid w:val="007373B1"/>
    <w:rsid w:val="007373BD"/>
    <w:rsid w:val="00737998"/>
    <w:rsid w:val="00737B94"/>
    <w:rsid w:val="00737BFC"/>
    <w:rsid w:val="00737C52"/>
    <w:rsid w:val="00737F5C"/>
    <w:rsid w:val="00737F8D"/>
    <w:rsid w:val="00737FC8"/>
    <w:rsid w:val="00737FF8"/>
    <w:rsid w:val="00740127"/>
    <w:rsid w:val="0074017E"/>
    <w:rsid w:val="0074020C"/>
    <w:rsid w:val="007402C9"/>
    <w:rsid w:val="007407D3"/>
    <w:rsid w:val="0074081A"/>
    <w:rsid w:val="0074083D"/>
    <w:rsid w:val="00740B31"/>
    <w:rsid w:val="00740DDE"/>
    <w:rsid w:val="007410B0"/>
    <w:rsid w:val="00741135"/>
    <w:rsid w:val="007411F7"/>
    <w:rsid w:val="0074182F"/>
    <w:rsid w:val="007418B9"/>
    <w:rsid w:val="00741962"/>
    <w:rsid w:val="00741A87"/>
    <w:rsid w:val="00741B1B"/>
    <w:rsid w:val="00741B36"/>
    <w:rsid w:val="00741B95"/>
    <w:rsid w:val="00741F0A"/>
    <w:rsid w:val="00741F6E"/>
    <w:rsid w:val="007421BF"/>
    <w:rsid w:val="007421F8"/>
    <w:rsid w:val="0074220B"/>
    <w:rsid w:val="00742264"/>
    <w:rsid w:val="007423DE"/>
    <w:rsid w:val="00742457"/>
    <w:rsid w:val="0074259C"/>
    <w:rsid w:val="007428B5"/>
    <w:rsid w:val="007428EB"/>
    <w:rsid w:val="00742A5D"/>
    <w:rsid w:val="00742B30"/>
    <w:rsid w:val="00742B47"/>
    <w:rsid w:val="00742B6A"/>
    <w:rsid w:val="00742B70"/>
    <w:rsid w:val="00742C5B"/>
    <w:rsid w:val="00742DAF"/>
    <w:rsid w:val="00742DC9"/>
    <w:rsid w:val="00742EE7"/>
    <w:rsid w:val="00742EFF"/>
    <w:rsid w:val="00742F47"/>
    <w:rsid w:val="0074303A"/>
    <w:rsid w:val="007430E7"/>
    <w:rsid w:val="00743118"/>
    <w:rsid w:val="007431AD"/>
    <w:rsid w:val="00743490"/>
    <w:rsid w:val="0074356D"/>
    <w:rsid w:val="00743655"/>
    <w:rsid w:val="0074370E"/>
    <w:rsid w:val="00743B80"/>
    <w:rsid w:val="00743CE3"/>
    <w:rsid w:val="00744104"/>
    <w:rsid w:val="0074426F"/>
    <w:rsid w:val="00744402"/>
    <w:rsid w:val="0074444D"/>
    <w:rsid w:val="007446ED"/>
    <w:rsid w:val="007447CA"/>
    <w:rsid w:val="0074490E"/>
    <w:rsid w:val="00744920"/>
    <w:rsid w:val="007449A2"/>
    <w:rsid w:val="00744B46"/>
    <w:rsid w:val="00745123"/>
    <w:rsid w:val="00745180"/>
    <w:rsid w:val="0074545B"/>
    <w:rsid w:val="007454F2"/>
    <w:rsid w:val="00745501"/>
    <w:rsid w:val="0074554D"/>
    <w:rsid w:val="007457C2"/>
    <w:rsid w:val="00745803"/>
    <w:rsid w:val="00745952"/>
    <w:rsid w:val="007460A0"/>
    <w:rsid w:val="007460AC"/>
    <w:rsid w:val="0074681A"/>
    <w:rsid w:val="00746A6F"/>
    <w:rsid w:val="00746D98"/>
    <w:rsid w:val="00746F20"/>
    <w:rsid w:val="007470B6"/>
    <w:rsid w:val="007471AB"/>
    <w:rsid w:val="007473C3"/>
    <w:rsid w:val="007474D7"/>
    <w:rsid w:val="007476A3"/>
    <w:rsid w:val="007476CD"/>
    <w:rsid w:val="00747899"/>
    <w:rsid w:val="0074792C"/>
    <w:rsid w:val="00747B41"/>
    <w:rsid w:val="00747B48"/>
    <w:rsid w:val="00747B7F"/>
    <w:rsid w:val="00747BD9"/>
    <w:rsid w:val="00747BFB"/>
    <w:rsid w:val="00747E00"/>
    <w:rsid w:val="00747F0D"/>
    <w:rsid w:val="00747F78"/>
    <w:rsid w:val="00747FAF"/>
    <w:rsid w:val="00747FD3"/>
    <w:rsid w:val="0075003B"/>
    <w:rsid w:val="007501CE"/>
    <w:rsid w:val="00750351"/>
    <w:rsid w:val="00750567"/>
    <w:rsid w:val="0075067C"/>
    <w:rsid w:val="007507E2"/>
    <w:rsid w:val="00750994"/>
    <w:rsid w:val="007509F3"/>
    <w:rsid w:val="00750B5E"/>
    <w:rsid w:val="00750B82"/>
    <w:rsid w:val="00750EE1"/>
    <w:rsid w:val="00750F86"/>
    <w:rsid w:val="007510A0"/>
    <w:rsid w:val="007510B6"/>
    <w:rsid w:val="007510CD"/>
    <w:rsid w:val="007510EA"/>
    <w:rsid w:val="0075120E"/>
    <w:rsid w:val="00751940"/>
    <w:rsid w:val="007519CE"/>
    <w:rsid w:val="00751A6F"/>
    <w:rsid w:val="00751CC2"/>
    <w:rsid w:val="00751ECC"/>
    <w:rsid w:val="00752266"/>
    <w:rsid w:val="007522FB"/>
    <w:rsid w:val="007525D9"/>
    <w:rsid w:val="007527FA"/>
    <w:rsid w:val="0075282B"/>
    <w:rsid w:val="00752952"/>
    <w:rsid w:val="00752A60"/>
    <w:rsid w:val="00752AEB"/>
    <w:rsid w:val="00752DAC"/>
    <w:rsid w:val="00753045"/>
    <w:rsid w:val="007530FB"/>
    <w:rsid w:val="00753167"/>
    <w:rsid w:val="007531D9"/>
    <w:rsid w:val="007531DC"/>
    <w:rsid w:val="007534B0"/>
    <w:rsid w:val="007534EA"/>
    <w:rsid w:val="0075354E"/>
    <w:rsid w:val="007535B5"/>
    <w:rsid w:val="007539CF"/>
    <w:rsid w:val="00753BA2"/>
    <w:rsid w:val="00753BD3"/>
    <w:rsid w:val="00753C53"/>
    <w:rsid w:val="00753C7A"/>
    <w:rsid w:val="00753FC9"/>
    <w:rsid w:val="007540A5"/>
    <w:rsid w:val="007542A1"/>
    <w:rsid w:val="0075433B"/>
    <w:rsid w:val="0075437F"/>
    <w:rsid w:val="00754394"/>
    <w:rsid w:val="00754745"/>
    <w:rsid w:val="007549A5"/>
    <w:rsid w:val="00754A1E"/>
    <w:rsid w:val="00754B7C"/>
    <w:rsid w:val="00754BA6"/>
    <w:rsid w:val="00755292"/>
    <w:rsid w:val="00755375"/>
    <w:rsid w:val="0075566B"/>
    <w:rsid w:val="0075567B"/>
    <w:rsid w:val="0075580D"/>
    <w:rsid w:val="00755974"/>
    <w:rsid w:val="00755A08"/>
    <w:rsid w:val="00755C91"/>
    <w:rsid w:val="00755D05"/>
    <w:rsid w:val="00755D45"/>
    <w:rsid w:val="00755D83"/>
    <w:rsid w:val="00755DAE"/>
    <w:rsid w:val="00755F2C"/>
    <w:rsid w:val="0075604A"/>
    <w:rsid w:val="0075605A"/>
    <w:rsid w:val="0075610E"/>
    <w:rsid w:val="007561EE"/>
    <w:rsid w:val="00756208"/>
    <w:rsid w:val="0075638B"/>
    <w:rsid w:val="007564AD"/>
    <w:rsid w:val="00756651"/>
    <w:rsid w:val="0075671F"/>
    <w:rsid w:val="00756742"/>
    <w:rsid w:val="00756C5C"/>
    <w:rsid w:val="00756E4B"/>
    <w:rsid w:val="00756F53"/>
    <w:rsid w:val="00756F85"/>
    <w:rsid w:val="0075701F"/>
    <w:rsid w:val="00757437"/>
    <w:rsid w:val="0075752D"/>
    <w:rsid w:val="00757641"/>
    <w:rsid w:val="00757814"/>
    <w:rsid w:val="0075796B"/>
    <w:rsid w:val="007579B6"/>
    <w:rsid w:val="007579C8"/>
    <w:rsid w:val="00757A3C"/>
    <w:rsid w:val="00757AAF"/>
    <w:rsid w:val="00757AD3"/>
    <w:rsid w:val="00757C30"/>
    <w:rsid w:val="00757CB3"/>
    <w:rsid w:val="00757D2D"/>
    <w:rsid w:val="00757EE6"/>
    <w:rsid w:val="00760015"/>
    <w:rsid w:val="0076017C"/>
    <w:rsid w:val="0076033C"/>
    <w:rsid w:val="00760537"/>
    <w:rsid w:val="007606FA"/>
    <w:rsid w:val="00760900"/>
    <w:rsid w:val="00760A70"/>
    <w:rsid w:val="00760DD7"/>
    <w:rsid w:val="0076129C"/>
    <w:rsid w:val="00761404"/>
    <w:rsid w:val="00761406"/>
    <w:rsid w:val="0076144F"/>
    <w:rsid w:val="00761480"/>
    <w:rsid w:val="007615D8"/>
    <w:rsid w:val="0076178E"/>
    <w:rsid w:val="00761829"/>
    <w:rsid w:val="00761996"/>
    <w:rsid w:val="00761CDA"/>
    <w:rsid w:val="00761D14"/>
    <w:rsid w:val="00761E8A"/>
    <w:rsid w:val="00761F87"/>
    <w:rsid w:val="0076217C"/>
    <w:rsid w:val="00762380"/>
    <w:rsid w:val="00762417"/>
    <w:rsid w:val="00762657"/>
    <w:rsid w:val="00762676"/>
    <w:rsid w:val="00762686"/>
    <w:rsid w:val="007626EB"/>
    <w:rsid w:val="0076276F"/>
    <w:rsid w:val="00762874"/>
    <w:rsid w:val="0076287A"/>
    <w:rsid w:val="007628E5"/>
    <w:rsid w:val="0076297D"/>
    <w:rsid w:val="00762984"/>
    <w:rsid w:val="00762A69"/>
    <w:rsid w:val="00762BAE"/>
    <w:rsid w:val="00762DC9"/>
    <w:rsid w:val="00762E13"/>
    <w:rsid w:val="00762E24"/>
    <w:rsid w:val="007633B1"/>
    <w:rsid w:val="007633B6"/>
    <w:rsid w:val="007635DC"/>
    <w:rsid w:val="007635E0"/>
    <w:rsid w:val="007636E7"/>
    <w:rsid w:val="007639F7"/>
    <w:rsid w:val="00763CA8"/>
    <w:rsid w:val="0076419C"/>
    <w:rsid w:val="007647AA"/>
    <w:rsid w:val="0076488D"/>
    <w:rsid w:val="00764BE8"/>
    <w:rsid w:val="00764C9E"/>
    <w:rsid w:val="00764CBA"/>
    <w:rsid w:val="00764DE5"/>
    <w:rsid w:val="00764E00"/>
    <w:rsid w:val="00764FAD"/>
    <w:rsid w:val="0076501F"/>
    <w:rsid w:val="007651FE"/>
    <w:rsid w:val="007653B0"/>
    <w:rsid w:val="007656C8"/>
    <w:rsid w:val="007657B9"/>
    <w:rsid w:val="007657D0"/>
    <w:rsid w:val="007658DF"/>
    <w:rsid w:val="007659F6"/>
    <w:rsid w:val="00765AEC"/>
    <w:rsid w:val="00765C0E"/>
    <w:rsid w:val="00765C15"/>
    <w:rsid w:val="00765CA8"/>
    <w:rsid w:val="00765D3B"/>
    <w:rsid w:val="00765D9D"/>
    <w:rsid w:val="00765E1C"/>
    <w:rsid w:val="00765E40"/>
    <w:rsid w:val="00765F71"/>
    <w:rsid w:val="00765FEB"/>
    <w:rsid w:val="007666E3"/>
    <w:rsid w:val="0076696F"/>
    <w:rsid w:val="00766BBB"/>
    <w:rsid w:val="00766C94"/>
    <w:rsid w:val="00766D5C"/>
    <w:rsid w:val="00766EE0"/>
    <w:rsid w:val="00767004"/>
    <w:rsid w:val="00767010"/>
    <w:rsid w:val="0076706B"/>
    <w:rsid w:val="007670F8"/>
    <w:rsid w:val="007671B8"/>
    <w:rsid w:val="00767289"/>
    <w:rsid w:val="00767308"/>
    <w:rsid w:val="00767322"/>
    <w:rsid w:val="007673E7"/>
    <w:rsid w:val="00767611"/>
    <w:rsid w:val="00767693"/>
    <w:rsid w:val="00767765"/>
    <w:rsid w:val="007677CE"/>
    <w:rsid w:val="0076796B"/>
    <w:rsid w:val="00767C30"/>
    <w:rsid w:val="00767D30"/>
    <w:rsid w:val="00767E4B"/>
    <w:rsid w:val="00767FDE"/>
    <w:rsid w:val="007700DE"/>
    <w:rsid w:val="0077023C"/>
    <w:rsid w:val="007703AC"/>
    <w:rsid w:val="007706DC"/>
    <w:rsid w:val="0077079C"/>
    <w:rsid w:val="007709EB"/>
    <w:rsid w:val="00770AB1"/>
    <w:rsid w:val="00770BC8"/>
    <w:rsid w:val="00770BDF"/>
    <w:rsid w:val="007711AE"/>
    <w:rsid w:val="0077124A"/>
    <w:rsid w:val="0077138F"/>
    <w:rsid w:val="0077148E"/>
    <w:rsid w:val="007716D8"/>
    <w:rsid w:val="00771724"/>
    <w:rsid w:val="0077179B"/>
    <w:rsid w:val="00771872"/>
    <w:rsid w:val="00771F2C"/>
    <w:rsid w:val="00771F53"/>
    <w:rsid w:val="007720D4"/>
    <w:rsid w:val="00772388"/>
    <w:rsid w:val="007723DA"/>
    <w:rsid w:val="007724AA"/>
    <w:rsid w:val="0077255A"/>
    <w:rsid w:val="007725A8"/>
    <w:rsid w:val="0077267B"/>
    <w:rsid w:val="0077274F"/>
    <w:rsid w:val="00772A10"/>
    <w:rsid w:val="00772B9D"/>
    <w:rsid w:val="00772D5C"/>
    <w:rsid w:val="007732DB"/>
    <w:rsid w:val="00773741"/>
    <w:rsid w:val="00773AD1"/>
    <w:rsid w:val="00773CD8"/>
    <w:rsid w:val="00773D0A"/>
    <w:rsid w:val="007742DD"/>
    <w:rsid w:val="0077443A"/>
    <w:rsid w:val="007744B1"/>
    <w:rsid w:val="007744E7"/>
    <w:rsid w:val="00774512"/>
    <w:rsid w:val="00774696"/>
    <w:rsid w:val="00774714"/>
    <w:rsid w:val="0077477D"/>
    <w:rsid w:val="007748E9"/>
    <w:rsid w:val="0077493C"/>
    <w:rsid w:val="00774942"/>
    <w:rsid w:val="00774AD2"/>
    <w:rsid w:val="00774B7A"/>
    <w:rsid w:val="007754AC"/>
    <w:rsid w:val="0077567F"/>
    <w:rsid w:val="0077570E"/>
    <w:rsid w:val="007759BC"/>
    <w:rsid w:val="00775A2F"/>
    <w:rsid w:val="00775BAE"/>
    <w:rsid w:val="00775BC8"/>
    <w:rsid w:val="00775C8A"/>
    <w:rsid w:val="00775CE9"/>
    <w:rsid w:val="00775F35"/>
    <w:rsid w:val="00775F69"/>
    <w:rsid w:val="007760A1"/>
    <w:rsid w:val="00776170"/>
    <w:rsid w:val="007761ED"/>
    <w:rsid w:val="0077643D"/>
    <w:rsid w:val="0077651D"/>
    <w:rsid w:val="00776946"/>
    <w:rsid w:val="0077699B"/>
    <w:rsid w:val="00776DA9"/>
    <w:rsid w:val="0077737B"/>
    <w:rsid w:val="00777441"/>
    <w:rsid w:val="0077754B"/>
    <w:rsid w:val="0077762D"/>
    <w:rsid w:val="00777A0E"/>
    <w:rsid w:val="00777B0D"/>
    <w:rsid w:val="00777DD7"/>
    <w:rsid w:val="00780119"/>
    <w:rsid w:val="007801BD"/>
    <w:rsid w:val="00780212"/>
    <w:rsid w:val="00780284"/>
    <w:rsid w:val="00780298"/>
    <w:rsid w:val="007802B9"/>
    <w:rsid w:val="0078040E"/>
    <w:rsid w:val="00780572"/>
    <w:rsid w:val="007805B0"/>
    <w:rsid w:val="007807C6"/>
    <w:rsid w:val="00780CC2"/>
    <w:rsid w:val="00780CC3"/>
    <w:rsid w:val="00781602"/>
    <w:rsid w:val="007817C3"/>
    <w:rsid w:val="007818CF"/>
    <w:rsid w:val="007818EA"/>
    <w:rsid w:val="0078199A"/>
    <w:rsid w:val="00781A6F"/>
    <w:rsid w:val="00781C1F"/>
    <w:rsid w:val="00781CB8"/>
    <w:rsid w:val="00781DC9"/>
    <w:rsid w:val="00782006"/>
    <w:rsid w:val="00782018"/>
    <w:rsid w:val="007821EF"/>
    <w:rsid w:val="00782297"/>
    <w:rsid w:val="007822FA"/>
    <w:rsid w:val="00782418"/>
    <w:rsid w:val="0078275C"/>
    <w:rsid w:val="0078282A"/>
    <w:rsid w:val="007828A1"/>
    <w:rsid w:val="00782D46"/>
    <w:rsid w:val="00782F99"/>
    <w:rsid w:val="007832ED"/>
    <w:rsid w:val="007832FF"/>
    <w:rsid w:val="0078337D"/>
    <w:rsid w:val="007838F9"/>
    <w:rsid w:val="00783912"/>
    <w:rsid w:val="00783952"/>
    <w:rsid w:val="00783954"/>
    <w:rsid w:val="00783A14"/>
    <w:rsid w:val="00783A5F"/>
    <w:rsid w:val="00783E7F"/>
    <w:rsid w:val="00783E8B"/>
    <w:rsid w:val="007840B8"/>
    <w:rsid w:val="007841C8"/>
    <w:rsid w:val="00784203"/>
    <w:rsid w:val="007842CB"/>
    <w:rsid w:val="007842D6"/>
    <w:rsid w:val="00784399"/>
    <w:rsid w:val="0078461C"/>
    <w:rsid w:val="007848F8"/>
    <w:rsid w:val="00784975"/>
    <w:rsid w:val="00784BEF"/>
    <w:rsid w:val="00784C5F"/>
    <w:rsid w:val="00784D41"/>
    <w:rsid w:val="00784F0B"/>
    <w:rsid w:val="00784F2C"/>
    <w:rsid w:val="00784F88"/>
    <w:rsid w:val="0078505D"/>
    <w:rsid w:val="007850AD"/>
    <w:rsid w:val="007854DE"/>
    <w:rsid w:val="007855C3"/>
    <w:rsid w:val="0078563E"/>
    <w:rsid w:val="007857D1"/>
    <w:rsid w:val="00785871"/>
    <w:rsid w:val="00785ACD"/>
    <w:rsid w:val="00785C28"/>
    <w:rsid w:val="00785CE1"/>
    <w:rsid w:val="00785DF3"/>
    <w:rsid w:val="00785F10"/>
    <w:rsid w:val="00786050"/>
    <w:rsid w:val="007860BF"/>
    <w:rsid w:val="0078619C"/>
    <w:rsid w:val="0078624A"/>
    <w:rsid w:val="0078626B"/>
    <w:rsid w:val="007863A3"/>
    <w:rsid w:val="007863CF"/>
    <w:rsid w:val="007863EF"/>
    <w:rsid w:val="0078649B"/>
    <w:rsid w:val="00786659"/>
    <w:rsid w:val="007866CB"/>
    <w:rsid w:val="00786783"/>
    <w:rsid w:val="00786A9A"/>
    <w:rsid w:val="00786C58"/>
    <w:rsid w:val="00786DB2"/>
    <w:rsid w:val="00786F1B"/>
    <w:rsid w:val="00786F44"/>
    <w:rsid w:val="0078715F"/>
    <w:rsid w:val="00787442"/>
    <w:rsid w:val="0078767F"/>
    <w:rsid w:val="00787765"/>
    <w:rsid w:val="007877EC"/>
    <w:rsid w:val="00787A87"/>
    <w:rsid w:val="00787CA7"/>
    <w:rsid w:val="00787CD1"/>
    <w:rsid w:val="00787D63"/>
    <w:rsid w:val="00787E7C"/>
    <w:rsid w:val="00787FD3"/>
    <w:rsid w:val="00790012"/>
    <w:rsid w:val="007904DF"/>
    <w:rsid w:val="0079053A"/>
    <w:rsid w:val="00790707"/>
    <w:rsid w:val="00790ABB"/>
    <w:rsid w:val="00790BEC"/>
    <w:rsid w:val="00790D19"/>
    <w:rsid w:val="00790EFD"/>
    <w:rsid w:val="00790FFC"/>
    <w:rsid w:val="007911E9"/>
    <w:rsid w:val="007912F1"/>
    <w:rsid w:val="007913A2"/>
    <w:rsid w:val="00791547"/>
    <w:rsid w:val="00791645"/>
    <w:rsid w:val="00791B56"/>
    <w:rsid w:val="00791E6D"/>
    <w:rsid w:val="00791F2B"/>
    <w:rsid w:val="00791FDC"/>
    <w:rsid w:val="00792008"/>
    <w:rsid w:val="00792032"/>
    <w:rsid w:val="0079209E"/>
    <w:rsid w:val="007921A6"/>
    <w:rsid w:val="0079225F"/>
    <w:rsid w:val="0079228B"/>
    <w:rsid w:val="007923B9"/>
    <w:rsid w:val="0079283B"/>
    <w:rsid w:val="0079297A"/>
    <w:rsid w:val="00792AC5"/>
    <w:rsid w:val="00792B62"/>
    <w:rsid w:val="00792D97"/>
    <w:rsid w:val="00792EC8"/>
    <w:rsid w:val="00793825"/>
    <w:rsid w:val="007939F7"/>
    <w:rsid w:val="00793B4D"/>
    <w:rsid w:val="00793B7A"/>
    <w:rsid w:val="00793C20"/>
    <w:rsid w:val="00793C34"/>
    <w:rsid w:val="00793F84"/>
    <w:rsid w:val="00793F99"/>
    <w:rsid w:val="00793FBE"/>
    <w:rsid w:val="00794020"/>
    <w:rsid w:val="00794107"/>
    <w:rsid w:val="007942FB"/>
    <w:rsid w:val="00794531"/>
    <w:rsid w:val="007946A4"/>
    <w:rsid w:val="0079486D"/>
    <w:rsid w:val="00794994"/>
    <w:rsid w:val="00794AE8"/>
    <w:rsid w:val="00794D1F"/>
    <w:rsid w:val="00794EEC"/>
    <w:rsid w:val="00794F22"/>
    <w:rsid w:val="0079513F"/>
    <w:rsid w:val="0079516F"/>
    <w:rsid w:val="007954AA"/>
    <w:rsid w:val="00795556"/>
    <w:rsid w:val="00795561"/>
    <w:rsid w:val="00795754"/>
    <w:rsid w:val="0079575B"/>
    <w:rsid w:val="00795B85"/>
    <w:rsid w:val="00795C3B"/>
    <w:rsid w:val="00795EC3"/>
    <w:rsid w:val="0079618B"/>
    <w:rsid w:val="00796304"/>
    <w:rsid w:val="007963DB"/>
    <w:rsid w:val="0079652A"/>
    <w:rsid w:val="00796669"/>
    <w:rsid w:val="007966D0"/>
    <w:rsid w:val="007967B7"/>
    <w:rsid w:val="00796886"/>
    <w:rsid w:val="007968DE"/>
    <w:rsid w:val="00796904"/>
    <w:rsid w:val="007969BC"/>
    <w:rsid w:val="00796B71"/>
    <w:rsid w:val="00796E5F"/>
    <w:rsid w:val="007970CD"/>
    <w:rsid w:val="0079712D"/>
    <w:rsid w:val="00797164"/>
    <w:rsid w:val="00797339"/>
    <w:rsid w:val="00797374"/>
    <w:rsid w:val="00797539"/>
    <w:rsid w:val="00797715"/>
    <w:rsid w:val="00797751"/>
    <w:rsid w:val="00797761"/>
    <w:rsid w:val="00797804"/>
    <w:rsid w:val="00797B74"/>
    <w:rsid w:val="00797C80"/>
    <w:rsid w:val="00797F1F"/>
    <w:rsid w:val="007A02EF"/>
    <w:rsid w:val="007A031A"/>
    <w:rsid w:val="007A0384"/>
    <w:rsid w:val="007A0423"/>
    <w:rsid w:val="007A04C2"/>
    <w:rsid w:val="007A04F8"/>
    <w:rsid w:val="007A05ED"/>
    <w:rsid w:val="007A064F"/>
    <w:rsid w:val="007A06D6"/>
    <w:rsid w:val="007A093D"/>
    <w:rsid w:val="007A0AFB"/>
    <w:rsid w:val="007A0B0E"/>
    <w:rsid w:val="007A0CD1"/>
    <w:rsid w:val="007A0D60"/>
    <w:rsid w:val="007A0DF0"/>
    <w:rsid w:val="007A0DF2"/>
    <w:rsid w:val="007A0E81"/>
    <w:rsid w:val="007A0EA0"/>
    <w:rsid w:val="007A0F45"/>
    <w:rsid w:val="007A1247"/>
    <w:rsid w:val="007A138C"/>
    <w:rsid w:val="007A14E0"/>
    <w:rsid w:val="007A1873"/>
    <w:rsid w:val="007A19F1"/>
    <w:rsid w:val="007A1B2B"/>
    <w:rsid w:val="007A1C8B"/>
    <w:rsid w:val="007A1E32"/>
    <w:rsid w:val="007A1F86"/>
    <w:rsid w:val="007A21E1"/>
    <w:rsid w:val="007A224F"/>
    <w:rsid w:val="007A2342"/>
    <w:rsid w:val="007A2411"/>
    <w:rsid w:val="007A2911"/>
    <w:rsid w:val="007A2AE3"/>
    <w:rsid w:val="007A2B1D"/>
    <w:rsid w:val="007A315D"/>
    <w:rsid w:val="007A3228"/>
    <w:rsid w:val="007A3309"/>
    <w:rsid w:val="007A364A"/>
    <w:rsid w:val="007A36D6"/>
    <w:rsid w:val="007A3785"/>
    <w:rsid w:val="007A38CC"/>
    <w:rsid w:val="007A3BC9"/>
    <w:rsid w:val="007A3D6C"/>
    <w:rsid w:val="007A409D"/>
    <w:rsid w:val="007A4137"/>
    <w:rsid w:val="007A43F6"/>
    <w:rsid w:val="007A4477"/>
    <w:rsid w:val="007A479E"/>
    <w:rsid w:val="007A47B9"/>
    <w:rsid w:val="007A47E6"/>
    <w:rsid w:val="007A490B"/>
    <w:rsid w:val="007A4A10"/>
    <w:rsid w:val="007A4ACD"/>
    <w:rsid w:val="007A4B8C"/>
    <w:rsid w:val="007A4CD7"/>
    <w:rsid w:val="007A4CE3"/>
    <w:rsid w:val="007A4DD6"/>
    <w:rsid w:val="007A4F14"/>
    <w:rsid w:val="007A4F8E"/>
    <w:rsid w:val="007A5017"/>
    <w:rsid w:val="007A5097"/>
    <w:rsid w:val="007A50F4"/>
    <w:rsid w:val="007A5182"/>
    <w:rsid w:val="007A51DD"/>
    <w:rsid w:val="007A51E1"/>
    <w:rsid w:val="007A51F2"/>
    <w:rsid w:val="007A523F"/>
    <w:rsid w:val="007A52DA"/>
    <w:rsid w:val="007A534F"/>
    <w:rsid w:val="007A537C"/>
    <w:rsid w:val="007A546D"/>
    <w:rsid w:val="007A547F"/>
    <w:rsid w:val="007A553D"/>
    <w:rsid w:val="007A5668"/>
    <w:rsid w:val="007A589D"/>
    <w:rsid w:val="007A5ABB"/>
    <w:rsid w:val="007A5DAE"/>
    <w:rsid w:val="007A5FEC"/>
    <w:rsid w:val="007A62C7"/>
    <w:rsid w:val="007A62E6"/>
    <w:rsid w:val="007A65FD"/>
    <w:rsid w:val="007A6891"/>
    <w:rsid w:val="007A6BC5"/>
    <w:rsid w:val="007A6BE9"/>
    <w:rsid w:val="007A6E7E"/>
    <w:rsid w:val="007A701C"/>
    <w:rsid w:val="007A702E"/>
    <w:rsid w:val="007A7154"/>
    <w:rsid w:val="007A72DD"/>
    <w:rsid w:val="007A73C5"/>
    <w:rsid w:val="007A747D"/>
    <w:rsid w:val="007A748D"/>
    <w:rsid w:val="007A7567"/>
    <w:rsid w:val="007A770F"/>
    <w:rsid w:val="007A7BA0"/>
    <w:rsid w:val="007A7FEC"/>
    <w:rsid w:val="007B0042"/>
    <w:rsid w:val="007B0103"/>
    <w:rsid w:val="007B03C0"/>
    <w:rsid w:val="007B05BE"/>
    <w:rsid w:val="007B0685"/>
    <w:rsid w:val="007B077E"/>
    <w:rsid w:val="007B0782"/>
    <w:rsid w:val="007B0BB7"/>
    <w:rsid w:val="007B0C97"/>
    <w:rsid w:val="007B0FDF"/>
    <w:rsid w:val="007B0FFC"/>
    <w:rsid w:val="007B1421"/>
    <w:rsid w:val="007B161A"/>
    <w:rsid w:val="007B19B0"/>
    <w:rsid w:val="007B1CAF"/>
    <w:rsid w:val="007B1D23"/>
    <w:rsid w:val="007B1DF2"/>
    <w:rsid w:val="007B2045"/>
    <w:rsid w:val="007B2184"/>
    <w:rsid w:val="007B22DC"/>
    <w:rsid w:val="007B2548"/>
    <w:rsid w:val="007B25AD"/>
    <w:rsid w:val="007B25C1"/>
    <w:rsid w:val="007B25F2"/>
    <w:rsid w:val="007B266A"/>
    <w:rsid w:val="007B291E"/>
    <w:rsid w:val="007B2A3A"/>
    <w:rsid w:val="007B2B05"/>
    <w:rsid w:val="007B2F92"/>
    <w:rsid w:val="007B306C"/>
    <w:rsid w:val="007B31B7"/>
    <w:rsid w:val="007B3232"/>
    <w:rsid w:val="007B3479"/>
    <w:rsid w:val="007B383B"/>
    <w:rsid w:val="007B38FB"/>
    <w:rsid w:val="007B3AA5"/>
    <w:rsid w:val="007B3BAE"/>
    <w:rsid w:val="007B3C9D"/>
    <w:rsid w:val="007B4042"/>
    <w:rsid w:val="007B4332"/>
    <w:rsid w:val="007B4344"/>
    <w:rsid w:val="007B4391"/>
    <w:rsid w:val="007B45D9"/>
    <w:rsid w:val="007B460B"/>
    <w:rsid w:val="007B4781"/>
    <w:rsid w:val="007B49ED"/>
    <w:rsid w:val="007B4A04"/>
    <w:rsid w:val="007B4B63"/>
    <w:rsid w:val="007B4CA7"/>
    <w:rsid w:val="007B4E4A"/>
    <w:rsid w:val="007B4FEC"/>
    <w:rsid w:val="007B5082"/>
    <w:rsid w:val="007B5347"/>
    <w:rsid w:val="007B55BA"/>
    <w:rsid w:val="007B5612"/>
    <w:rsid w:val="007B5B0E"/>
    <w:rsid w:val="007B5C26"/>
    <w:rsid w:val="007B5C5B"/>
    <w:rsid w:val="007B5CC6"/>
    <w:rsid w:val="007B5CDA"/>
    <w:rsid w:val="007B5D3A"/>
    <w:rsid w:val="007B5ECD"/>
    <w:rsid w:val="007B6051"/>
    <w:rsid w:val="007B61D6"/>
    <w:rsid w:val="007B6358"/>
    <w:rsid w:val="007B63A9"/>
    <w:rsid w:val="007B63D6"/>
    <w:rsid w:val="007B6412"/>
    <w:rsid w:val="007B65F5"/>
    <w:rsid w:val="007B664D"/>
    <w:rsid w:val="007B6784"/>
    <w:rsid w:val="007B689B"/>
    <w:rsid w:val="007B69B6"/>
    <w:rsid w:val="007B6A6E"/>
    <w:rsid w:val="007B6B42"/>
    <w:rsid w:val="007B6F60"/>
    <w:rsid w:val="007B712A"/>
    <w:rsid w:val="007B7274"/>
    <w:rsid w:val="007B72A5"/>
    <w:rsid w:val="007B7493"/>
    <w:rsid w:val="007B765C"/>
    <w:rsid w:val="007B7914"/>
    <w:rsid w:val="007B7B01"/>
    <w:rsid w:val="007B7C43"/>
    <w:rsid w:val="007B7C53"/>
    <w:rsid w:val="007B7EDA"/>
    <w:rsid w:val="007B7F36"/>
    <w:rsid w:val="007C0088"/>
    <w:rsid w:val="007C01BA"/>
    <w:rsid w:val="007C038A"/>
    <w:rsid w:val="007C0A12"/>
    <w:rsid w:val="007C0DB0"/>
    <w:rsid w:val="007C0DD3"/>
    <w:rsid w:val="007C0F6C"/>
    <w:rsid w:val="007C1167"/>
    <w:rsid w:val="007C128D"/>
    <w:rsid w:val="007C12FE"/>
    <w:rsid w:val="007C14DE"/>
    <w:rsid w:val="007C18BF"/>
    <w:rsid w:val="007C1B8A"/>
    <w:rsid w:val="007C1E32"/>
    <w:rsid w:val="007C23F7"/>
    <w:rsid w:val="007C2465"/>
    <w:rsid w:val="007C278A"/>
    <w:rsid w:val="007C2794"/>
    <w:rsid w:val="007C29EF"/>
    <w:rsid w:val="007C2CCC"/>
    <w:rsid w:val="007C2E23"/>
    <w:rsid w:val="007C2E75"/>
    <w:rsid w:val="007C2EA2"/>
    <w:rsid w:val="007C2FC9"/>
    <w:rsid w:val="007C3020"/>
    <w:rsid w:val="007C33A1"/>
    <w:rsid w:val="007C352B"/>
    <w:rsid w:val="007C367E"/>
    <w:rsid w:val="007C3942"/>
    <w:rsid w:val="007C39B9"/>
    <w:rsid w:val="007C3AF6"/>
    <w:rsid w:val="007C3EF7"/>
    <w:rsid w:val="007C3FC2"/>
    <w:rsid w:val="007C409C"/>
    <w:rsid w:val="007C4540"/>
    <w:rsid w:val="007C4632"/>
    <w:rsid w:val="007C46D4"/>
    <w:rsid w:val="007C4C5A"/>
    <w:rsid w:val="007C4CE0"/>
    <w:rsid w:val="007C4F41"/>
    <w:rsid w:val="007C4F46"/>
    <w:rsid w:val="007C5163"/>
    <w:rsid w:val="007C547B"/>
    <w:rsid w:val="007C5568"/>
    <w:rsid w:val="007C55E0"/>
    <w:rsid w:val="007C57C1"/>
    <w:rsid w:val="007C5C43"/>
    <w:rsid w:val="007C5EC6"/>
    <w:rsid w:val="007C60DA"/>
    <w:rsid w:val="007C610C"/>
    <w:rsid w:val="007C610F"/>
    <w:rsid w:val="007C63E4"/>
    <w:rsid w:val="007C6460"/>
    <w:rsid w:val="007C6471"/>
    <w:rsid w:val="007C64D6"/>
    <w:rsid w:val="007C64DE"/>
    <w:rsid w:val="007C6562"/>
    <w:rsid w:val="007C659F"/>
    <w:rsid w:val="007C66E3"/>
    <w:rsid w:val="007C6966"/>
    <w:rsid w:val="007C6A68"/>
    <w:rsid w:val="007C6B17"/>
    <w:rsid w:val="007C6C71"/>
    <w:rsid w:val="007C6D82"/>
    <w:rsid w:val="007C6E87"/>
    <w:rsid w:val="007C6F96"/>
    <w:rsid w:val="007C701B"/>
    <w:rsid w:val="007C7060"/>
    <w:rsid w:val="007C72F3"/>
    <w:rsid w:val="007C736A"/>
    <w:rsid w:val="007C73E6"/>
    <w:rsid w:val="007C78C4"/>
    <w:rsid w:val="007C799D"/>
    <w:rsid w:val="007C7C73"/>
    <w:rsid w:val="007D0056"/>
    <w:rsid w:val="007D02FB"/>
    <w:rsid w:val="007D05EC"/>
    <w:rsid w:val="007D06F0"/>
    <w:rsid w:val="007D07D1"/>
    <w:rsid w:val="007D08AE"/>
    <w:rsid w:val="007D08EC"/>
    <w:rsid w:val="007D0B26"/>
    <w:rsid w:val="007D0B35"/>
    <w:rsid w:val="007D0D01"/>
    <w:rsid w:val="007D0D26"/>
    <w:rsid w:val="007D0FF6"/>
    <w:rsid w:val="007D1031"/>
    <w:rsid w:val="007D109B"/>
    <w:rsid w:val="007D136D"/>
    <w:rsid w:val="007D14E6"/>
    <w:rsid w:val="007D16E9"/>
    <w:rsid w:val="007D1753"/>
    <w:rsid w:val="007D1ADE"/>
    <w:rsid w:val="007D1D5D"/>
    <w:rsid w:val="007D1DFB"/>
    <w:rsid w:val="007D219F"/>
    <w:rsid w:val="007D21E0"/>
    <w:rsid w:val="007D222C"/>
    <w:rsid w:val="007D2242"/>
    <w:rsid w:val="007D248F"/>
    <w:rsid w:val="007D24E5"/>
    <w:rsid w:val="007D25ED"/>
    <w:rsid w:val="007D26E1"/>
    <w:rsid w:val="007D2702"/>
    <w:rsid w:val="007D2CE6"/>
    <w:rsid w:val="007D2D96"/>
    <w:rsid w:val="007D2DCD"/>
    <w:rsid w:val="007D2E24"/>
    <w:rsid w:val="007D3005"/>
    <w:rsid w:val="007D3095"/>
    <w:rsid w:val="007D319C"/>
    <w:rsid w:val="007D3553"/>
    <w:rsid w:val="007D362E"/>
    <w:rsid w:val="007D37A5"/>
    <w:rsid w:val="007D37D8"/>
    <w:rsid w:val="007D381B"/>
    <w:rsid w:val="007D382E"/>
    <w:rsid w:val="007D394D"/>
    <w:rsid w:val="007D3BB7"/>
    <w:rsid w:val="007D3C18"/>
    <w:rsid w:val="007D3CFB"/>
    <w:rsid w:val="007D3FFF"/>
    <w:rsid w:val="007D4041"/>
    <w:rsid w:val="007D4207"/>
    <w:rsid w:val="007D436C"/>
    <w:rsid w:val="007D4582"/>
    <w:rsid w:val="007D464C"/>
    <w:rsid w:val="007D47AE"/>
    <w:rsid w:val="007D48D4"/>
    <w:rsid w:val="007D4907"/>
    <w:rsid w:val="007D4975"/>
    <w:rsid w:val="007D4A0F"/>
    <w:rsid w:val="007D4DA0"/>
    <w:rsid w:val="007D4DA8"/>
    <w:rsid w:val="007D4DAC"/>
    <w:rsid w:val="007D4E25"/>
    <w:rsid w:val="007D4F84"/>
    <w:rsid w:val="007D5174"/>
    <w:rsid w:val="007D52BD"/>
    <w:rsid w:val="007D52D3"/>
    <w:rsid w:val="007D5331"/>
    <w:rsid w:val="007D54D2"/>
    <w:rsid w:val="007D5796"/>
    <w:rsid w:val="007D5A76"/>
    <w:rsid w:val="007D5B5D"/>
    <w:rsid w:val="007D5E00"/>
    <w:rsid w:val="007D5E1F"/>
    <w:rsid w:val="007D5F02"/>
    <w:rsid w:val="007D603E"/>
    <w:rsid w:val="007D60AD"/>
    <w:rsid w:val="007D6180"/>
    <w:rsid w:val="007D6208"/>
    <w:rsid w:val="007D6370"/>
    <w:rsid w:val="007D63C0"/>
    <w:rsid w:val="007D63DD"/>
    <w:rsid w:val="007D66BE"/>
    <w:rsid w:val="007D6713"/>
    <w:rsid w:val="007D675A"/>
    <w:rsid w:val="007D6B37"/>
    <w:rsid w:val="007D6C16"/>
    <w:rsid w:val="007D6CAF"/>
    <w:rsid w:val="007D7085"/>
    <w:rsid w:val="007D70AB"/>
    <w:rsid w:val="007D70B5"/>
    <w:rsid w:val="007D71BC"/>
    <w:rsid w:val="007D7297"/>
    <w:rsid w:val="007D75F2"/>
    <w:rsid w:val="007D766D"/>
    <w:rsid w:val="007D7A75"/>
    <w:rsid w:val="007D7B23"/>
    <w:rsid w:val="007D7BE8"/>
    <w:rsid w:val="007D7C08"/>
    <w:rsid w:val="007D7D01"/>
    <w:rsid w:val="007D7F40"/>
    <w:rsid w:val="007E0040"/>
    <w:rsid w:val="007E00A7"/>
    <w:rsid w:val="007E0151"/>
    <w:rsid w:val="007E022C"/>
    <w:rsid w:val="007E0279"/>
    <w:rsid w:val="007E02AA"/>
    <w:rsid w:val="007E0917"/>
    <w:rsid w:val="007E0CB2"/>
    <w:rsid w:val="007E0F03"/>
    <w:rsid w:val="007E13CB"/>
    <w:rsid w:val="007E1550"/>
    <w:rsid w:val="007E1B98"/>
    <w:rsid w:val="007E1C73"/>
    <w:rsid w:val="007E2021"/>
    <w:rsid w:val="007E209A"/>
    <w:rsid w:val="007E2118"/>
    <w:rsid w:val="007E2296"/>
    <w:rsid w:val="007E249F"/>
    <w:rsid w:val="007E2A46"/>
    <w:rsid w:val="007E2C24"/>
    <w:rsid w:val="007E3416"/>
    <w:rsid w:val="007E3494"/>
    <w:rsid w:val="007E3B7B"/>
    <w:rsid w:val="007E3E7A"/>
    <w:rsid w:val="007E431B"/>
    <w:rsid w:val="007E43C1"/>
    <w:rsid w:val="007E455D"/>
    <w:rsid w:val="007E48AB"/>
    <w:rsid w:val="007E495F"/>
    <w:rsid w:val="007E49DD"/>
    <w:rsid w:val="007E4A01"/>
    <w:rsid w:val="007E4AA6"/>
    <w:rsid w:val="007E4CC7"/>
    <w:rsid w:val="007E4D0B"/>
    <w:rsid w:val="007E4FCB"/>
    <w:rsid w:val="007E514C"/>
    <w:rsid w:val="007E5589"/>
    <w:rsid w:val="007E584D"/>
    <w:rsid w:val="007E585B"/>
    <w:rsid w:val="007E58F7"/>
    <w:rsid w:val="007E5A40"/>
    <w:rsid w:val="007E5A55"/>
    <w:rsid w:val="007E5B7F"/>
    <w:rsid w:val="007E5EB4"/>
    <w:rsid w:val="007E60D2"/>
    <w:rsid w:val="007E610C"/>
    <w:rsid w:val="007E623C"/>
    <w:rsid w:val="007E6342"/>
    <w:rsid w:val="007E657E"/>
    <w:rsid w:val="007E66DF"/>
    <w:rsid w:val="007E693E"/>
    <w:rsid w:val="007E6A76"/>
    <w:rsid w:val="007E6B92"/>
    <w:rsid w:val="007E6BC9"/>
    <w:rsid w:val="007E6BF2"/>
    <w:rsid w:val="007E6CB9"/>
    <w:rsid w:val="007E6D84"/>
    <w:rsid w:val="007E6E16"/>
    <w:rsid w:val="007E710B"/>
    <w:rsid w:val="007E7518"/>
    <w:rsid w:val="007E770D"/>
    <w:rsid w:val="007E7968"/>
    <w:rsid w:val="007E799F"/>
    <w:rsid w:val="007E7BFA"/>
    <w:rsid w:val="007E7C2B"/>
    <w:rsid w:val="007E7EE3"/>
    <w:rsid w:val="007E7EFE"/>
    <w:rsid w:val="007F0212"/>
    <w:rsid w:val="007F023D"/>
    <w:rsid w:val="007F057F"/>
    <w:rsid w:val="007F05ED"/>
    <w:rsid w:val="007F069E"/>
    <w:rsid w:val="007F078F"/>
    <w:rsid w:val="007F091D"/>
    <w:rsid w:val="007F0953"/>
    <w:rsid w:val="007F0A37"/>
    <w:rsid w:val="007F0AE1"/>
    <w:rsid w:val="007F0C3C"/>
    <w:rsid w:val="007F0DDC"/>
    <w:rsid w:val="007F0F29"/>
    <w:rsid w:val="007F0F96"/>
    <w:rsid w:val="007F0FF2"/>
    <w:rsid w:val="007F104A"/>
    <w:rsid w:val="007F1229"/>
    <w:rsid w:val="007F1447"/>
    <w:rsid w:val="007F1574"/>
    <w:rsid w:val="007F163E"/>
    <w:rsid w:val="007F176B"/>
    <w:rsid w:val="007F1A84"/>
    <w:rsid w:val="007F1AD3"/>
    <w:rsid w:val="007F1B8F"/>
    <w:rsid w:val="007F1BCB"/>
    <w:rsid w:val="007F1CCC"/>
    <w:rsid w:val="007F2201"/>
    <w:rsid w:val="007F2814"/>
    <w:rsid w:val="007F2A98"/>
    <w:rsid w:val="007F2EBD"/>
    <w:rsid w:val="007F336E"/>
    <w:rsid w:val="007F3859"/>
    <w:rsid w:val="007F38AD"/>
    <w:rsid w:val="007F3961"/>
    <w:rsid w:val="007F3C65"/>
    <w:rsid w:val="007F3DF7"/>
    <w:rsid w:val="007F3E2F"/>
    <w:rsid w:val="007F3E72"/>
    <w:rsid w:val="007F3F7F"/>
    <w:rsid w:val="007F3FB2"/>
    <w:rsid w:val="007F3FF6"/>
    <w:rsid w:val="007F4275"/>
    <w:rsid w:val="007F4533"/>
    <w:rsid w:val="007F45C6"/>
    <w:rsid w:val="007F4721"/>
    <w:rsid w:val="007F47E5"/>
    <w:rsid w:val="007F492D"/>
    <w:rsid w:val="007F4A06"/>
    <w:rsid w:val="007F4A53"/>
    <w:rsid w:val="007F4ACF"/>
    <w:rsid w:val="007F4E25"/>
    <w:rsid w:val="007F50CF"/>
    <w:rsid w:val="007F5244"/>
    <w:rsid w:val="007F5259"/>
    <w:rsid w:val="007F54A1"/>
    <w:rsid w:val="007F558B"/>
    <w:rsid w:val="007F55A0"/>
    <w:rsid w:val="007F5B47"/>
    <w:rsid w:val="007F6023"/>
    <w:rsid w:val="007F614C"/>
    <w:rsid w:val="007F62FB"/>
    <w:rsid w:val="007F6346"/>
    <w:rsid w:val="007F660F"/>
    <w:rsid w:val="007F6674"/>
    <w:rsid w:val="007F68A3"/>
    <w:rsid w:val="007F697C"/>
    <w:rsid w:val="007F6B6B"/>
    <w:rsid w:val="007F6BF4"/>
    <w:rsid w:val="007F6D8D"/>
    <w:rsid w:val="007F6DBC"/>
    <w:rsid w:val="007F6F06"/>
    <w:rsid w:val="007F6F13"/>
    <w:rsid w:val="007F715B"/>
    <w:rsid w:val="007F72BF"/>
    <w:rsid w:val="007F7480"/>
    <w:rsid w:val="007F74CA"/>
    <w:rsid w:val="007F764C"/>
    <w:rsid w:val="007F76DF"/>
    <w:rsid w:val="007F77E5"/>
    <w:rsid w:val="007F792E"/>
    <w:rsid w:val="007F7AD2"/>
    <w:rsid w:val="007F7D74"/>
    <w:rsid w:val="00800088"/>
    <w:rsid w:val="008000CD"/>
    <w:rsid w:val="0080024F"/>
    <w:rsid w:val="008002B9"/>
    <w:rsid w:val="0080042B"/>
    <w:rsid w:val="00800488"/>
    <w:rsid w:val="0080048E"/>
    <w:rsid w:val="00800505"/>
    <w:rsid w:val="008005AE"/>
    <w:rsid w:val="00800791"/>
    <w:rsid w:val="00800813"/>
    <w:rsid w:val="00800A26"/>
    <w:rsid w:val="00800B29"/>
    <w:rsid w:val="00800B4F"/>
    <w:rsid w:val="00800DAE"/>
    <w:rsid w:val="00800F55"/>
    <w:rsid w:val="00801014"/>
    <w:rsid w:val="0080101C"/>
    <w:rsid w:val="00801235"/>
    <w:rsid w:val="00801258"/>
    <w:rsid w:val="00801523"/>
    <w:rsid w:val="00801532"/>
    <w:rsid w:val="00801924"/>
    <w:rsid w:val="00801A08"/>
    <w:rsid w:val="00801B36"/>
    <w:rsid w:val="00801B9D"/>
    <w:rsid w:val="00801F30"/>
    <w:rsid w:val="0080222B"/>
    <w:rsid w:val="00802323"/>
    <w:rsid w:val="00802662"/>
    <w:rsid w:val="00802663"/>
    <w:rsid w:val="00802759"/>
    <w:rsid w:val="008027A5"/>
    <w:rsid w:val="0080284E"/>
    <w:rsid w:val="00802874"/>
    <w:rsid w:val="00802BF6"/>
    <w:rsid w:val="00802CBD"/>
    <w:rsid w:val="00802DBF"/>
    <w:rsid w:val="00802F0C"/>
    <w:rsid w:val="008031A2"/>
    <w:rsid w:val="00803220"/>
    <w:rsid w:val="00803635"/>
    <w:rsid w:val="00803781"/>
    <w:rsid w:val="00803815"/>
    <w:rsid w:val="00803C19"/>
    <w:rsid w:val="00803DD8"/>
    <w:rsid w:val="00803E18"/>
    <w:rsid w:val="00803ED1"/>
    <w:rsid w:val="00803FBD"/>
    <w:rsid w:val="008040FC"/>
    <w:rsid w:val="00804183"/>
    <w:rsid w:val="008041A0"/>
    <w:rsid w:val="00804256"/>
    <w:rsid w:val="008042C6"/>
    <w:rsid w:val="00804491"/>
    <w:rsid w:val="008044A0"/>
    <w:rsid w:val="00804507"/>
    <w:rsid w:val="00804577"/>
    <w:rsid w:val="008045DF"/>
    <w:rsid w:val="00804697"/>
    <w:rsid w:val="008046C3"/>
    <w:rsid w:val="00804781"/>
    <w:rsid w:val="00804A75"/>
    <w:rsid w:val="00804ABE"/>
    <w:rsid w:val="00804C96"/>
    <w:rsid w:val="00804E81"/>
    <w:rsid w:val="00804FEB"/>
    <w:rsid w:val="00805364"/>
    <w:rsid w:val="00805860"/>
    <w:rsid w:val="00805A2A"/>
    <w:rsid w:val="00805C30"/>
    <w:rsid w:val="00805CEA"/>
    <w:rsid w:val="00805DA6"/>
    <w:rsid w:val="00805DAF"/>
    <w:rsid w:val="00805F2B"/>
    <w:rsid w:val="0080606D"/>
    <w:rsid w:val="0080618C"/>
    <w:rsid w:val="008061B6"/>
    <w:rsid w:val="008061BA"/>
    <w:rsid w:val="0080637B"/>
    <w:rsid w:val="008063F4"/>
    <w:rsid w:val="008065D3"/>
    <w:rsid w:val="0080680A"/>
    <w:rsid w:val="008068B9"/>
    <w:rsid w:val="00806E61"/>
    <w:rsid w:val="00806E6B"/>
    <w:rsid w:val="00806EF3"/>
    <w:rsid w:val="00806F39"/>
    <w:rsid w:val="0080741D"/>
    <w:rsid w:val="008074DC"/>
    <w:rsid w:val="0080750A"/>
    <w:rsid w:val="008075F1"/>
    <w:rsid w:val="0080775E"/>
    <w:rsid w:val="008078D4"/>
    <w:rsid w:val="00807907"/>
    <w:rsid w:val="00807951"/>
    <w:rsid w:val="00807AED"/>
    <w:rsid w:val="00807C05"/>
    <w:rsid w:val="00807C5A"/>
    <w:rsid w:val="00807EC1"/>
    <w:rsid w:val="00810045"/>
    <w:rsid w:val="00810279"/>
    <w:rsid w:val="008102EB"/>
    <w:rsid w:val="00810308"/>
    <w:rsid w:val="0081089D"/>
    <w:rsid w:val="008108F7"/>
    <w:rsid w:val="00810938"/>
    <w:rsid w:val="00810984"/>
    <w:rsid w:val="00810C2C"/>
    <w:rsid w:val="00810D1C"/>
    <w:rsid w:val="00810E34"/>
    <w:rsid w:val="00810EDE"/>
    <w:rsid w:val="0081100E"/>
    <w:rsid w:val="0081109D"/>
    <w:rsid w:val="008111A4"/>
    <w:rsid w:val="008111FA"/>
    <w:rsid w:val="00811238"/>
    <w:rsid w:val="008112AA"/>
    <w:rsid w:val="00811626"/>
    <w:rsid w:val="00811719"/>
    <w:rsid w:val="00811764"/>
    <w:rsid w:val="0081196E"/>
    <w:rsid w:val="00811BDA"/>
    <w:rsid w:val="00811D0C"/>
    <w:rsid w:val="00811DB9"/>
    <w:rsid w:val="00812049"/>
    <w:rsid w:val="00812348"/>
    <w:rsid w:val="00812819"/>
    <w:rsid w:val="0081285B"/>
    <w:rsid w:val="00812B74"/>
    <w:rsid w:val="00812C49"/>
    <w:rsid w:val="008130BD"/>
    <w:rsid w:val="00813184"/>
    <w:rsid w:val="0081320F"/>
    <w:rsid w:val="008134DD"/>
    <w:rsid w:val="00813607"/>
    <w:rsid w:val="00813971"/>
    <w:rsid w:val="00813AAE"/>
    <w:rsid w:val="00813ADE"/>
    <w:rsid w:val="00813D11"/>
    <w:rsid w:val="00813D6A"/>
    <w:rsid w:val="00813E0C"/>
    <w:rsid w:val="00813E11"/>
    <w:rsid w:val="00813F03"/>
    <w:rsid w:val="00814125"/>
    <w:rsid w:val="0081430F"/>
    <w:rsid w:val="00814618"/>
    <w:rsid w:val="00814647"/>
    <w:rsid w:val="00814B63"/>
    <w:rsid w:val="00814F86"/>
    <w:rsid w:val="00815211"/>
    <w:rsid w:val="00815341"/>
    <w:rsid w:val="008153EA"/>
    <w:rsid w:val="00815428"/>
    <w:rsid w:val="008154E7"/>
    <w:rsid w:val="00815535"/>
    <w:rsid w:val="008155C5"/>
    <w:rsid w:val="0081591F"/>
    <w:rsid w:val="00815991"/>
    <w:rsid w:val="00815D67"/>
    <w:rsid w:val="00815E2A"/>
    <w:rsid w:val="00815F45"/>
    <w:rsid w:val="00816125"/>
    <w:rsid w:val="00816583"/>
    <w:rsid w:val="008165D0"/>
    <w:rsid w:val="00816622"/>
    <w:rsid w:val="008168EB"/>
    <w:rsid w:val="008169E0"/>
    <w:rsid w:val="00816A46"/>
    <w:rsid w:val="00816CBB"/>
    <w:rsid w:val="00817026"/>
    <w:rsid w:val="008171C9"/>
    <w:rsid w:val="0081720F"/>
    <w:rsid w:val="00817357"/>
    <w:rsid w:val="00817492"/>
    <w:rsid w:val="00817661"/>
    <w:rsid w:val="008177EF"/>
    <w:rsid w:val="0081783A"/>
    <w:rsid w:val="00817876"/>
    <w:rsid w:val="00817B9B"/>
    <w:rsid w:val="00817EBC"/>
    <w:rsid w:val="00817EE6"/>
    <w:rsid w:val="00820107"/>
    <w:rsid w:val="0082020B"/>
    <w:rsid w:val="008202A0"/>
    <w:rsid w:val="0082043D"/>
    <w:rsid w:val="0082083D"/>
    <w:rsid w:val="00820ACE"/>
    <w:rsid w:val="00820BDA"/>
    <w:rsid w:val="00820F00"/>
    <w:rsid w:val="00820F37"/>
    <w:rsid w:val="00820FB4"/>
    <w:rsid w:val="00821183"/>
    <w:rsid w:val="008211FC"/>
    <w:rsid w:val="00821452"/>
    <w:rsid w:val="00821697"/>
    <w:rsid w:val="008216FB"/>
    <w:rsid w:val="008217F9"/>
    <w:rsid w:val="00821852"/>
    <w:rsid w:val="008219C2"/>
    <w:rsid w:val="008219D0"/>
    <w:rsid w:val="00821D30"/>
    <w:rsid w:val="00821DF3"/>
    <w:rsid w:val="00822047"/>
    <w:rsid w:val="008222B6"/>
    <w:rsid w:val="008225AA"/>
    <w:rsid w:val="008225D1"/>
    <w:rsid w:val="00822A47"/>
    <w:rsid w:val="00822A52"/>
    <w:rsid w:val="00822AF8"/>
    <w:rsid w:val="00822DFA"/>
    <w:rsid w:val="0082309A"/>
    <w:rsid w:val="0082366C"/>
    <w:rsid w:val="008236AF"/>
    <w:rsid w:val="008237CB"/>
    <w:rsid w:val="00823805"/>
    <w:rsid w:val="00823A63"/>
    <w:rsid w:val="00823A91"/>
    <w:rsid w:val="00823C79"/>
    <w:rsid w:val="00823CD4"/>
    <w:rsid w:val="00823CF9"/>
    <w:rsid w:val="00823DBC"/>
    <w:rsid w:val="0082415D"/>
    <w:rsid w:val="008242BE"/>
    <w:rsid w:val="00824529"/>
    <w:rsid w:val="00824632"/>
    <w:rsid w:val="0082490F"/>
    <w:rsid w:val="00824BF3"/>
    <w:rsid w:val="00824C27"/>
    <w:rsid w:val="00824C91"/>
    <w:rsid w:val="0082511D"/>
    <w:rsid w:val="008252DD"/>
    <w:rsid w:val="008252F5"/>
    <w:rsid w:val="00825309"/>
    <w:rsid w:val="0082533C"/>
    <w:rsid w:val="0082552B"/>
    <w:rsid w:val="008255ED"/>
    <w:rsid w:val="00825924"/>
    <w:rsid w:val="00825942"/>
    <w:rsid w:val="00825A8C"/>
    <w:rsid w:val="00825AC4"/>
    <w:rsid w:val="00825B39"/>
    <w:rsid w:val="00825BA5"/>
    <w:rsid w:val="00825C11"/>
    <w:rsid w:val="00825C3D"/>
    <w:rsid w:val="00825FFD"/>
    <w:rsid w:val="00826054"/>
    <w:rsid w:val="008261A5"/>
    <w:rsid w:val="00826354"/>
    <w:rsid w:val="00826394"/>
    <w:rsid w:val="008263AC"/>
    <w:rsid w:val="00826522"/>
    <w:rsid w:val="00826544"/>
    <w:rsid w:val="008267C1"/>
    <w:rsid w:val="008267E1"/>
    <w:rsid w:val="00826A56"/>
    <w:rsid w:val="00826B4D"/>
    <w:rsid w:val="00826CD9"/>
    <w:rsid w:val="00826D07"/>
    <w:rsid w:val="00826EBE"/>
    <w:rsid w:val="00826ECB"/>
    <w:rsid w:val="00826F4B"/>
    <w:rsid w:val="00827023"/>
    <w:rsid w:val="00827422"/>
    <w:rsid w:val="00827537"/>
    <w:rsid w:val="0082771F"/>
    <w:rsid w:val="00827A9A"/>
    <w:rsid w:val="00827A9B"/>
    <w:rsid w:val="00827AC6"/>
    <w:rsid w:val="00827B50"/>
    <w:rsid w:val="00827D46"/>
    <w:rsid w:val="008301BB"/>
    <w:rsid w:val="008303F7"/>
    <w:rsid w:val="008305B5"/>
    <w:rsid w:val="00830618"/>
    <w:rsid w:val="0083070C"/>
    <w:rsid w:val="008307B4"/>
    <w:rsid w:val="00830835"/>
    <w:rsid w:val="008308B1"/>
    <w:rsid w:val="008308C4"/>
    <w:rsid w:val="00830A83"/>
    <w:rsid w:val="00830A9A"/>
    <w:rsid w:val="00830AD1"/>
    <w:rsid w:val="00831374"/>
    <w:rsid w:val="008313E7"/>
    <w:rsid w:val="008316AA"/>
    <w:rsid w:val="00831832"/>
    <w:rsid w:val="00831C0F"/>
    <w:rsid w:val="00831D3C"/>
    <w:rsid w:val="00831DF8"/>
    <w:rsid w:val="00831FC8"/>
    <w:rsid w:val="00832057"/>
    <w:rsid w:val="00832126"/>
    <w:rsid w:val="0083259B"/>
    <w:rsid w:val="008325C1"/>
    <w:rsid w:val="00832729"/>
    <w:rsid w:val="008327B1"/>
    <w:rsid w:val="00832A05"/>
    <w:rsid w:val="00832A43"/>
    <w:rsid w:val="00832B4B"/>
    <w:rsid w:val="00832DB0"/>
    <w:rsid w:val="00832EFD"/>
    <w:rsid w:val="00833218"/>
    <w:rsid w:val="008332B2"/>
    <w:rsid w:val="0083355C"/>
    <w:rsid w:val="008336B6"/>
    <w:rsid w:val="008337B0"/>
    <w:rsid w:val="00833839"/>
    <w:rsid w:val="00833842"/>
    <w:rsid w:val="00833BF8"/>
    <w:rsid w:val="00833DE3"/>
    <w:rsid w:val="0083404E"/>
    <w:rsid w:val="00834079"/>
    <w:rsid w:val="008341A1"/>
    <w:rsid w:val="008341A7"/>
    <w:rsid w:val="008341F4"/>
    <w:rsid w:val="00834250"/>
    <w:rsid w:val="0083428A"/>
    <w:rsid w:val="00834493"/>
    <w:rsid w:val="008345BB"/>
    <w:rsid w:val="008347D7"/>
    <w:rsid w:val="00834829"/>
    <w:rsid w:val="008348BA"/>
    <w:rsid w:val="00834AEB"/>
    <w:rsid w:val="00834B54"/>
    <w:rsid w:val="00834BB5"/>
    <w:rsid w:val="00834E8E"/>
    <w:rsid w:val="0083519E"/>
    <w:rsid w:val="008352D2"/>
    <w:rsid w:val="0083565A"/>
    <w:rsid w:val="008356DD"/>
    <w:rsid w:val="00835894"/>
    <w:rsid w:val="008358E5"/>
    <w:rsid w:val="0083591D"/>
    <w:rsid w:val="00835A4A"/>
    <w:rsid w:val="00835BAA"/>
    <w:rsid w:val="00835CD2"/>
    <w:rsid w:val="00835D56"/>
    <w:rsid w:val="0083603C"/>
    <w:rsid w:val="008360E8"/>
    <w:rsid w:val="008361C2"/>
    <w:rsid w:val="00836239"/>
    <w:rsid w:val="00836280"/>
    <w:rsid w:val="008362A5"/>
    <w:rsid w:val="00836347"/>
    <w:rsid w:val="00836835"/>
    <w:rsid w:val="0083684A"/>
    <w:rsid w:val="00836973"/>
    <w:rsid w:val="00836B1C"/>
    <w:rsid w:val="00836B8A"/>
    <w:rsid w:val="00836D16"/>
    <w:rsid w:val="00836DCD"/>
    <w:rsid w:val="00836ED7"/>
    <w:rsid w:val="008372A0"/>
    <w:rsid w:val="0083730E"/>
    <w:rsid w:val="00837311"/>
    <w:rsid w:val="008375EE"/>
    <w:rsid w:val="00837970"/>
    <w:rsid w:val="008379EA"/>
    <w:rsid w:val="00837B00"/>
    <w:rsid w:val="00837BAC"/>
    <w:rsid w:val="00837BF5"/>
    <w:rsid w:val="00837C61"/>
    <w:rsid w:val="00837D84"/>
    <w:rsid w:val="00840180"/>
    <w:rsid w:val="00840227"/>
    <w:rsid w:val="008402BD"/>
    <w:rsid w:val="008403A3"/>
    <w:rsid w:val="008403D9"/>
    <w:rsid w:val="008404C0"/>
    <w:rsid w:val="0084053B"/>
    <w:rsid w:val="0084064E"/>
    <w:rsid w:val="00840893"/>
    <w:rsid w:val="008408F2"/>
    <w:rsid w:val="008409C6"/>
    <w:rsid w:val="00840D5C"/>
    <w:rsid w:val="00840E2C"/>
    <w:rsid w:val="008412DF"/>
    <w:rsid w:val="0084151B"/>
    <w:rsid w:val="00841546"/>
    <w:rsid w:val="008415F6"/>
    <w:rsid w:val="0084160F"/>
    <w:rsid w:val="00841998"/>
    <w:rsid w:val="00841B4C"/>
    <w:rsid w:val="00841CF4"/>
    <w:rsid w:val="00841ED1"/>
    <w:rsid w:val="00841F88"/>
    <w:rsid w:val="008420F6"/>
    <w:rsid w:val="00842396"/>
    <w:rsid w:val="00842527"/>
    <w:rsid w:val="008425A1"/>
    <w:rsid w:val="008426F7"/>
    <w:rsid w:val="008429C4"/>
    <w:rsid w:val="00842B3B"/>
    <w:rsid w:val="00842D13"/>
    <w:rsid w:val="00842E29"/>
    <w:rsid w:val="00842F5D"/>
    <w:rsid w:val="0084315C"/>
    <w:rsid w:val="0084316A"/>
    <w:rsid w:val="008432DD"/>
    <w:rsid w:val="008432F2"/>
    <w:rsid w:val="008434C1"/>
    <w:rsid w:val="0084370F"/>
    <w:rsid w:val="0084381B"/>
    <w:rsid w:val="008438F6"/>
    <w:rsid w:val="00843B27"/>
    <w:rsid w:val="00843D79"/>
    <w:rsid w:val="00843E41"/>
    <w:rsid w:val="00843F3E"/>
    <w:rsid w:val="00843F4B"/>
    <w:rsid w:val="00843FDF"/>
    <w:rsid w:val="008440F9"/>
    <w:rsid w:val="008440FA"/>
    <w:rsid w:val="00844100"/>
    <w:rsid w:val="008441DD"/>
    <w:rsid w:val="0084421D"/>
    <w:rsid w:val="008442E8"/>
    <w:rsid w:val="008443A2"/>
    <w:rsid w:val="008444BB"/>
    <w:rsid w:val="008444DA"/>
    <w:rsid w:val="0084472C"/>
    <w:rsid w:val="00844884"/>
    <w:rsid w:val="00844E54"/>
    <w:rsid w:val="0084511F"/>
    <w:rsid w:val="00845162"/>
    <w:rsid w:val="00845181"/>
    <w:rsid w:val="00845346"/>
    <w:rsid w:val="0084538D"/>
    <w:rsid w:val="00845516"/>
    <w:rsid w:val="00845602"/>
    <w:rsid w:val="00845764"/>
    <w:rsid w:val="00845827"/>
    <w:rsid w:val="0084589C"/>
    <w:rsid w:val="00845BA3"/>
    <w:rsid w:val="00845D3B"/>
    <w:rsid w:val="00845DCB"/>
    <w:rsid w:val="00845E22"/>
    <w:rsid w:val="008461C5"/>
    <w:rsid w:val="008461E5"/>
    <w:rsid w:val="00846270"/>
    <w:rsid w:val="00846349"/>
    <w:rsid w:val="008463B1"/>
    <w:rsid w:val="0084646A"/>
    <w:rsid w:val="008465B3"/>
    <w:rsid w:val="00846849"/>
    <w:rsid w:val="00846935"/>
    <w:rsid w:val="00846A59"/>
    <w:rsid w:val="00846AA8"/>
    <w:rsid w:val="00846C70"/>
    <w:rsid w:val="00846E09"/>
    <w:rsid w:val="00846FAE"/>
    <w:rsid w:val="00847190"/>
    <w:rsid w:val="008471D9"/>
    <w:rsid w:val="0084727E"/>
    <w:rsid w:val="00847F1D"/>
    <w:rsid w:val="00847F70"/>
    <w:rsid w:val="00847FCD"/>
    <w:rsid w:val="0085003B"/>
    <w:rsid w:val="00850042"/>
    <w:rsid w:val="008505D6"/>
    <w:rsid w:val="008507BE"/>
    <w:rsid w:val="008508F3"/>
    <w:rsid w:val="00850ADC"/>
    <w:rsid w:val="00850CE4"/>
    <w:rsid w:val="00850E48"/>
    <w:rsid w:val="00850E81"/>
    <w:rsid w:val="00851327"/>
    <w:rsid w:val="00851429"/>
    <w:rsid w:val="0085180B"/>
    <w:rsid w:val="008519B7"/>
    <w:rsid w:val="00851AF4"/>
    <w:rsid w:val="00851C16"/>
    <w:rsid w:val="00851C1B"/>
    <w:rsid w:val="00851D65"/>
    <w:rsid w:val="00851E01"/>
    <w:rsid w:val="00851FEB"/>
    <w:rsid w:val="0085209C"/>
    <w:rsid w:val="008523F4"/>
    <w:rsid w:val="00852458"/>
    <w:rsid w:val="008525D9"/>
    <w:rsid w:val="008527FE"/>
    <w:rsid w:val="008528F2"/>
    <w:rsid w:val="008528FB"/>
    <w:rsid w:val="0085299C"/>
    <w:rsid w:val="00852A04"/>
    <w:rsid w:val="00852A59"/>
    <w:rsid w:val="00852AF5"/>
    <w:rsid w:val="00852EE1"/>
    <w:rsid w:val="008531B8"/>
    <w:rsid w:val="008531E5"/>
    <w:rsid w:val="008532AF"/>
    <w:rsid w:val="0085333A"/>
    <w:rsid w:val="00853662"/>
    <w:rsid w:val="008537A1"/>
    <w:rsid w:val="00853BE0"/>
    <w:rsid w:val="00853C19"/>
    <w:rsid w:val="00853C51"/>
    <w:rsid w:val="00853E53"/>
    <w:rsid w:val="00853EC9"/>
    <w:rsid w:val="00853FF4"/>
    <w:rsid w:val="00854008"/>
    <w:rsid w:val="0085433E"/>
    <w:rsid w:val="0085435A"/>
    <w:rsid w:val="00854506"/>
    <w:rsid w:val="00854655"/>
    <w:rsid w:val="0085469D"/>
    <w:rsid w:val="008548C9"/>
    <w:rsid w:val="008549D8"/>
    <w:rsid w:val="00854B11"/>
    <w:rsid w:val="00854CF3"/>
    <w:rsid w:val="00854F26"/>
    <w:rsid w:val="00854F2D"/>
    <w:rsid w:val="00854FF7"/>
    <w:rsid w:val="00854FFA"/>
    <w:rsid w:val="0085500C"/>
    <w:rsid w:val="008551D8"/>
    <w:rsid w:val="00855224"/>
    <w:rsid w:val="0085545F"/>
    <w:rsid w:val="008555E0"/>
    <w:rsid w:val="00855703"/>
    <w:rsid w:val="0085575B"/>
    <w:rsid w:val="00855921"/>
    <w:rsid w:val="0085596D"/>
    <w:rsid w:val="00855AAE"/>
    <w:rsid w:val="00855DBD"/>
    <w:rsid w:val="008560E6"/>
    <w:rsid w:val="00856250"/>
    <w:rsid w:val="008562DA"/>
    <w:rsid w:val="0085633A"/>
    <w:rsid w:val="008565E7"/>
    <w:rsid w:val="00856689"/>
    <w:rsid w:val="00856757"/>
    <w:rsid w:val="00856790"/>
    <w:rsid w:val="008568BE"/>
    <w:rsid w:val="00856969"/>
    <w:rsid w:val="00856B7A"/>
    <w:rsid w:val="00856C06"/>
    <w:rsid w:val="00856C66"/>
    <w:rsid w:val="00856FF1"/>
    <w:rsid w:val="00857186"/>
    <w:rsid w:val="008573B9"/>
    <w:rsid w:val="008573D9"/>
    <w:rsid w:val="008573EA"/>
    <w:rsid w:val="008574C1"/>
    <w:rsid w:val="008575B1"/>
    <w:rsid w:val="00857660"/>
    <w:rsid w:val="00857707"/>
    <w:rsid w:val="0085773E"/>
    <w:rsid w:val="008577F9"/>
    <w:rsid w:val="0085783E"/>
    <w:rsid w:val="008578B2"/>
    <w:rsid w:val="008579F5"/>
    <w:rsid w:val="00857ADD"/>
    <w:rsid w:val="00857E45"/>
    <w:rsid w:val="00857F0C"/>
    <w:rsid w:val="008600B9"/>
    <w:rsid w:val="008603EE"/>
    <w:rsid w:val="00860AC6"/>
    <w:rsid w:val="00860B2C"/>
    <w:rsid w:val="00860D32"/>
    <w:rsid w:val="00860E4D"/>
    <w:rsid w:val="00860F90"/>
    <w:rsid w:val="00861022"/>
    <w:rsid w:val="008610A4"/>
    <w:rsid w:val="00861164"/>
    <w:rsid w:val="008612A0"/>
    <w:rsid w:val="00861422"/>
    <w:rsid w:val="008614E6"/>
    <w:rsid w:val="008614E7"/>
    <w:rsid w:val="00861541"/>
    <w:rsid w:val="00861788"/>
    <w:rsid w:val="008617FC"/>
    <w:rsid w:val="00861C72"/>
    <w:rsid w:val="00861CE0"/>
    <w:rsid w:val="00861F94"/>
    <w:rsid w:val="00862070"/>
    <w:rsid w:val="00862156"/>
    <w:rsid w:val="00862351"/>
    <w:rsid w:val="008624EB"/>
    <w:rsid w:val="008625EF"/>
    <w:rsid w:val="00862639"/>
    <w:rsid w:val="00862783"/>
    <w:rsid w:val="008627E3"/>
    <w:rsid w:val="0086284E"/>
    <w:rsid w:val="0086285C"/>
    <w:rsid w:val="00862D6D"/>
    <w:rsid w:val="00862D87"/>
    <w:rsid w:val="00863072"/>
    <w:rsid w:val="0086314F"/>
    <w:rsid w:val="008632C7"/>
    <w:rsid w:val="00863501"/>
    <w:rsid w:val="0086391B"/>
    <w:rsid w:val="0086392C"/>
    <w:rsid w:val="00863A2A"/>
    <w:rsid w:val="00863C1F"/>
    <w:rsid w:val="00863D68"/>
    <w:rsid w:val="00863E5E"/>
    <w:rsid w:val="00863F58"/>
    <w:rsid w:val="00863F9A"/>
    <w:rsid w:val="008640B9"/>
    <w:rsid w:val="008643A9"/>
    <w:rsid w:val="008643DF"/>
    <w:rsid w:val="0086450C"/>
    <w:rsid w:val="00864591"/>
    <w:rsid w:val="00864663"/>
    <w:rsid w:val="0086497A"/>
    <w:rsid w:val="00864A20"/>
    <w:rsid w:val="00864D68"/>
    <w:rsid w:val="00864E32"/>
    <w:rsid w:val="00864EDE"/>
    <w:rsid w:val="008652B4"/>
    <w:rsid w:val="008652FF"/>
    <w:rsid w:val="00865437"/>
    <w:rsid w:val="008654D8"/>
    <w:rsid w:val="008657BF"/>
    <w:rsid w:val="008657FB"/>
    <w:rsid w:val="00865A6B"/>
    <w:rsid w:val="00865BA1"/>
    <w:rsid w:val="00865DC1"/>
    <w:rsid w:val="00865FCE"/>
    <w:rsid w:val="00866147"/>
    <w:rsid w:val="008661B8"/>
    <w:rsid w:val="008666B9"/>
    <w:rsid w:val="00866AEB"/>
    <w:rsid w:val="00866AF2"/>
    <w:rsid w:val="00866C95"/>
    <w:rsid w:val="00866D17"/>
    <w:rsid w:val="00866EDF"/>
    <w:rsid w:val="00867017"/>
    <w:rsid w:val="0086739E"/>
    <w:rsid w:val="00867518"/>
    <w:rsid w:val="00867567"/>
    <w:rsid w:val="0086759E"/>
    <w:rsid w:val="00867643"/>
    <w:rsid w:val="0086778D"/>
    <w:rsid w:val="008678D8"/>
    <w:rsid w:val="00867A20"/>
    <w:rsid w:val="00867B56"/>
    <w:rsid w:val="00867F8E"/>
    <w:rsid w:val="00870116"/>
    <w:rsid w:val="0087016A"/>
    <w:rsid w:val="008703F3"/>
    <w:rsid w:val="008704B7"/>
    <w:rsid w:val="008704DE"/>
    <w:rsid w:val="00870655"/>
    <w:rsid w:val="00870A1C"/>
    <w:rsid w:val="00870BEC"/>
    <w:rsid w:val="00870C89"/>
    <w:rsid w:val="00870D7F"/>
    <w:rsid w:val="00870F52"/>
    <w:rsid w:val="00870FF1"/>
    <w:rsid w:val="008711C1"/>
    <w:rsid w:val="0087137B"/>
    <w:rsid w:val="00871526"/>
    <w:rsid w:val="0087164F"/>
    <w:rsid w:val="00871797"/>
    <w:rsid w:val="00871BEA"/>
    <w:rsid w:val="00871BEC"/>
    <w:rsid w:val="00871D90"/>
    <w:rsid w:val="00871EBA"/>
    <w:rsid w:val="00871EF8"/>
    <w:rsid w:val="00871F13"/>
    <w:rsid w:val="00871F79"/>
    <w:rsid w:val="00871FA4"/>
    <w:rsid w:val="008721DF"/>
    <w:rsid w:val="008723DD"/>
    <w:rsid w:val="0087251B"/>
    <w:rsid w:val="0087254D"/>
    <w:rsid w:val="0087261F"/>
    <w:rsid w:val="00872A88"/>
    <w:rsid w:val="00872DD0"/>
    <w:rsid w:val="0087300D"/>
    <w:rsid w:val="0087301D"/>
    <w:rsid w:val="00873050"/>
    <w:rsid w:val="00873360"/>
    <w:rsid w:val="008733EB"/>
    <w:rsid w:val="0087341B"/>
    <w:rsid w:val="008734BD"/>
    <w:rsid w:val="0087371A"/>
    <w:rsid w:val="008737E1"/>
    <w:rsid w:val="00873821"/>
    <w:rsid w:val="00873AF9"/>
    <w:rsid w:val="00873BAD"/>
    <w:rsid w:val="00873EFB"/>
    <w:rsid w:val="00874406"/>
    <w:rsid w:val="0087455D"/>
    <w:rsid w:val="00874646"/>
    <w:rsid w:val="008746A0"/>
    <w:rsid w:val="008747CE"/>
    <w:rsid w:val="008747EA"/>
    <w:rsid w:val="00874818"/>
    <w:rsid w:val="0087489D"/>
    <w:rsid w:val="00874981"/>
    <w:rsid w:val="00874A1F"/>
    <w:rsid w:val="00874AD5"/>
    <w:rsid w:val="00874C5A"/>
    <w:rsid w:val="00874F9D"/>
    <w:rsid w:val="00875169"/>
    <w:rsid w:val="008752A8"/>
    <w:rsid w:val="00875377"/>
    <w:rsid w:val="00875526"/>
    <w:rsid w:val="0087563E"/>
    <w:rsid w:val="0087577A"/>
    <w:rsid w:val="00875867"/>
    <w:rsid w:val="00875AD8"/>
    <w:rsid w:val="00875AEA"/>
    <w:rsid w:val="00875BB7"/>
    <w:rsid w:val="00875E82"/>
    <w:rsid w:val="00875F23"/>
    <w:rsid w:val="00875FC8"/>
    <w:rsid w:val="00876311"/>
    <w:rsid w:val="00876347"/>
    <w:rsid w:val="00876356"/>
    <w:rsid w:val="008764FC"/>
    <w:rsid w:val="00876540"/>
    <w:rsid w:val="00876585"/>
    <w:rsid w:val="00876645"/>
    <w:rsid w:val="008768CE"/>
    <w:rsid w:val="00876980"/>
    <w:rsid w:val="00876B0A"/>
    <w:rsid w:val="00876B8C"/>
    <w:rsid w:val="00876BDC"/>
    <w:rsid w:val="00876CBE"/>
    <w:rsid w:val="00876CCF"/>
    <w:rsid w:val="00876FD4"/>
    <w:rsid w:val="0087707F"/>
    <w:rsid w:val="00877166"/>
    <w:rsid w:val="00877198"/>
    <w:rsid w:val="008773D8"/>
    <w:rsid w:val="00877635"/>
    <w:rsid w:val="0087763E"/>
    <w:rsid w:val="0087773B"/>
    <w:rsid w:val="0087776C"/>
    <w:rsid w:val="008777F3"/>
    <w:rsid w:val="00877A21"/>
    <w:rsid w:val="00877AA3"/>
    <w:rsid w:val="00877B09"/>
    <w:rsid w:val="00877D82"/>
    <w:rsid w:val="00877E39"/>
    <w:rsid w:val="00877F4E"/>
    <w:rsid w:val="0088013C"/>
    <w:rsid w:val="00880357"/>
    <w:rsid w:val="00880631"/>
    <w:rsid w:val="0088070D"/>
    <w:rsid w:val="0088071A"/>
    <w:rsid w:val="0088072E"/>
    <w:rsid w:val="008807A3"/>
    <w:rsid w:val="00880A19"/>
    <w:rsid w:val="00880CE9"/>
    <w:rsid w:val="00880CFD"/>
    <w:rsid w:val="00880D44"/>
    <w:rsid w:val="00881515"/>
    <w:rsid w:val="0088164E"/>
    <w:rsid w:val="00881659"/>
    <w:rsid w:val="008816D3"/>
    <w:rsid w:val="00881814"/>
    <w:rsid w:val="00881928"/>
    <w:rsid w:val="00881C53"/>
    <w:rsid w:val="00881FBB"/>
    <w:rsid w:val="00882012"/>
    <w:rsid w:val="008821A5"/>
    <w:rsid w:val="008821BE"/>
    <w:rsid w:val="0088228D"/>
    <w:rsid w:val="008822F2"/>
    <w:rsid w:val="00882601"/>
    <w:rsid w:val="008828FD"/>
    <w:rsid w:val="00882994"/>
    <w:rsid w:val="00882F72"/>
    <w:rsid w:val="0088305E"/>
    <w:rsid w:val="008832F3"/>
    <w:rsid w:val="008834B2"/>
    <w:rsid w:val="008834BB"/>
    <w:rsid w:val="008834BD"/>
    <w:rsid w:val="00883549"/>
    <w:rsid w:val="0088365A"/>
    <w:rsid w:val="0088371B"/>
    <w:rsid w:val="00883860"/>
    <w:rsid w:val="008838A8"/>
    <w:rsid w:val="008843E3"/>
    <w:rsid w:val="008843FD"/>
    <w:rsid w:val="00884451"/>
    <w:rsid w:val="00884963"/>
    <w:rsid w:val="00884A80"/>
    <w:rsid w:val="00884AD0"/>
    <w:rsid w:val="00884B86"/>
    <w:rsid w:val="00884D06"/>
    <w:rsid w:val="00884D6B"/>
    <w:rsid w:val="00884E05"/>
    <w:rsid w:val="00884E0C"/>
    <w:rsid w:val="00884EA3"/>
    <w:rsid w:val="008850EF"/>
    <w:rsid w:val="00885169"/>
    <w:rsid w:val="008851D4"/>
    <w:rsid w:val="00885288"/>
    <w:rsid w:val="00885300"/>
    <w:rsid w:val="00885416"/>
    <w:rsid w:val="0088555B"/>
    <w:rsid w:val="00885619"/>
    <w:rsid w:val="00885662"/>
    <w:rsid w:val="0088569A"/>
    <w:rsid w:val="00885803"/>
    <w:rsid w:val="00885806"/>
    <w:rsid w:val="00885893"/>
    <w:rsid w:val="00885AA8"/>
    <w:rsid w:val="00885C1D"/>
    <w:rsid w:val="00885D43"/>
    <w:rsid w:val="00885D71"/>
    <w:rsid w:val="00886242"/>
    <w:rsid w:val="008862B3"/>
    <w:rsid w:val="0088640B"/>
    <w:rsid w:val="008864E0"/>
    <w:rsid w:val="0088657B"/>
    <w:rsid w:val="0088667B"/>
    <w:rsid w:val="008866C2"/>
    <w:rsid w:val="0088678B"/>
    <w:rsid w:val="0088689D"/>
    <w:rsid w:val="00886A30"/>
    <w:rsid w:val="00886B93"/>
    <w:rsid w:val="00886C89"/>
    <w:rsid w:val="00886DD7"/>
    <w:rsid w:val="00886F22"/>
    <w:rsid w:val="00886FF9"/>
    <w:rsid w:val="00887224"/>
    <w:rsid w:val="008874D2"/>
    <w:rsid w:val="008875C5"/>
    <w:rsid w:val="008878B3"/>
    <w:rsid w:val="0088792D"/>
    <w:rsid w:val="00887994"/>
    <w:rsid w:val="00887A27"/>
    <w:rsid w:val="00887A43"/>
    <w:rsid w:val="00887C4A"/>
    <w:rsid w:val="00887E47"/>
    <w:rsid w:val="00887E6F"/>
    <w:rsid w:val="00887F75"/>
    <w:rsid w:val="00887F7B"/>
    <w:rsid w:val="00890090"/>
    <w:rsid w:val="0089041E"/>
    <w:rsid w:val="00890477"/>
    <w:rsid w:val="008905C2"/>
    <w:rsid w:val="00890929"/>
    <w:rsid w:val="00890A0C"/>
    <w:rsid w:val="00890CF9"/>
    <w:rsid w:val="00890E04"/>
    <w:rsid w:val="00891637"/>
    <w:rsid w:val="00891875"/>
    <w:rsid w:val="00891A4F"/>
    <w:rsid w:val="00891D9F"/>
    <w:rsid w:val="00891DC8"/>
    <w:rsid w:val="00891DF6"/>
    <w:rsid w:val="00892090"/>
    <w:rsid w:val="00892190"/>
    <w:rsid w:val="00892324"/>
    <w:rsid w:val="008923D4"/>
    <w:rsid w:val="008927B6"/>
    <w:rsid w:val="008928BE"/>
    <w:rsid w:val="00892B9F"/>
    <w:rsid w:val="00892D20"/>
    <w:rsid w:val="00892DF4"/>
    <w:rsid w:val="00892E7A"/>
    <w:rsid w:val="00892F99"/>
    <w:rsid w:val="00892FD9"/>
    <w:rsid w:val="008932DB"/>
    <w:rsid w:val="00893347"/>
    <w:rsid w:val="00893368"/>
    <w:rsid w:val="00893551"/>
    <w:rsid w:val="008937B1"/>
    <w:rsid w:val="008939CB"/>
    <w:rsid w:val="00893A62"/>
    <w:rsid w:val="00893BF4"/>
    <w:rsid w:val="00893E86"/>
    <w:rsid w:val="00893ED7"/>
    <w:rsid w:val="008940F9"/>
    <w:rsid w:val="008941AD"/>
    <w:rsid w:val="008943D6"/>
    <w:rsid w:val="008943E5"/>
    <w:rsid w:val="00894704"/>
    <w:rsid w:val="00894896"/>
    <w:rsid w:val="0089498F"/>
    <w:rsid w:val="00894B77"/>
    <w:rsid w:val="00894BA3"/>
    <w:rsid w:val="00894BC7"/>
    <w:rsid w:val="00894CD8"/>
    <w:rsid w:val="00894E76"/>
    <w:rsid w:val="0089506D"/>
    <w:rsid w:val="00895167"/>
    <w:rsid w:val="0089532F"/>
    <w:rsid w:val="008953AE"/>
    <w:rsid w:val="0089552C"/>
    <w:rsid w:val="008955D1"/>
    <w:rsid w:val="00895984"/>
    <w:rsid w:val="008959BF"/>
    <w:rsid w:val="00895A6F"/>
    <w:rsid w:val="00895B14"/>
    <w:rsid w:val="00895B27"/>
    <w:rsid w:val="00895BD6"/>
    <w:rsid w:val="00895F30"/>
    <w:rsid w:val="00895F98"/>
    <w:rsid w:val="00896108"/>
    <w:rsid w:val="0089657C"/>
    <w:rsid w:val="00896937"/>
    <w:rsid w:val="0089694E"/>
    <w:rsid w:val="00896A55"/>
    <w:rsid w:val="00896B7D"/>
    <w:rsid w:val="00896C1E"/>
    <w:rsid w:val="00896C56"/>
    <w:rsid w:val="00896DDE"/>
    <w:rsid w:val="00896E84"/>
    <w:rsid w:val="00896F6D"/>
    <w:rsid w:val="00896FE4"/>
    <w:rsid w:val="008972BE"/>
    <w:rsid w:val="00897368"/>
    <w:rsid w:val="008973CB"/>
    <w:rsid w:val="008976C1"/>
    <w:rsid w:val="0089771E"/>
    <w:rsid w:val="0089772A"/>
    <w:rsid w:val="008978A2"/>
    <w:rsid w:val="0089791F"/>
    <w:rsid w:val="00897FCE"/>
    <w:rsid w:val="008A02F0"/>
    <w:rsid w:val="008A034F"/>
    <w:rsid w:val="008A03C0"/>
    <w:rsid w:val="008A0423"/>
    <w:rsid w:val="008A054B"/>
    <w:rsid w:val="008A0623"/>
    <w:rsid w:val="008A0815"/>
    <w:rsid w:val="008A088D"/>
    <w:rsid w:val="008A08D5"/>
    <w:rsid w:val="008A0953"/>
    <w:rsid w:val="008A0EB9"/>
    <w:rsid w:val="008A1020"/>
    <w:rsid w:val="008A1056"/>
    <w:rsid w:val="008A12EF"/>
    <w:rsid w:val="008A1525"/>
    <w:rsid w:val="008A15F7"/>
    <w:rsid w:val="008A1A6E"/>
    <w:rsid w:val="008A1A7D"/>
    <w:rsid w:val="008A1A8A"/>
    <w:rsid w:val="008A1BB8"/>
    <w:rsid w:val="008A1BFD"/>
    <w:rsid w:val="008A1C82"/>
    <w:rsid w:val="008A1D49"/>
    <w:rsid w:val="008A210F"/>
    <w:rsid w:val="008A227F"/>
    <w:rsid w:val="008A22DD"/>
    <w:rsid w:val="008A230D"/>
    <w:rsid w:val="008A23CB"/>
    <w:rsid w:val="008A2965"/>
    <w:rsid w:val="008A2B09"/>
    <w:rsid w:val="008A2B28"/>
    <w:rsid w:val="008A2E89"/>
    <w:rsid w:val="008A2EC1"/>
    <w:rsid w:val="008A30C3"/>
    <w:rsid w:val="008A3137"/>
    <w:rsid w:val="008A3333"/>
    <w:rsid w:val="008A335A"/>
    <w:rsid w:val="008A3360"/>
    <w:rsid w:val="008A3512"/>
    <w:rsid w:val="008A36D0"/>
    <w:rsid w:val="008A397B"/>
    <w:rsid w:val="008A3CA3"/>
    <w:rsid w:val="008A3DAB"/>
    <w:rsid w:val="008A3E06"/>
    <w:rsid w:val="008A4065"/>
    <w:rsid w:val="008A40D8"/>
    <w:rsid w:val="008A41F5"/>
    <w:rsid w:val="008A4761"/>
    <w:rsid w:val="008A47AB"/>
    <w:rsid w:val="008A4940"/>
    <w:rsid w:val="008A4ECD"/>
    <w:rsid w:val="008A4F1F"/>
    <w:rsid w:val="008A4FDE"/>
    <w:rsid w:val="008A51A5"/>
    <w:rsid w:val="008A5449"/>
    <w:rsid w:val="008A54BC"/>
    <w:rsid w:val="008A55D6"/>
    <w:rsid w:val="008A59F8"/>
    <w:rsid w:val="008A5D33"/>
    <w:rsid w:val="008A5F8C"/>
    <w:rsid w:val="008A5F8E"/>
    <w:rsid w:val="008A616C"/>
    <w:rsid w:val="008A63D3"/>
    <w:rsid w:val="008A69BB"/>
    <w:rsid w:val="008A6ADB"/>
    <w:rsid w:val="008A6E72"/>
    <w:rsid w:val="008A71CF"/>
    <w:rsid w:val="008A7253"/>
    <w:rsid w:val="008A731E"/>
    <w:rsid w:val="008A758F"/>
    <w:rsid w:val="008A769A"/>
    <w:rsid w:val="008A76B1"/>
    <w:rsid w:val="008A78C4"/>
    <w:rsid w:val="008A79CB"/>
    <w:rsid w:val="008A7B00"/>
    <w:rsid w:val="008A7CDC"/>
    <w:rsid w:val="008A7EA1"/>
    <w:rsid w:val="008A7ED6"/>
    <w:rsid w:val="008B0137"/>
    <w:rsid w:val="008B0392"/>
    <w:rsid w:val="008B0824"/>
    <w:rsid w:val="008B0849"/>
    <w:rsid w:val="008B0929"/>
    <w:rsid w:val="008B0AB7"/>
    <w:rsid w:val="008B0B3C"/>
    <w:rsid w:val="008B0FAE"/>
    <w:rsid w:val="008B132F"/>
    <w:rsid w:val="008B1546"/>
    <w:rsid w:val="008B19A9"/>
    <w:rsid w:val="008B1AFF"/>
    <w:rsid w:val="008B1DF1"/>
    <w:rsid w:val="008B1E05"/>
    <w:rsid w:val="008B1F8C"/>
    <w:rsid w:val="008B2271"/>
    <w:rsid w:val="008B22D0"/>
    <w:rsid w:val="008B235F"/>
    <w:rsid w:val="008B2743"/>
    <w:rsid w:val="008B28DC"/>
    <w:rsid w:val="008B29D2"/>
    <w:rsid w:val="008B2C6A"/>
    <w:rsid w:val="008B2EC3"/>
    <w:rsid w:val="008B3168"/>
    <w:rsid w:val="008B31D4"/>
    <w:rsid w:val="008B3295"/>
    <w:rsid w:val="008B33E5"/>
    <w:rsid w:val="008B34C8"/>
    <w:rsid w:val="008B356B"/>
    <w:rsid w:val="008B35E7"/>
    <w:rsid w:val="008B36EB"/>
    <w:rsid w:val="008B397F"/>
    <w:rsid w:val="008B3F2E"/>
    <w:rsid w:val="008B3FFF"/>
    <w:rsid w:val="008B412B"/>
    <w:rsid w:val="008B4266"/>
    <w:rsid w:val="008B42B5"/>
    <w:rsid w:val="008B430D"/>
    <w:rsid w:val="008B4363"/>
    <w:rsid w:val="008B43DC"/>
    <w:rsid w:val="008B4518"/>
    <w:rsid w:val="008B48B4"/>
    <w:rsid w:val="008B4A1A"/>
    <w:rsid w:val="008B4B0C"/>
    <w:rsid w:val="008B4C7D"/>
    <w:rsid w:val="008B4ECE"/>
    <w:rsid w:val="008B4F6E"/>
    <w:rsid w:val="008B50D7"/>
    <w:rsid w:val="008B54D2"/>
    <w:rsid w:val="008B5AF8"/>
    <w:rsid w:val="008B5B4F"/>
    <w:rsid w:val="008B5C82"/>
    <w:rsid w:val="008B5F66"/>
    <w:rsid w:val="008B5F67"/>
    <w:rsid w:val="008B601A"/>
    <w:rsid w:val="008B60BB"/>
    <w:rsid w:val="008B6225"/>
    <w:rsid w:val="008B64DE"/>
    <w:rsid w:val="008B6635"/>
    <w:rsid w:val="008B67AA"/>
    <w:rsid w:val="008B6818"/>
    <w:rsid w:val="008B6841"/>
    <w:rsid w:val="008B684E"/>
    <w:rsid w:val="008B6850"/>
    <w:rsid w:val="008B6974"/>
    <w:rsid w:val="008B6A78"/>
    <w:rsid w:val="008B6B1A"/>
    <w:rsid w:val="008B6C84"/>
    <w:rsid w:val="008B6CB2"/>
    <w:rsid w:val="008B6D9B"/>
    <w:rsid w:val="008B7193"/>
    <w:rsid w:val="008B71B8"/>
    <w:rsid w:val="008B71FE"/>
    <w:rsid w:val="008B7203"/>
    <w:rsid w:val="008B722D"/>
    <w:rsid w:val="008B74FE"/>
    <w:rsid w:val="008B75F5"/>
    <w:rsid w:val="008B7954"/>
    <w:rsid w:val="008B7966"/>
    <w:rsid w:val="008B7977"/>
    <w:rsid w:val="008B7A56"/>
    <w:rsid w:val="008B7DBE"/>
    <w:rsid w:val="008B7F32"/>
    <w:rsid w:val="008C0050"/>
    <w:rsid w:val="008C021C"/>
    <w:rsid w:val="008C0297"/>
    <w:rsid w:val="008C0410"/>
    <w:rsid w:val="008C0470"/>
    <w:rsid w:val="008C04E2"/>
    <w:rsid w:val="008C05CE"/>
    <w:rsid w:val="008C063F"/>
    <w:rsid w:val="008C06D3"/>
    <w:rsid w:val="008C06E6"/>
    <w:rsid w:val="008C0906"/>
    <w:rsid w:val="008C0E54"/>
    <w:rsid w:val="008C0EAE"/>
    <w:rsid w:val="008C0EF6"/>
    <w:rsid w:val="008C1090"/>
    <w:rsid w:val="008C1665"/>
    <w:rsid w:val="008C166D"/>
    <w:rsid w:val="008C19D4"/>
    <w:rsid w:val="008C1C9E"/>
    <w:rsid w:val="008C1F51"/>
    <w:rsid w:val="008C1FD2"/>
    <w:rsid w:val="008C2051"/>
    <w:rsid w:val="008C20C2"/>
    <w:rsid w:val="008C24D8"/>
    <w:rsid w:val="008C256C"/>
    <w:rsid w:val="008C2643"/>
    <w:rsid w:val="008C2650"/>
    <w:rsid w:val="008C2917"/>
    <w:rsid w:val="008C2A60"/>
    <w:rsid w:val="008C2CA3"/>
    <w:rsid w:val="008C2D47"/>
    <w:rsid w:val="008C2D8E"/>
    <w:rsid w:val="008C2ED6"/>
    <w:rsid w:val="008C3009"/>
    <w:rsid w:val="008C3161"/>
    <w:rsid w:val="008C3193"/>
    <w:rsid w:val="008C319D"/>
    <w:rsid w:val="008C31D8"/>
    <w:rsid w:val="008C31F3"/>
    <w:rsid w:val="008C3919"/>
    <w:rsid w:val="008C3F55"/>
    <w:rsid w:val="008C3F83"/>
    <w:rsid w:val="008C4262"/>
    <w:rsid w:val="008C4269"/>
    <w:rsid w:val="008C439B"/>
    <w:rsid w:val="008C43AB"/>
    <w:rsid w:val="008C43BB"/>
    <w:rsid w:val="008C46D3"/>
    <w:rsid w:val="008C47FB"/>
    <w:rsid w:val="008C482F"/>
    <w:rsid w:val="008C4B89"/>
    <w:rsid w:val="008C4B9A"/>
    <w:rsid w:val="008C4E40"/>
    <w:rsid w:val="008C4E9C"/>
    <w:rsid w:val="008C4F62"/>
    <w:rsid w:val="008C53A8"/>
    <w:rsid w:val="008C5448"/>
    <w:rsid w:val="008C5457"/>
    <w:rsid w:val="008C56D9"/>
    <w:rsid w:val="008C5A83"/>
    <w:rsid w:val="008C5B97"/>
    <w:rsid w:val="008C5DC8"/>
    <w:rsid w:val="008C604C"/>
    <w:rsid w:val="008C618D"/>
    <w:rsid w:val="008C6861"/>
    <w:rsid w:val="008C6B30"/>
    <w:rsid w:val="008C6C86"/>
    <w:rsid w:val="008C6D89"/>
    <w:rsid w:val="008C6FF2"/>
    <w:rsid w:val="008C726F"/>
    <w:rsid w:val="008C7359"/>
    <w:rsid w:val="008C7392"/>
    <w:rsid w:val="008C740A"/>
    <w:rsid w:val="008C74C0"/>
    <w:rsid w:val="008C75B1"/>
    <w:rsid w:val="008C76CF"/>
    <w:rsid w:val="008C776A"/>
    <w:rsid w:val="008C778D"/>
    <w:rsid w:val="008C784D"/>
    <w:rsid w:val="008C78D7"/>
    <w:rsid w:val="008C7998"/>
    <w:rsid w:val="008C7ABA"/>
    <w:rsid w:val="008C7BA1"/>
    <w:rsid w:val="008C7C0D"/>
    <w:rsid w:val="008C7D84"/>
    <w:rsid w:val="008C7EDE"/>
    <w:rsid w:val="008D01C2"/>
    <w:rsid w:val="008D02B9"/>
    <w:rsid w:val="008D05C2"/>
    <w:rsid w:val="008D06A9"/>
    <w:rsid w:val="008D0707"/>
    <w:rsid w:val="008D0838"/>
    <w:rsid w:val="008D08E7"/>
    <w:rsid w:val="008D0A91"/>
    <w:rsid w:val="008D0A92"/>
    <w:rsid w:val="008D0C12"/>
    <w:rsid w:val="008D0E95"/>
    <w:rsid w:val="008D0FC9"/>
    <w:rsid w:val="008D16A4"/>
    <w:rsid w:val="008D17D8"/>
    <w:rsid w:val="008D1BFF"/>
    <w:rsid w:val="008D1C37"/>
    <w:rsid w:val="008D1C52"/>
    <w:rsid w:val="008D1DF8"/>
    <w:rsid w:val="008D1EA3"/>
    <w:rsid w:val="008D1EFA"/>
    <w:rsid w:val="008D2126"/>
    <w:rsid w:val="008D2281"/>
    <w:rsid w:val="008D232B"/>
    <w:rsid w:val="008D237C"/>
    <w:rsid w:val="008D2518"/>
    <w:rsid w:val="008D2580"/>
    <w:rsid w:val="008D270B"/>
    <w:rsid w:val="008D270E"/>
    <w:rsid w:val="008D2907"/>
    <w:rsid w:val="008D2BA3"/>
    <w:rsid w:val="008D2BB8"/>
    <w:rsid w:val="008D2CC3"/>
    <w:rsid w:val="008D2D72"/>
    <w:rsid w:val="008D312A"/>
    <w:rsid w:val="008D3221"/>
    <w:rsid w:val="008D32FF"/>
    <w:rsid w:val="008D333B"/>
    <w:rsid w:val="008D35CF"/>
    <w:rsid w:val="008D3635"/>
    <w:rsid w:val="008D378E"/>
    <w:rsid w:val="008D3894"/>
    <w:rsid w:val="008D3A29"/>
    <w:rsid w:val="008D3A86"/>
    <w:rsid w:val="008D3B52"/>
    <w:rsid w:val="008D3C62"/>
    <w:rsid w:val="008D3DB4"/>
    <w:rsid w:val="008D3E7A"/>
    <w:rsid w:val="008D3F5E"/>
    <w:rsid w:val="008D3F81"/>
    <w:rsid w:val="008D440D"/>
    <w:rsid w:val="008D44A5"/>
    <w:rsid w:val="008D44F7"/>
    <w:rsid w:val="008D45A1"/>
    <w:rsid w:val="008D45AA"/>
    <w:rsid w:val="008D45B5"/>
    <w:rsid w:val="008D4860"/>
    <w:rsid w:val="008D4982"/>
    <w:rsid w:val="008D4987"/>
    <w:rsid w:val="008D49F1"/>
    <w:rsid w:val="008D4A6C"/>
    <w:rsid w:val="008D4A72"/>
    <w:rsid w:val="008D4A83"/>
    <w:rsid w:val="008D4F78"/>
    <w:rsid w:val="008D5078"/>
    <w:rsid w:val="008D52CD"/>
    <w:rsid w:val="008D5483"/>
    <w:rsid w:val="008D55FB"/>
    <w:rsid w:val="008D5711"/>
    <w:rsid w:val="008D580A"/>
    <w:rsid w:val="008D5993"/>
    <w:rsid w:val="008D5F7F"/>
    <w:rsid w:val="008D6239"/>
    <w:rsid w:val="008D6335"/>
    <w:rsid w:val="008D63DF"/>
    <w:rsid w:val="008D6936"/>
    <w:rsid w:val="008D6B4A"/>
    <w:rsid w:val="008D6D5F"/>
    <w:rsid w:val="008D6F12"/>
    <w:rsid w:val="008D6F49"/>
    <w:rsid w:val="008D70A0"/>
    <w:rsid w:val="008D714C"/>
    <w:rsid w:val="008D720C"/>
    <w:rsid w:val="008D72CC"/>
    <w:rsid w:val="008D755F"/>
    <w:rsid w:val="008D758F"/>
    <w:rsid w:val="008D7714"/>
    <w:rsid w:val="008D7813"/>
    <w:rsid w:val="008D7AA0"/>
    <w:rsid w:val="008D7C3D"/>
    <w:rsid w:val="008D7F4E"/>
    <w:rsid w:val="008D7F54"/>
    <w:rsid w:val="008E0007"/>
    <w:rsid w:val="008E0037"/>
    <w:rsid w:val="008E035D"/>
    <w:rsid w:val="008E0462"/>
    <w:rsid w:val="008E04AB"/>
    <w:rsid w:val="008E05BD"/>
    <w:rsid w:val="008E0788"/>
    <w:rsid w:val="008E07E2"/>
    <w:rsid w:val="008E0A61"/>
    <w:rsid w:val="008E0AE6"/>
    <w:rsid w:val="008E0B49"/>
    <w:rsid w:val="008E0C37"/>
    <w:rsid w:val="008E0D5E"/>
    <w:rsid w:val="008E1021"/>
    <w:rsid w:val="008E1513"/>
    <w:rsid w:val="008E1908"/>
    <w:rsid w:val="008E1941"/>
    <w:rsid w:val="008E1A89"/>
    <w:rsid w:val="008E1E50"/>
    <w:rsid w:val="008E1E70"/>
    <w:rsid w:val="008E204C"/>
    <w:rsid w:val="008E219D"/>
    <w:rsid w:val="008E229F"/>
    <w:rsid w:val="008E23AD"/>
    <w:rsid w:val="008E2662"/>
    <w:rsid w:val="008E27B5"/>
    <w:rsid w:val="008E284B"/>
    <w:rsid w:val="008E2AAB"/>
    <w:rsid w:val="008E2B1F"/>
    <w:rsid w:val="008E2EA2"/>
    <w:rsid w:val="008E2F51"/>
    <w:rsid w:val="008E2FB9"/>
    <w:rsid w:val="008E305A"/>
    <w:rsid w:val="008E33A1"/>
    <w:rsid w:val="008E3551"/>
    <w:rsid w:val="008E37C5"/>
    <w:rsid w:val="008E3843"/>
    <w:rsid w:val="008E389E"/>
    <w:rsid w:val="008E3ACF"/>
    <w:rsid w:val="008E3AE1"/>
    <w:rsid w:val="008E3CCB"/>
    <w:rsid w:val="008E3D0B"/>
    <w:rsid w:val="008E3FAE"/>
    <w:rsid w:val="008E413B"/>
    <w:rsid w:val="008E418F"/>
    <w:rsid w:val="008E4540"/>
    <w:rsid w:val="008E47EE"/>
    <w:rsid w:val="008E4804"/>
    <w:rsid w:val="008E4875"/>
    <w:rsid w:val="008E488E"/>
    <w:rsid w:val="008E491D"/>
    <w:rsid w:val="008E4A2E"/>
    <w:rsid w:val="008E4BBD"/>
    <w:rsid w:val="008E4CEA"/>
    <w:rsid w:val="008E5098"/>
    <w:rsid w:val="008E5203"/>
    <w:rsid w:val="008E5465"/>
    <w:rsid w:val="008E57D7"/>
    <w:rsid w:val="008E5831"/>
    <w:rsid w:val="008E5B6C"/>
    <w:rsid w:val="008E5B92"/>
    <w:rsid w:val="008E5C7F"/>
    <w:rsid w:val="008E5CEB"/>
    <w:rsid w:val="008E5DA7"/>
    <w:rsid w:val="008E5E10"/>
    <w:rsid w:val="008E5E30"/>
    <w:rsid w:val="008E5FB3"/>
    <w:rsid w:val="008E6A1D"/>
    <w:rsid w:val="008E6B38"/>
    <w:rsid w:val="008E6C68"/>
    <w:rsid w:val="008E6F9B"/>
    <w:rsid w:val="008E6FD4"/>
    <w:rsid w:val="008E6FD7"/>
    <w:rsid w:val="008E732C"/>
    <w:rsid w:val="008E7788"/>
    <w:rsid w:val="008E77A0"/>
    <w:rsid w:val="008E77D3"/>
    <w:rsid w:val="008E7908"/>
    <w:rsid w:val="008E7BDB"/>
    <w:rsid w:val="008E7CD1"/>
    <w:rsid w:val="008F01BD"/>
    <w:rsid w:val="008F06B2"/>
    <w:rsid w:val="008F06D1"/>
    <w:rsid w:val="008F0746"/>
    <w:rsid w:val="008F0866"/>
    <w:rsid w:val="008F0A84"/>
    <w:rsid w:val="008F0BD5"/>
    <w:rsid w:val="008F0C22"/>
    <w:rsid w:val="008F0E00"/>
    <w:rsid w:val="008F0E81"/>
    <w:rsid w:val="008F0FAC"/>
    <w:rsid w:val="008F10C7"/>
    <w:rsid w:val="008F11BB"/>
    <w:rsid w:val="008F11D7"/>
    <w:rsid w:val="008F12DA"/>
    <w:rsid w:val="008F1377"/>
    <w:rsid w:val="008F14AC"/>
    <w:rsid w:val="008F1646"/>
    <w:rsid w:val="008F1960"/>
    <w:rsid w:val="008F19C1"/>
    <w:rsid w:val="008F1C9A"/>
    <w:rsid w:val="008F2122"/>
    <w:rsid w:val="008F2140"/>
    <w:rsid w:val="008F2239"/>
    <w:rsid w:val="008F2247"/>
    <w:rsid w:val="008F255C"/>
    <w:rsid w:val="008F2680"/>
    <w:rsid w:val="008F29CC"/>
    <w:rsid w:val="008F2B91"/>
    <w:rsid w:val="008F301F"/>
    <w:rsid w:val="008F318A"/>
    <w:rsid w:val="008F31DD"/>
    <w:rsid w:val="008F3407"/>
    <w:rsid w:val="008F3513"/>
    <w:rsid w:val="008F3583"/>
    <w:rsid w:val="008F36C1"/>
    <w:rsid w:val="008F3770"/>
    <w:rsid w:val="008F38B0"/>
    <w:rsid w:val="008F3AFE"/>
    <w:rsid w:val="008F3B00"/>
    <w:rsid w:val="008F3B2C"/>
    <w:rsid w:val="008F3B8F"/>
    <w:rsid w:val="008F3BFB"/>
    <w:rsid w:val="008F42D7"/>
    <w:rsid w:val="008F4361"/>
    <w:rsid w:val="008F43F5"/>
    <w:rsid w:val="008F462D"/>
    <w:rsid w:val="008F4849"/>
    <w:rsid w:val="008F4882"/>
    <w:rsid w:val="008F49C4"/>
    <w:rsid w:val="008F4B32"/>
    <w:rsid w:val="008F4C88"/>
    <w:rsid w:val="008F5122"/>
    <w:rsid w:val="008F5A7A"/>
    <w:rsid w:val="008F5B88"/>
    <w:rsid w:val="008F5EAF"/>
    <w:rsid w:val="008F605E"/>
    <w:rsid w:val="008F607B"/>
    <w:rsid w:val="008F60D2"/>
    <w:rsid w:val="008F6104"/>
    <w:rsid w:val="008F6136"/>
    <w:rsid w:val="008F6172"/>
    <w:rsid w:val="008F627B"/>
    <w:rsid w:val="008F6354"/>
    <w:rsid w:val="008F6363"/>
    <w:rsid w:val="008F6579"/>
    <w:rsid w:val="008F66A4"/>
    <w:rsid w:val="008F6721"/>
    <w:rsid w:val="008F6809"/>
    <w:rsid w:val="008F680B"/>
    <w:rsid w:val="008F6958"/>
    <w:rsid w:val="008F6972"/>
    <w:rsid w:val="008F6BEF"/>
    <w:rsid w:val="008F6D17"/>
    <w:rsid w:val="008F6D78"/>
    <w:rsid w:val="008F6E49"/>
    <w:rsid w:val="008F6FC4"/>
    <w:rsid w:val="008F7201"/>
    <w:rsid w:val="008F7350"/>
    <w:rsid w:val="008F7360"/>
    <w:rsid w:val="008F7381"/>
    <w:rsid w:val="008F74DF"/>
    <w:rsid w:val="008F76D3"/>
    <w:rsid w:val="008F77F7"/>
    <w:rsid w:val="008F7892"/>
    <w:rsid w:val="008F7952"/>
    <w:rsid w:val="008F79B1"/>
    <w:rsid w:val="008F7D20"/>
    <w:rsid w:val="008F7DA0"/>
    <w:rsid w:val="008F7ED6"/>
    <w:rsid w:val="008F7EE7"/>
    <w:rsid w:val="0090013F"/>
    <w:rsid w:val="00900352"/>
    <w:rsid w:val="00900935"/>
    <w:rsid w:val="00900A93"/>
    <w:rsid w:val="00900A9D"/>
    <w:rsid w:val="00900B10"/>
    <w:rsid w:val="00900DEE"/>
    <w:rsid w:val="009010FE"/>
    <w:rsid w:val="009011D6"/>
    <w:rsid w:val="00901236"/>
    <w:rsid w:val="0090126E"/>
    <w:rsid w:val="00901295"/>
    <w:rsid w:val="009012A7"/>
    <w:rsid w:val="00901421"/>
    <w:rsid w:val="00901676"/>
    <w:rsid w:val="00901716"/>
    <w:rsid w:val="00901767"/>
    <w:rsid w:val="00901B23"/>
    <w:rsid w:val="00901B80"/>
    <w:rsid w:val="00901DB5"/>
    <w:rsid w:val="00901F16"/>
    <w:rsid w:val="00901FB0"/>
    <w:rsid w:val="00902027"/>
    <w:rsid w:val="00902138"/>
    <w:rsid w:val="0090214A"/>
    <w:rsid w:val="009022CB"/>
    <w:rsid w:val="009023B6"/>
    <w:rsid w:val="00902B0A"/>
    <w:rsid w:val="00902B24"/>
    <w:rsid w:val="00902B3E"/>
    <w:rsid w:val="00902C69"/>
    <w:rsid w:val="00902CD1"/>
    <w:rsid w:val="00903016"/>
    <w:rsid w:val="009033C4"/>
    <w:rsid w:val="009033EC"/>
    <w:rsid w:val="009034F8"/>
    <w:rsid w:val="00903751"/>
    <w:rsid w:val="00903796"/>
    <w:rsid w:val="009038E7"/>
    <w:rsid w:val="00903AB6"/>
    <w:rsid w:val="00903BB6"/>
    <w:rsid w:val="00903C3A"/>
    <w:rsid w:val="00903DC1"/>
    <w:rsid w:val="00903E73"/>
    <w:rsid w:val="00903F94"/>
    <w:rsid w:val="00904146"/>
    <w:rsid w:val="0090421F"/>
    <w:rsid w:val="00904227"/>
    <w:rsid w:val="00904343"/>
    <w:rsid w:val="00904420"/>
    <w:rsid w:val="009045A6"/>
    <w:rsid w:val="0090473A"/>
    <w:rsid w:val="00904B76"/>
    <w:rsid w:val="0090505C"/>
    <w:rsid w:val="00905084"/>
    <w:rsid w:val="009050C5"/>
    <w:rsid w:val="00905165"/>
    <w:rsid w:val="009051BE"/>
    <w:rsid w:val="009051DC"/>
    <w:rsid w:val="0090534A"/>
    <w:rsid w:val="00905521"/>
    <w:rsid w:val="0090567A"/>
    <w:rsid w:val="009056DB"/>
    <w:rsid w:val="00905807"/>
    <w:rsid w:val="009058A6"/>
    <w:rsid w:val="0090592B"/>
    <w:rsid w:val="00905E08"/>
    <w:rsid w:val="00905EF0"/>
    <w:rsid w:val="00906163"/>
    <w:rsid w:val="009062B8"/>
    <w:rsid w:val="00906519"/>
    <w:rsid w:val="009069DB"/>
    <w:rsid w:val="00906B40"/>
    <w:rsid w:val="00906BBC"/>
    <w:rsid w:val="00906DF2"/>
    <w:rsid w:val="00906EDC"/>
    <w:rsid w:val="00906FD7"/>
    <w:rsid w:val="00907371"/>
    <w:rsid w:val="00907375"/>
    <w:rsid w:val="009073D6"/>
    <w:rsid w:val="00907426"/>
    <w:rsid w:val="00907441"/>
    <w:rsid w:val="00907517"/>
    <w:rsid w:val="00907657"/>
    <w:rsid w:val="0090765F"/>
    <w:rsid w:val="0090776A"/>
    <w:rsid w:val="009078F4"/>
    <w:rsid w:val="00907983"/>
    <w:rsid w:val="00907AD3"/>
    <w:rsid w:val="00907B2E"/>
    <w:rsid w:val="00907B65"/>
    <w:rsid w:val="00907BEB"/>
    <w:rsid w:val="00907DB2"/>
    <w:rsid w:val="00907DDC"/>
    <w:rsid w:val="00907FEA"/>
    <w:rsid w:val="0091015A"/>
    <w:rsid w:val="00910580"/>
    <w:rsid w:val="009106AA"/>
    <w:rsid w:val="00910B3B"/>
    <w:rsid w:val="00910D56"/>
    <w:rsid w:val="00910E52"/>
    <w:rsid w:val="00910E5A"/>
    <w:rsid w:val="009115DA"/>
    <w:rsid w:val="009117E9"/>
    <w:rsid w:val="00911CF4"/>
    <w:rsid w:val="00911D22"/>
    <w:rsid w:val="00911E9D"/>
    <w:rsid w:val="00912046"/>
    <w:rsid w:val="009125F1"/>
    <w:rsid w:val="00912623"/>
    <w:rsid w:val="0091264D"/>
    <w:rsid w:val="00912915"/>
    <w:rsid w:val="009129CE"/>
    <w:rsid w:val="009129EE"/>
    <w:rsid w:val="00912E2B"/>
    <w:rsid w:val="00912EE8"/>
    <w:rsid w:val="009133E7"/>
    <w:rsid w:val="0091349D"/>
    <w:rsid w:val="00913512"/>
    <w:rsid w:val="00913694"/>
    <w:rsid w:val="00913806"/>
    <w:rsid w:val="00913916"/>
    <w:rsid w:val="00913A6B"/>
    <w:rsid w:val="00913B44"/>
    <w:rsid w:val="00913B7D"/>
    <w:rsid w:val="00913FD2"/>
    <w:rsid w:val="009143E8"/>
    <w:rsid w:val="0091444D"/>
    <w:rsid w:val="0091446D"/>
    <w:rsid w:val="00914677"/>
    <w:rsid w:val="0091477C"/>
    <w:rsid w:val="0091490B"/>
    <w:rsid w:val="00914963"/>
    <w:rsid w:val="00914A98"/>
    <w:rsid w:val="00914CDB"/>
    <w:rsid w:val="00914FC0"/>
    <w:rsid w:val="00915351"/>
    <w:rsid w:val="009153C3"/>
    <w:rsid w:val="00915707"/>
    <w:rsid w:val="00915819"/>
    <w:rsid w:val="00915AF3"/>
    <w:rsid w:val="00915B88"/>
    <w:rsid w:val="00915EC0"/>
    <w:rsid w:val="00916428"/>
    <w:rsid w:val="009165A6"/>
    <w:rsid w:val="009165BE"/>
    <w:rsid w:val="0091663F"/>
    <w:rsid w:val="0091669F"/>
    <w:rsid w:val="009166CC"/>
    <w:rsid w:val="009168A4"/>
    <w:rsid w:val="00916D35"/>
    <w:rsid w:val="00916E50"/>
    <w:rsid w:val="0091700A"/>
    <w:rsid w:val="009170F4"/>
    <w:rsid w:val="0091746B"/>
    <w:rsid w:val="00917643"/>
    <w:rsid w:val="00917A47"/>
    <w:rsid w:val="00917AF0"/>
    <w:rsid w:val="00917CEF"/>
    <w:rsid w:val="00917D2D"/>
    <w:rsid w:val="00917DEB"/>
    <w:rsid w:val="00917F07"/>
    <w:rsid w:val="00917FAD"/>
    <w:rsid w:val="00920084"/>
    <w:rsid w:val="00920225"/>
    <w:rsid w:val="0092023F"/>
    <w:rsid w:val="00920A78"/>
    <w:rsid w:val="00920B17"/>
    <w:rsid w:val="00920B95"/>
    <w:rsid w:val="00920BF5"/>
    <w:rsid w:val="00920E33"/>
    <w:rsid w:val="00920EBB"/>
    <w:rsid w:val="00921381"/>
    <w:rsid w:val="009214B0"/>
    <w:rsid w:val="00921564"/>
    <w:rsid w:val="0092165A"/>
    <w:rsid w:val="009216A7"/>
    <w:rsid w:val="00921838"/>
    <w:rsid w:val="00921914"/>
    <w:rsid w:val="009219F4"/>
    <w:rsid w:val="00921A72"/>
    <w:rsid w:val="00921F6F"/>
    <w:rsid w:val="009221B0"/>
    <w:rsid w:val="0092245E"/>
    <w:rsid w:val="00922481"/>
    <w:rsid w:val="009226E8"/>
    <w:rsid w:val="00922858"/>
    <w:rsid w:val="009228B2"/>
    <w:rsid w:val="00922C16"/>
    <w:rsid w:val="0092358B"/>
    <w:rsid w:val="009235DD"/>
    <w:rsid w:val="00923600"/>
    <w:rsid w:val="00923653"/>
    <w:rsid w:val="009238D6"/>
    <w:rsid w:val="009238FC"/>
    <w:rsid w:val="00923AA2"/>
    <w:rsid w:val="00923BF5"/>
    <w:rsid w:val="00923C13"/>
    <w:rsid w:val="00923DAA"/>
    <w:rsid w:val="00923FBE"/>
    <w:rsid w:val="0092422A"/>
    <w:rsid w:val="009242F9"/>
    <w:rsid w:val="009243BD"/>
    <w:rsid w:val="0092457E"/>
    <w:rsid w:val="00924590"/>
    <w:rsid w:val="0092494A"/>
    <w:rsid w:val="00924A32"/>
    <w:rsid w:val="00924A9D"/>
    <w:rsid w:val="00924D00"/>
    <w:rsid w:val="00924F0F"/>
    <w:rsid w:val="00924F61"/>
    <w:rsid w:val="009252D4"/>
    <w:rsid w:val="00925351"/>
    <w:rsid w:val="009253FF"/>
    <w:rsid w:val="009255ED"/>
    <w:rsid w:val="0092568C"/>
    <w:rsid w:val="009256F9"/>
    <w:rsid w:val="0092581A"/>
    <w:rsid w:val="0092581F"/>
    <w:rsid w:val="00925822"/>
    <w:rsid w:val="00925927"/>
    <w:rsid w:val="0092598B"/>
    <w:rsid w:val="00925A0A"/>
    <w:rsid w:val="00925A46"/>
    <w:rsid w:val="00925AEC"/>
    <w:rsid w:val="00925B5E"/>
    <w:rsid w:val="00925BE1"/>
    <w:rsid w:val="00925CAC"/>
    <w:rsid w:val="00925CC9"/>
    <w:rsid w:val="00925D62"/>
    <w:rsid w:val="00925D9A"/>
    <w:rsid w:val="00925DAB"/>
    <w:rsid w:val="00925DE2"/>
    <w:rsid w:val="00925F31"/>
    <w:rsid w:val="00925FEE"/>
    <w:rsid w:val="0092604A"/>
    <w:rsid w:val="00926324"/>
    <w:rsid w:val="0092637A"/>
    <w:rsid w:val="009265F0"/>
    <w:rsid w:val="009269A5"/>
    <w:rsid w:val="00926B15"/>
    <w:rsid w:val="00926C95"/>
    <w:rsid w:val="00926D7D"/>
    <w:rsid w:val="00926E57"/>
    <w:rsid w:val="00926E88"/>
    <w:rsid w:val="00926EE0"/>
    <w:rsid w:val="00927037"/>
    <w:rsid w:val="009270D5"/>
    <w:rsid w:val="00927317"/>
    <w:rsid w:val="00927373"/>
    <w:rsid w:val="00927487"/>
    <w:rsid w:val="009274E2"/>
    <w:rsid w:val="009276AA"/>
    <w:rsid w:val="009276C3"/>
    <w:rsid w:val="009276D2"/>
    <w:rsid w:val="00927736"/>
    <w:rsid w:val="009277D6"/>
    <w:rsid w:val="0092792F"/>
    <w:rsid w:val="00927C5B"/>
    <w:rsid w:val="009300B2"/>
    <w:rsid w:val="00930282"/>
    <w:rsid w:val="009302BF"/>
    <w:rsid w:val="00930308"/>
    <w:rsid w:val="00930431"/>
    <w:rsid w:val="0093045A"/>
    <w:rsid w:val="0093049E"/>
    <w:rsid w:val="00930541"/>
    <w:rsid w:val="009305D1"/>
    <w:rsid w:val="009306D9"/>
    <w:rsid w:val="00930CFD"/>
    <w:rsid w:val="00930D7B"/>
    <w:rsid w:val="009313BB"/>
    <w:rsid w:val="0093143A"/>
    <w:rsid w:val="00931A06"/>
    <w:rsid w:val="00931AEC"/>
    <w:rsid w:val="00931D3F"/>
    <w:rsid w:val="00931F5B"/>
    <w:rsid w:val="009322CF"/>
    <w:rsid w:val="00932326"/>
    <w:rsid w:val="009326DD"/>
    <w:rsid w:val="00932714"/>
    <w:rsid w:val="009327B2"/>
    <w:rsid w:val="0093289F"/>
    <w:rsid w:val="0093291C"/>
    <w:rsid w:val="00932A1E"/>
    <w:rsid w:val="00932A3E"/>
    <w:rsid w:val="00932BDF"/>
    <w:rsid w:val="00932C11"/>
    <w:rsid w:val="00932C33"/>
    <w:rsid w:val="00932DCD"/>
    <w:rsid w:val="00932F28"/>
    <w:rsid w:val="0093319D"/>
    <w:rsid w:val="00933250"/>
    <w:rsid w:val="009332EC"/>
    <w:rsid w:val="00933387"/>
    <w:rsid w:val="00933468"/>
    <w:rsid w:val="009334C2"/>
    <w:rsid w:val="00933654"/>
    <w:rsid w:val="00933728"/>
    <w:rsid w:val="00933CC6"/>
    <w:rsid w:val="00933CC7"/>
    <w:rsid w:val="009341D7"/>
    <w:rsid w:val="00934358"/>
    <w:rsid w:val="009343DF"/>
    <w:rsid w:val="00934468"/>
    <w:rsid w:val="009345BD"/>
    <w:rsid w:val="00934640"/>
    <w:rsid w:val="009347B7"/>
    <w:rsid w:val="009347D6"/>
    <w:rsid w:val="009348E1"/>
    <w:rsid w:val="00934A9F"/>
    <w:rsid w:val="00934B4F"/>
    <w:rsid w:val="00934E20"/>
    <w:rsid w:val="009353BD"/>
    <w:rsid w:val="009354A8"/>
    <w:rsid w:val="00935C46"/>
    <w:rsid w:val="00935FEF"/>
    <w:rsid w:val="0093603A"/>
    <w:rsid w:val="00936080"/>
    <w:rsid w:val="00936195"/>
    <w:rsid w:val="009361A0"/>
    <w:rsid w:val="00936350"/>
    <w:rsid w:val="0093645D"/>
    <w:rsid w:val="00936534"/>
    <w:rsid w:val="00936559"/>
    <w:rsid w:val="0093681F"/>
    <w:rsid w:val="0093697E"/>
    <w:rsid w:val="009369AA"/>
    <w:rsid w:val="00936B27"/>
    <w:rsid w:val="00936C3F"/>
    <w:rsid w:val="00936E99"/>
    <w:rsid w:val="0093702F"/>
    <w:rsid w:val="00937259"/>
    <w:rsid w:val="00937336"/>
    <w:rsid w:val="009374CE"/>
    <w:rsid w:val="009374E4"/>
    <w:rsid w:val="009374EB"/>
    <w:rsid w:val="009375C1"/>
    <w:rsid w:val="009375CE"/>
    <w:rsid w:val="00937B2A"/>
    <w:rsid w:val="00937B6B"/>
    <w:rsid w:val="00937E81"/>
    <w:rsid w:val="0094057F"/>
    <w:rsid w:val="009405F3"/>
    <w:rsid w:val="0094060C"/>
    <w:rsid w:val="00940659"/>
    <w:rsid w:val="00940719"/>
    <w:rsid w:val="009407DF"/>
    <w:rsid w:val="00940CBD"/>
    <w:rsid w:val="00940FEC"/>
    <w:rsid w:val="00941031"/>
    <w:rsid w:val="00941466"/>
    <w:rsid w:val="00941598"/>
    <w:rsid w:val="009415D5"/>
    <w:rsid w:val="009415F9"/>
    <w:rsid w:val="009417BA"/>
    <w:rsid w:val="00941892"/>
    <w:rsid w:val="009418A9"/>
    <w:rsid w:val="00941CDD"/>
    <w:rsid w:val="009420B5"/>
    <w:rsid w:val="009422E2"/>
    <w:rsid w:val="009423BE"/>
    <w:rsid w:val="0094244B"/>
    <w:rsid w:val="00942728"/>
    <w:rsid w:val="009429E9"/>
    <w:rsid w:val="00942A2F"/>
    <w:rsid w:val="00942D36"/>
    <w:rsid w:val="00942E77"/>
    <w:rsid w:val="00943530"/>
    <w:rsid w:val="00943681"/>
    <w:rsid w:val="0094385C"/>
    <w:rsid w:val="00943BB5"/>
    <w:rsid w:val="00943E49"/>
    <w:rsid w:val="00943E78"/>
    <w:rsid w:val="00943FBB"/>
    <w:rsid w:val="00943FDF"/>
    <w:rsid w:val="00944123"/>
    <w:rsid w:val="0094433D"/>
    <w:rsid w:val="009443F6"/>
    <w:rsid w:val="0094464E"/>
    <w:rsid w:val="00944786"/>
    <w:rsid w:val="0094478A"/>
    <w:rsid w:val="009449D6"/>
    <w:rsid w:val="00944A12"/>
    <w:rsid w:val="00944AAB"/>
    <w:rsid w:val="00944C56"/>
    <w:rsid w:val="00944FA9"/>
    <w:rsid w:val="00945094"/>
    <w:rsid w:val="00945134"/>
    <w:rsid w:val="00945139"/>
    <w:rsid w:val="00945217"/>
    <w:rsid w:val="00945245"/>
    <w:rsid w:val="009453B2"/>
    <w:rsid w:val="0094566F"/>
    <w:rsid w:val="00945702"/>
    <w:rsid w:val="00945748"/>
    <w:rsid w:val="00945876"/>
    <w:rsid w:val="00945994"/>
    <w:rsid w:val="00945D7A"/>
    <w:rsid w:val="00945DFF"/>
    <w:rsid w:val="00945EE7"/>
    <w:rsid w:val="00945F88"/>
    <w:rsid w:val="00945FE9"/>
    <w:rsid w:val="00946239"/>
    <w:rsid w:val="009462C7"/>
    <w:rsid w:val="0094636B"/>
    <w:rsid w:val="009463B5"/>
    <w:rsid w:val="00946491"/>
    <w:rsid w:val="009468E0"/>
    <w:rsid w:val="0094693D"/>
    <w:rsid w:val="00946A4A"/>
    <w:rsid w:val="00946B13"/>
    <w:rsid w:val="00946C0B"/>
    <w:rsid w:val="00946C70"/>
    <w:rsid w:val="00946D54"/>
    <w:rsid w:val="00946D74"/>
    <w:rsid w:val="00946FB0"/>
    <w:rsid w:val="0094704F"/>
    <w:rsid w:val="0094747C"/>
    <w:rsid w:val="0094754C"/>
    <w:rsid w:val="009476B5"/>
    <w:rsid w:val="00947769"/>
    <w:rsid w:val="009479F6"/>
    <w:rsid w:val="00947BDF"/>
    <w:rsid w:val="00947FD6"/>
    <w:rsid w:val="009501AD"/>
    <w:rsid w:val="00950304"/>
    <w:rsid w:val="009503CE"/>
    <w:rsid w:val="009504C8"/>
    <w:rsid w:val="00950574"/>
    <w:rsid w:val="009505D5"/>
    <w:rsid w:val="009505FA"/>
    <w:rsid w:val="00950659"/>
    <w:rsid w:val="00950A07"/>
    <w:rsid w:val="00950A85"/>
    <w:rsid w:val="00950B1B"/>
    <w:rsid w:val="00950F11"/>
    <w:rsid w:val="00951014"/>
    <w:rsid w:val="009511F2"/>
    <w:rsid w:val="00951200"/>
    <w:rsid w:val="009512B4"/>
    <w:rsid w:val="009513F5"/>
    <w:rsid w:val="00951661"/>
    <w:rsid w:val="009516D4"/>
    <w:rsid w:val="00951952"/>
    <w:rsid w:val="00951B2A"/>
    <w:rsid w:val="00951EC8"/>
    <w:rsid w:val="00951F15"/>
    <w:rsid w:val="00951F3D"/>
    <w:rsid w:val="0095202D"/>
    <w:rsid w:val="0095209E"/>
    <w:rsid w:val="00952223"/>
    <w:rsid w:val="009522FC"/>
    <w:rsid w:val="00952334"/>
    <w:rsid w:val="0095255C"/>
    <w:rsid w:val="0095261E"/>
    <w:rsid w:val="009526AF"/>
    <w:rsid w:val="0095282A"/>
    <w:rsid w:val="00952B42"/>
    <w:rsid w:val="00952B90"/>
    <w:rsid w:val="00952CE8"/>
    <w:rsid w:val="00952D03"/>
    <w:rsid w:val="00952D95"/>
    <w:rsid w:val="00952DC3"/>
    <w:rsid w:val="00952F77"/>
    <w:rsid w:val="0095306A"/>
    <w:rsid w:val="009531C3"/>
    <w:rsid w:val="009533F3"/>
    <w:rsid w:val="00953425"/>
    <w:rsid w:val="0095390A"/>
    <w:rsid w:val="009539D7"/>
    <w:rsid w:val="00953A01"/>
    <w:rsid w:val="00953A3F"/>
    <w:rsid w:val="00953B59"/>
    <w:rsid w:val="00953C7F"/>
    <w:rsid w:val="00953D09"/>
    <w:rsid w:val="00953E1F"/>
    <w:rsid w:val="00953FBD"/>
    <w:rsid w:val="00954096"/>
    <w:rsid w:val="009540E3"/>
    <w:rsid w:val="00954257"/>
    <w:rsid w:val="009543E9"/>
    <w:rsid w:val="00954467"/>
    <w:rsid w:val="00954485"/>
    <w:rsid w:val="009544FC"/>
    <w:rsid w:val="009546C1"/>
    <w:rsid w:val="009548E7"/>
    <w:rsid w:val="00954A94"/>
    <w:rsid w:val="00954BFA"/>
    <w:rsid w:val="00954E5D"/>
    <w:rsid w:val="00954E8B"/>
    <w:rsid w:val="00954FBA"/>
    <w:rsid w:val="00954FFA"/>
    <w:rsid w:val="0095515B"/>
    <w:rsid w:val="00955247"/>
    <w:rsid w:val="009554D8"/>
    <w:rsid w:val="009556E4"/>
    <w:rsid w:val="00955705"/>
    <w:rsid w:val="0095570A"/>
    <w:rsid w:val="00955825"/>
    <w:rsid w:val="0095585E"/>
    <w:rsid w:val="00955DFF"/>
    <w:rsid w:val="00955E6F"/>
    <w:rsid w:val="00955F98"/>
    <w:rsid w:val="00955FC1"/>
    <w:rsid w:val="009561BD"/>
    <w:rsid w:val="009562BA"/>
    <w:rsid w:val="009565B6"/>
    <w:rsid w:val="009566EA"/>
    <w:rsid w:val="00956BC7"/>
    <w:rsid w:val="00956EE3"/>
    <w:rsid w:val="00957431"/>
    <w:rsid w:val="009577A1"/>
    <w:rsid w:val="00957812"/>
    <w:rsid w:val="009578DC"/>
    <w:rsid w:val="009578E1"/>
    <w:rsid w:val="009579D9"/>
    <w:rsid w:val="00957BEA"/>
    <w:rsid w:val="00957CCD"/>
    <w:rsid w:val="00957D7D"/>
    <w:rsid w:val="00957F58"/>
    <w:rsid w:val="00960606"/>
    <w:rsid w:val="00960654"/>
    <w:rsid w:val="00960835"/>
    <w:rsid w:val="00960A21"/>
    <w:rsid w:val="00960BFB"/>
    <w:rsid w:val="00960D07"/>
    <w:rsid w:val="00960E52"/>
    <w:rsid w:val="00960EF4"/>
    <w:rsid w:val="0096100E"/>
    <w:rsid w:val="0096103F"/>
    <w:rsid w:val="00961134"/>
    <w:rsid w:val="009611CD"/>
    <w:rsid w:val="00961213"/>
    <w:rsid w:val="009616A0"/>
    <w:rsid w:val="00961712"/>
    <w:rsid w:val="00961A60"/>
    <w:rsid w:val="00961A64"/>
    <w:rsid w:val="00961B00"/>
    <w:rsid w:val="00961B99"/>
    <w:rsid w:val="00961C22"/>
    <w:rsid w:val="00961D1D"/>
    <w:rsid w:val="00961DBE"/>
    <w:rsid w:val="00961E7A"/>
    <w:rsid w:val="00961EC8"/>
    <w:rsid w:val="0096200F"/>
    <w:rsid w:val="009620D5"/>
    <w:rsid w:val="00962194"/>
    <w:rsid w:val="0096223F"/>
    <w:rsid w:val="00962247"/>
    <w:rsid w:val="00962489"/>
    <w:rsid w:val="0096261D"/>
    <w:rsid w:val="00962621"/>
    <w:rsid w:val="0096278E"/>
    <w:rsid w:val="00962B4F"/>
    <w:rsid w:val="00962DCD"/>
    <w:rsid w:val="00962E90"/>
    <w:rsid w:val="009630DB"/>
    <w:rsid w:val="009633B4"/>
    <w:rsid w:val="009634E6"/>
    <w:rsid w:val="00963790"/>
    <w:rsid w:val="009637AE"/>
    <w:rsid w:val="009639A7"/>
    <w:rsid w:val="009639E0"/>
    <w:rsid w:val="00963B47"/>
    <w:rsid w:val="00963BA5"/>
    <w:rsid w:val="00963DA0"/>
    <w:rsid w:val="00963E2E"/>
    <w:rsid w:val="0096410F"/>
    <w:rsid w:val="00964316"/>
    <w:rsid w:val="0096440C"/>
    <w:rsid w:val="00964443"/>
    <w:rsid w:val="009644F2"/>
    <w:rsid w:val="00964808"/>
    <w:rsid w:val="00964861"/>
    <w:rsid w:val="00964A62"/>
    <w:rsid w:val="00964B1D"/>
    <w:rsid w:val="00964C3E"/>
    <w:rsid w:val="00964E5F"/>
    <w:rsid w:val="00964ECA"/>
    <w:rsid w:val="00964EE7"/>
    <w:rsid w:val="00964F12"/>
    <w:rsid w:val="00965016"/>
    <w:rsid w:val="0096527C"/>
    <w:rsid w:val="00965355"/>
    <w:rsid w:val="009656C4"/>
    <w:rsid w:val="0096575C"/>
    <w:rsid w:val="00965867"/>
    <w:rsid w:val="00965937"/>
    <w:rsid w:val="00965ABC"/>
    <w:rsid w:val="00965E02"/>
    <w:rsid w:val="00965E12"/>
    <w:rsid w:val="00965E1F"/>
    <w:rsid w:val="009660E1"/>
    <w:rsid w:val="00966187"/>
    <w:rsid w:val="009661C6"/>
    <w:rsid w:val="0096629A"/>
    <w:rsid w:val="009662D7"/>
    <w:rsid w:val="0096639C"/>
    <w:rsid w:val="00966575"/>
    <w:rsid w:val="00966583"/>
    <w:rsid w:val="009665FB"/>
    <w:rsid w:val="0096667C"/>
    <w:rsid w:val="0096668E"/>
    <w:rsid w:val="0096689B"/>
    <w:rsid w:val="009669C3"/>
    <w:rsid w:val="00966B61"/>
    <w:rsid w:val="00966B7A"/>
    <w:rsid w:val="00966C84"/>
    <w:rsid w:val="00966CBC"/>
    <w:rsid w:val="00966D50"/>
    <w:rsid w:val="00966D8B"/>
    <w:rsid w:val="009670D9"/>
    <w:rsid w:val="00967180"/>
    <w:rsid w:val="009671D0"/>
    <w:rsid w:val="00967202"/>
    <w:rsid w:val="009672A4"/>
    <w:rsid w:val="00967456"/>
    <w:rsid w:val="00967488"/>
    <w:rsid w:val="009674FA"/>
    <w:rsid w:val="009675B6"/>
    <w:rsid w:val="00967653"/>
    <w:rsid w:val="00967717"/>
    <w:rsid w:val="00967764"/>
    <w:rsid w:val="009677BD"/>
    <w:rsid w:val="009677D6"/>
    <w:rsid w:val="0096780A"/>
    <w:rsid w:val="00967912"/>
    <w:rsid w:val="0096792B"/>
    <w:rsid w:val="00967941"/>
    <w:rsid w:val="00967AFD"/>
    <w:rsid w:val="00967CE0"/>
    <w:rsid w:val="0097016D"/>
    <w:rsid w:val="009706EB"/>
    <w:rsid w:val="00970873"/>
    <w:rsid w:val="0097091E"/>
    <w:rsid w:val="009709AB"/>
    <w:rsid w:val="00970B66"/>
    <w:rsid w:val="00970CC8"/>
    <w:rsid w:val="00970EBB"/>
    <w:rsid w:val="0097100E"/>
    <w:rsid w:val="0097101B"/>
    <w:rsid w:val="009710B1"/>
    <w:rsid w:val="00971123"/>
    <w:rsid w:val="00971279"/>
    <w:rsid w:val="0097184F"/>
    <w:rsid w:val="00971AAB"/>
    <w:rsid w:val="00971BE5"/>
    <w:rsid w:val="00971D16"/>
    <w:rsid w:val="00971E75"/>
    <w:rsid w:val="00971EB0"/>
    <w:rsid w:val="00971EBA"/>
    <w:rsid w:val="00971EBF"/>
    <w:rsid w:val="009720C5"/>
    <w:rsid w:val="00972192"/>
    <w:rsid w:val="009721EE"/>
    <w:rsid w:val="0097242A"/>
    <w:rsid w:val="009725AB"/>
    <w:rsid w:val="0097260A"/>
    <w:rsid w:val="009728B2"/>
    <w:rsid w:val="0097298F"/>
    <w:rsid w:val="0097299A"/>
    <w:rsid w:val="00972C1D"/>
    <w:rsid w:val="00972C88"/>
    <w:rsid w:val="00972CD7"/>
    <w:rsid w:val="00972CE8"/>
    <w:rsid w:val="00972EDA"/>
    <w:rsid w:val="00972F5C"/>
    <w:rsid w:val="00972FD7"/>
    <w:rsid w:val="00973459"/>
    <w:rsid w:val="00973645"/>
    <w:rsid w:val="009736EA"/>
    <w:rsid w:val="00973758"/>
    <w:rsid w:val="009737CD"/>
    <w:rsid w:val="00973A16"/>
    <w:rsid w:val="00973BF6"/>
    <w:rsid w:val="00973C49"/>
    <w:rsid w:val="00973F70"/>
    <w:rsid w:val="0097406C"/>
    <w:rsid w:val="009741E1"/>
    <w:rsid w:val="0097474C"/>
    <w:rsid w:val="00974766"/>
    <w:rsid w:val="00974F56"/>
    <w:rsid w:val="00975014"/>
    <w:rsid w:val="00975363"/>
    <w:rsid w:val="009753A8"/>
    <w:rsid w:val="009753D9"/>
    <w:rsid w:val="009754EC"/>
    <w:rsid w:val="009755A6"/>
    <w:rsid w:val="00975631"/>
    <w:rsid w:val="00975642"/>
    <w:rsid w:val="009756F0"/>
    <w:rsid w:val="00975E4F"/>
    <w:rsid w:val="00975E67"/>
    <w:rsid w:val="00975FDD"/>
    <w:rsid w:val="00976151"/>
    <w:rsid w:val="00976187"/>
    <w:rsid w:val="009761AD"/>
    <w:rsid w:val="0097625B"/>
    <w:rsid w:val="00976567"/>
    <w:rsid w:val="009766DD"/>
    <w:rsid w:val="009767C4"/>
    <w:rsid w:val="00976965"/>
    <w:rsid w:val="0097699E"/>
    <w:rsid w:val="00976C02"/>
    <w:rsid w:val="00976C17"/>
    <w:rsid w:val="00976E71"/>
    <w:rsid w:val="00976F58"/>
    <w:rsid w:val="009770BD"/>
    <w:rsid w:val="0097753E"/>
    <w:rsid w:val="009776A6"/>
    <w:rsid w:val="00977770"/>
    <w:rsid w:val="00977789"/>
    <w:rsid w:val="009777E1"/>
    <w:rsid w:val="00977886"/>
    <w:rsid w:val="00977AA1"/>
    <w:rsid w:val="00977B06"/>
    <w:rsid w:val="00977CC3"/>
    <w:rsid w:val="00977FBF"/>
    <w:rsid w:val="0098013B"/>
    <w:rsid w:val="00980243"/>
    <w:rsid w:val="009804AB"/>
    <w:rsid w:val="009804CD"/>
    <w:rsid w:val="00980654"/>
    <w:rsid w:val="00980744"/>
    <w:rsid w:val="00980921"/>
    <w:rsid w:val="0098095B"/>
    <w:rsid w:val="009809AD"/>
    <w:rsid w:val="00980A29"/>
    <w:rsid w:val="00980B20"/>
    <w:rsid w:val="00981048"/>
    <w:rsid w:val="00981084"/>
    <w:rsid w:val="0098122D"/>
    <w:rsid w:val="00981302"/>
    <w:rsid w:val="0098135A"/>
    <w:rsid w:val="009813B4"/>
    <w:rsid w:val="0098142D"/>
    <w:rsid w:val="0098149B"/>
    <w:rsid w:val="009818C6"/>
    <w:rsid w:val="00981A01"/>
    <w:rsid w:val="00981A29"/>
    <w:rsid w:val="00981A43"/>
    <w:rsid w:val="00981BA0"/>
    <w:rsid w:val="00981E31"/>
    <w:rsid w:val="00981E73"/>
    <w:rsid w:val="009821E0"/>
    <w:rsid w:val="0098228C"/>
    <w:rsid w:val="00982471"/>
    <w:rsid w:val="009824C8"/>
    <w:rsid w:val="009826ED"/>
    <w:rsid w:val="00982740"/>
    <w:rsid w:val="00982A66"/>
    <w:rsid w:val="00982BC0"/>
    <w:rsid w:val="00982C39"/>
    <w:rsid w:val="00982FAB"/>
    <w:rsid w:val="00983071"/>
    <w:rsid w:val="009832C2"/>
    <w:rsid w:val="009833FF"/>
    <w:rsid w:val="00983519"/>
    <w:rsid w:val="00983552"/>
    <w:rsid w:val="0098364A"/>
    <w:rsid w:val="0098364F"/>
    <w:rsid w:val="009838AF"/>
    <w:rsid w:val="00983937"/>
    <w:rsid w:val="0098394D"/>
    <w:rsid w:val="00983A77"/>
    <w:rsid w:val="00983B12"/>
    <w:rsid w:val="009840A5"/>
    <w:rsid w:val="00984225"/>
    <w:rsid w:val="00984275"/>
    <w:rsid w:val="009842E9"/>
    <w:rsid w:val="009843CB"/>
    <w:rsid w:val="00984532"/>
    <w:rsid w:val="009845D3"/>
    <w:rsid w:val="009847BC"/>
    <w:rsid w:val="00984AA0"/>
    <w:rsid w:val="00984BE4"/>
    <w:rsid w:val="00984D95"/>
    <w:rsid w:val="00984EAD"/>
    <w:rsid w:val="00985135"/>
    <w:rsid w:val="0098516E"/>
    <w:rsid w:val="009851B4"/>
    <w:rsid w:val="00985308"/>
    <w:rsid w:val="00985312"/>
    <w:rsid w:val="00985399"/>
    <w:rsid w:val="00985493"/>
    <w:rsid w:val="009855CE"/>
    <w:rsid w:val="00985622"/>
    <w:rsid w:val="0098572A"/>
    <w:rsid w:val="00985756"/>
    <w:rsid w:val="009859D4"/>
    <w:rsid w:val="00985C5C"/>
    <w:rsid w:val="00985F64"/>
    <w:rsid w:val="00986224"/>
    <w:rsid w:val="00986336"/>
    <w:rsid w:val="009864B2"/>
    <w:rsid w:val="00986503"/>
    <w:rsid w:val="00986698"/>
    <w:rsid w:val="009866FD"/>
    <w:rsid w:val="00986791"/>
    <w:rsid w:val="009867CA"/>
    <w:rsid w:val="0098691F"/>
    <w:rsid w:val="00986C16"/>
    <w:rsid w:val="00986DCB"/>
    <w:rsid w:val="00986E46"/>
    <w:rsid w:val="00986FD3"/>
    <w:rsid w:val="009870FB"/>
    <w:rsid w:val="0098716B"/>
    <w:rsid w:val="009874A5"/>
    <w:rsid w:val="0098752D"/>
    <w:rsid w:val="009875E0"/>
    <w:rsid w:val="00987606"/>
    <w:rsid w:val="009876F5"/>
    <w:rsid w:val="009877BF"/>
    <w:rsid w:val="0098797D"/>
    <w:rsid w:val="009879C7"/>
    <w:rsid w:val="00987D42"/>
    <w:rsid w:val="00987DC9"/>
    <w:rsid w:val="00987DEB"/>
    <w:rsid w:val="00987E81"/>
    <w:rsid w:val="00987F0A"/>
    <w:rsid w:val="00987F33"/>
    <w:rsid w:val="00987F63"/>
    <w:rsid w:val="00987FBC"/>
    <w:rsid w:val="00987FBF"/>
    <w:rsid w:val="009900E6"/>
    <w:rsid w:val="00990461"/>
    <w:rsid w:val="009905AA"/>
    <w:rsid w:val="00990915"/>
    <w:rsid w:val="00990941"/>
    <w:rsid w:val="00990956"/>
    <w:rsid w:val="0099096F"/>
    <w:rsid w:val="009909FE"/>
    <w:rsid w:val="00990AFD"/>
    <w:rsid w:val="00990B6F"/>
    <w:rsid w:val="00990C96"/>
    <w:rsid w:val="00990F57"/>
    <w:rsid w:val="00990FBE"/>
    <w:rsid w:val="00990FF8"/>
    <w:rsid w:val="00991000"/>
    <w:rsid w:val="00991020"/>
    <w:rsid w:val="00991050"/>
    <w:rsid w:val="009912BA"/>
    <w:rsid w:val="00991318"/>
    <w:rsid w:val="00991355"/>
    <w:rsid w:val="00991391"/>
    <w:rsid w:val="0099159D"/>
    <w:rsid w:val="009916B3"/>
    <w:rsid w:val="0099195C"/>
    <w:rsid w:val="00991973"/>
    <w:rsid w:val="00991C94"/>
    <w:rsid w:val="00991CB3"/>
    <w:rsid w:val="00991D2D"/>
    <w:rsid w:val="00991DF2"/>
    <w:rsid w:val="00991DFD"/>
    <w:rsid w:val="00991F30"/>
    <w:rsid w:val="009920EC"/>
    <w:rsid w:val="0099218E"/>
    <w:rsid w:val="009921B2"/>
    <w:rsid w:val="009921CB"/>
    <w:rsid w:val="0099220C"/>
    <w:rsid w:val="009923BE"/>
    <w:rsid w:val="009923F5"/>
    <w:rsid w:val="0099267A"/>
    <w:rsid w:val="009927B8"/>
    <w:rsid w:val="009927BA"/>
    <w:rsid w:val="009927CC"/>
    <w:rsid w:val="009927D2"/>
    <w:rsid w:val="009927D6"/>
    <w:rsid w:val="0099282F"/>
    <w:rsid w:val="0099295C"/>
    <w:rsid w:val="00992AD3"/>
    <w:rsid w:val="00993024"/>
    <w:rsid w:val="00993167"/>
    <w:rsid w:val="009931BD"/>
    <w:rsid w:val="0099326E"/>
    <w:rsid w:val="00993338"/>
    <w:rsid w:val="00993583"/>
    <w:rsid w:val="009938D5"/>
    <w:rsid w:val="00993975"/>
    <w:rsid w:val="009939CF"/>
    <w:rsid w:val="00993A0E"/>
    <w:rsid w:val="00993A92"/>
    <w:rsid w:val="00993AFA"/>
    <w:rsid w:val="00993D2C"/>
    <w:rsid w:val="009942B4"/>
    <w:rsid w:val="009942C9"/>
    <w:rsid w:val="009945AC"/>
    <w:rsid w:val="009946ED"/>
    <w:rsid w:val="00994AB3"/>
    <w:rsid w:val="00994B80"/>
    <w:rsid w:val="00994BE1"/>
    <w:rsid w:val="00994F6B"/>
    <w:rsid w:val="00995129"/>
    <w:rsid w:val="00995243"/>
    <w:rsid w:val="0099531F"/>
    <w:rsid w:val="009955AC"/>
    <w:rsid w:val="009956FC"/>
    <w:rsid w:val="00995920"/>
    <w:rsid w:val="00995A82"/>
    <w:rsid w:val="00995AE4"/>
    <w:rsid w:val="00995B63"/>
    <w:rsid w:val="00995C98"/>
    <w:rsid w:val="00995F29"/>
    <w:rsid w:val="00995FFF"/>
    <w:rsid w:val="00996489"/>
    <w:rsid w:val="00996541"/>
    <w:rsid w:val="00996572"/>
    <w:rsid w:val="0099673E"/>
    <w:rsid w:val="00996748"/>
    <w:rsid w:val="0099682E"/>
    <w:rsid w:val="0099684D"/>
    <w:rsid w:val="00996952"/>
    <w:rsid w:val="009969E5"/>
    <w:rsid w:val="00996CBA"/>
    <w:rsid w:val="00996CFC"/>
    <w:rsid w:val="00996F33"/>
    <w:rsid w:val="00997149"/>
    <w:rsid w:val="009973BE"/>
    <w:rsid w:val="00997404"/>
    <w:rsid w:val="00997749"/>
    <w:rsid w:val="00997DA1"/>
    <w:rsid w:val="00997F5C"/>
    <w:rsid w:val="009A010C"/>
    <w:rsid w:val="009A032F"/>
    <w:rsid w:val="009A0400"/>
    <w:rsid w:val="009A0464"/>
    <w:rsid w:val="009A0574"/>
    <w:rsid w:val="009A0635"/>
    <w:rsid w:val="009A070B"/>
    <w:rsid w:val="009A07D1"/>
    <w:rsid w:val="009A07E5"/>
    <w:rsid w:val="009A0962"/>
    <w:rsid w:val="009A0980"/>
    <w:rsid w:val="009A09DC"/>
    <w:rsid w:val="009A0C87"/>
    <w:rsid w:val="009A10FC"/>
    <w:rsid w:val="009A126F"/>
    <w:rsid w:val="009A12F7"/>
    <w:rsid w:val="009A1386"/>
    <w:rsid w:val="009A1452"/>
    <w:rsid w:val="009A15E3"/>
    <w:rsid w:val="009A1713"/>
    <w:rsid w:val="009A17DD"/>
    <w:rsid w:val="009A1A8C"/>
    <w:rsid w:val="009A1C07"/>
    <w:rsid w:val="009A1D08"/>
    <w:rsid w:val="009A21EE"/>
    <w:rsid w:val="009A2328"/>
    <w:rsid w:val="009A24FF"/>
    <w:rsid w:val="009A25B2"/>
    <w:rsid w:val="009A27B2"/>
    <w:rsid w:val="009A2A79"/>
    <w:rsid w:val="009A2AE7"/>
    <w:rsid w:val="009A2CC1"/>
    <w:rsid w:val="009A2F79"/>
    <w:rsid w:val="009A2F99"/>
    <w:rsid w:val="009A3274"/>
    <w:rsid w:val="009A3294"/>
    <w:rsid w:val="009A32F9"/>
    <w:rsid w:val="009A33B7"/>
    <w:rsid w:val="009A33C9"/>
    <w:rsid w:val="009A3439"/>
    <w:rsid w:val="009A34CF"/>
    <w:rsid w:val="009A3800"/>
    <w:rsid w:val="009A38CB"/>
    <w:rsid w:val="009A3950"/>
    <w:rsid w:val="009A3AC5"/>
    <w:rsid w:val="009A3E29"/>
    <w:rsid w:val="009A3E3C"/>
    <w:rsid w:val="009A3EFD"/>
    <w:rsid w:val="009A40B6"/>
    <w:rsid w:val="009A416D"/>
    <w:rsid w:val="009A41DC"/>
    <w:rsid w:val="009A41EC"/>
    <w:rsid w:val="009A422B"/>
    <w:rsid w:val="009A42F1"/>
    <w:rsid w:val="009A454A"/>
    <w:rsid w:val="009A4725"/>
    <w:rsid w:val="009A4A57"/>
    <w:rsid w:val="009A5025"/>
    <w:rsid w:val="009A50CE"/>
    <w:rsid w:val="009A51F2"/>
    <w:rsid w:val="009A5410"/>
    <w:rsid w:val="009A54AE"/>
    <w:rsid w:val="009A5579"/>
    <w:rsid w:val="009A5730"/>
    <w:rsid w:val="009A5757"/>
    <w:rsid w:val="009A5797"/>
    <w:rsid w:val="009A57ED"/>
    <w:rsid w:val="009A58B6"/>
    <w:rsid w:val="009A5BEE"/>
    <w:rsid w:val="009A5C50"/>
    <w:rsid w:val="009A5D00"/>
    <w:rsid w:val="009A5D9F"/>
    <w:rsid w:val="009A5E39"/>
    <w:rsid w:val="009A60D8"/>
    <w:rsid w:val="009A614A"/>
    <w:rsid w:val="009A6211"/>
    <w:rsid w:val="009A6432"/>
    <w:rsid w:val="009A650E"/>
    <w:rsid w:val="009A67E4"/>
    <w:rsid w:val="009A67F2"/>
    <w:rsid w:val="009A6BCE"/>
    <w:rsid w:val="009A6CCC"/>
    <w:rsid w:val="009A6F51"/>
    <w:rsid w:val="009A71FA"/>
    <w:rsid w:val="009A7355"/>
    <w:rsid w:val="009A7558"/>
    <w:rsid w:val="009A755F"/>
    <w:rsid w:val="009A7645"/>
    <w:rsid w:val="009A770A"/>
    <w:rsid w:val="009A770F"/>
    <w:rsid w:val="009A7897"/>
    <w:rsid w:val="009A79DC"/>
    <w:rsid w:val="009A7A0A"/>
    <w:rsid w:val="009A7AF8"/>
    <w:rsid w:val="009A7B46"/>
    <w:rsid w:val="009A7D98"/>
    <w:rsid w:val="009A7F81"/>
    <w:rsid w:val="009B0088"/>
    <w:rsid w:val="009B00C7"/>
    <w:rsid w:val="009B0197"/>
    <w:rsid w:val="009B01E6"/>
    <w:rsid w:val="009B0280"/>
    <w:rsid w:val="009B028B"/>
    <w:rsid w:val="009B02C2"/>
    <w:rsid w:val="009B02E7"/>
    <w:rsid w:val="009B04F2"/>
    <w:rsid w:val="009B05E4"/>
    <w:rsid w:val="009B064B"/>
    <w:rsid w:val="009B06E6"/>
    <w:rsid w:val="009B072B"/>
    <w:rsid w:val="009B0A7E"/>
    <w:rsid w:val="009B0B75"/>
    <w:rsid w:val="009B0C1D"/>
    <w:rsid w:val="009B0C6D"/>
    <w:rsid w:val="009B0DB3"/>
    <w:rsid w:val="009B0DDF"/>
    <w:rsid w:val="009B12D5"/>
    <w:rsid w:val="009B13C6"/>
    <w:rsid w:val="009B1762"/>
    <w:rsid w:val="009B1B03"/>
    <w:rsid w:val="009B1B1D"/>
    <w:rsid w:val="009B1B94"/>
    <w:rsid w:val="009B1D7B"/>
    <w:rsid w:val="009B1E9C"/>
    <w:rsid w:val="009B1F22"/>
    <w:rsid w:val="009B2060"/>
    <w:rsid w:val="009B24DC"/>
    <w:rsid w:val="009B2544"/>
    <w:rsid w:val="009B25DA"/>
    <w:rsid w:val="009B2612"/>
    <w:rsid w:val="009B26B1"/>
    <w:rsid w:val="009B26C8"/>
    <w:rsid w:val="009B2A7C"/>
    <w:rsid w:val="009B2C0A"/>
    <w:rsid w:val="009B2CD8"/>
    <w:rsid w:val="009B2CFE"/>
    <w:rsid w:val="009B2F2E"/>
    <w:rsid w:val="009B2F87"/>
    <w:rsid w:val="009B2FD2"/>
    <w:rsid w:val="009B31D1"/>
    <w:rsid w:val="009B330B"/>
    <w:rsid w:val="009B333B"/>
    <w:rsid w:val="009B3379"/>
    <w:rsid w:val="009B34DC"/>
    <w:rsid w:val="009B3845"/>
    <w:rsid w:val="009B39CA"/>
    <w:rsid w:val="009B3BD8"/>
    <w:rsid w:val="009B3DB3"/>
    <w:rsid w:val="009B3FA3"/>
    <w:rsid w:val="009B3FAE"/>
    <w:rsid w:val="009B40D5"/>
    <w:rsid w:val="009B40FA"/>
    <w:rsid w:val="009B4165"/>
    <w:rsid w:val="009B4307"/>
    <w:rsid w:val="009B44D5"/>
    <w:rsid w:val="009B4577"/>
    <w:rsid w:val="009B475A"/>
    <w:rsid w:val="009B482E"/>
    <w:rsid w:val="009B4AF8"/>
    <w:rsid w:val="009B4BA9"/>
    <w:rsid w:val="009B5149"/>
    <w:rsid w:val="009B5186"/>
    <w:rsid w:val="009B5299"/>
    <w:rsid w:val="009B538E"/>
    <w:rsid w:val="009B540F"/>
    <w:rsid w:val="009B57E0"/>
    <w:rsid w:val="009B57E9"/>
    <w:rsid w:val="009B585E"/>
    <w:rsid w:val="009B5977"/>
    <w:rsid w:val="009B5C0B"/>
    <w:rsid w:val="009B5C8E"/>
    <w:rsid w:val="009B5CC7"/>
    <w:rsid w:val="009B5D21"/>
    <w:rsid w:val="009B5D79"/>
    <w:rsid w:val="009B5EFF"/>
    <w:rsid w:val="009B5FC4"/>
    <w:rsid w:val="009B6214"/>
    <w:rsid w:val="009B62EB"/>
    <w:rsid w:val="009B63D2"/>
    <w:rsid w:val="009B6485"/>
    <w:rsid w:val="009B64B3"/>
    <w:rsid w:val="009B64CB"/>
    <w:rsid w:val="009B6644"/>
    <w:rsid w:val="009B66BA"/>
    <w:rsid w:val="009B676C"/>
    <w:rsid w:val="009B67E3"/>
    <w:rsid w:val="009B6810"/>
    <w:rsid w:val="009B6A6C"/>
    <w:rsid w:val="009B6BF3"/>
    <w:rsid w:val="009B6F81"/>
    <w:rsid w:val="009B70B8"/>
    <w:rsid w:val="009B73FE"/>
    <w:rsid w:val="009B7745"/>
    <w:rsid w:val="009B78E8"/>
    <w:rsid w:val="009B7A12"/>
    <w:rsid w:val="009B7D56"/>
    <w:rsid w:val="009B7D9A"/>
    <w:rsid w:val="009B7DA3"/>
    <w:rsid w:val="009C001F"/>
    <w:rsid w:val="009C0025"/>
    <w:rsid w:val="009C00DA"/>
    <w:rsid w:val="009C01D0"/>
    <w:rsid w:val="009C0251"/>
    <w:rsid w:val="009C0579"/>
    <w:rsid w:val="009C0594"/>
    <w:rsid w:val="009C08D3"/>
    <w:rsid w:val="009C09F3"/>
    <w:rsid w:val="009C11C5"/>
    <w:rsid w:val="009C12DD"/>
    <w:rsid w:val="009C1343"/>
    <w:rsid w:val="009C1552"/>
    <w:rsid w:val="009C164F"/>
    <w:rsid w:val="009C1651"/>
    <w:rsid w:val="009C1715"/>
    <w:rsid w:val="009C1841"/>
    <w:rsid w:val="009C18F3"/>
    <w:rsid w:val="009C193E"/>
    <w:rsid w:val="009C198D"/>
    <w:rsid w:val="009C19C1"/>
    <w:rsid w:val="009C1AE5"/>
    <w:rsid w:val="009C1C20"/>
    <w:rsid w:val="009C1C87"/>
    <w:rsid w:val="009C1FE3"/>
    <w:rsid w:val="009C1FE8"/>
    <w:rsid w:val="009C2272"/>
    <w:rsid w:val="009C2393"/>
    <w:rsid w:val="009C23EA"/>
    <w:rsid w:val="009C286B"/>
    <w:rsid w:val="009C29B6"/>
    <w:rsid w:val="009C2D7C"/>
    <w:rsid w:val="009C2E43"/>
    <w:rsid w:val="009C2F9D"/>
    <w:rsid w:val="009C3077"/>
    <w:rsid w:val="009C3097"/>
    <w:rsid w:val="009C323F"/>
    <w:rsid w:val="009C32F9"/>
    <w:rsid w:val="009C3393"/>
    <w:rsid w:val="009C3425"/>
    <w:rsid w:val="009C357A"/>
    <w:rsid w:val="009C3594"/>
    <w:rsid w:val="009C35A0"/>
    <w:rsid w:val="009C35E4"/>
    <w:rsid w:val="009C3870"/>
    <w:rsid w:val="009C3A1A"/>
    <w:rsid w:val="009C3C77"/>
    <w:rsid w:val="009C3E74"/>
    <w:rsid w:val="009C3F4E"/>
    <w:rsid w:val="009C4208"/>
    <w:rsid w:val="009C427D"/>
    <w:rsid w:val="009C4345"/>
    <w:rsid w:val="009C43A3"/>
    <w:rsid w:val="009C4431"/>
    <w:rsid w:val="009C452A"/>
    <w:rsid w:val="009C47F0"/>
    <w:rsid w:val="009C4C64"/>
    <w:rsid w:val="009C4E95"/>
    <w:rsid w:val="009C4F26"/>
    <w:rsid w:val="009C5102"/>
    <w:rsid w:val="009C51A3"/>
    <w:rsid w:val="009C5386"/>
    <w:rsid w:val="009C54F1"/>
    <w:rsid w:val="009C5CE5"/>
    <w:rsid w:val="009C5D26"/>
    <w:rsid w:val="009C5DAD"/>
    <w:rsid w:val="009C5E25"/>
    <w:rsid w:val="009C5EC6"/>
    <w:rsid w:val="009C5FC0"/>
    <w:rsid w:val="009C6045"/>
    <w:rsid w:val="009C620B"/>
    <w:rsid w:val="009C64B1"/>
    <w:rsid w:val="009C654B"/>
    <w:rsid w:val="009C6890"/>
    <w:rsid w:val="009C6941"/>
    <w:rsid w:val="009C6CDD"/>
    <w:rsid w:val="009C6D8A"/>
    <w:rsid w:val="009C6DDD"/>
    <w:rsid w:val="009C6DEB"/>
    <w:rsid w:val="009C6EE4"/>
    <w:rsid w:val="009C7100"/>
    <w:rsid w:val="009C7108"/>
    <w:rsid w:val="009C7179"/>
    <w:rsid w:val="009C7A64"/>
    <w:rsid w:val="009C7A73"/>
    <w:rsid w:val="009C7BCD"/>
    <w:rsid w:val="009C7E0E"/>
    <w:rsid w:val="009C7FD5"/>
    <w:rsid w:val="009D0173"/>
    <w:rsid w:val="009D01B7"/>
    <w:rsid w:val="009D024A"/>
    <w:rsid w:val="009D0286"/>
    <w:rsid w:val="009D04CA"/>
    <w:rsid w:val="009D0718"/>
    <w:rsid w:val="009D0A11"/>
    <w:rsid w:val="009D0A30"/>
    <w:rsid w:val="009D0C1F"/>
    <w:rsid w:val="009D0D53"/>
    <w:rsid w:val="009D0F77"/>
    <w:rsid w:val="009D0FFF"/>
    <w:rsid w:val="009D1322"/>
    <w:rsid w:val="009D169C"/>
    <w:rsid w:val="009D16B1"/>
    <w:rsid w:val="009D17F7"/>
    <w:rsid w:val="009D198A"/>
    <w:rsid w:val="009D19D8"/>
    <w:rsid w:val="009D1AC2"/>
    <w:rsid w:val="009D1B32"/>
    <w:rsid w:val="009D1E1E"/>
    <w:rsid w:val="009D1F12"/>
    <w:rsid w:val="009D208A"/>
    <w:rsid w:val="009D2202"/>
    <w:rsid w:val="009D24D7"/>
    <w:rsid w:val="009D2560"/>
    <w:rsid w:val="009D2585"/>
    <w:rsid w:val="009D27EE"/>
    <w:rsid w:val="009D29CA"/>
    <w:rsid w:val="009D2A2C"/>
    <w:rsid w:val="009D2BCF"/>
    <w:rsid w:val="009D2CFB"/>
    <w:rsid w:val="009D2D02"/>
    <w:rsid w:val="009D2DFA"/>
    <w:rsid w:val="009D30A9"/>
    <w:rsid w:val="009D3499"/>
    <w:rsid w:val="009D34B3"/>
    <w:rsid w:val="009D356D"/>
    <w:rsid w:val="009D3576"/>
    <w:rsid w:val="009D370E"/>
    <w:rsid w:val="009D39F0"/>
    <w:rsid w:val="009D423C"/>
    <w:rsid w:val="009D43B5"/>
    <w:rsid w:val="009D43E4"/>
    <w:rsid w:val="009D4845"/>
    <w:rsid w:val="009D493F"/>
    <w:rsid w:val="009D4966"/>
    <w:rsid w:val="009D4E1E"/>
    <w:rsid w:val="009D50C8"/>
    <w:rsid w:val="009D50E8"/>
    <w:rsid w:val="009D51EC"/>
    <w:rsid w:val="009D5215"/>
    <w:rsid w:val="009D537B"/>
    <w:rsid w:val="009D53B6"/>
    <w:rsid w:val="009D55B1"/>
    <w:rsid w:val="009D5610"/>
    <w:rsid w:val="009D5662"/>
    <w:rsid w:val="009D56AC"/>
    <w:rsid w:val="009D5859"/>
    <w:rsid w:val="009D589F"/>
    <w:rsid w:val="009D5A19"/>
    <w:rsid w:val="009D5E70"/>
    <w:rsid w:val="009D5EED"/>
    <w:rsid w:val="009D618A"/>
    <w:rsid w:val="009D63BF"/>
    <w:rsid w:val="009D659E"/>
    <w:rsid w:val="009D67BC"/>
    <w:rsid w:val="009D67F1"/>
    <w:rsid w:val="009D6AA1"/>
    <w:rsid w:val="009D6C01"/>
    <w:rsid w:val="009D6CF2"/>
    <w:rsid w:val="009D6D2A"/>
    <w:rsid w:val="009D6E00"/>
    <w:rsid w:val="009D7190"/>
    <w:rsid w:val="009D73B2"/>
    <w:rsid w:val="009D75E1"/>
    <w:rsid w:val="009D764D"/>
    <w:rsid w:val="009D778F"/>
    <w:rsid w:val="009D7831"/>
    <w:rsid w:val="009D785E"/>
    <w:rsid w:val="009D7BB5"/>
    <w:rsid w:val="009D7C3F"/>
    <w:rsid w:val="009D7EB0"/>
    <w:rsid w:val="009D7FC9"/>
    <w:rsid w:val="009E0168"/>
    <w:rsid w:val="009E0199"/>
    <w:rsid w:val="009E01F3"/>
    <w:rsid w:val="009E02CD"/>
    <w:rsid w:val="009E0430"/>
    <w:rsid w:val="009E05FA"/>
    <w:rsid w:val="009E07CE"/>
    <w:rsid w:val="009E0D09"/>
    <w:rsid w:val="009E0D99"/>
    <w:rsid w:val="009E0EB6"/>
    <w:rsid w:val="009E114E"/>
    <w:rsid w:val="009E1291"/>
    <w:rsid w:val="009E1532"/>
    <w:rsid w:val="009E162C"/>
    <w:rsid w:val="009E1ABA"/>
    <w:rsid w:val="009E1D9F"/>
    <w:rsid w:val="009E1DCF"/>
    <w:rsid w:val="009E1F4E"/>
    <w:rsid w:val="009E2252"/>
    <w:rsid w:val="009E23C5"/>
    <w:rsid w:val="009E27B6"/>
    <w:rsid w:val="009E2B83"/>
    <w:rsid w:val="009E2CCE"/>
    <w:rsid w:val="009E2E16"/>
    <w:rsid w:val="009E2E91"/>
    <w:rsid w:val="009E2FAF"/>
    <w:rsid w:val="009E307A"/>
    <w:rsid w:val="009E343D"/>
    <w:rsid w:val="009E364B"/>
    <w:rsid w:val="009E3705"/>
    <w:rsid w:val="009E3B50"/>
    <w:rsid w:val="009E3C28"/>
    <w:rsid w:val="009E3D2F"/>
    <w:rsid w:val="009E3D6D"/>
    <w:rsid w:val="009E3DA9"/>
    <w:rsid w:val="009E3F35"/>
    <w:rsid w:val="009E3F8E"/>
    <w:rsid w:val="009E401F"/>
    <w:rsid w:val="009E40AA"/>
    <w:rsid w:val="009E413C"/>
    <w:rsid w:val="009E42D6"/>
    <w:rsid w:val="009E4525"/>
    <w:rsid w:val="009E45ED"/>
    <w:rsid w:val="009E468E"/>
    <w:rsid w:val="009E47F1"/>
    <w:rsid w:val="009E4807"/>
    <w:rsid w:val="009E4A67"/>
    <w:rsid w:val="009E4CC0"/>
    <w:rsid w:val="009E4D16"/>
    <w:rsid w:val="009E4D88"/>
    <w:rsid w:val="009E4DDD"/>
    <w:rsid w:val="009E4E4A"/>
    <w:rsid w:val="009E4E65"/>
    <w:rsid w:val="009E4EBD"/>
    <w:rsid w:val="009E4F3A"/>
    <w:rsid w:val="009E505C"/>
    <w:rsid w:val="009E51B5"/>
    <w:rsid w:val="009E5413"/>
    <w:rsid w:val="009E5454"/>
    <w:rsid w:val="009E559D"/>
    <w:rsid w:val="009E55DA"/>
    <w:rsid w:val="009E569B"/>
    <w:rsid w:val="009E5726"/>
    <w:rsid w:val="009E572E"/>
    <w:rsid w:val="009E57D3"/>
    <w:rsid w:val="009E5848"/>
    <w:rsid w:val="009E5A19"/>
    <w:rsid w:val="009E5AA2"/>
    <w:rsid w:val="009E5B59"/>
    <w:rsid w:val="009E5D55"/>
    <w:rsid w:val="009E5D69"/>
    <w:rsid w:val="009E5DA7"/>
    <w:rsid w:val="009E5EFA"/>
    <w:rsid w:val="009E6032"/>
    <w:rsid w:val="009E621C"/>
    <w:rsid w:val="009E623A"/>
    <w:rsid w:val="009E631D"/>
    <w:rsid w:val="009E644E"/>
    <w:rsid w:val="009E6699"/>
    <w:rsid w:val="009E672B"/>
    <w:rsid w:val="009E67B7"/>
    <w:rsid w:val="009E6820"/>
    <w:rsid w:val="009E68AB"/>
    <w:rsid w:val="009E68AF"/>
    <w:rsid w:val="009E68F6"/>
    <w:rsid w:val="009E6BB9"/>
    <w:rsid w:val="009E6C47"/>
    <w:rsid w:val="009E6DF5"/>
    <w:rsid w:val="009E6EA3"/>
    <w:rsid w:val="009E6EB6"/>
    <w:rsid w:val="009E6FF6"/>
    <w:rsid w:val="009E721B"/>
    <w:rsid w:val="009E7454"/>
    <w:rsid w:val="009E765E"/>
    <w:rsid w:val="009E7810"/>
    <w:rsid w:val="009E793B"/>
    <w:rsid w:val="009E79FD"/>
    <w:rsid w:val="009E7B76"/>
    <w:rsid w:val="009E7C17"/>
    <w:rsid w:val="009E7C5C"/>
    <w:rsid w:val="009E7C84"/>
    <w:rsid w:val="009E7D49"/>
    <w:rsid w:val="009E7E82"/>
    <w:rsid w:val="009E7EE0"/>
    <w:rsid w:val="009E7FD9"/>
    <w:rsid w:val="009F03F4"/>
    <w:rsid w:val="009F055A"/>
    <w:rsid w:val="009F065B"/>
    <w:rsid w:val="009F069C"/>
    <w:rsid w:val="009F0760"/>
    <w:rsid w:val="009F0780"/>
    <w:rsid w:val="009F078C"/>
    <w:rsid w:val="009F07C3"/>
    <w:rsid w:val="009F0C1F"/>
    <w:rsid w:val="009F0DBF"/>
    <w:rsid w:val="009F0E3E"/>
    <w:rsid w:val="009F0EB9"/>
    <w:rsid w:val="009F0F96"/>
    <w:rsid w:val="009F100F"/>
    <w:rsid w:val="009F112F"/>
    <w:rsid w:val="009F124D"/>
    <w:rsid w:val="009F1514"/>
    <w:rsid w:val="009F1674"/>
    <w:rsid w:val="009F16A3"/>
    <w:rsid w:val="009F1708"/>
    <w:rsid w:val="009F18B3"/>
    <w:rsid w:val="009F18CB"/>
    <w:rsid w:val="009F191E"/>
    <w:rsid w:val="009F19FB"/>
    <w:rsid w:val="009F20B5"/>
    <w:rsid w:val="009F20D9"/>
    <w:rsid w:val="009F21BD"/>
    <w:rsid w:val="009F21DC"/>
    <w:rsid w:val="009F220E"/>
    <w:rsid w:val="009F2216"/>
    <w:rsid w:val="009F22BB"/>
    <w:rsid w:val="009F239C"/>
    <w:rsid w:val="009F24AF"/>
    <w:rsid w:val="009F2623"/>
    <w:rsid w:val="009F26A3"/>
    <w:rsid w:val="009F26B4"/>
    <w:rsid w:val="009F27AF"/>
    <w:rsid w:val="009F27FA"/>
    <w:rsid w:val="009F2998"/>
    <w:rsid w:val="009F29AB"/>
    <w:rsid w:val="009F29D1"/>
    <w:rsid w:val="009F2A32"/>
    <w:rsid w:val="009F2A48"/>
    <w:rsid w:val="009F2B35"/>
    <w:rsid w:val="009F2C47"/>
    <w:rsid w:val="009F3084"/>
    <w:rsid w:val="009F3316"/>
    <w:rsid w:val="009F33BC"/>
    <w:rsid w:val="009F3460"/>
    <w:rsid w:val="009F3568"/>
    <w:rsid w:val="009F3E02"/>
    <w:rsid w:val="009F3E83"/>
    <w:rsid w:val="009F3EEA"/>
    <w:rsid w:val="009F43A2"/>
    <w:rsid w:val="009F44C0"/>
    <w:rsid w:val="009F44CC"/>
    <w:rsid w:val="009F49A2"/>
    <w:rsid w:val="009F49A9"/>
    <w:rsid w:val="009F4B09"/>
    <w:rsid w:val="009F4E7B"/>
    <w:rsid w:val="009F4F9A"/>
    <w:rsid w:val="009F4FBB"/>
    <w:rsid w:val="009F507D"/>
    <w:rsid w:val="009F53EC"/>
    <w:rsid w:val="009F5415"/>
    <w:rsid w:val="009F568B"/>
    <w:rsid w:val="009F5723"/>
    <w:rsid w:val="009F58BD"/>
    <w:rsid w:val="009F5A18"/>
    <w:rsid w:val="009F5C00"/>
    <w:rsid w:val="009F5C59"/>
    <w:rsid w:val="009F5CF3"/>
    <w:rsid w:val="009F5ED8"/>
    <w:rsid w:val="009F6086"/>
    <w:rsid w:val="009F6248"/>
    <w:rsid w:val="009F65ED"/>
    <w:rsid w:val="009F672B"/>
    <w:rsid w:val="009F6734"/>
    <w:rsid w:val="009F6740"/>
    <w:rsid w:val="009F67D3"/>
    <w:rsid w:val="009F68C7"/>
    <w:rsid w:val="009F698A"/>
    <w:rsid w:val="009F6BF2"/>
    <w:rsid w:val="009F6C68"/>
    <w:rsid w:val="009F6C82"/>
    <w:rsid w:val="009F6D88"/>
    <w:rsid w:val="009F6FCE"/>
    <w:rsid w:val="009F72AC"/>
    <w:rsid w:val="009F73D1"/>
    <w:rsid w:val="009F7481"/>
    <w:rsid w:val="009F74B0"/>
    <w:rsid w:val="009F750A"/>
    <w:rsid w:val="009F7545"/>
    <w:rsid w:val="009F761B"/>
    <w:rsid w:val="009F7AED"/>
    <w:rsid w:val="009F7B68"/>
    <w:rsid w:val="009F7C9E"/>
    <w:rsid w:val="009F7CA5"/>
    <w:rsid w:val="009F7CD5"/>
    <w:rsid w:val="009F7D27"/>
    <w:rsid w:val="00A003AC"/>
    <w:rsid w:val="00A0043B"/>
    <w:rsid w:val="00A0075E"/>
    <w:rsid w:val="00A00868"/>
    <w:rsid w:val="00A00884"/>
    <w:rsid w:val="00A0093C"/>
    <w:rsid w:val="00A00980"/>
    <w:rsid w:val="00A009AD"/>
    <w:rsid w:val="00A00D4C"/>
    <w:rsid w:val="00A00DAF"/>
    <w:rsid w:val="00A00F7B"/>
    <w:rsid w:val="00A00FBA"/>
    <w:rsid w:val="00A01235"/>
    <w:rsid w:val="00A0178D"/>
    <w:rsid w:val="00A017A5"/>
    <w:rsid w:val="00A0184C"/>
    <w:rsid w:val="00A01A4A"/>
    <w:rsid w:val="00A01BB9"/>
    <w:rsid w:val="00A01C25"/>
    <w:rsid w:val="00A01CFA"/>
    <w:rsid w:val="00A01D4D"/>
    <w:rsid w:val="00A01F64"/>
    <w:rsid w:val="00A02174"/>
    <w:rsid w:val="00A025E7"/>
    <w:rsid w:val="00A02641"/>
    <w:rsid w:val="00A0268A"/>
    <w:rsid w:val="00A02737"/>
    <w:rsid w:val="00A028D0"/>
    <w:rsid w:val="00A02986"/>
    <w:rsid w:val="00A02E52"/>
    <w:rsid w:val="00A0305F"/>
    <w:rsid w:val="00A03293"/>
    <w:rsid w:val="00A03475"/>
    <w:rsid w:val="00A03603"/>
    <w:rsid w:val="00A0396F"/>
    <w:rsid w:val="00A03AD3"/>
    <w:rsid w:val="00A03AEA"/>
    <w:rsid w:val="00A03E66"/>
    <w:rsid w:val="00A03F54"/>
    <w:rsid w:val="00A044C1"/>
    <w:rsid w:val="00A04545"/>
    <w:rsid w:val="00A04616"/>
    <w:rsid w:val="00A047CA"/>
    <w:rsid w:val="00A049ED"/>
    <w:rsid w:val="00A04C86"/>
    <w:rsid w:val="00A04D15"/>
    <w:rsid w:val="00A04DFD"/>
    <w:rsid w:val="00A04EAC"/>
    <w:rsid w:val="00A05061"/>
    <w:rsid w:val="00A0506E"/>
    <w:rsid w:val="00A05097"/>
    <w:rsid w:val="00A050C4"/>
    <w:rsid w:val="00A05102"/>
    <w:rsid w:val="00A05138"/>
    <w:rsid w:val="00A051E5"/>
    <w:rsid w:val="00A0552B"/>
    <w:rsid w:val="00A056E0"/>
    <w:rsid w:val="00A05728"/>
    <w:rsid w:val="00A0576D"/>
    <w:rsid w:val="00A0589B"/>
    <w:rsid w:val="00A058BC"/>
    <w:rsid w:val="00A0592E"/>
    <w:rsid w:val="00A05954"/>
    <w:rsid w:val="00A05A3C"/>
    <w:rsid w:val="00A05C3B"/>
    <w:rsid w:val="00A05D28"/>
    <w:rsid w:val="00A05EE0"/>
    <w:rsid w:val="00A06018"/>
    <w:rsid w:val="00A060EA"/>
    <w:rsid w:val="00A062CE"/>
    <w:rsid w:val="00A06454"/>
    <w:rsid w:val="00A066B9"/>
    <w:rsid w:val="00A067FE"/>
    <w:rsid w:val="00A069A5"/>
    <w:rsid w:val="00A069EE"/>
    <w:rsid w:val="00A070F5"/>
    <w:rsid w:val="00A0728C"/>
    <w:rsid w:val="00A07306"/>
    <w:rsid w:val="00A07311"/>
    <w:rsid w:val="00A075EF"/>
    <w:rsid w:val="00A07612"/>
    <w:rsid w:val="00A0769F"/>
    <w:rsid w:val="00A076A8"/>
    <w:rsid w:val="00A07758"/>
    <w:rsid w:val="00A07831"/>
    <w:rsid w:val="00A07B4E"/>
    <w:rsid w:val="00A07B9C"/>
    <w:rsid w:val="00A07BD6"/>
    <w:rsid w:val="00A07CA9"/>
    <w:rsid w:val="00A07E91"/>
    <w:rsid w:val="00A07F1C"/>
    <w:rsid w:val="00A102D3"/>
    <w:rsid w:val="00A10325"/>
    <w:rsid w:val="00A103FD"/>
    <w:rsid w:val="00A10449"/>
    <w:rsid w:val="00A10480"/>
    <w:rsid w:val="00A1055E"/>
    <w:rsid w:val="00A106F2"/>
    <w:rsid w:val="00A10789"/>
    <w:rsid w:val="00A10866"/>
    <w:rsid w:val="00A10962"/>
    <w:rsid w:val="00A109D0"/>
    <w:rsid w:val="00A10C14"/>
    <w:rsid w:val="00A10DCA"/>
    <w:rsid w:val="00A10DDD"/>
    <w:rsid w:val="00A10E60"/>
    <w:rsid w:val="00A112E7"/>
    <w:rsid w:val="00A113B0"/>
    <w:rsid w:val="00A11466"/>
    <w:rsid w:val="00A1152A"/>
    <w:rsid w:val="00A11570"/>
    <w:rsid w:val="00A11ABC"/>
    <w:rsid w:val="00A11AC5"/>
    <w:rsid w:val="00A11AE4"/>
    <w:rsid w:val="00A11B9C"/>
    <w:rsid w:val="00A11C0D"/>
    <w:rsid w:val="00A11C2E"/>
    <w:rsid w:val="00A11C43"/>
    <w:rsid w:val="00A11C76"/>
    <w:rsid w:val="00A11EB5"/>
    <w:rsid w:val="00A1201D"/>
    <w:rsid w:val="00A125DF"/>
    <w:rsid w:val="00A12681"/>
    <w:rsid w:val="00A12774"/>
    <w:rsid w:val="00A12B6D"/>
    <w:rsid w:val="00A12C8F"/>
    <w:rsid w:val="00A12E53"/>
    <w:rsid w:val="00A12EAA"/>
    <w:rsid w:val="00A1303A"/>
    <w:rsid w:val="00A131A7"/>
    <w:rsid w:val="00A131BF"/>
    <w:rsid w:val="00A132C6"/>
    <w:rsid w:val="00A133A0"/>
    <w:rsid w:val="00A13563"/>
    <w:rsid w:val="00A1383A"/>
    <w:rsid w:val="00A13ED0"/>
    <w:rsid w:val="00A13F5B"/>
    <w:rsid w:val="00A13F76"/>
    <w:rsid w:val="00A14088"/>
    <w:rsid w:val="00A14095"/>
    <w:rsid w:val="00A140A4"/>
    <w:rsid w:val="00A14153"/>
    <w:rsid w:val="00A14172"/>
    <w:rsid w:val="00A1450A"/>
    <w:rsid w:val="00A1468D"/>
    <w:rsid w:val="00A146CA"/>
    <w:rsid w:val="00A14784"/>
    <w:rsid w:val="00A149A8"/>
    <w:rsid w:val="00A14AF4"/>
    <w:rsid w:val="00A14C22"/>
    <w:rsid w:val="00A14CBF"/>
    <w:rsid w:val="00A14CC2"/>
    <w:rsid w:val="00A14E52"/>
    <w:rsid w:val="00A14FC5"/>
    <w:rsid w:val="00A153C5"/>
    <w:rsid w:val="00A1540D"/>
    <w:rsid w:val="00A1557C"/>
    <w:rsid w:val="00A157DA"/>
    <w:rsid w:val="00A15B55"/>
    <w:rsid w:val="00A15B5E"/>
    <w:rsid w:val="00A15D56"/>
    <w:rsid w:val="00A15D6F"/>
    <w:rsid w:val="00A16099"/>
    <w:rsid w:val="00A1618A"/>
    <w:rsid w:val="00A161CF"/>
    <w:rsid w:val="00A1643C"/>
    <w:rsid w:val="00A166D2"/>
    <w:rsid w:val="00A16864"/>
    <w:rsid w:val="00A169D0"/>
    <w:rsid w:val="00A16B51"/>
    <w:rsid w:val="00A16C64"/>
    <w:rsid w:val="00A16CF4"/>
    <w:rsid w:val="00A16D6E"/>
    <w:rsid w:val="00A16D84"/>
    <w:rsid w:val="00A16EC9"/>
    <w:rsid w:val="00A16F4E"/>
    <w:rsid w:val="00A1716E"/>
    <w:rsid w:val="00A17235"/>
    <w:rsid w:val="00A1729A"/>
    <w:rsid w:val="00A17573"/>
    <w:rsid w:val="00A17C98"/>
    <w:rsid w:val="00A17E20"/>
    <w:rsid w:val="00A17F1E"/>
    <w:rsid w:val="00A200F8"/>
    <w:rsid w:val="00A20242"/>
    <w:rsid w:val="00A20351"/>
    <w:rsid w:val="00A2064A"/>
    <w:rsid w:val="00A2085A"/>
    <w:rsid w:val="00A20BDC"/>
    <w:rsid w:val="00A20CF6"/>
    <w:rsid w:val="00A20D92"/>
    <w:rsid w:val="00A210A1"/>
    <w:rsid w:val="00A212C5"/>
    <w:rsid w:val="00A213F4"/>
    <w:rsid w:val="00A217DD"/>
    <w:rsid w:val="00A217EA"/>
    <w:rsid w:val="00A217EB"/>
    <w:rsid w:val="00A21852"/>
    <w:rsid w:val="00A218BF"/>
    <w:rsid w:val="00A218D0"/>
    <w:rsid w:val="00A21972"/>
    <w:rsid w:val="00A21A66"/>
    <w:rsid w:val="00A21ACF"/>
    <w:rsid w:val="00A21BD3"/>
    <w:rsid w:val="00A21BF7"/>
    <w:rsid w:val="00A21C6E"/>
    <w:rsid w:val="00A21F2E"/>
    <w:rsid w:val="00A21F7A"/>
    <w:rsid w:val="00A22104"/>
    <w:rsid w:val="00A22119"/>
    <w:rsid w:val="00A22201"/>
    <w:rsid w:val="00A22327"/>
    <w:rsid w:val="00A22372"/>
    <w:rsid w:val="00A22435"/>
    <w:rsid w:val="00A229B1"/>
    <w:rsid w:val="00A22AE8"/>
    <w:rsid w:val="00A22DA1"/>
    <w:rsid w:val="00A22EDC"/>
    <w:rsid w:val="00A23168"/>
    <w:rsid w:val="00A231D3"/>
    <w:rsid w:val="00A2328C"/>
    <w:rsid w:val="00A2340A"/>
    <w:rsid w:val="00A23452"/>
    <w:rsid w:val="00A23674"/>
    <w:rsid w:val="00A23827"/>
    <w:rsid w:val="00A23A98"/>
    <w:rsid w:val="00A23CCB"/>
    <w:rsid w:val="00A23D09"/>
    <w:rsid w:val="00A24061"/>
    <w:rsid w:val="00A24182"/>
    <w:rsid w:val="00A24246"/>
    <w:rsid w:val="00A242C4"/>
    <w:rsid w:val="00A24396"/>
    <w:rsid w:val="00A244AF"/>
    <w:rsid w:val="00A245F9"/>
    <w:rsid w:val="00A24845"/>
    <w:rsid w:val="00A2498E"/>
    <w:rsid w:val="00A24C6F"/>
    <w:rsid w:val="00A24DB0"/>
    <w:rsid w:val="00A2542F"/>
    <w:rsid w:val="00A2569D"/>
    <w:rsid w:val="00A256A4"/>
    <w:rsid w:val="00A25AA5"/>
    <w:rsid w:val="00A25CD8"/>
    <w:rsid w:val="00A25D83"/>
    <w:rsid w:val="00A25F76"/>
    <w:rsid w:val="00A26121"/>
    <w:rsid w:val="00A26229"/>
    <w:rsid w:val="00A266C7"/>
    <w:rsid w:val="00A26749"/>
    <w:rsid w:val="00A26A33"/>
    <w:rsid w:val="00A26ABD"/>
    <w:rsid w:val="00A26C14"/>
    <w:rsid w:val="00A26DD7"/>
    <w:rsid w:val="00A26EAA"/>
    <w:rsid w:val="00A27166"/>
    <w:rsid w:val="00A271E0"/>
    <w:rsid w:val="00A27246"/>
    <w:rsid w:val="00A2738C"/>
    <w:rsid w:val="00A27513"/>
    <w:rsid w:val="00A27646"/>
    <w:rsid w:val="00A277A6"/>
    <w:rsid w:val="00A277F3"/>
    <w:rsid w:val="00A2786C"/>
    <w:rsid w:val="00A279B5"/>
    <w:rsid w:val="00A27B4F"/>
    <w:rsid w:val="00A27B89"/>
    <w:rsid w:val="00A27D0B"/>
    <w:rsid w:val="00A27EBF"/>
    <w:rsid w:val="00A27F1C"/>
    <w:rsid w:val="00A3006F"/>
    <w:rsid w:val="00A30140"/>
    <w:rsid w:val="00A30180"/>
    <w:rsid w:val="00A30269"/>
    <w:rsid w:val="00A3034C"/>
    <w:rsid w:val="00A303AF"/>
    <w:rsid w:val="00A30610"/>
    <w:rsid w:val="00A30722"/>
    <w:rsid w:val="00A30B49"/>
    <w:rsid w:val="00A30BA5"/>
    <w:rsid w:val="00A30D39"/>
    <w:rsid w:val="00A30D3E"/>
    <w:rsid w:val="00A30E2E"/>
    <w:rsid w:val="00A30ED1"/>
    <w:rsid w:val="00A30EE5"/>
    <w:rsid w:val="00A310D2"/>
    <w:rsid w:val="00A316C7"/>
    <w:rsid w:val="00A31718"/>
    <w:rsid w:val="00A318EC"/>
    <w:rsid w:val="00A31AEF"/>
    <w:rsid w:val="00A31BB1"/>
    <w:rsid w:val="00A31C98"/>
    <w:rsid w:val="00A31DBA"/>
    <w:rsid w:val="00A31DCF"/>
    <w:rsid w:val="00A31F05"/>
    <w:rsid w:val="00A31F7B"/>
    <w:rsid w:val="00A320ED"/>
    <w:rsid w:val="00A324E1"/>
    <w:rsid w:val="00A3259B"/>
    <w:rsid w:val="00A325B0"/>
    <w:rsid w:val="00A325CC"/>
    <w:rsid w:val="00A3280F"/>
    <w:rsid w:val="00A32BC2"/>
    <w:rsid w:val="00A32E2C"/>
    <w:rsid w:val="00A330CC"/>
    <w:rsid w:val="00A33508"/>
    <w:rsid w:val="00A3355C"/>
    <w:rsid w:val="00A335A7"/>
    <w:rsid w:val="00A3378A"/>
    <w:rsid w:val="00A337BE"/>
    <w:rsid w:val="00A338FE"/>
    <w:rsid w:val="00A3396C"/>
    <w:rsid w:val="00A33D22"/>
    <w:rsid w:val="00A33E58"/>
    <w:rsid w:val="00A33EAB"/>
    <w:rsid w:val="00A33F8E"/>
    <w:rsid w:val="00A340F7"/>
    <w:rsid w:val="00A341AF"/>
    <w:rsid w:val="00A342F7"/>
    <w:rsid w:val="00A3447F"/>
    <w:rsid w:val="00A344DB"/>
    <w:rsid w:val="00A34555"/>
    <w:rsid w:val="00A3457C"/>
    <w:rsid w:val="00A3463F"/>
    <w:rsid w:val="00A34ADF"/>
    <w:rsid w:val="00A34B53"/>
    <w:rsid w:val="00A34E60"/>
    <w:rsid w:val="00A34FEE"/>
    <w:rsid w:val="00A3520A"/>
    <w:rsid w:val="00A352E5"/>
    <w:rsid w:val="00A35455"/>
    <w:rsid w:val="00A35710"/>
    <w:rsid w:val="00A358A1"/>
    <w:rsid w:val="00A35BA8"/>
    <w:rsid w:val="00A35D7E"/>
    <w:rsid w:val="00A35D87"/>
    <w:rsid w:val="00A365D3"/>
    <w:rsid w:val="00A365E1"/>
    <w:rsid w:val="00A36621"/>
    <w:rsid w:val="00A366D3"/>
    <w:rsid w:val="00A36AB3"/>
    <w:rsid w:val="00A36D02"/>
    <w:rsid w:val="00A36E45"/>
    <w:rsid w:val="00A36F94"/>
    <w:rsid w:val="00A36FAB"/>
    <w:rsid w:val="00A3711D"/>
    <w:rsid w:val="00A37120"/>
    <w:rsid w:val="00A3714C"/>
    <w:rsid w:val="00A37177"/>
    <w:rsid w:val="00A37187"/>
    <w:rsid w:val="00A37575"/>
    <w:rsid w:val="00A376DF"/>
    <w:rsid w:val="00A37700"/>
    <w:rsid w:val="00A3791B"/>
    <w:rsid w:val="00A37975"/>
    <w:rsid w:val="00A37ACB"/>
    <w:rsid w:val="00A37B32"/>
    <w:rsid w:val="00A37B36"/>
    <w:rsid w:val="00A37C73"/>
    <w:rsid w:val="00A37DAA"/>
    <w:rsid w:val="00A37F32"/>
    <w:rsid w:val="00A40026"/>
    <w:rsid w:val="00A40137"/>
    <w:rsid w:val="00A40184"/>
    <w:rsid w:val="00A40367"/>
    <w:rsid w:val="00A40696"/>
    <w:rsid w:val="00A40827"/>
    <w:rsid w:val="00A408C2"/>
    <w:rsid w:val="00A409C2"/>
    <w:rsid w:val="00A40E0D"/>
    <w:rsid w:val="00A40F1A"/>
    <w:rsid w:val="00A40FF1"/>
    <w:rsid w:val="00A410B3"/>
    <w:rsid w:val="00A41101"/>
    <w:rsid w:val="00A41189"/>
    <w:rsid w:val="00A412CD"/>
    <w:rsid w:val="00A4132A"/>
    <w:rsid w:val="00A4141D"/>
    <w:rsid w:val="00A4141F"/>
    <w:rsid w:val="00A41603"/>
    <w:rsid w:val="00A417FA"/>
    <w:rsid w:val="00A4184D"/>
    <w:rsid w:val="00A41A2F"/>
    <w:rsid w:val="00A41A43"/>
    <w:rsid w:val="00A41AE8"/>
    <w:rsid w:val="00A41BC2"/>
    <w:rsid w:val="00A41C35"/>
    <w:rsid w:val="00A41DFF"/>
    <w:rsid w:val="00A41EBF"/>
    <w:rsid w:val="00A41FA3"/>
    <w:rsid w:val="00A41FC6"/>
    <w:rsid w:val="00A42041"/>
    <w:rsid w:val="00A420AA"/>
    <w:rsid w:val="00A420B3"/>
    <w:rsid w:val="00A423A7"/>
    <w:rsid w:val="00A42719"/>
    <w:rsid w:val="00A427BB"/>
    <w:rsid w:val="00A42918"/>
    <w:rsid w:val="00A42C77"/>
    <w:rsid w:val="00A42DA6"/>
    <w:rsid w:val="00A42FC6"/>
    <w:rsid w:val="00A430AD"/>
    <w:rsid w:val="00A43118"/>
    <w:rsid w:val="00A43382"/>
    <w:rsid w:val="00A434AA"/>
    <w:rsid w:val="00A435E7"/>
    <w:rsid w:val="00A437F0"/>
    <w:rsid w:val="00A4381C"/>
    <w:rsid w:val="00A4389D"/>
    <w:rsid w:val="00A43D13"/>
    <w:rsid w:val="00A4415E"/>
    <w:rsid w:val="00A44201"/>
    <w:rsid w:val="00A442AD"/>
    <w:rsid w:val="00A44455"/>
    <w:rsid w:val="00A445BE"/>
    <w:rsid w:val="00A445F8"/>
    <w:rsid w:val="00A4470F"/>
    <w:rsid w:val="00A4471B"/>
    <w:rsid w:val="00A44826"/>
    <w:rsid w:val="00A448DF"/>
    <w:rsid w:val="00A44AB0"/>
    <w:rsid w:val="00A44D31"/>
    <w:rsid w:val="00A44EC5"/>
    <w:rsid w:val="00A45658"/>
    <w:rsid w:val="00A4568E"/>
    <w:rsid w:val="00A4572E"/>
    <w:rsid w:val="00A457A0"/>
    <w:rsid w:val="00A45821"/>
    <w:rsid w:val="00A45AF6"/>
    <w:rsid w:val="00A45B82"/>
    <w:rsid w:val="00A45C0E"/>
    <w:rsid w:val="00A45F63"/>
    <w:rsid w:val="00A45F87"/>
    <w:rsid w:val="00A46097"/>
    <w:rsid w:val="00A46286"/>
    <w:rsid w:val="00A46688"/>
    <w:rsid w:val="00A4672F"/>
    <w:rsid w:val="00A4690B"/>
    <w:rsid w:val="00A46A9C"/>
    <w:rsid w:val="00A46A9D"/>
    <w:rsid w:val="00A46BA3"/>
    <w:rsid w:val="00A46C30"/>
    <w:rsid w:val="00A46CFA"/>
    <w:rsid w:val="00A46E0D"/>
    <w:rsid w:val="00A46E61"/>
    <w:rsid w:val="00A46FBD"/>
    <w:rsid w:val="00A473D7"/>
    <w:rsid w:val="00A47456"/>
    <w:rsid w:val="00A4745E"/>
    <w:rsid w:val="00A474C3"/>
    <w:rsid w:val="00A4758D"/>
    <w:rsid w:val="00A4763B"/>
    <w:rsid w:val="00A47677"/>
    <w:rsid w:val="00A47896"/>
    <w:rsid w:val="00A4791E"/>
    <w:rsid w:val="00A479A7"/>
    <w:rsid w:val="00A47BBB"/>
    <w:rsid w:val="00A47CE5"/>
    <w:rsid w:val="00A47D71"/>
    <w:rsid w:val="00A47E32"/>
    <w:rsid w:val="00A47EF6"/>
    <w:rsid w:val="00A47FC7"/>
    <w:rsid w:val="00A5007E"/>
    <w:rsid w:val="00A501FD"/>
    <w:rsid w:val="00A502E5"/>
    <w:rsid w:val="00A50435"/>
    <w:rsid w:val="00A50517"/>
    <w:rsid w:val="00A50983"/>
    <w:rsid w:val="00A50C6C"/>
    <w:rsid w:val="00A50D1C"/>
    <w:rsid w:val="00A50E53"/>
    <w:rsid w:val="00A51011"/>
    <w:rsid w:val="00A5105A"/>
    <w:rsid w:val="00A510AA"/>
    <w:rsid w:val="00A51167"/>
    <w:rsid w:val="00A51434"/>
    <w:rsid w:val="00A51515"/>
    <w:rsid w:val="00A5154E"/>
    <w:rsid w:val="00A51558"/>
    <w:rsid w:val="00A5157C"/>
    <w:rsid w:val="00A51664"/>
    <w:rsid w:val="00A5190A"/>
    <w:rsid w:val="00A519E9"/>
    <w:rsid w:val="00A51AD1"/>
    <w:rsid w:val="00A51BC6"/>
    <w:rsid w:val="00A51BE3"/>
    <w:rsid w:val="00A52144"/>
    <w:rsid w:val="00A522B0"/>
    <w:rsid w:val="00A5267C"/>
    <w:rsid w:val="00A52A7C"/>
    <w:rsid w:val="00A52E9B"/>
    <w:rsid w:val="00A52F66"/>
    <w:rsid w:val="00A53226"/>
    <w:rsid w:val="00A538FC"/>
    <w:rsid w:val="00A53A66"/>
    <w:rsid w:val="00A53C57"/>
    <w:rsid w:val="00A53CD2"/>
    <w:rsid w:val="00A53CF9"/>
    <w:rsid w:val="00A53D2E"/>
    <w:rsid w:val="00A53EE0"/>
    <w:rsid w:val="00A5406D"/>
    <w:rsid w:val="00A540FE"/>
    <w:rsid w:val="00A54155"/>
    <w:rsid w:val="00A54179"/>
    <w:rsid w:val="00A541E9"/>
    <w:rsid w:val="00A544E7"/>
    <w:rsid w:val="00A545DB"/>
    <w:rsid w:val="00A54696"/>
    <w:rsid w:val="00A547AE"/>
    <w:rsid w:val="00A548FE"/>
    <w:rsid w:val="00A54AC0"/>
    <w:rsid w:val="00A54B98"/>
    <w:rsid w:val="00A54D4C"/>
    <w:rsid w:val="00A54DA9"/>
    <w:rsid w:val="00A54DAF"/>
    <w:rsid w:val="00A54E90"/>
    <w:rsid w:val="00A54ED7"/>
    <w:rsid w:val="00A54F53"/>
    <w:rsid w:val="00A55065"/>
    <w:rsid w:val="00A550D5"/>
    <w:rsid w:val="00A55165"/>
    <w:rsid w:val="00A551EB"/>
    <w:rsid w:val="00A55448"/>
    <w:rsid w:val="00A557C1"/>
    <w:rsid w:val="00A557E9"/>
    <w:rsid w:val="00A55AA7"/>
    <w:rsid w:val="00A55B57"/>
    <w:rsid w:val="00A55C61"/>
    <w:rsid w:val="00A55CA0"/>
    <w:rsid w:val="00A55CC5"/>
    <w:rsid w:val="00A55CE9"/>
    <w:rsid w:val="00A55DA3"/>
    <w:rsid w:val="00A55F43"/>
    <w:rsid w:val="00A55F8E"/>
    <w:rsid w:val="00A55FB6"/>
    <w:rsid w:val="00A56576"/>
    <w:rsid w:val="00A5673B"/>
    <w:rsid w:val="00A567FC"/>
    <w:rsid w:val="00A569B0"/>
    <w:rsid w:val="00A56BB0"/>
    <w:rsid w:val="00A56BEC"/>
    <w:rsid w:val="00A56C96"/>
    <w:rsid w:val="00A56CFA"/>
    <w:rsid w:val="00A56F5D"/>
    <w:rsid w:val="00A572F1"/>
    <w:rsid w:val="00A57492"/>
    <w:rsid w:val="00A57571"/>
    <w:rsid w:val="00A5789B"/>
    <w:rsid w:val="00A57A84"/>
    <w:rsid w:val="00A57F1B"/>
    <w:rsid w:val="00A603E2"/>
    <w:rsid w:val="00A60432"/>
    <w:rsid w:val="00A6045F"/>
    <w:rsid w:val="00A6052D"/>
    <w:rsid w:val="00A60536"/>
    <w:rsid w:val="00A605F5"/>
    <w:rsid w:val="00A60629"/>
    <w:rsid w:val="00A60656"/>
    <w:rsid w:val="00A609A2"/>
    <w:rsid w:val="00A60D80"/>
    <w:rsid w:val="00A60E3B"/>
    <w:rsid w:val="00A610B6"/>
    <w:rsid w:val="00A610D3"/>
    <w:rsid w:val="00A61468"/>
    <w:rsid w:val="00A6153A"/>
    <w:rsid w:val="00A6161B"/>
    <w:rsid w:val="00A61862"/>
    <w:rsid w:val="00A61890"/>
    <w:rsid w:val="00A61978"/>
    <w:rsid w:val="00A61A11"/>
    <w:rsid w:val="00A61E6B"/>
    <w:rsid w:val="00A61FE6"/>
    <w:rsid w:val="00A61FEE"/>
    <w:rsid w:val="00A62112"/>
    <w:rsid w:val="00A623A9"/>
    <w:rsid w:val="00A625D1"/>
    <w:rsid w:val="00A62675"/>
    <w:rsid w:val="00A6277C"/>
    <w:rsid w:val="00A6280F"/>
    <w:rsid w:val="00A62ADA"/>
    <w:rsid w:val="00A62B3B"/>
    <w:rsid w:val="00A62BB3"/>
    <w:rsid w:val="00A62BCF"/>
    <w:rsid w:val="00A62D40"/>
    <w:rsid w:val="00A63002"/>
    <w:rsid w:val="00A630FB"/>
    <w:rsid w:val="00A633AF"/>
    <w:rsid w:val="00A633D8"/>
    <w:rsid w:val="00A63419"/>
    <w:rsid w:val="00A634B6"/>
    <w:rsid w:val="00A6362A"/>
    <w:rsid w:val="00A636C9"/>
    <w:rsid w:val="00A6373D"/>
    <w:rsid w:val="00A63A13"/>
    <w:rsid w:val="00A63B24"/>
    <w:rsid w:val="00A63C32"/>
    <w:rsid w:val="00A63C3F"/>
    <w:rsid w:val="00A63D1D"/>
    <w:rsid w:val="00A63D7F"/>
    <w:rsid w:val="00A63F1F"/>
    <w:rsid w:val="00A64015"/>
    <w:rsid w:val="00A641EF"/>
    <w:rsid w:val="00A64243"/>
    <w:rsid w:val="00A643DC"/>
    <w:rsid w:val="00A644D3"/>
    <w:rsid w:val="00A6476D"/>
    <w:rsid w:val="00A647B4"/>
    <w:rsid w:val="00A647B9"/>
    <w:rsid w:val="00A65216"/>
    <w:rsid w:val="00A65470"/>
    <w:rsid w:val="00A654EB"/>
    <w:rsid w:val="00A6584D"/>
    <w:rsid w:val="00A65A72"/>
    <w:rsid w:val="00A65BB0"/>
    <w:rsid w:val="00A65CCB"/>
    <w:rsid w:val="00A65EAA"/>
    <w:rsid w:val="00A66050"/>
    <w:rsid w:val="00A660C6"/>
    <w:rsid w:val="00A663BD"/>
    <w:rsid w:val="00A66456"/>
    <w:rsid w:val="00A66570"/>
    <w:rsid w:val="00A6662A"/>
    <w:rsid w:val="00A66648"/>
    <w:rsid w:val="00A66777"/>
    <w:rsid w:val="00A66809"/>
    <w:rsid w:val="00A6686F"/>
    <w:rsid w:val="00A6689B"/>
    <w:rsid w:val="00A66997"/>
    <w:rsid w:val="00A66F1D"/>
    <w:rsid w:val="00A6711B"/>
    <w:rsid w:val="00A67122"/>
    <w:rsid w:val="00A67152"/>
    <w:rsid w:val="00A67232"/>
    <w:rsid w:val="00A67753"/>
    <w:rsid w:val="00A677E8"/>
    <w:rsid w:val="00A6781E"/>
    <w:rsid w:val="00A6797D"/>
    <w:rsid w:val="00A67A26"/>
    <w:rsid w:val="00A67A37"/>
    <w:rsid w:val="00A67CB6"/>
    <w:rsid w:val="00A67D28"/>
    <w:rsid w:val="00A7004C"/>
    <w:rsid w:val="00A70199"/>
    <w:rsid w:val="00A70228"/>
    <w:rsid w:val="00A70536"/>
    <w:rsid w:val="00A705A2"/>
    <w:rsid w:val="00A705E0"/>
    <w:rsid w:val="00A70639"/>
    <w:rsid w:val="00A70876"/>
    <w:rsid w:val="00A708DA"/>
    <w:rsid w:val="00A70B9C"/>
    <w:rsid w:val="00A70CC3"/>
    <w:rsid w:val="00A71116"/>
    <w:rsid w:val="00A71138"/>
    <w:rsid w:val="00A71154"/>
    <w:rsid w:val="00A713B6"/>
    <w:rsid w:val="00A716C9"/>
    <w:rsid w:val="00A71776"/>
    <w:rsid w:val="00A717FD"/>
    <w:rsid w:val="00A71ACF"/>
    <w:rsid w:val="00A71C73"/>
    <w:rsid w:val="00A71CAA"/>
    <w:rsid w:val="00A71CE0"/>
    <w:rsid w:val="00A71D21"/>
    <w:rsid w:val="00A71F83"/>
    <w:rsid w:val="00A71FA5"/>
    <w:rsid w:val="00A72053"/>
    <w:rsid w:val="00A7208F"/>
    <w:rsid w:val="00A723C0"/>
    <w:rsid w:val="00A72485"/>
    <w:rsid w:val="00A725A5"/>
    <w:rsid w:val="00A72879"/>
    <w:rsid w:val="00A72B3E"/>
    <w:rsid w:val="00A72C7E"/>
    <w:rsid w:val="00A72CD5"/>
    <w:rsid w:val="00A72FB3"/>
    <w:rsid w:val="00A72FD5"/>
    <w:rsid w:val="00A73524"/>
    <w:rsid w:val="00A73576"/>
    <w:rsid w:val="00A7363D"/>
    <w:rsid w:val="00A736A7"/>
    <w:rsid w:val="00A73728"/>
    <w:rsid w:val="00A73776"/>
    <w:rsid w:val="00A73C47"/>
    <w:rsid w:val="00A73E9D"/>
    <w:rsid w:val="00A73FB4"/>
    <w:rsid w:val="00A73FC3"/>
    <w:rsid w:val="00A7431E"/>
    <w:rsid w:val="00A7463A"/>
    <w:rsid w:val="00A74855"/>
    <w:rsid w:val="00A748C3"/>
    <w:rsid w:val="00A748EF"/>
    <w:rsid w:val="00A74970"/>
    <w:rsid w:val="00A74971"/>
    <w:rsid w:val="00A74B24"/>
    <w:rsid w:val="00A74B80"/>
    <w:rsid w:val="00A74C9A"/>
    <w:rsid w:val="00A74D02"/>
    <w:rsid w:val="00A74DD2"/>
    <w:rsid w:val="00A74F65"/>
    <w:rsid w:val="00A750BA"/>
    <w:rsid w:val="00A7518D"/>
    <w:rsid w:val="00A75407"/>
    <w:rsid w:val="00A75727"/>
    <w:rsid w:val="00A758E4"/>
    <w:rsid w:val="00A759C6"/>
    <w:rsid w:val="00A75B97"/>
    <w:rsid w:val="00A75CD0"/>
    <w:rsid w:val="00A75DAD"/>
    <w:rsid w:val="00A75DC5"/>
    <w:rsid w:val="00A75E63"/>
    <w:rsid w:val="00A75FEB"/>
    <w:rsid w:val="00A761C8"/>
    <w:rsid w:val="00A76217"/>
    <w:rsid w:val="00A76316"/>
    <w:rsid w:val="00A76452"/>
    <w:rsid w:val="00A765E6"/>
    <w:rsid w:val="00A76672"/>
    <w:rsid w:val="00A766F8"/>
    <w:rsid w:val="00A76809"/>
    <w:rsid w:val="00A76B78"/>
    <w:rsid w:val="00A76D2E"/>
    <w:rsid w:val="00A76FFD"/>
    <w:rsid w:val="00A77063"/>
    <w:rsid w:val="00A771F7"/>
    <w:rsid w:val="00A7724C"/>
    <w:rsid w:val="00A77351"/>
    <w:rsid w:val="00A7758E"/>
    <w:rsid w:val="00A7759B"/>
    <w:rsid w:val="00A775A9"/>
    <w:rsid w:val="00A77675"/>
    <w:rsid w:val="00A778F1"/>
    <w:rsid w:val="00A77A99"/>
    <w:rsid w:val="00A77B85"/>
    <w:rsid w:val="00A77C03"/>
    <w:rsid w:val="00A77DF2"/>
    <w:rsid w:val="00A77E73"/>
    <w:rsid w:val="00A77EB6"/>
    <w:rsid w:val="00A77FC9"/>
    <w:rsid w:val="00A800AE"/>
    <w:rsid w:val="00A805ED"/>
    <w:rsid w:val="00A80B28"/>
    <w:rsid w:val="00A80E2E"/>
    <w:rsid w:val="00A80FE3"/>
    <w:rsid w:val="00A8124E"/>
    <w:rsid w:val="00A813F8"/>
    <w:rsid w:val="00A81636"/>
    <w:rsid w:val="00A81637"/>
    <w:rsid w:val="00A81783"/>
    <w:rsid w:val="00A817AB"/>
    <w:rsid w:val="00A818EC"/>
    <w:rsid w:val="00A819B0"/>
    <w:rsid w:val="00A81D99"/>
    <w:rsid w:val="00A81EB6"/>
    <w:rsid w:val="00A81F4D"/>
    <w:rsid w:val="00A81FD0"/>
    <w:rsid w:val="00A820DC"/>
    <w:rsid w:val="00A82451"/>
    <w:rsid w:val="00A82657"/>
    <w:rsid w:val="00A82BA6"/>
    <w:rsid w:val="00A82C8C"/>
    <w:rsid w:val="00A831E4"/>
    <w:rsid w:val="00A8340C"/>
    <w:rsid w:val="00A8371A"/>
    <w:rsid w:val="00A8377D"/>
    <w:rsid w:val="00A83985"/>
    <w:rsid w:val="00A839AC"/>
    <w:rsid w:val="00A83BBC"/>
    <w:rsid w:val="00A83C38"/>
    <w:rsid w:val="00A83D8A"/>
    <w:rsid w:val="00A83EC8"/>
    <w:rsid w:val="00A83EFA"/>
    <w:rsid w:val="00A83F44"/>
    <w:rsid w:val="00A83F88"/>
    <w:rsid w:val="00A84476"/>
    <w:rsid w:val="00A8477E"/>
    <w:rsid w:val="00A84852"/>
    <w:rsid w:val="00A84AE5"/>
    <w:rsid w:val="00A84C70"/>
    <w:rsid w:val="00A84E34"/>
    <w:rsid w:val="00A84F5E"/>
    <w:rsid w:val="00A84FB5"/>
    <w:rsid w:val="00A8531C"/>
    <w:rsid w:val="00A853F4"/>
    <w:rsid w:val="00A85409"/>
    <w:rsid w:val="00A8543D"/>
    <w:rsid w:val="00A857A3"/>
    <w:rsid w:val="00A85AAA"/>
    <w:rsid w:val="00A85E32"/>
    <w:rsid w:val="00A86275"/>
    <w:rsid w:val="00A86382"/>
    <w:rsid w:val="00A864CE"/>
    <w:rsid w:val="00A86612"/>
    <w:rsid w:val="00A866FC"/>
    <w:rsid w:val="00A868BF"/>
    <w:rsid w:val="00A86918"/>
    <w:rsid w:val="00A86983"/>
    <w:rsid w:val="00A86B35"/>
    <w:rsid w:val="00A86BF6"/>
    <w:rsid w:val="00A86C07"/>
    <w:rsid w:val="00A86D0F"/>
    <w:rsid w:val="00A87012"/>
    <w:rsid w:val="00A8710E"/>
    <w:rsid w:val="00A872B0"/>
    <w:rsid w:val="00A8739A"/>
    <w:rsid w:val="00A875F5"/>
    <w:rsid w:val="00A87772"/>
    <w:rsid w:val="00A877DD"/>
    <w:rsid w:val="00A8788E"/>
    <w:rsid w:val="00A87901"/>
    <w:rsid w:val="00A879FE"/>
    <w:rsid w:val="00A87A8B"/>
    <w:rsid w:val="00A87AB6"/>
    <w:rsid w:val="00A87C24"/>
    <w:rsid w:val="00A87C73"/>
    <w:rsid w:val="00A87ECE"/>
    <w:rsid w:val="00A87EF1"/>
    <w:rsid w:val="00A87F5F"/>
    <w:rsid w:val="00A9003D"/>
    <w:rsid w:val="00A90136"/>
    <w:rsid w:val="00A9020D"/>
    <w:rsid w:val="00A90290"/>
    <w:rsid w:val="00A90373"/>
    <w:rsid w:val="00A90438"/>
    <w:rsid w:val="00A90BA1"/>
    <w:rsid w:val="00A90FDC"/>
    <w:rsid w:val="00A90FDF"/>
    <w:rsid w:val="00A9108F"/>
    <w:rsid w:val="00A910FE"/>
    <w:rsid w:val="00A9137F"/>
    <w:rsid w:val="00A913FA"/>
    <w:rsid w:val="00A91A56"/>
    <w:rsid w:val="00A91A5F"/>
    <w:rsid w:val="00A91B3E"/>
    <w:rsid w:val="00A91B67"/>
    <w:rsid w:val="00A91B9B"/>
    <w:rsid w:val="00A91F7F"/>
    <w:rsid w:val="00A9213D"/>
    <w:rsid w:val="00A92185"/>
    <w:rsid w:val="00A923C6"/>
    <w:rsid w:val="00A9240F"/>
    <w:rsid w:val="00A92437"/>
    <w:rsid w:val="00A92621"/>
    <w:rsid w:val="00A9263D"/>
    <w:rsid w:val="00A92C32"/>
    <w:rsid w:val="00A92F12"/>
    <w:rsid w:val="00A930F2"/>
    <w:rsid w:val="00A93546"/>
    <w:rsid w:val="00A935CE"/>
    <w:rsid w:val="00A93903"/>
    <w:rsid w:val="00A93FA6"/>
    <w:rsid w:val="00A94215"/>
    <w:rsid w:val="00A94304"/>
    <w:rsid w:val="00A94359"/>
    <w:rsid w:val="00A943B6"/>
    <w:rsid w:val="00A94430"/>
    <w:rsid w:val="00A94568"/>
    <w:rsid w:val="00A9460C"/>
    <w:rsid w:val="00A94FB8"/>
    <w:rsid w:val="00A94FF0"/>
    <w:rsid w:val="00A951FA"/>
    <w:rsid w:val="00A9526F"/>
    <w:rsid w:val="00A95419"/>
    <w:rsid w:val="00A9576B"/>
    <w:rsid w:val="00A95812"/>
    <w:rsid w:val="00A95886"/>
    <w:rsid w:val="00A95947"/>
    <w:rsid w:val="00A9595F"/>
    <w:rsid w:val="00A95C30"/>
    <w:rsid w:val="00A95D22"/>
    <w:rsid w:val="00A95D90"/>
    <w:rsid w:val="00A95E60"/>
    <w:rsid w:val="00A95F51"/>
    <w:rsid w:val="00A96089"/>
    <w:rsid w:val="00A96259"/>
    <w:rsid w:val="00A963B3"/>
    <w:rsid w:val="00A96470"/>
    <w:rsid w:val="00A96482"/>
    <w:rsid w:val="00A9650B"/>
    <w:rsid w:val="00A96696"/>
    <w:rsid w:val="00A966F5"/>
    <w:rsid w:val="00A967CA"/>
    <w:rsid w:val="00A967F7"/>
    <w:rsid w:val="00A96C3E"/>
    <w:rsid w:val="00A96D59"/>
    <w:rsid w:val="00A96E10"/>
    <w:rsid w:val="00A96EDF"/>
    <w:rsid w:val="00A97268"/>
    <w:rsid w:val="00A97395"/>
    <w:rsid w:val="00A974A4"/>
    <w:rsid w:val="00A9752D"/>
    <w:rsid w:val="00A97679"/>
    <w:rsid w:val="00A9769D"/>
    <w:rsid w:val="00A97743"/>
    <w:rsid w:val="00A978E1"/>
    <w:rsid w:val="00A978F3"/>
    <w:rsid w:val="00A97968"/>
    <w:rsid w:val="00A97B1E"/>
    <w:rsid w:val="00A97D92"/>
    <w:rsid w:val="00A97F1E"/>
    <w:rsid w:val="00AA0247"/>
    <w:rsid w:val="00AA0253"/>
    <w:rsid w:val="00AA02D8"/>
    <w:rsid w:val="00AA031E"/>
    <w:rsid w:val="00AA048B"/>
    <w:rsid w:val="00AA0500"/>
    <w:rsid w:val="00AA05B2"/>
    <w:rsid w:val="00AA0A72"/>
    <w:rsid w:val="00AA0B2B"/>
    <w:rsid w:val="00AA0E5B"/>
    <w:rsid w:val="00AA0FA5"/>
    <w:rsid w:val="00AA11B1"/>
    <w:rsid w:val="00AA1237"/>
    <w:rsid w:val="00AA1346"/>
    <w:rsid w:val="00AA13E3"/>
    <w:rsid w:val="00AA1749"/>
    <w:rsid w:val="00AA1789"/>
    <w:rsid w:val="00AA1878"/>
    <w:rsid w:val="00AA1B8E"/>
    <w:rsid w:val="00AA1CA1"/>
    <w:rsid w:val="00AA1CB3"/>
    <w:rsid w:val="00AA1D8E"/>
    <w:rsid w:val="00AA21BD"/>
    <w:rsid w:val="00AA2364"/>
    <w:rsid w:val="00AA2685"/>
    <w:rsid w:val="00AA2757"/>
    <w:rsid w:val="00AA27BB"/>
    <w:rsid w:val="00AA2BD7"/>
    <w:rsid w:val="00AA2D92"/>
    <w:rsid w:val="00AA2DD5"/>
    <w:rsid w:val="00AA2E20"/>
    <w:rsid w:val="00AA2FCE"/>
    <w:rsid w:val="00AA2FD6"/>
    <w:rsid w:val="00AA3030"/>
    <w:rsid w:val="00AA3471"/>
    <w:rsid w:val="00AA35AF"/>
    <w:rsid w:val="00AA3817"/>
    <w:rsid w:val="00AA39BA"/>
    <w:rsid w:val="00AA39FC"/>
    <w:rsid w:val="00AA3D5E"/>
    <w:rsid w:val="00AA3D70"/>
    <w:rsid w:val="00AA3DA0"/>
    <w:rsid w:val="00AA3F5E"/>
    <w:rsid w:val="00AA408A"/>
    <w:rsid w:val="00AA4186"/>
    <w:rsid w:val="00AA43F0"/>
    <w:rsid w:val="00AA4634"/>
    <w:rsid w:val="00AA466B"/>
    <w:rsid w:val="00AA472D"/>
    <w:rsid w:val="00AA4750"/>
    <w:rsid w:val="00AA47B5"/>
    <w:rsid w:val="00AA48E4"/>
    <w:rsid w:val="00AA4AC3"/>
    <w:rsid w:val="00AA4FC7"/>
    <w:rsid w:val="00AA5188"/>
    <w:rsid w:val="00AA519F"/>
    <w:rsid w:val="00AA536A"/>
    <w:rsid w:val="00AA54E5"/>
    <w:rsid w:val="00AA56A4"/>
    <w:rsid w:val="00AA5819"/>
    <w:rsid w:val="00AA5991"/>
    <w:rsid w:val="00AA59C9"/>
    <w:rsid w:val="00AA5AC8"/>
    <w:rsid w:val="00AA5C03"/>
    <w:rsid w:val="00AA5E93"/>
    <w:rsid w:val="00AA5F0A"/>
    <w:rsid w:val="00AA638A"/>
    <w:rsid w:val="00AA6486"/>
    <w:rsid w:val="00AA6509"/>
    <w:rsid w:val="00AA667C"/>
    <w:rsid w:val="00AA67CD"/>
    <w:rsid w:val="00AA689E"/>
    <w:rsid w:val="00AA69AC"/>
    <w:rsid w:val="00AA69D4"/>
    <w:rsid w:val="00AA6A31"/>
    <w:rsid w:val="00AA6C0D"/>
    <w:rsid w:val="00AA70E0"/>
    <w:rsid w:val="00AA7288"/>
    <w:rsid w:val="00AA7607"/>
    <w:rsid w:val="00AA76A7"/>
    <w:rsid w:val="00AA7888"/>
    <w:rsid w:val="00AA7A7A"/>
    <w:rsid w:val="00AA7C59"/>
    <w:rsid w:val="00AA7C72"/>
    <w:rsid w:val="00AA7EC5"/>
    <w:rsid w:val="00AB0021"/>
    <w:rsid w:val="00AB0109"/>
    <w:rsid w:val="00AB01A0"/>
    <w:rsid w:val="00AB058D"/>
    <w:rsid w:val="00AB07E5"/>
    <w:rsid w:val="00AB089B"/>
    <w:rsid w:val="00AB0903"/>
    <w:rsid w:val="00AB09EC"/>
    <w:rsid w:val="00AB0A86"/>
    <w:rsid w:val="00AB0C49"/>
    <w:rsid w:val="00AB0DA8"/>
    <w:rsid w:val="00AB0FC6"/>
    <w:rsid w:val="00AB1075"/>
    <w:rsid w:val="00AB11E9"/>
    <w:rsid w:val="00AB12BD"/>
    <w:rsid w:val="00AB1411"/>
    <w:rsid w:val="00AB15DE"/>
    <w:rsid w:val="00AB1721"/>
    <w:rsid w:val="00AB1877"/>
    <w:rsid w:val="00AB18B8"/>
    <w:rsid w:val="00AB19AB"/>
    <w:rsid w:val="00AB1B98"/>
    <w:rsid w:val="00AB1BFF"/>
    <w:rsid w:val="00AB1E43"/>
    <w:rsid w:val="00AB2100"/>
    <w:rsid w:val="00AB25FE"/>
    <w:rsid w:val="00AB2608"/>
    <w:rsid w:val="00AB26BD"/>
    <w:rsid w:val="00AB2762"/>
    <w:rsid w:val="00AB2886"/>
    <w:rsid w:val="00AB29E8"/>
    <w:rsid w:val="00AB2A00"/>
    <w:rsid w:val="00AB3113"/>
    <w:rsid w:val="00AB327F"/>
    <w:rsid w:val="00AB3533"/>
    <w:rsid w:val="00AB3AFB"/>
    <w:rsid w:val="00AB3C14"/>
    <w:rsid w:val="00AB3C86"/>
    <w:rsid w:val="00AB3D8C"/>
    <w:rsid w:val="00AB3F2A"/>
    <w:rsid w:val="00AB4319"/>
    <w:rsid w:val="00AB473A"/>
    <w:rsid w:val="00AB4C4D"/>
    <w:rsid w:val="00AB4C5C"/>
    <w:rsid w:val="00AB4D44"/>
    <w:rsid w:val="00AB4D79"/>
    <w:rsid w:val="00AB4EB2"/>
    <w:rsid w:val="00AB5001"/>
    <w:rsid w:val="00AB50F6"/>
    <w:rsid w:val="00AB5331"/>
    <w:rsid w:val="00AB5535"/>
    <w:rsid w:val="00AB5736"/>
    <w:rsid w:val="00AB57D6"/>
    <w:rsid w:val="00AB5802"/>
    <w:rsid w:val="00AB5A23"/>
    <w:rsid w:val="00AB5A2C"/>
    <w:rsid w:val="00AB5B55"/>
    <w:rsid w:val="00AB5B65"/>
    <w:rsid w:val="00AB5D8C"/>
    <w:rsid w:val="00AB60EF"/>
    <w:rsid w:val="00AB61E4"/>
    <w:rsid w:val="00AB62EC"/>
    <w:rsid w:val="00AB641C"/>
    <w:rsid w:val="00AB6547"/>
    <w:rsid w:val="00AB661D"/>
    <w:rsid w:val="00AB6809"/>
    <w:rsid w:val="00AB6951"/>
    <w:rsid w:val="00AB6DDC"/>
    <w:rsid w:val="00AB6E1E"/>
    <w:rsid w:val="00AB6E5C"/>
    <w:rsid w:val="00AB6E6E"/>
    <w:rsid w:val="00AB6FDA"/>
    <w:rsid w:val="00AB7093"/>
    <w:rsid w:val="00AB72B4"/>
    <w:rsid w:val="00AB72FB"/>
    <w:rsid w:val="00AB75A6"/>
    <w:rsid w:val="00AB7AE6"/>
    <w:rsid w:val="00AB7CCE"/>
    <w:rsid w:val="00AB7FA5"/>
    <w:rsid w:val="00AB7FA7"/>
    <w:rsid w:val="00AC019B"/>
    <w:rsid w:val="00AC02CC"/>
    <w:rsid w:val="00AC04A5"/>
    <w:rsid w:val="00AC0636"/>
    <w:rsid w:val="00AC06BF"/>
    <w:rsid w:val="00AC0922"/>
    <w:rsid w:val="00AC0BF7"/>
    <w:rsid w:val="00AC0CBD"/>
    <w:rsid w:val="00AC0D40"/>
    <w:rsid w:val="00AC0E8A"/>
    <w:rsid w:val="00AC0EF2"/>
    <w:rsid w:val="00AC0F34"/>
    <w:rsid w:val="00AC1052"/>
    <w:rsid w:val="00AC1087"/>
    <w:rsid w:val="00AC116E"/>
    <w:rsid w:val="00AC13F6"/>
    <w:rsid w:val="00AC14FF"/>
    <w:rsid w:val="00AC15E8"/>
    <w:rsid w:val="00AC1845"/>
    <w:rsid w:val="00AC1974"/>
    <w:rsid w:val="00AC1ABC"/>
    <w:rsid w:val="00AC1AF0"/>
    <w:rsid w:val="00AC1B22"/>
    <w:rsid w:val="00AC1B6D"/>
    <w:rsid w:val="00AC1CE7"/>
    <w:rsid w:val="00AC1DAD"/>
    <w:rsid w:val="00AC1E9B"/>
    <w:rsid w:val="00AC1FA6"/>
    <w:rsid w:val="00AC20DA"/>
    <w:rsid w:val="00AC22C3"/>
    <w:rsid w:val="00AC22DD"/>
    <w:rsid w:val="00AC23B5"/>
    <w:rsid w:val="00AC279D"/>
    <w:rsid w:val="00AC284B"/>
    <w:rsid w:val="00AC28EF"/>
    <w:rsid w:val="00AC2926"/>
    <w:rsid w:val="00AC2929"/>
    <w:rsid w:val="00AC29BB"/>
    <w:rsid w:val="00AC29DB"/>
    <w:rsid w:val="00AC2A1A"/>
    <w:rsid w:val="00AC2A65"/>
    <w:rsid w:val="00AC2A6A"/>
    <w:rsid w:val="00AC3051"/>
    <w:rsid w:val="00AC3156"/>
    <w:rsid w:val="00AC336B"/>
    <w:rsid w:val="00AC346E"/>
    <w:rsid w:val="00AC34B4"/>
    <w:rsid w:val="00AC3645"/>
    <w:rsid w:val="00AC3C64"/>
    <w:rsid w:val="00AC40F1"/>
    <w:rsid w:val="00AC41ED"/>
    <w:rsid w:val="00AC45A8"/>
    <w:rsid w:val="00AC45E9"/>
    <w:rsid w:val="00AC46F0"/>
    <w:rsid w:val="00AC4778"/>
    <w:rsid w:val="00AC495A"/>
    <w:rsid w:val="00AC4CA6"/>
    <w:rsid w:val="00AC4CB2"/>
    <w:rsid w:val="00AC4F97"/>
    <w:rsid w:val="00AC5065"/>
    <w:rsid w:val="00AC55B8"/>
    <w:rsid w:val="00AC5904"/>
    <w:rsid w:val="00AC5CBB"/>
    <w:rsid w:val="00AC5D1D"/>
    <w:rsid w:val="00AC5FDC"/>
    <w:rsid w:val="00AC6049"/>
    <w:rsid w:val="00AC60C5"/>
    <w:rsid w:val="00AC616D"/>
    <w:rsid w:val="00AC6280"/>
    <w:rsid w:val="00AC633F"/>
    <w:rsid w:val="00AC6539"/>
    <w:rsid w:val="00AC6679"/>
    <w:rsid w:val="00AC68FF"/>
    <w:rsid w:val="00AC6A88"/>
    <w:rsid w:val="00AC6A8B"/>
    <w:rsid w:val="00AC6D24"/>
    <w:rsid w:val="00AC6D3A"/>
    <w:rsid w:val="00AC6DA3"/>
    <w:rsid w:val="00AC705A"/>
    <w:rsid w:val="00AC706D"/>
    <w:rsid w:val="00AC7102"/>
    <w:rsid w:val="00AC7227"/>
    <w:rsid w:val="00AC7265"/>
    <w:rsid w:val="00AC728F"/>
    <w:rsid w:val="00AC72A1"/>
    <w:rsid w:val="00AC77B3"/>
    <w:rsid w:val="00AC77D6"/>
    <w:rsid w:val="00AC7873"/>
    <w:rsid w:val="00AC7A1B"/>
    <w:rsid w:val="00AC7B7B"/>
    <w:rsid w:val="00AD007E"/>
    <w:rsid w:val="00AD0168"/>
    <w:rsid w:val="00AD073A"/>
    <w:rsid w:val="00AD0743"/>
    <w:rsid w:val="00AD074D"/>
    <w:rsid w:val="00AD09E7"/>
    <w:rsid w:val="00AD0B8C"/>
    <w:rsid w:val="00AD0C1F"/>
    <w:rsid w:val="00AD1141"/>
    <w:rsid w:val="00AD1293"/>
    <w:rsid w:val="00AD12DA"/>
    <w:rsid w:val="00AD13DF"/>
    <w:rsid w:val="00AD15A1"/>
    <w:rsid w:val="00AD16FE"/>
    <w:rsid w:val="00AD1774"/>
    <w:rsid w:val="00AD1A30"/>
    <w:rsid w:val="00AD1A3B"/>
    <w:rsid w:val="00AD1B1E"/>
    <w:rsid w:val="00AD1DD7"/>
    <w:rsid w:val="00AD20CE"/>
    <w:rsid w:val="00AD2451"/>
    <w:rsid w:val="00AD252E"/>
    <w:rsid w:val="00AD2737"/>
    <w:rsid w:val="00AD2972"/>
    <w:rsid w:val="00AD2A3B"/>
    <w:rsid w:val="00AD2A63"/>
    <w:rsid w:val="00AD30C9"/>
    <w:rsid w:val="00AD349E"/>
    <w:rsid w:val="00AD36C7"/>
    <w:rsid w:val="00AD3787"/>
    <w:rsid w:val="00AD38E3"/>
    <w:rsid w:val="00AD391D"/>
    <w:rsid w:val="00AD3C45"/>
    <w:rsid w:val="00AD3DE7"/>
    <w:rsid w:val="00AD3EA5"/>
    <w:rsid w:val="00AD3F50"/>
    <w:rsid w:val="00AD40E6"/>
    <w:rsid w:val="00AD42E1"/>
    <w:rsid w:val="00AD472B"/>
    <w:rsid w:val="00AD4A7D"/>
    <w:rsid w:val="00AD4B27"/>
    <w:rsid w:val="00AD4B3E"/>
    <w:rsid w:val="00AD4BFF"/>
    <w:rsid w:val="00AD4C66"/>
    <w:rsid w:val="00AD4D0E"/>
    <w:rsid w:val="00AD4D2D"/>
    <w:rsid w:val="00AD4DD6"/>
    <w:rsid w:val="00AD50E2"/>
    <w:rsid w:val="00AD50F3"/>
    <w:rsid w:val="00AD5172"/>
    <w:rsid w:val="00AD52D6"/>
    <w:rsid w:val="00AD53DA"/>
    <w:rsid w:val="00AD563C"/>
    <w:rsid w:val="00AD5718"/>
    <w:rsid w:val="00AD5B09"/>
    <w:rsid w:val="00AD5F3A"/>
    <w:rsid w:val="00AD60A4"/>
    <w:rsid w:val="00AD623A"/>
    <w:rsid w:val="00AD62E2"/>
    <w:rsid w:val="00AD638E"/>
    <w:rsid w:val="00AD64BF"/>
    <w:rsid w:val="00AD65CA"/>
    <w:rsid w:val="00AD66B5"/>
    <w:rsid w:val="00AD69D5"/>
    <w:rsid w:val="00AD6C33"/>
    <w:rsid w:val="00AD6D29"/>
    <w:rsid w:val="00AD6EF9"/>
    <w:rsid w:val="00AD6F31"/>
    <w:rsid w:val="00AD70EB"/>
    <w:rsid w:val="00AD77BE"/>
    <w:rsid w:val="00AD77D4"/>
    <w:rsid w:val="00AD7A13"/>
    <w:rsid w:val="00AD7A6E"/>
    <w:rsid w:val="00AD7D5E"/>
    <w:rsid w:val="00AD7DFA"/>
    <w:rsid w:val="00AD7E0E"/>
    <w:rsid w:val="00AE00DB"/>
    <w:rsid w:val="00AE00E3"/>
    <w:rsid w:val="00AE0298"/>
    <w:rsid w:val="00AE03AF"/>
    <w:rsid w:val="00AE04E0"/>
    <w:rsid w:val="00AE04F9"/>
    <w:rsid w:val="00AE05B1"/>
    <w:rsid w:val="00AE063F"/>
    <w:rsid w:val="00AE07EE"/>
    <w:rsid w:val="00AE0849"/>
    <w:rsid w:val="00AE08E5"/>
    <w:rsid w:val="00AE0901"/>
    <w:rsid w:val="00AE0935"/>
    <w:rsid w:val="00AE0A6B"/>
    <w:rsid w:val="00AE0A98"/>
    <w:rsid w:val="00AE0C7E"/>
    <w:rsid w:val="00AE0C81"/>
    <w:rsid w:val="00AE1031"/>
    <w:rsid w:val="00AE107F"/>
    <w:rsid w:val="00AE109E"/>
    <w:rsid w:val="00AE1147"/>
    <w:rsid w:val="00AE11EE"/>
    <w:rsid w:val="00AE1226"/>
    <w:rsid w:val="00AE15BD"/>
    <w:rsid w:val="00AE1693"/>
    <w:rsid w:val="00AE1930"/>
    <w:rsid w:val="00AE1981"/>
    <w:rsid w:val="00AE1A49"/>
    <w:rsid w:val="00AE1A54"/>
    <w:rsid w:val="00AE1C03"/>
    <w:rsid w:val="00AE1C36"/>
    <w:rsid w:val="00AE1D85"/>
    <w:rsid w:val="00AE1FB0"/>
    <w:rsid w:val="00AE2115"/>
    <w:rsid w:val="00AE214C"/>
    <w:rsid w:val="00AE21A2"/>
    <w:rsid w:val="00AE221D"/>
    <w:rsid w:val="00AE227E"/>
    <w:rsid w:val="00AE25E0"/>
    <w:rsid w:val="00AE27EA"/>
    <w:rsid w:val="00AE27FC"/>
    <w:rsid w:val="00AE29B5"/>
    <w:rsid w:val="00AE2DD5"/>
    <w:rsid w:val="00AE2E1F"/>
    <w:rsid w:val="00AE2ECC"/>
    <w:rsid w:val="00AE3323"/>
    <w:rsid w:val="00AE332B"/>
    <w:rsid w:val="00AE334E"/>
    <w:rsid w:val="00AE3375"/>
    <w:rsid w:val="00AE344F"/>
    <w:rsid w:val="00AE3503"/>
    <w:rsid w:val="00AE3520"/>
    <w:rsid w:val="00AE37B5"/>
    <w:rsid w:val="00AE3880"/>
    <w:rsid w:val="00AE38D7"/>
    <w:rsid w:val="00AE3F35"/>
    <w:rsid w:val="00AE3F4E"/>
    <w:rsid w:val="00AE43A4"/>
    <w:rsid w:val="00AE4450"/>
    <w:rsid w:val="00AE4A88"/>
    <w:rsid w:val="00AE4AA5"/>
    <w:rsid w:val="00AE4BA0"/>
    <w:rsid w:val="00AE4E64"/>
    <w:rsid w:val="00AE4E81"/>
    <w:rsid w:val="00AE5096"/>
    <w:rsid w:val="00AE510E"/>
    <w:rsid w:val="00AE5153"/>
    <w:rsid w:val="00AE5168"/>
    <w:rsid w:val="00AE52B6"/>
    <w:rsid w:val="00AE5346"/>
    <w:rsid w:val="00AE55B2"/>
    <w:rsid w:val="00AE59A3"/>
    <w:rsid w:val="00AE5A54"/>
    <w:rsid w:val="00AE5D2F"/>
    <w:rsid w:val="00AE5D43"/>
    <w:rsid w:val="00AE5D83"/>
    <w:rsid w:val="00AE5F60"/>
    <w:rsid w:val="00AE60F8"/>
    <w:rsid w:val="00AE6428"/>
    <w:rsid w:val="00AE680B"/>
    <w:rsid w:val="00AE6A94"/>
    <w:rsid w:val="00AE6ABF"/>
    <w:rsid w:val="00AE6C79"/>
    <w:rsid w:val="00AE6FF3"/>
    <w:rsid w:val="00AE6FFC"/>
    <w:rsid w:val="00AE7A22"/>
    <w:rsid w:val="00AE7A48"/>
    <w:rsid w:val="00AE7BA3"/>
    <w:rsid w:val="00AE7CDC"/>
    <w:rsid w:val="00AE7CFF"/>
    <w:rsid w:val="00AE7FB8"/>
    <w:rsid w:val="00AF0023"/>
    <w:rsid w:val="00AF008B"/>
    <w:rsid w:val="00AF00C7"/>
    <w:rsid w:val="00AF00CD"/>
    <w:rsid w:val="00AF0156"/>
    <w:rsid w:val="00AF0485"/>
    <w:rsid w:val="00AF0532"/>
    <w:rsid w:val="00AF06F5"/>
    <w:rsid w:val="00AF0777"/>
    <w:rsid w:val="00AF07DC"/>
    <w:rsid w:val="00AF0837"/>
    <w:rsid w:val="00AF0882"/>
    <w:rsid w:val="00AF0AA8"/>
    <w:rsid w:val="00AF0C54"/>
    <w:rsid w:val="00AF0DD2"/>
    <w:rsid w:val="00AF1001"/>
    <w:rsid w:val="00AF1233"/>
    <w:rsid w:val="00AF12D7"/>
    <w:rsid w:val="00AF145B"/>
    <w:rsid w:val="00AF1704"/>
    <w:rsid w:val="00AF18F9"/>
    <w:rsid w:val="00AF1997"/>
    <w:rsid w:val="00AF1B6D"/>
    <w:rsid w:val="00AF1D1F"/>
    <w:rsid w:val="00AF1FDC"/>
    <w:rsid w:val="00AF2302"/>
    <w:rsid w:val="00AF230D"/>
    <w:rsid w:val="00AF26B2"/>
    <w:rsid w:val="00AF2942"/>
    <w:rsid w:val="00AF2952"/>
    <w:rsid w:val="00AF2971"/>
    <w:rsid w:val="00AF2A65"/>
    <w:rsid w:val="00AF2E39"/>
    <w:rsid w:val="00AF3113"/>
    <w:rsid w:val="00AF3306"/>
    <w:rsid w:val="00AF3371"/>
    <w:rsid w:val="00AF35CB"/>
    <w:rsid w:val="00AF3767"/>
    <w:rsid w:val="00AF3977"/>
    <w:rsid w:val="00AF3999"/>
    <w:rsid w:val="00AF3A59"/>
    <w:rsid w:val="00AF3AA2"/>
    <w:rsid w:val="00AF3B21"/>
    <w:rsid w:val="00AF3DD5"/>
    <w:rsid w:val="00AF4099"/>
    <w:rsid w:val="00AF4177"/>
    <w:rsid w:val="00AF41D7"/>
    <w:rsid w:val="00AF4483"/>
    <w:rsid w:val="00AF45F8"/>
    <w:rsid w:val="00AF47AE"/>
    <w:rsid w:val="00AF4828"/>
    <w:rsid w:val="00AF4B42"/>
    <w:rsid w:val="00AF4EBF"/>
    <w:rsid w:val="00AF4FE9"/>
    <w:rsid w:val="00AF51A2"/>
    <w:rsid w:val="00AF547D"/>
    <w:rsid w:val="00AF54C7"/>
    <w:rsid w:val="00AF54E9"/>
    <w:rsid w:val="00AF55A5"/>
    <w:rsid w:val="00AF55BB"/>
    <w:rsid w:val="00AF5602"/>
    <w:rsid w:val="00AF5667"/>
    <w:rsid w:val="00AF5954"/>
    <w:rsid w:val="00AF598B"/>
    <w:rsid w:val="00AF5C91"/>
    <w:rsid w:val="00AF5EF2"/>
    <w:rsid w:val="00AF60D0"/>
    <w:rsid w:val="00AF65D4"/>
    <w:rsid w:val="00AF6752"/>
    <w:rsid w:val="00AF684A"/>
    <w:rsid w:val="00AF6B0F"/>
    <w:rsid w:val="00AF6CB7"/>
    <w:rsid w:val="00AF6E5A"/>
    <w:rsid w:val="00AF725E"/>
    <w:rsid w:val="00AF746D"/>
    <w:rsid w:val="00AF74AF"/>
    <w:rsid w:val="00AF74C6"/>
    <w:rsid w:val="00AF766C"/>
    <w:rsid w:val="00AF76F9"/>
    <w:rsid w:val="00AF7879"/>
    <w:rsid w:val="00AF7AE6"/>
    <w:rsid w:val="00AF7C48"/>
    <w:rsid w:val="00AF7D5E"/>
    <w:rsid w:val="00AF7DDC"/>
    <w:rsid w:val="00AF7F1C"/>
    <w:rsid w:val="00AF7F77"/>
    <w:rsid w:val="00B00015"/>
    <w:rsid w:val="00B00161"/>
    <w:rsid w:val="00B00592"/>
    <w:rsid w:val="00B00657"/>
    <w:rsid w:val="00B009B0"/>
    <w:rsid w:val="00B00BCF"/>
    <w:rsid w:val="00B00D65"/>
    <w:rsid w:val="00B00DC3"/>
    <w:rsid w:val="00B00EFD"/>
    <w:rsid w:val="00B0119D"/>
    <w:rsid w:val="00B01202"/>
    <w:rsid w:val="00B013B6"/>
    <w:rsid w:val="00B013EC"/>
    <w:rsid w:val="00B01453"/>
    <w:rsid w:val="00B01597"/>
    <w:rsid w:val="00B0166E"/>
    <w:rsid w:val="00B018BD"/>
    <w:rsid w:val="00B019BC"/>
    <w:rsid w:val="00B01C14"/>
    <w:rsid w:val="00B01D68"/>
    <w:rsid w:val="00B01E31"/>
    <w:rsid w:val="00B0212A"/>
    <w:rsid w:val="00B02154"/>
    <w:rsid w:val="00B02193"/>
    <w:rsid w:val="00B02618"/>
    <w:rsid w:val="00B02698"/>
    <w:rsid w:val="00B02781"/>
    <w:rsid w:val="00B02880"/>
    <w:rsid w:val="00B02976"/>
    <w:rsid w:val="00B02994"/>
    <w:rsid w:val="00B02A27"/>
    <w:rsid w:val="00B02AD6"/>
    <w:rsid w:val="00B02B29"/>
    <w:rsid w:val="00B02B7A"/>
    <w:rsid w:val="00B02C7F"/>
    <w:rsid w:val="00B02CC1"/>
    <w:rsid w:val="00B02D49"/>
    <w:rsid w:val="00B02FEC"/>
    <w:rsid w:val="00B02FF4"/>
    <w:rsid w:val="00B03125"/>
    <w:rsid w:val="00B033D0"/>
    <w:rsid w:val="00B03772"/>
    <w:rsid w:val="00B03946"/>
    <w:rsid w:val="00B03965"/>
    <w:rsid w:val="00B03ABA"/>
    <w:rsid w:val="00B03AF8"/>
    <w:rsid w:val="00B03B22"/>
    <w:rsid w:val="00B03B52"/>
    <w:rsid w:val="00B03D50"/>
    <w:rsid w:val="00B03F2E"/>
    <w:rsid w:val="00B04417"/>
    <w:rsid w:val="00B04582"/>
    <w:rsid w:val="00B04628"/>
    <w:rsid w:val="00B046E4"/>
    <w:rsid w:val="00B0474A"/>
    <w:rsid w:val="00B049DA"/>
    <w:rsid w:val="00B04D62"/>
    <w:rsid w:val="00B04E9D"/>
    <w:rsid w:val="00B050BE"/>
    <w:rsid w:val="00B053AF"/>
    <w:rsid w:val="00B055B4"/>
    <w:rsid w:val="00B05664"/>
    <w:rsid w:val="00B057BC"/>
    <w:rsid w:val="00B0580C"/>
    <w:rsid w:val="00B05A0F"/>
    <w:rsid w:val="00B05D31"/>
    <w:rsid w:val="00B05DED"/>
    <w:rsid w:val="00B05F8D"/>
    <w:rsid w:val="00B06218"/>
    <w:rsid w:val="00B06657"/>
    <w:rsid w:val="00B068C4"/>
    <w:rsid w:val="00B069A5"/>
    <w:rsid w:val="00B069B6"/>
    <w:rsid w:val="00B06B37"/>
    <w:rsid w:val="00B06E64"/>
    <w:rsid w:val="00B06EC5"/>
    <w:rsid w:val="00B0707E"/>
    <w:rsid w:val="00B0708C"/>
    <w:rsid w:val="00B0734D"/>
    <w:rsid w:val="00B07605"/>
    <w:rsid w:val="00B076B1"/>
    <w:rsid w:val="00B0783D"/>
    <w:rsid w:val="00B0794B"/>
    <w:rsid w:val="00B07E4F"/>
    <w:rsid w:val="00B10070"/>
    <w:rsid w:val="00B1010A"/>
    <w:rsid w:val="00B1011C"/>
    <w:rsid w:val="00B1011D"/>
    <w:rsid w:val="00B10167"/>
    <w:rsid w:val="00B10231"/>
    <w:rsid w:val="00B1036D"/>
    <w:rsid w:val="00B103BE"/>
    <w:rsid w:val="00B1047A"/>
    <w:rsid w:val="00B105E3"/>
    <w:rsid w:val="00B105F4"/>
    <w:rsid w:val="00B10677"/>
    <w:rsid w:val="00B10867"/>
    <w:rsid w:val="00B109CD"/>
    <w:rsid w:val="00B10B09"/>
    <w:rsid w:val="00B10B2D"/>
    <w:rsid w:val="00B10B90"/>
    <w:rsid w:val="00B10DEA"/>
    <w:rsid w:val="00B10F65"/>
    <w:rsid w:val="00B110C5"/>
    <w:rsid w:val="00B11167"/>
    <w:rsid w:val="00B112F3"/>
    <w:rsid w:val="00B11437"/>
    <w:rsid w:val="00B1144E"/>
    <w:rsid w:val="00B11604"/>
    <w:rsid w:val="00B11608"/>
    <w:rsid w:val="00B11B5D"/>
    <w:rsid w:val="00B11BF5"/>
    <w:rsid w:val="00B11D74"/>
    <w:rsid w:val="00B12004"/>
    <w:rsid w:val="00B12063"/>
    <w:rsid w:val="00B120D2"/>
    <w:rsid w:val="00B12177"/>
    <w:rsid w:val="00B12203"/>
    <w:rsid w:val="00B1223C"/>
    <w:rsid w:val="00B1223D"/>
    <w:rsid w:val="00B12258"/>
    <w:rsid w:val="00B12366"/>
    <w:rsid w:val="00B123AB"/>
    <w:rsid w:val="00B127CC"/>
    <w:rsid w:val="00B12800"/>
    <w:rsid w:val="00B12D06"/>
    <w:rsid w:val="00B12F14"/>
    <w:rsid w:val="00B13144"/>
    <w:rsid w:val="00B131E3"/>
    <w:rsid w:val="00B1322B"/>
    <w:rsid w:val="00B13571"/>
    <w:rsid w:val="00B135A0"/>
    <w:rsid w:val="00B13605"/>
    <w:rsid w:val="00B1371C"/>
    <w:rsid w:val="00B13880"/>
    <w:rsid w:val="00B13AF8"/>
    <w:rsid w:val="00B13C07"/>
    <w:rsid w:val="00B13FCC"/>
    <w:rsid w:val="00B14323"/>
    <w:rsid w:val="00B147A5"/>
    <w:rsid w:val="00B14AA6"/>
    <w:rsid w:val="00B14C22"/>
    <w:rsid w:val="00B14C82"/>
    <w:rsid w:val="00B14F1A"/>
    <w:rsid w:val="00B150EF"/>
    <w:rsid w:val="00B15325"/>
    <w:rsid w:val="00B1536C"/>
    <w:rsid w:val="00B15747"/>
    <w:rsid w:val="00B15748"/>
    <w:rsid w:val="00B157A2"/>
    <w:rsid w:val="00B15EAE"/>
    <w:rsid w:val="00B15ED8"/>
    <w:rsid w:val="00B15F4F"/>
    <w:rsid w:val="00B16026"/>
    <w:rsid w:val="00B16056"/>
    <w:rsid w:val="00B1612E"/>
    <w:rsid w:val="00B161D7"/>
    <w:rsid w:val="00B16306"/>
    <w:rsid w:val="00B1649E"/>
    <w:rsid w:val="00B1651C"/>
    <w:rsid w:val="00B16735"/>
    <w:rsid w:val="00B16781"/>
    <w:rsid w:val="00B169B0"/>
    <w:rsid w:val="00B16B74"/>
    <w:rsid w:val="00B16BA1"/>
    <w:rsid w:val="00B16BED"/>
    <w:rsid w:val="00B16CF6"/>
    <w:rsid w:val="00B16E14"/>
    <w:rsid w:val="00B16E28"/>
    <w:rsid w:val="00B16E4F"/>
    <w:rsid w:val="00B1702A"/>
    <w:rsid w:val="00B17142"/>
    <w:rsid w:val="00B17327"/>
    <w:rsid w:val="00B1737A"/>
    <w:rsid w:val="00B175CF"/>
    <w:rsid w:val="00B1765E"/>
    <w:rsid w:val="00B176C0"/>
    <w:rsid w:val="00B1775F"/>
    <w:rsid w:val="00B179B1"/>
    <w:rsid w:val="00B17B2C"/>
    <w:rsid w:val="00B200AA"/>
    <w:rsid w:val="00B200C5"/>
    <w:rsid w:val="00B206F9"/>
    <w:rsid w:val="00B20746"/>
    <w:rsid w:val="00B20838"/>
    <w:rsid w:val="00B20D49"/>
    <w:rsid w:val="00B20DBA"/>
    <w:rsid w:val="00B20E1F"/>
    <w:rsid w:val="00B20FDA"/>
    <w:rsid w:val="00B21289"/>
    <w:rsid w:val="00B21296"/>
    <w:rsid w:val="00B2164D"/>
    <w:rsid w:val="00B21805"/>
    <w:rsid w:val="00B21AAD"/>
    <w:rsid w:val="00B21BED"/>
    <w:rsid w:val="00B21D2D"/>
    <w:rsid w:val="00B21D89"/>
    <w:rsid w:val="00B21EBD"/>
    <w:rsid w:val="00B2206C"/>
    <w:rsid w:val="00B220E6"/>
    <w:rsid w:val="00B221E4"/>
    <w:rsid w:val="00B2224A"/>
    <w:rsid w:val="00B2242A"/>
    <w:rsid w:val="00B22523"/>
    <w:rsid w:val="00B22556"/>
    <w:rsid w:val="00B22987"/>
    <w:rsid w:val="00B229B4"/>
    <w:rsid w:val="00B229EB"/>
    <w:rsid w:val="00B22A17"/>
    <w:rsid w:val="00B22A9A"/>
    <w:rsid w:val="00B22C5A"/>
    <w:rsid w:val="00B22CBD"/>
    <w:rsid w:val="00B22DE5"/>
    <w:rsid w:val="00B22DF2"/>
    <w:rsid w:val="00B230DF"/>
    <w:rsid w:val="00B23153"/>
    <w:rsid w:val="00B23335"/>
    <w:rsid w:val="00B234B0"/>
    <w:rsid w:val="00B2352E"/>
    <w:rsid w:val="00B2357B"/>
    <w:rsid w:val="00B23602"/>
    <w:rsid w:val="00B23AE2"/>
    <w:rsid w:val="00B23C4A"/>
    <w:rsid w:val="00B23D3B"/>
    <w:rsid w:val="00B23E56"/>
    <w:rsid w:val="00B23FE0"/>
    <w:rsid w:val="00B2421C"/>
    <w:rsid w:val="00B2452B"/>
    <w:rsid w:val="00B246D1"/>
    <w:rsid w:val="00B2480E"/>
    <w:rsid w:val="00B24CAD"/>
    <w:rsid w:val="00B24E21"/>
    <w:rsid w:val="00B24E98"/>
    <w:rsid w:val="00B24FDB"/>
    <w:rsid w:val="00B24FF9"/>
    <w:rsid w:val="00B25003"/>
    <w:rsid w:val="00B2508F"/>
    <w:rsid w:val="00B252C3"/>
    <w:rsid w:val="00B25402"/>
    <w:rsid w:val="00B25808"/>
    <w:rsid w:val="00B25DA0"/>
    <w:rsid w:val="00B25DA5"/>
    <w:rsid w:val="00B25E85"/>
    <w:rsid w:val="00B25E8A"/>
    <w:rsid w:val="00B25FFF"/>
    <w:rsid w:val="00B26135"/>
    <w:rsid w:val="00B26194"/>
    <w:rsid w:val="00B2625E"/>
    <w:rsid w:val="00B26268"/>
    <w:rsid w:val="00B263E7"/>
    <w:rsid w:val="00B26428"/>
    <w:rsid w:val="00B26498"/>
    <w:rsid w:val="00B26569"/>
    <w:rsid w:val="00B268DA"/>
    <w:rsid w:val="00B26A15"/>
    <w:rsid w:val="00B26A8C"/>
    <w:rsid w:val="00B26AA1"/>
    <w:rsid w:val="00B26C1A"/>
    <w:rsid w:val="00B26C78"/>
    <w:rsid w:val="00B26DBD"/>
    <w:rsid w:val="00B26E20"/>
    <w:rsid w:val="00B26E5C"/>
    <w:rsid w:val="00B270D4"/>
    <w:rsid w:val="00B2715F"/>
    <w:rsid w:val="00B272BF"/>
    <w:rsid w:val="00B27687"/>
    <w:rsid w:val="00B27985"/>
    <w:rsid w:val="00B279EB"/>
    <w:rsid w:val="00B27ADE"/>
    <w:rsid w:val="00B27BEB"/>
    <w:rsid w:val="00B27EEB"/>
    <w:rsid w:val="00B3042F"/>
    <w:rsid w:val="00B3065B"/>
    <w:rsid w:val="00B30785"/>
    <w:rsid w:val="00B30799"/>
    <w:rsid w:val="00B307D9"/>
    <w:rsid w:val="00B309D8"/>
    <w:rsid w:val="00B30C1B"/>
    <w:rsid w:val="00B30E56"/>
    <w:rsid w:val="00B30FE3"/>
    <w:rsid w:val="00B3147F"/>
    <w:rsid w:val="00B3151F"/>
    <w:rsid w:val="00B315C5"/>
    <w:rsid w:val="00B3162F"/>
    <w:rsid w:val="00B31A0A"/>
    <w:rsid w:val="00B31AAE"/>
    <w:rsid w:val="00B31DD5"/>
    <w:rsid w:val="00B31EDE"/>
    <w:rsid w:val="00B31F58"/>
    <w:rsid w:val="00B31F73"/>
    <w:rsid w:val="00B31FBC"/>
    <w:rsid w:val="00B325FF"/>
    <w:rsid w:val="00B329AC"/>
    <w:rsid w:val="00B32A01"/>
    <w:rsid w:val="00B32D48"/>
    <w:rsid w:val="00B32F61"/>
    <w:rsid w:val="00B33484"/>
    <w:rsid w:val="00B33559"/>
    <w:rsid w:val="00B3369A"/>
    <w:rsid w:val="00B33BD1"/>
    <w:rsid w:val="00B33C1C"/>
    <w:rsid w:val="00B33E0E"/>
    <w:rsid w:val="00B33E41"/>
    <w:rsid w:val="00B33E85"/>
    <w:rsid w:val="00B33EB0"/>
    <w:rsid w:val="00B33F02"/>
    <w:rsid w:val="00B33F7D"/>
    <w:rsid w:val="00B33F8C"/>
    <w:rsid w:val="00B34079"/>
    <w:rsid w:val="00B34386"/>
    <w:rsid w:val="00B343C7"/>
    <w:rsid w:val="00B345AD"/>
    <w:rsid w:val="00B345D1"/>
    <w:rsid w:val="00B345FD"/>
    <w:rsid w:val="00B3461D"/>
    <w:rsid w:val="00B347F3"/>
    <w:rsid w:val="00B34A83"/>
    <w:rsid w:val="00B34AAE"/>
    <w:rsid w:val="00B34AEA"/>
    <w:rsid w:val="00B34B7D"/>
    <w:rsid w:val="00B34C7B"/>
    <w:rsid w:val="00B34DB2"/>
    <w:rsid w:val="00B34DF8"/>
    <w:rsid w:val="00B34F62"/>
    <w:rsid w:val="00B34FA9"/>
    <w:rsid w:val="00B35484"/>
    <w:rsid w:val="00B35517"/>
    <w:rsid w:val="00B355C2"/>
    <w:rsid w:val="00B357BA"/>
    <w:rsid w:val="00B35852"/>
    <w:rsid w:val="00B35881"/>
    <w:rsid w:val="00B358B5"/>
    <w:rsid w:val="00B35B95"/>
    <w:rsid w:val="00B35F0F"/>
    <w:rsid w:val="00B35F4D"/>
    <w:rsid w:val="00B36046"/>
    <w:rsid w:val="00B36070"/>
    <w:rsid w:val="00B3643A"/>
    <w:rsid w:val="00B3661E"/>
    <w:rsid w:val="00B367F5"/>
    <w:rsid w:val="00B368DE"/>
    <w:rsid w:val="00B369B1"/>
    <w:rsid w:val="00B36BD2"/>
    <w:rsid w:val="00B36C5F"/>
    <w:rsid w:val="00B36CFD"/>
    <w:rsid w:val="00B36E80"/>
    <w:rsid w:val="00B36ED6"/>
    <w:rsid w:val="00B3701C"/>
    <w:rsid w:val="00B370C6"/>
    <w:rsid w:val="00B37102"/>
    <w:rsid w:val="00B3733F"/>
    <w:rsid w:val="00B373FC"/>
    <w:rsid w:val="00B37426"/>
    <w:rsid w:val="00B37552"/>
    <w:rsid w:val="00B37597"/>
    <w:rsid w:val="00B37636"/>
    <w:rsid w:val="00B3767F"/>
    <w:rsid w:val="00B37C4C"/>
    <w:rsid w:val="00B37CAE"/>
    <w:rsid w:val="00B37EE1"/>
    <w:rsid w:val="00B4015F"/>
    <w:rsid w:val="00B40279"/>
    <w:rsid w:val="00B40306"/>
    <w:rsid w:val="00B40392"/>
    <w:rsid w:val="00B40451"/>
    <w:rsid w:val="00B40494"/>
    <w:rsid w:val="00B404A6"/>
    <w:rsid w:val="00B40508"/>
    <w:rsid w:val="00B4057B"/>
    <w:rsid w:val="00B40BD2"/>
    <w:rsid w:val="00B40C1B"/>
    <w:rsid w:val="00B40FE8"/>
    <w:rsid w:val="00B410A6"/>
    <w:rsid w:val="00B410D5"/>
    <w:rsid w:val="00B412E7"/>
    <w:rsid w:val="00B41388"/>
    <w:rsid w:val="00B41446"/>
    <w:rsid w:val="00B41581"/>
    <w:rsid w:val="00B415F7"/>
    <w:rsid w:val="00B41801"/>
    <w:rsid w:val="00B418E7"/>
    <w:rsid w:val="00B418F1"/>
    <w:rsid w:val="00B418FC"/>
    <w:rsid w:val="00B419F6"/>
    <w:rsid w:val="00B41A69"/>
    <w:rsid w:val="00B41C75"/>
    <w:rsid w:val="00B41E6B"/>
    <w:rsid w:val="00B41EEE"/>
    <w:rsid w:val="00B41EF7"/>
    <w:rsid w:val="00B41F49"/>
    <w:rsid w:val="00B421B2"/>
    <w:rsid w:val="00B42216"/>
    <w:rsid w:val="00B423D5"/>
    <w:rsid w:val="00B42567"/>
    <w:rsid w:val="00B427AD"/>
    <w:rsid w:val="00B42AA6"/>
    <w:rsid w:val="00B42E2F"/>
    <w:rsid w:val="00B42FDF"/>
    <w:rsid w:val="00B43041"/>
    <w:rsid w:val="00B4320A"/>
    <w:rsid w:val="00B4326C"/>
    <w:rsid w:val="00B432F8"/>
    <w:rsid w:val="00B43403"/>
    <w:rsid w:val="00B43590"/>
    <w:rsid w:val="00B43940"/>
    <w:rsid w:val="00B43A55"/>
    <w:rsid w:val="00B43AAF"/>
    <w:rsid w:val="00B43BEA"/>
    <w:rsid w:val="00B43D9B"/>
    <w:rsid w:val="00B43F53"/>
    <w:rsid w:val="00B44425"/>
    <w:rsid w:val="00B44431"/>
    <w:rsid w:val="00B44505"/>
    <w:rsid w:val="00B44530"/>
    <w:rsid w:val="00B44611"/>
    <w:rsid w:val="00B4495B"/>
    <w:rsid w:val="00B449AC"/>
    <w:rsid w:val="00B44C39"/>
    <w:rsid w:val="00B44C9F"/>
    <w:rsid w:val="00B44CB7"/>
    <w:rsid w:val="00B44E28"/>
    <w:rsid w:val="00B45064"/>
    <w:rsid w:val="00B4516A"/>
    <w:rsid w:val="00B45221"/>
    <w:rsid w:val="00B45636"/>
    <w:rsid w:val="00B456B9"/>
    <w:rsid w:val="00B458CC"/>
    <w:rsid w:val="00B459C5"/>
    <w:rsid w:val="00B45A24"/>
    <w:rsid w:val="00B45A6B"/>
    <w:rsid w:val="00B45E5C"/>
    <w:rsid w:val="00B46192"/>
    <w:rsid w:val="00B4652E"/>
    <w:rsid w:val="00B4657C"/>
    <w:rsid w:val="00B46784"/>
    <w:rsid w:val="00B46A03"/>
    <w:rsid w:val="00B46BC1"/>
    <w:rsid w:val="00B46CC9"/>
    <w:rsid w:val="00B46CD1"/>
    <w:rsid w:val="00B46E26"/>
    <w:rsid w:val="00B47086"/>
    <w:rsid w:val="00B473E3"/>
    <w:rsid w:val="00B475A0"/>
    <w:rsid w:val="00B475B3"/>
    <w:rsid w:val="00B475CE"/>
    <w:rsid w:val="00B475EE"/>
    <w:rsid w:val="00B4760A"/>
    <w:rsid w:val="00B4770B"/>
    <w:rsid w:val="00B47789"/>
    <w:rsid w:val="00B47901"/>
    <w:rsid w:val="00B47BC6"/>
    <w:rsid w:val="00B47C3E"/>
    <w:rsid w:val="00B47CFA"/>
    <w:rsid w:val="00B47D3C"/>
    <w:rsid w:val="00B47F67"/>
    <w:rsid w:val="00B47F6E"/>
    <w:rsid w:val="00B47FE3"/>
    <w:rsid w:val="00B50456"/>
    <w:rsid w:val="00B5056B"/>
    <w:rsid w:val="00B506AE"/>
    <w:rsid w:val="00B507DA"/>
    <w:rsid w:val="00B5089C"/>
    <w:rsid w:val="00B50934"/>
    <w:rsid w:val="00B5097F"/>
    <w:rsid w:val="00B50FD2"/>
    <w:rsid w:val="00B510C7"/>
    <w:rsid w:val="00B5115C"/>
    <w:rsid w:val="00B51303"/>
    <w:rsid w:val="00B5134D"/>
    <w:rsid w:val="00B5150F"/>
    <w:rsid w:val="00B5159B"/>
    <w:rsid w:val="00B515D8"/>
    <w:rsid w:val="00B51610"/>
    <w:rsid w:val="00B5161A"/>
    <w:rsid w:val="00B51689"/>
    <w:rsid w:val="00B51887"/>
    <w:rsid w:val="00B51B6D"/>
    <w:rsid w:val="00B51BA1"/>
    <w:rsid w:val="00B51C84"/>
    <w:rsid w:val="00B51DAD"/>
    <w:rsid w:val="00B51E56"/>
    <w:rsid w:val="00B51F9A"/>
    <w:rsid w:val="00B521E6"/>
    <w:rsid w:val="00B5220B"/>
    <w:rsid w:val="00B523FD"/>
    <w:rsid w:val="00B52437"/>
    <w:rsid w:val="00B527B1"/>
    <w:rsid w:val="00B52C26"/>
    <w:rsid w:val="00B52CB1"/>
    <w:rsid w:val="00B52E54"/>
    <w:rsid w:val="00B52F8C"/>
    <w:rsid w:val="00B53051"/>
    <w:rsid w:val="00B53095"/>
    <w:rsid w:val="00B531BA"/>
    <w:rsid w:val="00B53301"/>
    <w:rsid w:val="00B53754"/>
    <w:rsid w:val="00B538D9"/>
    <w:rsid w:val="00B53DAB"/>
    <w:rsid w:val="00B53FA3"/>
    <w:rsid w:val="00B53FB8"/>
    <w:rsid w:val="00B54032"/>
    <w:rsid w:val="00B54038"/>
    <w:rsid w:val="00B54144"/>
    <w:rsid w:val="00B54163"/>
    <w:rsid w:val="00B54388"/>
    <w:rsid w:val="00B54398"/>
    <w:rsid w:val="00B54428"/>
    <w:rsid w:val="00B54605"/>
    <w:rsid w:val="00B54750"/>
    <w:rsid w:val="00B54B55"/>
    <w:rsid w:val="00B54BD1"/>
    <w:rsid w:val="00B54DF5"/>
    <w:rsid w:val="00B54E8B"/>
    <w:rsid w:val="00B5515F"/>
    <w:rsid w:val="00B552BC"/>
    <w:rsid w:val="00B55333"/>
    <w:rsid w:val="00B55633"/>
    <w:rsid w:val="00B556D0"/>
    <w:rsid w:val="00B557B6"/>
    <w:rsid w:val="00B557B8"/>
    <w:rsid w:val="00B55801"/>
    <w:rsid w:val="00B55921"/>
    <w:rsid w:val="00B55AE1"/>
    <w:rsid w:val="00B5621D"/>
    <w:rsid w:val="00B56294"/>
    <w:rsid w:val="00B5633E"/>
    <w:rsid w:val="00B56708"/>
    <w:rsid w:val="00B56717"/>
    <w:rsid w:val="00B56949"/>
    <w:rsid w:val="00B56962"/>
    <w:rsid w:val="00B56AD5"/>
    <w:rsid w:val="00B56B70"/>
    <w:rsid w:val="00B56C66"/>
    <w:rsid w:val="00B56D1D"/>
    <w:rsid w:val="00B56D24"/>
    <w:rsid w:val="00B56E4F"/>
    <w:rsid w:val="00B56E8E"/>
    <w:rsid w:val="00B5701E"/>
    <w:rsid w:val="00B5716F"/>
    <w:rsid w:val="00B57291"/>
    <w:rsid w:val="00B576F2"/>
    <w:rsid w:val="00B57781"/>
    <w:rsid w:val="00B5780C"/>
    <w:rsid w:val="00B579D4"/>
    <w:rsid w:val="00B57BAF"/>
    <w:rsid w:val="00B57EF3"/>
    <w:rsid w:val="00B6025F"/>
    <w:rsid w:val="00B602E6"/>
    <w:rsid w:val="00B60396"/>
    <w:rsid w:val="00B607A0"/>
    <w:rsid w:val="00B60A8C"/>
    <w:rsid w:val="00B60C82"/>
    <w:rsid w:val="00B60DFC"/>
    <w:rsid w:val="00B60F7A"/>
    <w:rsid w:val="00B61245"/>
    <w:rsid w:val="00B61270"/>
    <w:rsid w:val="00B6139A"/>
    <w:rsid w:val="00B613DD"/>
    <w:rsid w:val="00B61420"/>
    <w:rsid w:val="00B61546"/>
    <w:rsid w:val="00B61785"/>
    <w:rsid w:val="00B61C70"/>
    <w:rsid w:val="00B61C85"/>
    <w:rsid w:val="00B61E54"/>
    <w:rsid w:val="00B620CE"/>
    <w:rsid w:val="00B621C9"/>
    <w:rsid w:val="00B6266D"/>
    <w:rsid w:val="00B62B28"/>
    <w:rsid w:val="00B62E7F"/>
    <w:rsid w:val="00B63062"/>
    <w:rsid w:val="00B6308A"/>
    <w:rsid w:val="00B63117"/>
    <w:rsid w:val="00B63237"/>
    <w:rsid w:val="00B632A0"/>
    <w:rsid w:val="00B632F8"/>
    <w:rsid w:val="00B633B6"/>
    <w:rsid w:val="00B634F3"/>
    <w:rsid w:val="00B63587"/>
    <w:rsid w:val="00B635FB"/>
    <w:rsid w:val="00B636EA"/>
    <w:rsid w:val="00B63793"/>
    <w:rsid w:val="00B6379D"/>
    <w:rsid w:val="00B63973"/>
    <w:rsid w:val="00B63AEE"/>
    <w:rsid w:val="00B63B06"/>
    <w:rsid w:val="00B63CCC"/>
    <w:rsid w:val="00B63D6B"/>
    <w:rsid w:val="00B63D76"/>
    <w:rsid w:val="00B63DA1"/>
    <w:rsid w:val="00B63DBC"/>
    <w:rsid w:val="00B63DEB"/>
    <w:rsid w:val="00B63E92"/>
    <w:rsid w:val="00B64023"/>
    <w:rsid w:val="00B640AB"/>
    <w:rsid w:val="00B641EB"/>
    <w:rsid w:val="00B64910"/>
    <w:rsid w:val="00B649D0"/>
    <w:rsid w:val="00B64D1E"/>
    <w:rsid w:val="00B650F0"/>
    <w:rsid w:val="00B65203"/>
    <w:rsid w:val="00B652C0"/>
    <w:rsid w:val="00B6546C"/>
    <w:rsid w:val="00B65676"/>
    <w:rsid w:val="00B65AD4"/>
    <w:rsid w:val="00B65AEA"/>
    <w:rsid w:val="00B65DBB"/>
    <w:rsid w:val="00B65E17"/>
    <w:rsid w:val="00B65FBC"/>
    <w:rsid w:val="00B660A6"/>
    <w:rsid w:val="00B6611C"/>
    <w:rsid w:val="00B6618E"/>
    <w:rsid w:val="00B66501"/>
    <w:rsid w:val="00B665DD"/>
    <w:rsid w:val="00B66767"/>
    <w:rsid w:val="00B66968"/>
    <w:rsid w:val="00B669EF"/>
    <w:rsid w:val="00B66A22"/>
    <w:rsid w:val="00B66C73"/>
    <w:rsid w:val="00B66CFE"/>
    <w:rsid w:val="00B66D45"/>
    <w:rsid w:val="00B66E1E"/>
    <w:rsid w:val="00B66EE0"/>
    <w:rsid w:val="00B6710C"/>
    <w:rsid w:val="00B6711D"/>
    <w:rsid w:val="00B6713B"/>
    <w:rsid w:val="00B67259"/>
    <w:rsid w:val="00B6730A"/>
    <w:rsid w:val="00B674A6"/>
    <w:rsid w:val="00B674CF"/>
    <w:rsid w:val="00B6762A"/>
    <w:rsid w:val="00B6762B"/>
    <w:rsid w:val="00B67EA1"/>
    <w:rsid w:val="00B67EFB"/>
    <w:rsid w:val="00B70434"/>
    <w:rsid w:val="00B706FD"/>
    <w:rsid w:val="00B7083A"/>
    <w:rsid w:val="00B70C39"/>
    <w:rsid w:val="00B70CDE"/>
    <w:rsid w:val="00B70E6A"/>
    <w:rsid w:val="00B70EC2"/>
    <w:rsid w:val="00B7131A"/>
    <w:rsid w:val="00B713CD"/>
    <w:rsid w:val="00B713EF"/>
    <w:rsid w:val="00B71458"/>
    <w:rsid w:val="00B714C9"/>
    <w:rsid w:val="00B7159B"/>
    <w:rsid w:val="00B715CB"/>
    <w:rsid w:val="00B718B3"/>
    <w:rsid w:val="00B71940"/>
    <w:rsid w:val="00B71AE9"/>
    <w:rsid w:val="00B71BFF"/>
    <w:rsid w:val="00B71EB1"/>
    <w:rsid w:val="00B720E4"/>
    <w:rsid w:val="00B72374"/>
    <w:rsid w:val="00B723E6"/>
    <w:rsid w:val="00B72514"/>
    <w:rsid w:val="00B72556"/>
    <w:rsid w:val="00B725E0"/>
    <w:rsid w:val="00B7263A"/>
    <w:rsid w:val="00B72998"/>
    <w:rsid w:val="00B72A6D"/>
    <w:rsid w:val="00B72D9B"/>
    <w:rsid w:val="00B72E3B"/>
    <w:rsid w:val="00B73024"/>
    <w:rsid w:val="00B73028"/>
    <w:rsid w:val="00B7341E"/>
    <w:rsid w:val="00B7359F"/>
    <w:rsid w:val="00B737F0"/>
    <w:rsid w:val="00B738CF"/>
    <w:rsid w:val="00B73C10"/>
    <w:rsid w:val="00B73CD2"/>
    <w:rsid w:val="00B73E2D"/>
    <w:rsid w:val="00B73F38"/>
    <w:rsid w:val="00B74035"/>
    <w:rsid w:val="00B74050"/>
    <w:rsid w:val="00B740A9"/>
    <w:rsid w:val="00B74228"/>
    <w:rsid w:val="00B74287"/>
    <w:rsid w:val="00B743AC"/>
    <w:rsid w:val="00B743C5"/>
    <w:rsid w:val="00B743FD"/>
    <w:rsid w:val="00B745D0"/>
    <w:rsid w:val="00B74685"/>
    <w:rsid w:val="00B74C05"/>
    <w:rsid w:val="00B74D8B"/>
    <w:rsid w:val="00B74F26"/>
    <w:rsid w:val="00B750D1"/>
    <w:rsid w:val="00B75266"/>
    <w:rsid w:val="00B75278"/>
    <w:rsid w:val="00B7549A"/>
    <w:rsid w:val="00B75727"/>
    <w:rsid w:val="00B758E9"/>
    <w:rsid w:val="00B75AAA"/>
    <w:rsid w:val="00B75AE2"/>
    <w:rsid w:val="00B75B24"/>
    <w:rsid w:val="00B75C33"/>
    <w:rsid w:val="00B75EED"/>
    <w:rsid w:val="00B75F73"/>
    <w:rsid w:val="00B760DD"/>
    <w:rsid w:val="00B76329"/>
    <w:rsid w:val="00B76345"/>
    <w:rsid w:val="00B7637F"/>
    <w:rsid w:val="00B76399"/>
    <w:rsid w:val="00B765AE"/>
    <w:rsid w:val="00B76859"/>
    <w:rsid w:val="00B76986"/>
    <w:rsid w:val="00B76987"/>
    <w:rsid w:val="00B769D4"/>
    <w:rsid w:val="00B76B06"/>
    <w:rsid w:val="00B76B11"/>
    <w:rsid w:val="00B76D38"/>
    <w:rsid w:val="00B76E1D"/>
    <w:rsid w:val="00B77044"/>
    <w:rsid w:val="00B77419"/>
    <w:rsid w:val="00B77640"/>
    <w:rsid w:val="00B776D1"/>
    <w:rsid w:val="00B776E5"/>
    <w:rsid w:val="00B7776E"/>
    <w:rsid w:val="00B778DB"/>
    <w:rsid w:val="00B7797F"/>
    <w:rsid w:val="00B77C1C"/>
    <w:rsid w:val="00B77D04"/>
    <w:rsid w:val="00B77F58"/>
    <w:rsid w:val="00B8012A"/>
    <w:rsid w:val="00B802DF"/>
    <w:rsid w:val="00B8039B"/>
    <w:rsid w:val="00B8039E"/>
    <w:rsid w:val="00B803B3"/>
    <w:rsid w:val="00B80638"/>
    <w:rsid w:val="00B80784"/>
    <w:rsid w:val="00B8099E"/>
    <w:rsid w:val="00B80CB5"/>
    <w:rsid w:val="00B80E48"/>
    <w:rsid w:val="00B81122"/>
    <w:rsid w:val="00B811CD"/>
    <w:rsid w:val="00B81285"/>
    <w:rsid w:val="00B8135C"/>
    <w:rsid w:val="00B81384"/>
    <w:rsid w:val="00B813F7"/>
    <w:rsid w:val="00B815A9"/>
    <w:rsid w:val="00B815B5"/>
    <w:rsid w:val="00B816B4"/>
    <w:rsid w:val="00B818B8"/>
    <w:rsid w:val="00B81954"/>
    <w:rsid w:val="00B8196E"/>
    <w:rsid w:val="00B819BE"/>
    <w:rsid w:val="00B81B12"/>
    <w:rsid w:val="00B81BCF"/>
    <w:rsid w:val="00B81D81"/>
    <w:rsid w:val="00B81E9A"/>
    <w:rsid w:val="00B820B2"/>
    <w:rsid w:val="00B820CD"/>
    <w:rsid w:val="00B822CB"/>
    <w:rsid w:val="00B822CF"/>
    <w:rsid w:val="00B824B2"/>
    <w:rsid w:val="00B82711"/>
    <w:rsid w:val="00B82AD2"/>
    <w:rsid w:val="00B82C7C"/>
    <w:rsid w:val="00B82C8A"/>
    <w:rsid w:val="00B82F40"/>
    <w:rsid w:val="00B83124"/>
    <w:rsid w:val="00B832CC"/>
    <w:rsid w:val="00B83422"/>
    <w:rsid w:val="00B83463"/>
    <w:rsid w:val="00B834DC"/>
    <w:rsid w:val="00B8358F"/>
    <w:rsid w:val="00B83590"/>
    <w:rsid w:val="00B83680"/>
    <w:rsid w:val="00B83681"/>
    <w:rsid w:val="00B83933"/>
    <w:rsid w:val="00B83A2E"/>
    <w:rsid w:val="00B83A6D"/>
    <w:rsid w:val="00B83A8F"/>
    <w:rsid w:val="00B83DAD"/>
    <w:rsid w:val="00B83E1A"/>
    <w:rsid w:val="00B83FB4"/>
    <w:rsid w:val="00B84026"/>
    <w:rsid w:val="00B841EC"/>
    <w:rsid w:val="00B8430F"/>
    <w:rsid w:val="00B844C3"/>
    <w:rsid w:val="00B84893"/>
    <w:rsid w:val="00B848F8"/>
    <w:rsid w:val="00B84BA5"/>
    <w:rsid w:val="00B8502D"/>
    <w:rsid w:val="00B8506D"/>
    <w:rsid w:val="00B85128"/>
    <w:rsid w:val="00B85188"/>
    <w:rsid w:val="00B851EC"/>
    <w:rsid w:val="00B85292"/>
    <w:rsid w:val="00B855D9"/>
    <w:rsid w:val="00B857F3"/>
    <w:rsid w:val="00B85868"/>
    <w:rsid w:val="00B858F6"/>
    <w:rsid w:val="00B85987"/>
    <w:rsid w:val="00B85B5B"/>
    <w:rsid w:val="00B85CA8"/>
    <w:rsid w:val="00B85EF1"/>
    <w:rsid w:val="00B860C7"/>
    <w:rsid w:val="00B8624D"/>
    <w:rsid w:val="00B86405"/>
    <w:rsid w:val="00B86645"/>
    <w:rsid w:val="00B86753"/>
    <w:rsid w:val="00B86789"/>
    <w:rsid w:val="00B8684F"/>
    <w:rsid w:val="00B86C31"/>
    <w:rsid w:val="00B86D99"/>
    <w:rsid w:val="00B86EBF"/>
    <w:rsid w:val="00B875A0"/>
    <w:rsid w:val="00B8762D"/>
    <w:rsid w:val="00B876CF"/>
    <w:rsid w:val="00B87719"/>
    <w:rsid w:val="00B87879"/>
    <w:rsid w:val="00B87A6E"/>
    <w:rsid w:val="00B87AFA"/>
    <w:rsid w:val="00B87B9A"/>
    <w:rsid w:val="00B87C78"/>
    <w:rsid w:val="00B87D48"/>
    <w:rsid w:val="00B87EF1"/>
    <w:rsid w:val="00B87F83"/>
    <w:rsid w:val="00B901C0"/>
    <w:rsid w:val="00B90244"/>
    <w:rsid w:val="00B9041F"/>
    <w:rsid w:val="00B90453"/>
    <w:rsid w:val="00B90512"/>
    <w:rsid w:val="00B905AA"/>
    <w:rsid w:val="00B906FB"/>
    <w:rsid w:val="00B907BF"/>
    <w:rsid w:val="00B908E3"/>
    <w:rsid w:val="00B90A0B"/>
    <w:rsid w:val="00B90AD6"/>
    <w:rsid w:val="00B90B15"/>
    <w:rsid w:val="00B90B31"/>
    <w:rsid w:val="00B90BF0"/>
    <w:rsid w:val="00B90DA0"/>
    <w:rsid w:val="00B90EB1"/>
    <w:rsid w:val="00B90FFD"/>
    <w:rsid w:val="00B910E2"/>
    <w:rsid w:val="00B91208"/>
    <w:rsid w:val="00B912CF"/>
    <w:rsid w:val="00B91384"/>
    <w:rsid w:val="00B915B6"/>
    <w:rsid w:val="00B91998"/>
    <w:rsid w:val="00B91B9A"/>
    <w:rsid w:val="00B91C16"/>
    <w:rsid w:val="00B92168"/>
    <w:rsid w:val="00B9219D"/>
    <w:rsid w:val="00B921F6"/>
    <w:rsid w:val="00B92349"/>
    <w:rsid w:val="00B924C6"/>
    <w:rsid w:val="00B924EC"/>
    <w:rsid w:val="00B92676"/>
    <w:rsid w:val="00B92686"/>
    <w:rsid w:val="00B928B8"/>
    <w:rsid w:val="00B92985"/>
    <w:rsid w:val="00B929B9"/>
    <w:rsid w:val="00B92D61"/>
    <w:rsid w:val="00B932A6"/>
    <w:rsid w:val="00B932C0"/>
    <w:rsid w:val="00B933C9"/>
    <w:rsid w:val="00B93484"/>
    <w:rsid w:val="00B93486"/>
    <w:rsid w:val="00B9366F"/>
    <w:rsid w:val="00B939C2"/>
    <w:rsid w:val="00B93E0A"/>
    <w:rsid w:val="00B93E0E"/>
    <w:rsid w:val="00B93E9A"/>
    <w:rsid w:val="00B93EB8"/>
    <w:rsid w:val="00B9405C"/>
    <w:rsid w:val="00B940F4"/>
    <w:rsid w:val="00B94A27"/>
    <w:rsid w:val="00B94AB2"/>
    <w:rsid w:val="00B94C2D"/>
    <w:rsid w:val="00B94C33"/>
    <w:rsid w:val="00B94C47"/>
    <w:rsid w:val="00B94DE0"/>
    <w:rsid w:val="00B94DF2"/>
    <w:rsid w:val="00B95025"/>
    <w:rsid w:val="00B9521F"/>
    <w:rsid w:val="00B952C6"/>
    <w:rsid w:val="00B952C9"/>
    <w:rsid w:val="00B95549"/>
    <w:rsid w:val="00B9583A"/>
    <w:rsid w:val="00B958CD"/>
    <w:rsid w:val="00B95C03"/>
    <w:rsid w:val="00B95DB9"/>
    <w:rsid w:val="00B95E71"/>
    <w:rsid w:val="00B96160"/>
    <w:rsid w:val="00B96577"/>
    <w:rsid w:val="00B96636"/>
    <w:rsid w:val="00B9669F"/>
    <w:rsid w:val="00B968A3"/>
    <w:rsid w:val="00B96945"/>
    <w:rsid w:val="00B96A53"/>
    <w:rsid w:val="00B96A65"/>
    <w:rsid w:val="00B96AE5"/>
    <w:rsid w:val="00B96AE7"/>
    <w:rsid w:val="00B96BD9"/>
    <w:rsid w:val="00B96BF8"/>
    <w:rsid w:val="00B96E53"/>
    <w:rsid w:val="00B97084"/>
    <w:rsid w:val="00B97116"/>
    <w:rsid w:val="00B97213"/>
    <w:rsid w:val="00B97651"/>
    <w:rsid w:val="00B97880"/>
    <w:rsid w:val="00B979D4"/>
    <w:rsid w:val="00B979F8"/>
    <w:rsid w:val="00B97A0E"/>
    <w:rsid w:val="00B97BDA"/>
    <w:rsid w:val="00B97DE8"/>
    <w:rsid w:val="00BA032D"/>
    <w:rsid w:val="00BA0350"/>
    <w:rsid w:val="00BA06AA"/>
    <w:rsid w:val="00BA080C"/>
    <w:rsid w:val="00BA0825"/>
    <w:rsid w:val="00BA0836"/>
    <w:rsid w:val="00BA0A05"/>
    <w:rsid w:val="00BA0D97"/>
    <w:rsid w:val="00BA0D9D"/>
    <w:rsid w:val="00BA0DC7"/>
    <w:rsid w:val="00BA0E18"/>
    <w:rsid w:val="00BA0E58"/>
    <w:rsid w:val="00BA0F1D"/>
    <w:rsid w:val="00BA10A3"/>
    <w:rsid w:val="00BA1137"/>
    <w:rsid w:val="00BA14B9"/>
    <w:rsid w:val="00BA14E3"/>
    <w:rsid w:val="00BA152C"/>
    <w:rsid w:val="00BA1631"/>
    <w:rsid w:val="00BA18A5"/>
    <w:rsid w:val="00BA19FE"/>
    <w:rsid w:val="00BA1A00"/>
    <w:rsid w:val="00BA1B0C"/>
    <w:rsid w:val="00BA1E54"/>
    <w:rsid w:val="00BA1F32"/>
    <w:rsid w:val="00BA2036"/>
    <w:rsid w:val="00BA21A7"/>
    <w:rsid w:val="00BA25D4"/>
    <w:rsid w:val="00BA26A8"/>
    <w:rsid w:val="00BA2792"/>
    <w:rsid w:val="00BA27DB"/>
    <w:rsid w:val="00BA284A"/>
    <w:rsid w:val="00BA2A0A"/>
    <w:rsid w:val="00BA2A4E"/>
    <w:rsid w:val="00BA2D94"/>
    <w:rsid w:val="00BA2E38"/>
    <w:rsid w:val="00BA2EE0"/>
    <w:rsid w:val="00BA2F3B"/>
    <w:rsid w:val="00BA2FEB"/>
    <w:rsid w:val="00BA30F4"/>
    <w:rsid w:val="00BA339B"/>
    <w:rsid w:val="00BA359C"/>
    <w:rsid w:val="00BA3638"/>
    <w:rsid w:val="00BA3679"/>
    <w:rsid w:val="00BA37EA"/>
    <w:rsid w:val="00BA3A8B"/>
    <w:rsid w:val="00BA3C08"/>
    <w:rsid w:val="00BA3D34"/>
    <w:rsid w:val="00BA439C"/>
    <w:rsid w:val="00BA43BD"/>
    <w:rsid w:val="00BA442B"/>
    <w:rsid w:val="00BA44C5"/>
    <w:rsid w:val="00BA473D"/>
    <w:rsid w:val="00BA477A"/>
    <w:rsid w:val="00BA4971"/>
    <w:rsid w:val="00BA4A52"/>
    <w:rsid w:val="00BA4A91"/>
    <w:rsid w:val="00BA4BB9"/>
    <w:rsid w:val="00BA4C54"/>
    <w:rsid w:val="00BA505B"/>
    <w:rsid w:val="00BA5073"/>
    <w:rsid w:val="00BA516D"/>
    <w:rsid w:val="00BA51EB"/>
    <w:rsid w:val="00BA57EE"/>
    <w:rsid w:val="00BA581E"/>
    <w:rsid w:val="00BA5A70"/>
    <w:rsid w:val="00BA5B5D"/>
    <w:rsid w:val="00BA5B68"/>
    <w:rsid w:val="00BA5CB5"/>
    <w:rsid w:val="00BA5E25"/>
    <w:rsid w:val="00BA5F27"/>
    <w:rsid w:val="00BA5F6B"/>
    <w:rsid w:val="00BA5F83"/>
    <w:rsid w:val="00BA639E"/>
    <w:rsid w:val="00BA6592"/>
    <w:rsid w:val="00BA65F1"/>
    <w:rsid w:val="00BA673C"/>
    <w:rsid w:val="00BA674A"/>
    <w:rsid w:val="00BA6801"/>
    <w:rsid w:val="00BA68C5"/>
    <w:rsid w:val="00BA6932"/>
    <w:rsid w:val="00BA6970"/>
    <w:rsid w:val="00BA6D10"/>
    <w:rsid w:val="00BA6F8B"/>
    <w:rsid w:val="00BA719A"/>
    <w:rsid w:val="00BA73F5"/>
    <w:rsid w:val="00BA7449"/>
    <w:rsid w:val="00BA7486"/>
    <w:rsid w:val="00BA77A0"/>
    <w:rsid w:val="00BA7890"/>
    <w:rsid w:val="00BA7940"/>
    <w:rsid w:val="00BA79AC"/>
    <w:rsid w:val="00BA7A3B"/>
    <w:rsid w:val="00BA7B5A"/>
    <w:rsid w:val="00BA7C3B"/>
    <w:rsid w:val="00BA7CFD"/>
    <w:rsid w:val="00BB0111"/>
    <w:rsid w:val="00BB0600"/>
    <w:rsid w:val="00BB0A8C"/>
    <w:rsid w:val="00BB0C38"/>
    <w:rsid w:val="00BB0CE6"/>
    <w:rsid w:val="00BB0D37"/>
    <w:rsid w:val="00BB0D76"/>
    <w:rsid w:val="00BB1013"/>
    <w:rsid w:val="00BB1111"/>
    <w:rsid w:val="00BB18EA"/>
    <w:rsid w:val="00BB1EF3"/>
    <w:rsid w:val="00BB225A"/>
    <w:rsid w:val="00BB22A7"/>
    <w:rsid w:val="00BB2319"/>
    <w:rsid w:val="00BB236D"/>
    <w:rsid w:val="00BB23BD"/>
    <w:rsid w:val="00BB258C"/>
    <w:rsid w:val="00BB2A62"/>
    <w:rsid w:val="00BB2C4D"/>
    <w:rsid w:val="00BB2D59"/>
    <w:rsid w:val="00BB2FD6"/>
    <w:rsid w:val="00BB3099"/>
    <w:rsid w:val="00BB32AA"/>
    <w:rsid w:val="00BB3465"/>
    <w:rsid w:val="00BB34ED"/>
    <w:rsid w:val="00BB35CA"/>
    <w:rsid w:val="00BB3637"/>
    <w:rsid w:val="00BB390D"/>
    <w:rsid w:val="00BB3972"/>
    <w:rsid w:val="00BB3CE6"/>
    <w:rsid w:val="00BB3DD6"/>
    <w:rsid w:val="00BB3EC2"/>
    <w:rsid w:val="00BB4016"/>
    <w:rsid w:val="00BB4054"/>
    <w:rsid w:val="00BB413B"/>
    <w:rsid w:val="00BB4254"/>
    <w:rsid w:val="00BB440D"/>
    <w:rsid w:val="00BB4439"/>
    <w:rsid w:val="00BB446C"/>
    <w:rsid w:val="00BB454E"/>
    <w:rsid w:val="00BB4631"/>
    <w:rsid w:val="00BB481F"/>
    <w:rsid w:val="00BB4850"/>
    <w:rsid w:val="00BB4BCC"/>
    <w:rsid w:val="00BB4DF6"/>
    <w:rsid w:val="00BB53EF"/>
    <w:rsid w:val="00BB54ED"/>
    <w:rsid w:val="00BB5523"/>
    <w:rsid w:val="00BB557B"/>
    <w:rsid w:val="00BB57CC"/>
    <w:rsid w:val="00BB595B"/>
    <w:rsid w:val="00BB5AEA"/>
    <w:rsid w:val="00BB5CC2"/>
    <w:rsid w:val="00BB5CC9"/>
    <w:rsid w:val="00BB5CEC"/>
    <w:rsid w:val="00BB5F28"/>
    <w:rsid w:val="00BB5F85"/>
    <w:rsid w:val="00BB5FD3"/>
    <w:rsid w:val="00BB5FEA"/>
    <w:rsid w:val="00BB60F5"/>
    <w:rsid w:val="00BB629F"/>
    <w:rsid w:val="00BB62E8"/>
    <w:rsid w:val="00BB64D1"/>
    <w:rsid w:val="00BB65A0"/>
    <w:rsid w:val="00BB661E"/>
    <w:rsid w:val="00BB671A"/>
    <w:rsid w:val="00BB6808"/>
    <w:rsid w:val="00BB6B1D"/>
    <w:rsid w:val="00BB6B65"/>
    <w:rsid w:val="00BB6BF7"/>
    <w:rsid w:val="00BB7083"/>
    <w:rsid w:val="00BB715B"/>
    <w:rsid w:val="00BB716F"/>
    <w:rsid w:val="00BB71A8"/>
    <w:rsid w:val="00BB7263"/>
    <w:rsid w:val="00BB72D5"/>
    <w:rsid w:val="00BB72DC"/>
    <w:rsid w:val="00BB7382"/>
    <w:rsid w:val="00BB75F2"/>
    <w:rsid w:val="00BB7638"/>
    <w:rsid w:val="00BB77D8"/>
    <w:rsid w:val="00BB77F3"/>
    <w:rsid w:val="00BB7901"/>
    <w:rsid w:val="00BB7E10"/>
    <w:rsid w:val="00BC019B"/>
    <w:rsid w:val="00BC0272"/>
    <w:rsid w:val="00BC037A"/>
    <w:rsid w:val="00BC0583"/>
    <w:rsid w:val="00BC073F"/>
    <w:rsid w:val="00BC09FB"/>
    <w:rsid w:val="00BC0AA0"/>
    <w:rsid w:val="00BC0BBF"/>
    <w:rsid w:val="00BC0E71"/>
    <w:rsid w:val="00BC0EA6"/>
    <w:rsid w:val="00BC0FB9"/>
    <w:rsid w:val="00BC1036"/>
    <w:rsid w:val="00BC1533"/>
    <w:rsid w:val="00BC16AD"/>
    <w:rsid w:val="00BC1800"/>
    <w:rsid w:val="00BC1AE8"/>
    <w:rsid w:val="00BC1B87"/>
    <w:rsid w:val="00BC1BDD"/>
    <w:rsid w:val="00BC1E46"/>
    <w:rsid w:val="00BC1E90"/>
    <w:rsid w:val="00BC2130"/>
    <w:rsid w:val="00BC21C5"/>
    <w:rsid w:val="00BC226A"/>
    <w:rsid w:val="00BC22F2"/>
    <w:rsid w:val="00BC23C0"/>
    <w:rsid w:val="00BC25EE"/>
    <w:rsid w:val="00BC2749"/>
    <w:rsid w:val="00BC2816"/>
    <w:rsid w:val="00BC2A3D"/>
    <w:rsid w:val="00BC2A69"/>
    <w:rsid w:val="00BC2B35"/>
    <w:rsid w:val="00BC2F5B"/>
    <w:rsid w:val="00BC2FC7"/>
    <w:rsid w:val="00BC316F"/>
    <w:rsid w:val="00BC3186"/>
    <w:rsid w:val="00BC319B"/>
    <w:rsid w:val="00BC3374"/>
    <w:rsid w:val="00BC3643"/>
    <w:rsid w:val="00BC3760"/>
    <w:rsid w:val="00BC3856"/>
    <w:rsid w:val="00BC3C0E"/>
    <w:rsid w:val="00BC3C16"/>
    <w:rsid w:val="00BC3C3F"/>
    <w:rsid w:val="00BC3E4F"/>
    <w:rsid w:val="00BC3ED5"/>
    <w:rsid w:val="00BC3F20"/>
    <w:rsid w:val="00BC4211"/>
    <w:rsid w:val="00BC44F3"/>
    <w:rsid w:val="00BC4521"/>
    <w:rsid w:val="00BC46BD"/>
    <w:rsid w:val="00BC49BE"/>
    <w:rsid w:val="00BC4C62"/>
    <w:rsid w:val="00BC4CE0"/>
    <w:rsid w:val="00BC4F3C"/>
    <w:rsid w:val="00BC4FD8"/>
    <w:rsid w:val="00BC5287"/>
    <w:rsid w:val="00BC53CC"/>
    <w:rsid w:val="00BC53F5"/>
    <w:rsid w:val="00BC5445"/>
    <w:rsid w:val="00BC56E7"/>
    <w:rsid w:val="00BC573D"/>
    <w:rsid w:val="00BC578C"/>
    <w:rsid w:val="00BC59A9"/>
    <w:rsid w:val="00BC5ADA"/>
    <w:rsid w:val="00BC5DA8"/>
    <w:rsid w:val="00BC603F"/>
    <w:rsid w:val="00BC60B5"/>
    <w:rsid w:val="00BC6270"/>
    <w:rsid w:val="00BC627E"/>
    <w:rsid w:val="00BC62AB"/>
    <w:rsid w:val="00BC650B"/>
    <w:rsid w:val="00BC66A3"/>
    <w:rsid w:val="00BC66CA"/>
    <w:rsid w:val="00BC68AF"/>
    <w:rsid w:val="00BC6920"/>
    <w:rsid w:val="00BC6946"/>
    <w:rsid w:val="00BC6C67"/>
    <w:rsid w:val="00BC6C9A"/>
    <w:rsid w:val="00BC6D90"/>
    <w:rsid w:val="00BC6E90"/>
    <w:rsid w:val="00BC70A3"/>
    <w:rsid w:val="00BC70D7"/>
    <w:rsid w:val="00BC7237"/>
    <w:rsid w:val="00BC745C"/>
    <w:rsid w:val="00BC7602"/>
    <w:rsid w:val="00BC7721"/>
    <w:rsid w:val="00BC789E"/>
    <w:rsid w:val="00BC78D2"/>
    <w:rsid w:val="00BC7AE0"/>
    <w:rsid w:val="00BC7B8B"/>
    <w:rsid w:val="00BC7D25"/>
    <w:rsid w:val="00BD0005"/>
    <w:rsid w:val="00BD0133"/>
    <w:rsid w:val="00BD02DF"/>
    <w:rsid w:val="00BD059F"/>
    <w:rsid w:val="00BD05C4"/>
    <w:rsid w:val="00BD05C7"/>
    <w:rsid w:val="00BD0653"/>
    <w:rsid w:val="00BD066F"/>
    <w:rsid w:val="00BD0B54"/>
    <w:rsid w:val="00BD0BC6"/>
    <w:rsid w:val="00BD0CFD"/>
    <w:rsid w:val="00BD0EC7"/>
    <w:rsid w:val="00BD114C"/>
    <w:rsid w:val="00BD11F2"/>
    <w:rsid w:val="00BD127A"/>
    <w:rsid w:val="00BD12D6"/>
    <w:rsid w:val="00BD14A2"/>
    <w:rsid w:val="00BD16A6"/>
    <w:rsid w:val="00BD173F"/>
    <w:rsid w:val="00BD183F"/>
    <w:rsid w:val="00BD1882"/>
    <w:rsid w:val="00BD1995"/>
    <w:rsid w:val="00BD1A47"/>
    <w:rsid w:val="00BD1D10"/>
    <w:rsid w:val="00BD2212"/>
    <w:rsid w:val="00BD2227"/>
    <w:rsid w:val="00BD23A5"/>
    <w:rsid w:val="00BD24BD"/>
    <w:rsid w:val="00BD26E1"/>
    <w:rsid w:val="00BD27E2"/>
    <w:rsid w:val="00BD2A2D"/>
    <w:rsid w:val="00BD2B13"/>
    <w:rsid w:val="00BD2F1C"/>
    <w:rsid w:val="00BD2F56"/>
    <w:rsid w:val="00BD2F8D"/>
    <w:rsid w:val="00BD355D"/>
    <w:rsid w:val="00BD3631"/>
    <w:rsid w:val="00BD3781"/>
    <w:rsid w:val="00BD385A"/>
    <w:rsid w:val="00BD38EC"/>
    <w:rsid w:val="00BD3970"/>
    <w:rsid w:val="00BD3A4F"/>
    <w:rsid w:val="00BD3B3E"/>
    <w:rsid w:val="00BD3D8C"/>
    <w:rsid w:val="00BD3E88"/>
    <w:rsid w:val="00BD3EA8"/>
    <w:rsid w:val="00BD3EFA"/>
    <w:rsid w:val="00BD430A"/>
    <w:rsid w:val="00BD4420"/>
    <w:rsid w:val="00BD44E7"/>
    <w:rsid w:val="00BD48EC"/>
    <w:rsid w:val="00BD49EE"/>
    <w:rsid w:val="00BD4B9E"/>
    <w:rsid w:val="00BD4D3C"/>
    <w:rsid w:val="00BD4F71"/>
    <w:rsid w:val="00BD5093"/>
    <w:rsid w:val="00BD5120"/>
    <w:rsid w:val="00BD5134"/>
    <w:rsid w:val="00BD525F"/>
    <w:rsid w:val="00BD53B3"/>
    <w:rsid w:val="00BD5612"/>
    <w:rsid w:val="00BD5768"/>
    <w:rsid w:val="00BD57F7"/>
    <w:rsid w:val="00BD5887"/>
    <w:rsid w:val="00BD58D6"/>
    <w:rsid w:val="00BD59CC"/>
    <w:rsid w:val="00BD5C2E"/>
    <w:rsid w:val="00BD5D2E"/>
    <w:rsid w:val="00BD5D3F"/>
    <w:rsid w:val="00BD5D41"/>
    <w:rsid w:val="00BD5D92"/>
    <w:rsid w:val="00BD5DCB"/>
    <w:rsid w:val="00BD6015"/>
    <w:rsid w:val="00BD612A"/>
    <w:rsid w:val="00BD62B4"/>
    <w:rsid w:val="00BD63B6"/>
    <w:rsid w:val="00BD63FC"/>
    <w:rsid w:val="00BD669C"/>
    <w:rsid w:val="00BD6939"/>
    <w:rsid w:val="00BD6943"/>
    <w:rsid w:val="00BD6955"/>
    <w:rsid w:val="00BD6B9C"/>
    <w:rsid w:val="00BD6E7A"/>
    <w:rsid w:val="00BD7326"/>
    <w:rsid w:val="00BD74DD"/>
    <w:rsid w:val="00BD76A6"/>
    <w:rsid w:val="00BD76E1"/>
    <w:rsid w:val="00BD7E95"/>
    <w:rsid w:val="00BE027C"/>
    <w:rsid w:val="00BE0357"/>
    <w:rsid w:val="00BE046A"/>
    <w:rsid w:val="00BE0493"/>
    <w:rsid w:val="00BE0575"/>
    <w:rsid w:val="00BE07C8"/>
    <w:rsid w:val="00BE0D51"/>
    <w:rsid w:val="00BE0DC8"/>
    <w:rsid w:val="00BE0E12"/>
    <w:rsid w:val="00BE0E13"/>
    <w:rsid w:val="00BE0E77"/>
    <w:rsid w:val="00BE0E8F"/>
    <w:rsid w:val="00BE0EFE"/>
    <w:rsid w:val="00BE0F6B"/>
    <w:rsid w:val="00BE0FF1"/>
    <w:rsid w:val="00BE10A8"/>
    <w:rsid w:val="00BE10C5"/>
    <w:rsid w:val="00BE10D2"/>
    <w:rsid w:val="00BE117F"/>
    <w:rsid w:val="00BE1281"/>
    <w:rsid w:val="00BE128E"/>
    <w:rsid w:val="00BE1411"/>
    <w:rsid w:val="00BE17A7"/>
    <w:rsid w:val="00BE17B0"/>
    <w:rsid w:val="00BE192E"/>
    <w:rsid w:val="00BE1A35"/>
    <w:rsid w:val="00BE1A5C"/>
    <w:rsid w:val="00BE1AAA"/>
    <w:rsid w:val="00BE1E4A"/>
    <w:rsid w:val="00BE1ED0"/>
    <w:rsid w:val="00BE1FA8"/>
    <w:rsid w:val="00BE20E8"/>
    <w:rsid w:val="00BE2112"/>
    <w:rsid w:val="00BE215E"/>
    <w:rsid w:val="00BE2160"/>
    <w:rsid w:val="00BE2252"/>
    <w:rsid w:val="00BE2305"/>
    <w:rsid w:val="00BE24D8"/>
    <w:rsid w:val="00BE263D"/>
    <w:rsid w:val="00BE2699"/>
    <w:rsid w:val="00BE273D"/>
    <w:rsid w:val="00BE2A09"/>
    <w:rsid w:val="00BE2C7F"/>
    <w:rsid w:val="00BE2CEE"/>
    <w:rsid w:val="00BE2D06"/>
    <w:rsid w:val="00BE2E23"/>
    <w:rsid w:val="00BE2E3F"/>
    <w:rsid w:val="00BE2F9D"/>
    <w:rsid w:val="00BE2FCA"/>
    <w:rsid w:val="00BE30DA"/>
    <w:rsid w:val="00BE32A6"/>
    <w:rsid w:val="00BE33C2"/>
    <w:rsid w:val="00BE34D9"/>
    <w:rsid w:val="00BE3567"/>
    <w:rsid w:val="00BE3785"/>
    <w:rsid w:val="00BE3788"/>
    <w:rsid w:val="00BE3879"/>
    <w:rsid w:val="00BE3D83"/>
    <w:rsid w:val="00BE3F8A"/>
    <w:rsid w:val="00BE40B8"/>
    <w:rsid w:val="00BE4597"/>
    <w:rsid w:val="00BE45CC"/>
    <w:rsid w:val="00BE4762"/>
    <w:rsid w:val="00BE47FC"/>
    <w:rsid w:val="00BE4845"/>
    <w:rsid w:val="00BE486B"/>
    <w:rsid w:val="00BE4AF6"/>
    <w:rsid w:val="00BE4CBC"/>
    <w:rsid w:val="00BE4DEE"/>
    <w:rsid w:val="00BE51CE"/>
    <w:rsid w:val="00BE53E1"/>
    <w:rsid w:val="00BE55AD"/>
    <w:rsid w:val="00BE5692"/>
    <w:rsid w:val="00BE5818"/>
    <w:rsid w:val="00BE587B"/>
    <w:rsid w:val="00BE5985"/>
    <w:rsid w:val="00BE5C38"/>
    <w:rsid w:val="00BE5E22"/>
    <w:rsid w:val="00BE5F4F"/>
    <w:rsid w:val="00BE5F83"/>
    <w:rsid w:val="00BE63A4"/>
    <w:rsid w:val="00BE64BC"/>
    <w:rsid w:val="00BE66DE"/>
    <w:rsid w:val="00BE69AC"/>
    <w:rsid w:val="00BE69F2"/>
    <w:rsid w:val="00BE6B63"/>
    <w:rsid w:val="00BE6CB5"/>
    <w:rsid w:val="00BE6CEE"/>
    <w:rsid w:val="00BE6F45"/>
    <w:rsid w:val="00BE6F4F"/>
    <w:rsid w:val="00BE7113"/>
    <w:rsid w:val="00BE744C"/>
    <w:rsid w:val="00BE7499"/>
    <w:rsid w:val="00BE75C7"/>
    <w:rsid w:val="00BE78C9"/>
    <w:rsid w:val="00BE7C8B"/>
    <w:rsid w:val="00BE7E87"/>
    <w:rsid w:val="00BE7F91"/>
    <w:rsid w:val="00BF0037"/>
    <w:rsid w:val="00BF007C"/>
    <w:rsid w:val="00BF01E8"/>
    <w:rsid w:val="00BF02C7"/>
    <w:rsid w:val="00BF03E6"/>
    <w:rsid w:val="00BF051E"/>
    <w:rsid w:val="00BF06F0"/>
    <w:rsid w:val="00BF0771"/>
    <w:rsid w:val="00BF087F"/>
    <w:rsid w:val="00BF09DF"/>
    <w:rsid w:val="00BF0B67"/>
    <w:rsid w:val="00BF0BB7"/>
    <w:rsid w:val="00BF0C76"/>
    <w:rsid w:val="00BF0D08"/>
    <w:rsid w:val="00BF0D2A"/>
    <w:rsid w:val="00BF0DD7"/>
    <w:rsid w:val="00BF0FCE"/>
    <w:rsid w:val="00BF11B9"/>
    <w:rsid w:val="00BF184F"/>
    <w:rsid w:val="00BF18DA"/>
    <w:rsid w:val="00BF1A47"/>
    <w:rsid w:val="00BF1AB1"/>
    <w:rsid w:val="00BF1B8D"/>
    <w:rsid w:val="00BF1E8A"/>
    <w:rsid w:val="00BF2387"/>
    <w:rsid w:val="00BF2396"/>
    <w:rsid w:val="00BF23ED"/>
    <w:rsid w:val="00BF25CC"/>
    <w:rsid w:val="00BF26D8"/>
    <w:rsid w:val="00BF27FC"/>
    <w:rsid w:val="00BF2873"/>
    <w:rsid w:val="00BF29AA"/>
    <w:rsid w:val="00BF29B3"/>
    <w:rsid w:val="00BF2AA1"/>
    <w:rsid w:val="00BF2B41"/>
    <w:rsid w:val="00BF2CE7"/>
    <w:rsid w:val="00BF2DE1"/>
    <w:rsid w:val="00BF2E5F"/>
    <w:rsid w:val="00BF3102"/>
    <w:rsid w:val="00BF3300"/>
    <w:rsid w:val="00BF34BE"/>
    <w:rsid w:val="00BF364D"/>
    <w:rsid w:val="00BF3878"/>
    <w:rsid w:val="00BF3A9C"/>
    <w:rsid w:val="00BF3B6D"/>
    <w:rsid w:val="00BF3B79"/>
    <w:rsid w:val="00BF3BFA"/>
    <w:rsid w:val="00BF3D27"/>
    <w:rsid w:val="00BF3F62"/>
    <w:rsid w:val="00BF4142"/>
    <w:rsid w:val="00BF48EE"/>
    <w:rsid w:val="00BF4C01"/>
    <w:rsid w:val="00BF4FD6"/>
    <w:rsid w:val="00BF4FE5"/>
    <w:rsid w:val="00BF510D"/>
    <w:rsid w:val="00BF5261"/>
    <w:rsid w:val="00BF539F"/>
    <w:rsid w:val="00BF53B4"/>
    <w:rsid w:val="00BF544D"/>
    <w:rsid w:val="00BF5466"/>
    <w:rsid w:val="00BF54C4"/>
    <w:rsid w:val="00BF5550"/>
    <w:rsid w:val="00BF5602"/>
    <w:rsid w:val="00BF577D"/>
    <w:rsid w:val="00BF5C47"/>
    <w:rsid w:val="00BF6586"/>
    <w:rsid w:val="00BF6658"/>
    <w:rsid w:val="00BF6871"/>
    <w:rsid w:val="00BF6881"/>
    <w:rsid w:val="00BF6B01"/>
    <w:rsid w:val="00BF6F17"/>
    <w:rsid w:val="00BF72DB"/>
    <w:rsid w:val="00BF72EB"/>
    <w:rsid w:val="00BF75A1"/>
    <w:rsid w:val="00BF7603"/>
    <w:rsid w:val="00BF7645"/>
    <w:rsid w:val="00BF764D"/>
    <w:rsid w:val="00BF771B"/>
    <w:rsid w:val="00BF7740"/>
    <w:rsid w:val="00BF77B8"/>
    <w:rsid w:val="00BF78DD"/>
    <w:rsid w:val="00BF794B"/>
    <w:rsid w:val="00BF7A5C"/>
    <w:rsid w:val="00BF7AF8"/>
    <w:rsid w:val="00BF7B7F"/>
    <w:rsid w:val="00BF7BA3"/>
    <w:rsid w:val="00BF7EE7"/>
    <w:rsid w:val="00C0009F"/>
    <w:rsid w:val="00C0022B"/>
    <w:rsid w:val="00C0042B"/>
    <w:rsid w:val="00C005BA"/>
    <w:rsid w:val="00C0068E"/>
    <w:rsid w:val="00C00690"/>
    <w:rsid w:val="00C0081E"/>
    <w:rsid w:val="00C00A29"/>
    <w:rsid w:val="00C00CF4"/>
    <w:rsid w:val="00C00EAE"/>
    <w:rsid w:val="00C00EB5"/>
    <w:rsid w:val="00C00EFE"/>
    <w:rsid w:val="00C00F79"/>
    <w:rsid w:val="00C010B6"/>
    <w:rsid w:val="00C01342"/>
    <w:rsid w:val="00C01478"/>
    <w:rsid w:val="00C01500"/>
    <w:rsid w:val="00C01602"/>
    <w:rsid w:val="00C01729"/>
    <w:rsid w:val="00C017A2"/>
    <w:rsid w:val="00C0187D"/>
    <w:rsid w:val="00C01983"/>
    <w:rsid w:val="00C01B46"/>
    <w:rsid w:val="00C01BFF"/>
    <w:rsid w:val="00C01C48"/>
    <w:rsid w:val="00C01C90"/>
    <w:rsid w:val="00C01E4B"/>
    <w:rsid w:val="00C01FFB"/>
    <w:rsid w:val="00C02127"/>
    <w:rsid w:val="00C02152"/>
    <w:rsid w:val="00C02333"/>
    <w:rsid w:val="00C02337"/>
    <w:rsid w:val="00C02375"/>
    <w:rsid w:val="00C02485"/>
    <w:rsid w:val="00C025B3"/>
    <w:rsid w:val="00C02854"/>
    <w:rsid w:val="00C028E3"/>
    <w:rsid w:val="00C028F1"/>
    <w:rsid w:val="00C02900"/>
    <w:rsid w:val="00C02C4F"/>
    <w:rsid w:val="00C02C5D"/>
    <w:rsid w:val="00C02CEA"/>
    <w:rsid w:val="00C02FFC"/>
    <w:rsid w:val="00C037AE"/>
    <w:rsid w:val="00C038E1"/>
    <w:rsid w:val="00C039A8"/>
    <w:rsid w:val="00C039FD"/>
    <w:rsid w:val="00C03B5D"/>
    <w:rsid w:val="00C03C5E"/>
    <w:rsid w:val="00C03D8B"/>
    <w:rsid w:val="00C03E64"/>
    <w:rsid w:val="00C03F23"/>
    <w:rsid w:val="00C04134"/>
    <w:rsid w:val="00C04295"/>
    <w:rsid w:val="00C042E5"/>
    <w:rsid w:val="00C042E9"/>
    <w:rsid w:val="00C04305"/>
    <w:rsid w:val="00C04388"/>
    <w:rsid w:val="00C043C7"/>
    <w:rsid w:val="00C04507"/>
    <w:rsid w:val="00C0492D"/>
    <w:rsid w:val="00C04A2B"/>
    <w:rsid w:val="00C04AC2"/>
    <w:rsid w:val="00C04C2E"/>
    <w:rsid w:val="00C04D3F"/>
    <w:rsid w:val="00C050D3"/>
    <w:rsid w:val="00C051DF"/>
    <w:rsid w:val="00C0524E"/>
    <w:rsid w:val="00C054F0"/>
    <w:rsid w:val="00C05795"/>
    <w:rsid w:val="00C05B4A"/>
    <w:rsid w:val="00C05B96"/>
    <w:rsid w:val="00C05F74"/>
    <w:rsid w:val="00C06005"/>
    <w:rsid w:val="00C061D9"/>
    <w:rsid w:val="00C0626F"/>
    <w:rsid w:val="00C06286"/>
    <w:rsid w:val="00C06533"/>
    <w:rsid w:val="00C0660F"/>
    <w:rsid w:val="00C067A2"/>
    <w:rsid w:val="00C06891"/>
    <w:rsid w:val="00C06C33"/>
    <w:rsid w:val="00C06C8B"/>
    <w:rsid w:val="00C06DA0"/>
    <w:rsid w:val="00C06DB9"/>
    <w:rsid w:val="00C06E36"/>
    <w:rsid w:val="00C072DE"/>
    <w:rsid w:val="00C073AB"/>
    <w:rsid w:val="00C073F0"/>
    <w:rsid w:val="00C074EA"/>
    <w:rsid w:val="00C07615"/>
    <w:rsid w:val="00C0772A"/>
    <w:rsid w:val="00C0778B"/>
    <w:rsid w:val="00C07795"/>
    <w:rsid w:val="00C07852"/>
    <w:rsid w:val="00C078CD"/>
    <w:rsid w:val="00C07B0D"/>
    <w:rsid w:val="00C07CCC"/>
    <w:rsid w:val="00C07D1A"/>
    <w:rsid w:val="00C07D4F"/>
    <w:rsid w:val="00C100AC"/>
    <w:rsid w:val="00C10296"/>
    <w:rsid w:val="00C1030B"/>
    <w:rsid w:val="00C104D7"/>
    <w:rsid w:val="00C104FD"/>
    <w:rsid w:val="00C1059A"/>
    <w:rsid w:val="00C1071A"/>
    <w:rsid w:val="00C109A4"/>
    <w:rsid w:val="00C10A0D"/>
    <w:rsid w:val="00C10CED"/>
    <w:rsid w:val="00C10D74"/>
    <w:rsid w:val="00C10DCE"/>
    <w:rsid w:val="00C1126C"/>
    <w:rsid w:val="00C11285"/>
    <w:rsid w:val="00C1136D"/>
    <w:rsid w:val="00C11448"/>
    <w:rsid w:val="00C117B9"/>
    <w:rsid w:val="00C11860"/>
    <w:rsid w:val="00C11950"/>
    <w:rsid w:val="00C11A1B"/>
    <w:rsid w:val="00C11A25"/>
    <w:rsid w:val="00C11ABC"/>
    <w:rsid w:val="00C11D0A"/>
    <w:rsid w:val="00C11DF8"/>
    <w:rsid w:val="00C11E78"/>
    <w:rsid w:val="00C1212B"/>
    <w:rsid w:val="00C12209"/>
    <w:rsid w:val="00C12211"/>
    <w:rsid w:val="00C12370"/>
    <w:rsid w:val="00C124C0"/>
    <w:rsid w:val="00C1254C"/>
    <w:rsid w:val="00C125DC"/>
    <w:rsid w:val="00C12836"/>
    <w:rsid w:val="00C12993"/>
    <w:rsid w:val="00C129EF"/>
    <w:rsid w:val="00C12A7D"/>
    <w:rsid w:val="00C12AE4"/>
    <w:rsid w:val="00C12DF3"/>
    <w:rsid w:val="00C13231"/>
    <w:rsid w:val="00C1332B"/>
    <w:rsid w:val="00C13663"/>
    <w:rsid w:val="00C13B39"/>
    <w:rsid w:val="00C13B58"/>
    <w:rsid w:val="00C13F04"/>
    <w:rsid w:val="00C13FED"/>
    <w:rsid w:val="00C14046"/>
    <w:rsid w:val="00C141BF"/>
    <w:rsid w:val="00C143C8"/>
    <w:rsid w:val="00C14843"/>
    <w:rsid w:val="00C14869"/>
    <w:rsid w:val="00C14AD1"/>
    <w:rsid w:val="00C14C1E"/>
    <w:rsid w:val="00C14C9C"/>
    <w:rsid w:val="00C14D83"/>
    <w:rsid w:val="00C14DE1"/>
    <w:rsid w:val="00C1523C"/>
    <w:rsid w:val="00C1544A"/>
    <w:rsid w:val="00C1595B"/>
    <w:rsid w:val="00C15D87"/>
    <w:rsid w:val="00C15D92"/>
    <w:rsid w:val="00C15E8D"/>
    <w:rsid w:val="00C15FB5"/>
    <w:rsid w:val="00C15FCC"/>
    <w:rsid w:val="00C16374"/>
    <w:rsid w:val="00C166A7"/>
    <w:rsid w:val="00C166AA"/>
    <w:rsid w:val="00C16958"/>
    <w:rsid w:val="00C16A64"/>
    <w:rsid w:val="00C16B01"/>
    <w:rsid w:val="00C16C1B"/>
    <w:rsid w:val="00C16C53"/>
    <w:rsid w:val="00C16F9A"/>
    <w:rsid w:val="00C16FDA"/>
    <w:rsid w:val="00C17188"/>
    <w:rsid w:val="00C17308"/>
    <w:rsid w:val="00C1737E"/>
    <w:rsid w:val="00C173FC"/>
    <w:rsid w:val="00C1744F"/>
    <w:rsid w:val="00C1748E"/>
    <w:rsid w:val="00C1788A"/>
    <w:rsid w:val="00C17957"/>
    <w:rsid w:val="00C17B05"/>
    <w:rsid w:val="00C17B60"/>
    <w:rsid w:val="00C17B69"/>
    <w:rsid w:val="00C17BA4"/>
    <w:rsid w:val="00C17C6A"/>
    <w:rsid w:val="00C17D47"/>
    <w:rsid w:val="00C205EC"/>
    <w:rsid w:val="00C2094A"/>
    <w:rsid w:val="00C20AFD"/>
    <w:rsid w:val="00C20B00"/>
    <w:rsid w:val="00C20D72"/>
    <w:rsid w:val="00C20DA0"/>
    <w:rsid w:val="00C20F06"/>
    <w:rsid w:val="00C21021"/>
    <w:rsid w:val="00C21074"/>
    <w:rsid w:val="00C210DB"/>
    <w:rsid w:val="00C211A2"/>
    <w:rsid w:val="00C211B7"/>
    <w:rsid w:val="00C21394"/>
    <w:rsid w:val="00C21493"/>
    <w:rsid w:val="00C21618"/>
    <w:rsid w:val="00C21754"/>
    <w:rsid w:val="00C218D7"/>
    <w:rsid w:val="00C219B8"/>
    <w:rsid w:val="00C21B42"/>
    <w:rsid w:val="00C21BB3"/>
    <w:rsid w:val="00C21C44"/>
    <w:rsid w:val="00C21D3E"/>
    <w:rsid w:val="00C21F2A"/>
    <w:rsid w:val="00C22079"/>
    <w:rsid w:val="00C2210B"/>
    <w:rsid w:val="00C22161"/>
    <w:rsid w:val="00C221FC"/>
    <w:rsid w:val="00C222AE"/>
    <w:rsid w:val="00C223CE"/>
    <w:rsid w:val="00C223F1"/>
    <w:rsid w:val="00C2246E"/>
    <w:rsid w:val="00C22491"/>
    <w:rsid w:val="00C224E8"/>
    <w:rsid w:val="00C22721"/>
    <w:rsid w:val="00C22B7D"/>
    <w:rsid w:val="00C22BF0"/>
    <w:rsid w:val="00C230E4"/>
    <w:rsid w:val="00C23170"/>
    <w:rsid w:val="00C2318B"/>
    <w:rsid w:val="00C231E3"/>
    <w:rsid w:val="00C2356B"/>
    <w:rsid w:val="00C2374B"/>
    <w:rsid w:val="00C2379A"/>
    <w:rsid w:val="00C23823"/>
    <w:rsid w:val="00C238E0"/>
    <w:rsid w:val="00C23A3C"/>
    <w:rsid w:val="00C23AC0"/>
    <w:rsid w:val="00C23E5E"/>
    <w:rsid w:val="00C241C5"/>
    <w:rsid w:val="00C24229"/>
    <w:rsid w:val="00C24574"/>
    <w:rsid w:val="00C2458D"/>
    <w:rsid w:val="00C247F8"/>
    <w:rsid w:val="00C248D7"/>
    <w:rsid w:val="00C249CB"/>
    <w:rsid w:val="00C24A51"/>
    <w:rsid w:val="00C24B1A"/>
    <w:rsid w:val="00C25074"/>
    <w:rsid w:val="00C2521E"/>
    <w:rsid w:val="00C252F7"/>
    <w:rsid w:val="00C2539F"/>
    <w:rsid w:val="00C25543"/>
    <w:rsid w:val="00C25599"/>
    <w:rsid w:val="00C25708"/>
    <w:rsid w:val="00C258B5"/>
    <w:rsid w:val="00C25DA8"/>
    <w:rsid w:val="00C25E06"/>
    <w:rsid w:val="00C25F0F"/>
    <w:rsid w:val="00C25F20"/>
    <w:rsid w:val="00C25FBD"/>
    <w:rsid w:val="00C26020"/>
    <w:rsid w:val="00C26494"/>
    <w:rsid w:val="00C264F5"/>
    <w:rsid w:val="00C265A9"/>
    <w:rsid w:val="00C26930"/>
    <w:rsid w:val="00C26B07"/>
    <w:rsid w:val="00C26B9F"/>
    <w:rsid w:val="00C26C6B"/>
    <w:rsid w:val="00C26F8A"/>
    <w:rsid w:val="00C27104"/>
    <w:rsid w:val="00C271D4"/>
    <w:rsid w:val="00C2726E"/>
    <w:rsid w:val="00C272C6"/>
    <w:rsid w:val="00C273B0"/>
    <w:rsid w:val="00C2752A"/>
    <w:rsid w:val="00C2754A"/>
    <w:rsid w:val="00C27A25"/>
    <w:rsid w:val="00C27A29"/>
    <w:rsid w:val="00C27B47"/>
    <w:rsid w:val="00C27BD2"/>
    <w:rsid w:val="00C27C34"/>
    <w:rsid w:val="00C27DE3"/>
    <w:rsid w:val="00C27F54"/>
    <w:rsid w:val="00C3030A"/>
    <w:rsid w:val="00C3049E"/>
    <w:rsid w:val="00C30778"/>
    <w:rsid w:val="00C307ED"/>
    <w:rsid w:val="00C30805"/>
    <w:rsid w:val="00C309F3"/>
    <w:rsid w:val="00C30A2B"/>
    <w:rsid w:val="00C30A94"/>
    <w:rsid w:val="00C30C2F"/>
    <w:rsid w:val="00C30CA0"/>
    <w:rsid w:val="00C30E7E"/>
    <w:rsid w:val="00C3125F"/>
    <w:rsid w:val="00C31275"/>
    <w:rsid w:val="00C3179F"/>
    <w:rsid w:val="00C319A5"/>
    <w:rsid w:val="00C31E09"/>
    <w:rsid w:val="00C3241A"/>
    <w:rsid w:val="00C32497"/>
    <w:rsid w:val="00C32934"/>
    <w:rsid w:val="00C32DA1"/>
    <w:rsid w:val="00C32E68"/>
    <w:rsid w:val="00C32FA7"/>
    <w:rsid w:val="00C32FE2"/>
    <w:rsid w:val="00C33171"/>
    <w:rsid w:val="00C33232"/>
    <w:rsid w:val="00C334B3"/>
    <w:rsid w:val="00C3358D"/>
    <w:rsid w:val="00C3361B"/>
    <w:rsid w:val="00C33668"/>
    <w:rsid w:val="00C336A9"/>
    <w:rsid w:val="00C337D4"/>
    <w:rsid w:val="00C337EA"/>
    <w:rsid w:val="00C33AD8"/>
    <w:rsid w:val="00C33BE8"/>
    <w:rsid w:val="00C33C20"/>
    <w:rsid w:val="00C33D29"/>
    <w:rsid w:val="00C33DE8"/>
    <w:rsid w:val="00C34370"/>
    <w:rsid w:val="00C3449C"/>
    <w:rsid w:val="00C34607"/>
    <w:rsid w:val="00C348B2"/>
    <w:rsid w:val="00C349F5"/>
    <w:rsid w:val="00C34AE8"/>
    <w:rsid w:val="00C34B04"/>
    <w:rsid w:val="00C34C59"/>
    <w:rsid w:val="00C34D19"/>
    <w:rsid w:val="00C34F7C"/>
    <w:rsid w:val="00C35183"/>
    <w:rsid w:val="00C351C9"/>
    <w:rsid w:val="00C353BD"/>
    <w:rsid w:val="00C355BA"/>
    <w:rsid w:val="00C3574B"/>
    <w:rsid w:val="00C35756"/>
    <w:rsid w:val="00C35794"/>
    <w:rsid w:val="00C358E0"/>
    <w:rsid w:val="00C359A3"/>
    <w:rsid w:val="00C35A52"/>
    <w:rsid w:val="00C360C1"/>
    <w:rsid w:val="00C36422"/>
    <w:rsid w:val="00C364FB"/>
    <w:rsid w:val="00C36657"/>
    <w:rsid w:val="00C36747"/>
    <w:rsid w:val="00C36818"/>
    <w:rsid w:val="00C3682B"/>
    <w:rsid w:val="00C36990"/>
    <w:rsid w:val="00C36AD5"/>
    <w:rsid w:val="00C36AEA"/>
    <w:rsid w:val="00C36C3D"/>
    <w:rsid w:val="00C36C92"/>
    <w:rsid w:val="00C36CAC"/>
    <w:rsid w:val="00C36D0A"/>
    <w:rsid w:val="00C36D1D"/>
    <w:rsid w:val="00C370FD"/>
    <w:rsid w:val="00C372E8"/>
    <w:rsid w:val="00C3740A"/>
    <w:rsid w:val="00C37427"/>
    <w:rsid w:val="00C377E1"/>
    <w:rsid w:val="00C37940"/>
    <w:rsid w:val="00C37A50"/>
    <w:rsid w:val="00C37B4D"/>
    <w:rsid w:val="00C37BFA"/>
    <w:rsid w:val="00C37E7D"/>
    <w:rsid w:val="00C37F6D"/>
    <w:rsid w:val="00C404C7"/>
    <w:rsid w:val="00C404DF"/>
    <w:rsid w:val="00C40556"/>
    <w:rsid w:val="00C40661"/>
    <w:rsid w:val="00C4079F"/>
    <w:rsid w:val="00C40874"/>
    <w:rsid w:val="00C4088D"/>
    <w:rsid w:val="00C40937"/>
    <w:rsid w:val="00C40A07"/>
    <w:rsid w:val="00C40A8C"/>
    <w:rsid w:val="00C40D62"/>
    <w:rsid w:val="00C410AE"/>
    <w:rsid w:val="00C41343"/>
    <w:rsid w:val="00C413D8"/>
    <w:rsid w:val="00C41459"/>
    <w:rsid w:val="00C416EF"/>
    <w:rsid w:val="00C41702"/>
    <w:rsid w:val="00C41755"/>
    <w:rsid w:val="00C41972"/>
    <w:rsid w:val="00C419B6"/>
    <w:rsid w:val="00C41B52"/>
    <w:rsid w:val="00C41D73"/>
    <w:rsid w:val="00C422BA"/>
    <w:rsid w:val="00C42582"/>
    <w:rsid w:val="00C4270A"/>
    <w:rsid w:val="00C429D0"/>
    <w:rsid w:val="00C42DE4"/>
    <w:rsid w:val="00C42F79"/>
    <w:rsid w:val="00C42FB9"/>
    <w:rsid w:val="00C4313B"/>
    <w:rsid w:val="00C4321C"/>
    <w:rsid w:val="00C43355"/>
    <w:rsid w:val="00C43509"/>
    <w:rsid w:val="00C435FF"/>
    <w:rsid w:val="00C43823"/>
    <w:rsid w:val="00C43843"/>
    <w:rsid w:val="00C439E8"/>
    <w:rsid w:val="00C43A0E"/>
    <w:rsid w:val="00C43A4C"/>
    <w:rsid w:val="00C43F65"/>
    <w:rsid w:val="00C440A5"/>
    <w:rsid w:val="00C446B6"/>
    <w:rsid w:val="00C447AE"/>
    <w:rsid w:val="00C447F5"/>
    <w:rsid w:val="00C44922"/>
    <w:rsid w:val="00C44987"/>
    <w:rsid w:val="00C44AA0"/>
    <w:rsid w:val="00C44C73"/>
    <w:rsid w:val="00C44D5C"/>
    <w:rsid w:val="00C44E45"/>
    <w:rsid w:val="00C44E60"/>
    <w:rsid w:val="00C44E64"/>
    <w:rsid w:val="00C44E6A"/>
    <w:rsid w:val="00C450E6"/>
    <w:rsid w:val="00C45127"/>
    <w:rsid w:val="00C451D4"/>
    <w:rsid w:val="00C4528C"/>
    <w:rsid w:val="00C454A6"/>
    <w:rsid w:val="00C455EE"/>
    <w:rsid w:val="00C45643"/>
    <w:rsid w:val="00C45C56"/>
    <w:rsid w:val="00C45EAF"/>
    <w:rsid w:val="00C45F72"/>
    <w:rsid w:val="00C46009"/>
    <w:rsid w:val="00C4602A"/>
    <w:rsid w:val="00C46198"/>
    <w:rsid w:val="00C46401"/>
    <w:rsid w:val="00C46495"/>
    <w:rsid w:val="00C465A6"/>
    <w:rsid w:val="00C46C95"/>
    <w:rsid w:val="00C46EC5"/>
    <w:rsid w:val="00C4708E"/>
    <w:rsid w:val="00C470C8"/>
    <w:rsid w:val="00C471FF"/>
    <w:rsid w:val="00C4720E"/>
    <w:rsid w:val="00C4734D"/>
    <w:rsid w:val="00C4742B"/>
    <w:rsid w:val="00C4757C"/>
    <w:rsid w:val="00C476AE"/>
    <w:rsid w:val="00C476E3"/>
    <w:rsid w:val="00C4777F"/>
    <w:rsid w:val="00C47A4E"/>
    <w:rsid w:val="00C47C30"/>
    <w:rsid w:val="00C47CC4"/>
    <w:rsid w:val="00C47F42"/>
    <w:rsid w:val="00C50051"/>
    <w:rsid w:val="00C500F2"/>
    <w:rsid w:val="00C5044F"/>
    <w:rsid w:val="00C50630"/>
    <w:rsid w:val="00C50680"/>
    <w:rsid w:val="00C50716"/>
    <w:rsid w:val="00C508EF"/>
    <w:rsid w:val="00C50A03"/>
    <w:rsid w:val="00C50DB9"/>
    <w:rsid w:val="00C510A5"/>
    <w:rsid w:val="00C512C9"/>
    <w:rsid w:val="00C5133E"/>
    <w:rsid w:val="00C51388"/>
    <w:rsid w:val="00C5140E"/>
    <w:rsid w:val="00C5145B"/>
    <w:rsid w:val="00C51551"/>
    <w:rsid w:val="00C51647"/>
    <w:rsid w:val="00C51677"/>
    <w:rsid w:val="00C516C4"/>
    <w:rsid w:val="00C517A0"/>
    <w:rsid w:val="00C51A9D"/>
    <w:rsid w:val="00C51F02"/>
    <w:rsid w:val="00C51F4D"/>
    <w:rsid w:val="00C522F8"/>
    <w:rsid w:val="00C5242E"/>
    <w:rsid w:val="00C52756"/>
    <w:rsid w:val="00C529ED"/>
    <w:rsid w:val="00C52A16"/>
    <w:rsid w:val="00C52AF2"/>
    <w:rsid w:val="00C52C17"/>
    <w:rsid w:val="00C52DB8"/>
    <w:rsid w:val="00C5339B"/>
    <w:rsid w:val="00C53552"/>
    <w:rsid w:val="00C5375D"/>
    <w:rsid w:val="00C53787"/>
    <w:rsid w:val="00C538AE"/>
    <w:rsid w:val="00C539DD"/>
    <w:rsid w:val="00C53A6A"/>
    <w:rsid w:val="00C53C00"/>
    <w:rsid w:val="00C53C5F"/>
    <w:rsid w:val="00C53CAE"/>
    <w:rsid w:val="00C53CEC"/>
    <w:rsid w:val="00C53EBC"/>
    <w:rsid w:val="00C53F4E"/>
    <w:rsid w:val="00C5417B"/>
    <w:rsid w:val="00C5433B"/>
    <w:rsid w:val="00C54448"/>
    <w:rsid w:val="00C545E2"/>
    <w:rsid w:val="00C5469C"/>
    <w:rsid w:val="00C546A0"/>
    <w:rsid w:val="00C5472E"/>
    <w:rsid w:val="00C54790"/>
    <w:rsid w:val="00C54808"/>
    <w:rsid w:val="00C548E5"/>
    <w:rsid w:val="00C54C20"/>
    <w:rsid w:val="00C54F10"/>
    <w:rsid w:val="00C54F59"/>
    <w:rsid w:val="00C55343"/>
    <w:rsid w:val="00C554A2"/>
    <w:rsid w:val="00C554F6"/>
    <w:rsid w:val="00C55501"/>
    <w:rsid w:val="00C555F2"/>
    <w:rsid w:val="00C55703"/>
    <w:rsid w:val="00C5590C"/>
    <w:rsid w:val="00C55A0A"/>
    <w:rsid w:val="00C55C7A"/>
    <w:rsid w:val="00C55DC3"/>
    <w:rsid w:val="00C55E39"/>
    <w:rsid w:val="00C56090"/>
    <w:rsid w:val="00C5630B"/>
    <w:rsid w:val="00C56320"/>
    <w:rsid w:val="00C56508"/>
    <w:rsid w:val="00C5686F"/>
    <w:rsid w:val="00C5688C"/>
    <w:rsid w:val="00C568A6"/>
    <w:rsid w:val="00C56A43"/>
    <w:rsid w:val="00C56A79"/>
    <w:rsid w:val="00C56AAD"/>
    <w:rsid w:val="00C56C1A"/>
    <w:rsid w:val="00C56CF0"/>
    <w:rsid w:val="00C56D04"/>
    <w:rsid w:val="00C56F94"/>
    <w:rsid w:val="00C571FF"/>
    <w:rsid w:val="00C573CE"/>
    <w:rsid w:val="00C573FB"/>
    <w:rsid w:val="00C57470"/>
    <w:rsid w:val="00C57474"/>
    <w:rsid w:val="00C57ACB"/>
    <w:rsid w:val="00C57AD7"/>
    <w:rsid w:val="00C57B5A"/>
    <w:rsid w:val="00C57C25"/>
    <w:rsid w:val="00C57CF5"/>
    <w:rsid w:val="00C57D88"/>
    <w:rsid w:val="00C57DA1"/>
    <w:rsid w:val="00C57E5A"/>
    <w:rsid w:val="00C57E6E"/>
    <w:rsid w:val="00C6007E"/>
    <w:rsid w:val="00C60316"/>
    <w:rsid w:val="00C604EC"/>
    <w:rsid w:val="00C606FB"/>
    <w:rsid w:val="00C607EC"/>
    <w:rsid w:val="00C609D7"/>
    <w:rsid w:val="00C60B13"/>
    <w:rsid w:val="00C60D6E"/>
    <w:rsid w:val="00C60DD9"/>
    <w:rsid w:val="00C60EC5"/>
    <w:rsid w:val="00C61174"/>
    <w:rsid w:val="00C61197"/>
    <w:rsid w:val="00C61351"/>
    <w:rsid w:val="00C6136F"/>
    <w:rsid w:val="00C613BB"/>
    <w:rsid w:val="00C6151C"/>
    <w:rsid w:val="00C61656"/>
    <w:rsid w:val="00C61781"/>
    <w:rsid w:val="00C61D13"/>
    <w:rsid w:val="00C62384"/>
    <w:rsid w:val="00C624F4"/>
    <w:rsid w:val="00C6257C"/>
    <w:rsid w:val="00C62634"/>
    <w:rsid w:val="00C6286E"/>
    <w:rsid w:val="00C62A0A"/>
    <w:rsid w:val="00C62B60"/>
    <w:rsid w:val="00C62D29"/>
    <w:rsid w:val="00C62E58"/>
    <w:rsid w:val="00C62E9E"/>
    <w:rsid w:val="00C62EBE"/>
    <w:rsid w:val="00C62EDE"/>
    <w:rsid w:val="00C63276"/>
    <w:rsid w:val="00C632E5"/>
    <w:rsid w:val="00C63360"/>
    <w:rsid w:val="00C63433"/>
    <w:rsid w:val="00C63470"/>
    <w:rsid w:val="00C63518"/>
    <w:rsid w:val="00C637EC"/>
    <w:rsid w:val="00C638F0"/>
    <w:rsid w:val="00C639FF"/>
    <w:rsid w:val="00C63A13"/>
    <w:rsid w:val="00C63CEC"/>
    <w:rsid w:val="00C63D87"/>
    <w:rsid w:val="00C63DE9"/>
    <w:rsid w:val="00C6418F"/>
    <w:rsid w:val="00C64214"/>
    <w:rsid w:val="00C64290"/>
    <w:rsid w:val="00C64336"/>
    <w:rsid w:val="00C64337"/>
    <w:rsid w:val="00C6434A"/>
    <w:rsid w:val="00C6452B"/>
    <w:rsid w:val="00C64585"/>
    <w:rsid w:val="00C64AF2"/>
    <w:rsid w:val="00C64BC1"/>
    <w:rsid w:val="00C64C1F"/>
    <w:rsid w:val="00C64D18"/>
    <w:rsid w:val="00C64F07"/>
    <w:rsid w:val="00C64FAC"/>
    <w:rsid w:val="00C650AB"/>
    <w:rsid w:val="00C65271"/>
    <w:rsid w:val="00C65681"/>
    <w:rsid w:val="00C65751"/>
    <w:rsid w:val="00C65755"/>
    <w:rsid w:val="00C65AD7"/>
    <w:rsid w:val="00C66170"/>
    <w:rsid w:val="00C6620D"/>
    <w:rsid w:val="00C6629F"/>
    <w:rsid w:val="00C66375"/>
    <w:rsid w:val="00C66404"/>
    <w:rsid w:val="00C6665A"/>
    <w:rsid w:val="00C66692"/>
    <w:rsid w:val="00C666A6"/>
    <w:rsid w:val="00C66869"/>
    <w:rsid w:val="00C66C97"/>
    <w:rsid w:val="00C66D1F"/>
    <w:rsid w:val="00C66ED7"/>
    <w:rsid w:val="00C66F94"/>
    <w:rsid w:val="00C676F1"/>
    <w:rsid w:val="00C67C8A"/>
    <w:rsid w:val="00C67CFF"/>
    <w:rsid w:val="00C67DB6"/>
    <w:rsid w:val="00C67F77"/>
    <w:rsid w:val="00C7027D"/>
    <w:rsid w:val="00C702CC"/>
    <w:rsid w:val="00C70528"/>
    <w:rsid w:val="00C705A8"/>
    <w:rsid w:val="00C70859"/>
    <w:rsid w:val="00C708D9"/>
    <w:rsid w:val="00C70A45"/>
    <w:rsid w:val="00C70D03"/>
    <w:rsid w:val="00C70FC5"/>
    <w:rsid w:val="00C71043"/>
    <w:rsid w:val="00C712AE"/>
    <w:rsid w:val="00C7133A"/>
    <w:rsid w:val="00C713ED"/>
    <w:rsid w:val="00C714DC"/>
    <w:rsid w:val="00C717B2"/>
    <w:rsid w:val="00C718A3"/>
    <w:rsid w:val="00C719CE"/>
    <w:rsid w:val="00C719DB"/>
    <w:rsid w:val="00C71AB9"/>
    <w:rsid w:val="00C71EB9"/>
    <w:rsid w:val="00C71F8A"/>
    <w:rsid w:val="00C71FDC"/>
    <w:rsid w:val="00C72394"/>
    <w:rsid w:val="00C726A3"/>
    <w:rsid w:val="00C7293E"/>
    <w:rsid w:val="00C72A57"/>
    <w:rsid w:val="00C72ABD"/>
    <w:rsid w:val="00C72B31"/>
    <w:rsid w:val="00C72B36"/>
    <w:rsid w:val="00C72DE6"/>
    <w:rsid w:val="00C7321C"/>
    <w:rsid w:val="00C732DC"/>
    <w:rsid w:val="00C733F0"/>
    <w:rsid w:val="00C736E3"/>
    <w:rsid w:val="00C73BE7"/>
    <w:rsid w:val="00C73D2A"/>
    <w:rsid w:val="00C73D99"/>
    <w:rsid w:val="00C741FF"/>
    <w:rsid w:val="00C74201"/>
    <w:rsid w:val="00C74202"/>
    <w:rsid w:val="00C7427D"/>
    <w:rsid w:val="00C74362"/>
    <w:rsid w:val="00C74771"/>
    <w:rsid w:val="00C7489F"/>
    <w:rsid w:val="00C748B6"/>
    <w:rsid w:val="00C7494B"/>
    <w:rsid w:val="00C749CC"/>
    <w:rsid w:val="00C74A79"/>
    <w:rsid w:val="00C74AA5"/>
    <w:rsid w:val="00C74AEE"/>
    <w:rsid w:val="00C74C42"/>
    <w:rsid w:val="00C74F28"/>
    <w:rsid w:val="00C74FBC"/>
    <w:rsid w:val="00C75099"/>
    <w:rsid w:val="00C7518A"/>
    <w:rsid w:val="00C751AB"/>
    <w:rsid w:val="00C751D7"/>
    <w:rsid w:val="00C751E0"/>
    <w:rsid w:val="00C754F6"/>
    <w:rsid w:val="00C7564D"/>
    <w:rsid w:val="00C756D8"/>
    <w:rsid w:val="00C75703"/>
    <w:rsid w:val="00C75759"/>
    <w:rsid w:val="00C7576A"/>
    <w:rsid w:val="00C75819"/>
    <w:rsid w:val="00C7594C"/>
    <w:rsid w:val="00C759EB"/>
    <w:rsid w:val="00C75A11"/>
    <w:rsid w:val="00C75B38"/>
    <w:rsid w:val="00C75F77"/>
    <w:rsid w:val="00C761FF"/>
    <w:rsid w:val="00C7646D"/>
    <w:rsid w:val="00C76485"/>
    <w:rsid w:val="00C764EE"/>
    <w:rsid w:val="00C76570"/>
    <w:rsid w:val="00C768A5"/>
    <w:rsid w:val="00C769E7"/>
    <w:rsid w:val="00C76A13"/>
    <w:rsid w:val="00C76A66"/>
    <w:rsid w:val="00C76C7F"/>
    <w:rsid w:val="00C76EA1"/>
    <w:rsid w:val="00C7730D"/>
    <w:rsid w:val="00C77415"/>
    <w:rsid w:val="00C7741F"/>
    <w:rsid w:val="00C77483"/>
    <w:rsid w:val="00C77AD3"/>
    <w:rsid w:val="00C77C56"/>
    <w:rsid w:val="00C77CE7"/>
    <w:rsid w:val="00C77E81"/>
    <w:rsid w:val="00C80000"/>
    <w:rsid w:val="00C8003C"/>
    <w:rsid w:val="00C80271"/>
    <w:rsid w:val="00C80344"/>
    <w:rsid w:val="00C8034D"/>
    <w:rsid w:val="00C805DC"/>
    <w:rsid w:val="00C80738"/>
    <w:rsid w:val="00C8074D"/>
    <w:rsid w:val="00C80803"/>
    <w:rsid w:val="00C809D4"/>
    <w:rsid w:val="00C80B7F"/>
    <w:rsid w:val="00C81173"/>
    <w:rsid w:val="00C81501"/>
    <w:rsid w:val="00C8152A"/>
    <w:rsid w:val="00C8172D"/>
    <w:rsid w:val="00C81750"/>
    <w:rsid w:val="00C817DB"/>
    <w:rsid w:val="00C8183E"/>
    <w:rsid w:val="00C81A31"/>
    <w:rsid w:val="00C81BE8"/>
    <w:rsid w:val="00C81C7D"/>
    <w:rsid w:val="00C81CE8"/>
    <w:rsid w:val="00C82151"/>
    <w:rsid w:val="00C82273"/>
    <w:rsid w:val="00C82301"/>
    <w:rsid w:val="00C82337"/>
    <w:rsid w:val="00C82391"/>
    <w:rsid w:val="00C82596"/>
    <w:rsid w:val="00C82842"/>
    <w:rsid w:val="00C82BB8"/>
    <w:rsid w:val="00C82C69"/>
    <w:rsid w:val="00C82C6C"/>
    <w:rsid w:val="00C82DC6"/>
    <w:rsid w:val="00C82EC9"/>
    <w:rsid w:val="00C82F7F"/>
    <w:rsid w:val="00C832A6"/>
    <w:rsid w:val="00C832F4"/>
    <w:rsid w:val="00C8355B"/>
    <w:rsid w:val="00C8374E"/>
    <w:rsid w:val="00C83953"/>
    <w:rsid w:val="00C83AC3"/>
    <w:rsid w:val="00C83E0C"/>
    <w:rsid w:val="00C83E98"/>
    <w:rsid w:val="00C83EFB"/>
    <w:rsid w:val="00C83FC2"/>
    <w:rsid w:val="00C83FE5"/>
    <w:rsid w:val="00C84131"/>
    <w:rsid w:val="00C841BC"/>
    <w:rsid w:val="00C84205"/>
    <w:rsid w:val="00C84209"/>
    <w:rsid w:val="00C842D0"/>
    <w:rsid w:val="00C843D3"/>
    <w:rsid w:val="00C84511"/>
    <w:rsid w:val="00C845BA"/>
    <w:rsid w:val="00C84637"/>
    <w:rsid w:val="00C84813"/>
    <w:rsid w:val="00C84A59"/>
    <w:rsid w:val="00C84BBF"/>
    <w:rsid w:val="00C84C1C"/>
    <w:rsid w:val="00C84CBC"/>
    <w:rsid w:val="00C84D53"/>
    <w:rsid w:val="00C84FE8"/>
    <w:rsid w:val="00C850E3"/>
    <w:rsid w:val="00C85264"/>
    <w:rsid w:val="00C854BC"/>
    <w:rsid w:val="00C8551C"/>
    <w:rsid w:val="00C856DC"/>
    <w:rsid w:val="00C85734"/>
    <w:rsid w:val="00C85915"/>
    <w:rsid w:val="00C8594F"/>
    <w:rsid w:val="00C85D57"/>
    <w:rsid w:val="00C85DBE"/>
    <w:rsid w:val="00C85DC1"/>
    <w:rsid w:val="00C86484"/>
    <w:rsid w:val="00C86565"/>
    <w:rsid w:val="00C865C0"/>
    <w:rsid w:val="00C8669E"/>
    <w:rsid w:val="00C86BDE"/>
    <w:rsid w:val="00C86D11"/>
    <w:rsid w:val="00C86FFB"/>
    <w:rsid w:val="00C87094"/>
    <w:rsid w:val="00C8715D"/>
    <w:rsid w:val="00C87530"/>
    <w:rsid w:val="00C8772B"/>
    <w:rsid w:val="00C877D2"/>
    <w:rsid w:val="00C878D3"/>
    <w:rsid w:val="00C87A35"/>
    <w:rsid w:val="00C87D46"/>
    <w:rsid w:val="00C87DDE"/>
    <w:rsid w:val="00C87EC5"/>
    <w:rsid w:val="00C9005F"/>
    <w:rsid w:val="00C903CD"/>
    <w:rsid w:val="00C9040C"/>
    <w:rsid w:val="00C904B0"/>
    <w:rsid w:val="00C90685"/>
    <w:rsid w:val="00C906BE"/>
    <w:rsid w:val="00C906D8"/>
    <w:rsid w:val="00C90859"/>
    <w:rsid w:val="00C90963"/>
    <w:rsid w:val="00C90B2E"/>
    <w:rsid w:val="00C90C65"/>
    <w:rsid w:val="00C90C73"/>
    <w:rsid w:val="00C90DC0"/>
    <w:rsid w:val="00C90F23"/>
    <w:rsid w:val="00C9107C"/>
    <w:rsid w:val="00C9116D"/>
    <w:rsid w:val="00C917FA"/>
    <w:rsid w:val="00C918AD"/>
    <w:rsid w:val="00C91B7F"/>
    <w:rsid w:val="00C91BEA"/>
    <w:rsid w:val="00C91C06"/>
    <w:rsid w:val="00C91C99"/>
    <w:rsid w:val="00C91CAF"/>
    <w:rsid w:val="00C91DDD"/>
    <w:rsid w:val="00C920FE"/>
    <w:rsid w:val="00C92380"/>
    <w:rsid w:val="00C923B2"/>
    <w:rsid w:val="00C92A4F"/>
    <w:rsid w:val="00C92A53"/>
    <w:rsid w:val="00C92D84"/>
    <w:rsid w:val="00C92E33"/>
    <w:rsid w:val="00C92F74"/>
    <w:rsid w:val="00C93089"/>
    <w:rsid w:val="00C930E2"/>
    <w:rsid w:val="00C93144"/>
    <w:rsid w:val="00C932F8"/>
    <w:rsid w:val="00C93479"/>
    <w:rsid w:val="00C9354A"/>
    <w:rsid w:val="00C936A1"/>
    <w:rsid w:val="00C9373D"/>
    <w:rsid w:val="00C93913"/>
    <w:rsid w:val="00C93AC7"/>
    <w:rsid w:val="00C93AE9"/>
    <w:rsid w:val="00C93BCE"/>
    <w:rsid w:val="00C93CCB"/>
    <w:rsid w:val="00C93DBA"/>
    <w:rsid w:val="00C93FF3"/>
    <w:rsid w:val="00C9440B"/>
    <w:rsid w:val="00C944CF"/>
    <w:rsid w:val="00C9465E"/>
    <w:rsid w:val="00C94904"/>
    <w:rsid w:val="00C949B6"/>
    <w:rsid w:val="00C94B65"/>
    <w:rsid w:val="00C94E06"/>
    <w:rsid w:val="00C94ECE"/>
    <w:rsid w:val="00C95002"/>
    <w:rsid w:val="00C95063"/>
    <w:rsid w:val="00C951D7"/>
    <w:rsid w:val="00C952F6"/>
    <w:rsid w:val="00C95353"/>
    <w:rsid w:val="00C9558E"/>
    <w:rsid w:val="00C955E1"/>
    <w:rsid w:val="00C95606"/>
    <w:rsid w:val="00C957C3"/>
    <w:rsid w:val="00C957EA"/>
    <w:rsid w:val="00C95A26"/>
    <w:rsid w:val="00C95BCE"/>
    <w:rsid w:val="00C95C79"/>
    <w:rsid w:val="00C95EFD"/>
    <w:rsid w:val="00C95F8F"/>
    <w:rsid w:val="00C9617D"/>
    <w:rsid w:val="00C961D5"/>
    <w:rsid w:val="00C9624D"/>
    <w:rsid w:val="00C963A7"/>
    <w:rsid w:val="00C967F3"/>
    <w:rsid w:val="00C96D02"/>
    <w:rsid w:val="00C96D88"/>
    <w:rsid w:val="00C96EBB"/>
    <w:rsid w:val="00C96F0B"/>
    <w:rsid w:val="00C9719F"/>
    <w:rsid w:val="00C973F4"/>
    <w:rsid w:val="00C977FE"/>
    <w:rsid w:val="00C979E7"/>
    <w:rsid w:val="00C97B93"/>
    <w:rsid w:val="00C97C2C"/>
    <w:rsid w:val="00C97D42"/>
    <w:rsid w:val="00C97E01"/>
    <w:rsid w:val="00C97E74"/>
    <w:rsid w:val="00C97F3A"/>
    <w:rsid w:val="00C97FCE"/>
    <w:rsid w:val="00C97FF2"/>
    <w:rsid w:val="00CA0172"/>
    <w:rsid w:val="00CA027B"/>
    <w:rsid w:val="00CA034B"/>
    <w:rsid w:val="00CA0387"/>
    <w:rsid w:val="00CA064F"/>
    <w:rsid w:val="00CA075D"/>
    <w:rsid w:val="00CA0A00"/>
    <w:rsid w:val="00CA0BE5"/>
    <w:rsid w:val="00CA0DA8"/>
    <w:rsid w:val="00CA0DE8"/>
    <w:rsid w:val="00CA0E83"/>
    <w:rsid w:val="00CA0E8B"/>
    <w:rsid w:val="00CA0F6B"/>
    <w:rsid w:val="00CA1015"/>
    <w:rsid w:val="00CA109B"/>
    <w:rsid w:val="00CA10B0"/>
    <w:rsid w:val="00CA1172"/>
    <w:rsid w:val="00CA12F2"/>
    <w:rsid w:val="00CA130C"/>
    <w:rsid w:val="00CA1371"/>
    <w:rsid w:val="00CA145E"/>
    <w:rsid w:val="00CA1501"/>
    <w:rsid w:val="00CA1560"/>
    <w:rsid w:val="00CA19A2"/>
    <w:rsid w:val="00CA19F9"/>
    <w:rsid w:val="00CA1DEB"/>
    <w:rsid w:val="00CA1F00"/>
    <w:rsid w:val="00CA2053"/>
    <w:rsid w:val="00CA20BE"/>
    <w:rsid w:val="00CA23C7"/>
    <w:rsid w:val="00CA248C"/>
    <w:rsid w:val="00CA26AE"/>
    <w:rsid w:val="00CA2EDB"/>
    <w:rsid w:val="00CA2EDD"/>
    <w:rsid w:val="00CA309A"/>
    <w:rsid w:val="00CA30BF"/>
    <w:rsid w:val="00CA3466"/>
    <w:rsid w:val="00CA35B4"/>
    <w:rsid w:val="00CA3755"/>
    <w:rsid w:val="00CA39FD"/>
    <w:rsid w:val="00CA3B35"/>
    <w:rsid w:val="00CA3B4B"/>
    <w:rsid w:val="00CA3B50"/>
    <w:rsid w:val="00CA3E2D"/>
    <w:rsid w:val="00CA3E4F"/>
    <w:rsid w:val="00CA3E7A"/>
    <w:rsid w:val="00CA4112"/>
    <w:rsid w:val="00CA4127"/>
    <w:rsid w:val="00CA41D6"/>
    <w:rsid w:val="00CA42A1"/>
    <w:rsid w:val="00CA452A"/>
    <w:rsid w:val="00CA452D"/>
    <w:rsid w:val="00CA4652"/>
    <w:rsid w:val="00CA46C7"/>
    <w:rsid w:val="00CA474A"/>
    <w:rsid w:val="00CA4760"/>
    <w:rsid w:val="00CA4838"/>
    <w:rsid w:val="00CA4B26"/>
    <w:rsid w:val="00CA4CE9"/>
    <w:rsid w:val="00CA4D3E"/>
    <w:rsid w:val="00CA4DD4"/>
    <w:rsid w:val="00CA4E89"/>
    <w:rsid w:val="00CA5016"/>
    <w:rsid w:val="00CA50C7"/>
    <w:rsid w:val="00CA531B"/>
    <w:rsid w:val="00CA5332"/>
    <w:rsid w:val="00CA5575"/>
    <w:rsid w:val="00CA5993"/>
    <w:rsid w:val="00CA5BE9"/>
    <w:rsid w:val="00CA5D2D"/>
    <w:rsid w:val="00CA5DCD"/>
    <w:rsid w:val="00CA5DE0"/>
    <w:rsid w:val="00CA5DFC"/>
    <w:rsid w:val="00CA5F44"/>
    <w:rsid w:val="00CA601C"/>
    <w:rsid w:val="00CA60AB"/>
    <w:rsid w:val="00CA60BE"/>
    <w:rsid w:val="00CA60D8"/>
    <w:rsid w:val="00CA6277"/>
    <w:rsid w:val="00CA642B"/>
    <w:rsid w:val="00CA65D2"/>
    <w:rsid w:val="00CA6816"/>
    <w:rsid w:val="00CA6ABD"/>
    <w:rsid w:val="00CA6BB1"/>
    <w:rsid w:val="00CA6C6F"/>
    <w:rsid w:val="00CA6CE8"/>
    <w:rsid w:val="00CA6E25"/>
    <w:rsid w:val="00CA6E2B"/>
    <w:rsid w:val="00CA6FAD"/>
    <w:rsid w:val="00CA6FF9"/>
    <w:rsid w:val="00CA707E"/>
    <w:rsid w:val="00CA70B8"/>
    <w:rsid w:val="00CA767B"/>
    <w:rsid w:val="00CA77D0"/>
    <w:rsid w:val="00CA7A62"/>
    <w:rsid w:val="00CA7ACF"/>
    <w:rsid w:val="00CA7B0C"/>
    <w:rsid w:val="00CA7BFD"/>
    <w:rsid w:val="00CA7FFC"/>
    <w:rsid w:val="00CB0072"/>
    <w:rsid w:val="00CB00A8"/>
    <w:rsid w:val="00CB00C8"/>
    <w:rsid w:val="00CB024A"/>
    <w:rsid w:val="00CB028F"/>
    <w:rsid w:val="00CB0443"/>
    <w:rsid w:val="00CB05E0"/>
    <w:rsid w:val="00CB0729"/>
    <w:rsid w:val="00CB09A4"/>
    <w:rsid w:val="00CB0AA4"/>
    <w:rsid w:val="00CB0B18"/>
    <w:rsid w:val="00CB0F08"/>
    <w:rsid w:val="00CB0F20"/>
    <w:rsid w:val="00CB1014"/>
    <w:rsid w:val="00CB1111"/>
    <w:rsid w:val="00CB11AB"/>
    <w:rsid w:val="00CB127A"/>
    <w:rsid w:val="00CB16B1"/>
    <w:rsid w:val="00CB16F2"/>
    <w:rsid w:val="00CB17CA"/>
    <w:rsid w:val="00CB1A0E"/>
    <w:rsid w:val="00CB1A23"/>
    <w:rsid w:val="00CB1BC4"/>
    <w:rsid w:val="00CB1C4D"/>
    <w:rsid w:val="00CB1DA6"/>
    <w:rsid w:val="00CB1DFC"/>
    <w:rsid w:val="00CB2413"/>
    <w:rsid w:val="00CB241F"/>
    <w:rsid w:val="00CB244A"/>
    <w:rsid w:val="00CB2F97"/>
    <w:rsid w:val="00CB312A"/>
    <w:rsid w:val="00CB31AE"/>
    <w:rsid w:val="00CB3248"/>
    <w:rsid w:val="00CB3520"/>
    <w:rsid w:val="00CB3615"/>
    <w:rsid w:val="00CB362C"/>
    <w:rsid w:val="00CB3762"/>
    <w:rsid w:val="00CB387B"/>
    <w:rsid w:val="00CB3912"/>
    <w:rsid w:val="00CB3A0F"/>
    <w:rsid w:val="00CB3D13"/>
    <w:rsid w:val="00CB3DF9"/>
    <w:rsid w:val="00CB44F2"/>
    <w:rsid w:val="00CB47D4"/>
    <w:rsid w:val="00CB4816"/>
    <w:rsid w:val="00CB48A1"/>
    <w:rsid w:val="00CB495E"/>
    <w:rsid w:val="00CB4CA9"/>
    <w:rsid w:val="00CB4D84"/>
    <w:rsid w:val="00CB4DE0"/>
    <w:rsid w:val="00CB5108"/>
    <w:rsid w:val="00CB5224"/>
    <w:rsid w:val="00CB55C3"/>
    <w:rsid w:val="00CB5731"/>
    <w:rsid w:val="00CB59BD"/>
    <w:rsid w:val="00CB5B12"/>
    <w:rsid w:val="00CB5B99"/>
    <w:rsid w:val="00CB5DFD"/>
    <w:rsid w:val="00CB6033"/>
    <w:rsid w:val="00CB6484"/>
    <w:rsid w:val="00CB64CA"/>
    <w:rsid w:val="00CB66B5"/>
    <w:rsid w:val="00CB66C6"/>
    <w:rsid w:val="00CB6755"/>
    <w:rsid w:val="00CB6876"/>
    <w:rsid w:val="00CB6B26"/>
    <w:rsid w:val="00CB6B73"/>
    <w:rsid w:val="00CB6D08"/>
    <w:rsid w:val="00CB6D57"/>
    <w:rsid w:val="00CB6E0A"/>
    <w:rsid w:val="00CB74FE"/>
    <w:rsid w:val="00CB75EE"/>
    <w:rsid w:val="00CB7663"/>
    <w:rsid w:val="00CB7679"/>
    <w:rsid w:val="00CB7740"/>
    <w:rsid w:val="00CB7904"/>
    <w:rsid w:val="00CB7947"/>
    <w:rsid w:val="00CB797E"/>
    <w:rsid w:val="00CB79C3"/>
    <w:rsid w:val="00CB7A2A"/>
    <w:rsid w:val="00CB7B66"/>
    <w:rsid w:val="00CB7B9E"/>
    <w:rsid w:val="00CB7F16"/>
    <w:rsid w:val="00CB7FBC"/>
    <w:rsid w:val="00CC019C"/>
    <w:rsid w:val="00CC029C"/>
    <w:rsid w:val="00CC05AD"/>
    <w:rsid w:val="00CC0623"/>
    <w:rsid w:val="00CC0673"/>
    <w:rsid w:val="00CC067A"/>
    <w:rsid w:val="00CC06BA"/>
    <w:rsid w:val="00CC0792"/>
    <w:rsid w:val="00CC0A8D"/>
    <w:rsid w:val="00CC0ABC"/>
    <w:rsid w:val="00CC0B26"/>
    <w:rsid w:val="00CC0B69"/>
    <w:rsid w:val="00CC0CD8"/>
    <w:rsid w:val="00CC0CF8"/>
    <w:rsid w:val="00CC1119"/>
    <w:rsid w:val="00CC113E"/>
    <w:rsid w:val="00CC114E"/>
    <w:rsid w:val="00CC1617"/>
    <w:rsid w:val="00CC1AA5"/>
    <w:rsid w:val="00CC1B13"/>
    <w:rsid w:val="00CC1E8B"/>
    <w:rsid w:val="00CC1EAA"/>
    <w:rsid w:val="00CC1EF9"/>
    <w:rsid w:val="00CC1F33"/>
    <w:rsid w:val="00CC1F57"/>
    <w:rsid w:val="00CC1FBB"/>
    <w:rsid w:val="00CC201B"/>
    <w:rsid w:val="00CC2022"/>
    <w:rsid w:val="00CC21BF"/>
    <w:rsid w:val="00CC2427"/>
    <w:rsid w:val="00CC24F1"/>
    <w:rsid w:val="00CC2749"/>
    <w:rsid w:val="00CC2816"/>
    <w:rsid w:val="00CC2973"/>
    <w:rsid w:val="00CC2A06"/>
    <w:rsid w:val="00CC2AEA"/>
    <w:rsid w:val="00CC2DD8"/>
    <w:rsid w:val="00CC2F0C"/>
    <w:rsid w:val="00CC2F79"/>
    <w:rsid w:val="00CC3145"/>
    <w:rsid w:val="00CC3294"/>
    <w:rsid w:val="00CC3340"/>
    <w:rsid w:val="00CC3649"/>
    <w:rsid w:val="00CC3890"/>
    <w:rsid w:val="00CC390F"/>
    <w:rsid w:val="00CC3946"/>
    <w:rsid w:val="00CC3956"/>
    <w:rsid w:val="00CC39A0"/>
    <w:rsid w:val="00CC3A23"/>
    <w:rsid w:val="00CC3A85"/>
    <w:rsid w:val="00CC3C8C"/>
    <w:rsid w:val="00CC3E49"/>
    <w:rsid w:val="00CC418A"/>
    <w:rsid w:val="00CC42AE"/>
    <w:rsid w:val="00CC43FE"/>
    <w:rsid w:val="00CC47A9"/>
    <w:rsid w:val="00CC481A"/>
    <w:rsid w:val="00CC4874"/>
    <w:rsid w:val="00CC49BE"/>
    <w:rsid w:val="00CC4A0E"/>
    <w:rsid w:val="00CC4AE0"/>
    <w:rsid w:val="00CC4E6B"/>
    <w:rsid w:val="00CC4F6E"/>
    <w:rsid w:val="00CC4F78"/>
    <w:rsid w:val="00CC5175"/>
    <w:rsid w:val="00CC5235"/>
    <w:rsid w:val="00CC53B8"/>
    <w:rsid w:val="00CC54DB"/>
    <w:rsid w:val="00CC5536"/>
    <w:rsid w:val="00CC57AD"/>
    <w:rsid w:val="00CC5965"/>
    <w:rsid w:val="00CC5DEC"/>
    <w:rsid w:val="00CC5E09"/>
    <w:rsid w:val="00CC6272"/>
    <w:rsid w:val="00CC6544"/>
    <w:rsid w:val="00CC6747"/>
    <w:rsid w:val="00CC6C3C"/>
    <w:rsid w:val="00CC6D52"/>
    <w:rsid w:val="00CC6DDA"/>
    <w:rsid w:val="00CC6F74"/>
    <w:rsid w:val="00CC7008"/>
    <w:rsid w:val="00CC7268"/>
    <w:rsid w:val="00CC731C"/>
    <w:rsid w:val="00CC735D"/>
    <w:rsid w:val="00CC73F7"/>
    <w:rsid w:val="00CC7432"/>
    <w:rsid w:val="00CC751D"/>
    <w:rsid w:val="00CC786C"/>
    <w:rsid w:val="00CC790C"/>
    <w:rsid w:val="00CC7985"/>
    <w:rsid w:val="00CC7A06"/>
    <w:rsid w:val="00CC7ACB"/>
    <w:rsid w:val="00CC7B3D"/>
    <w:rsid w:val="00CC7C5D"/>
    <w:rsid w:val="00CC7E92"/>
    <w:rsid w:val="00CD002A"/>
    <w:rsid w:val="00CD00CD"/>
    <w:rsid w:val="00CD039B"/>
    <w:rsid w:val="00CD0466"/>
    <w:rsid w:val="00CD0504"/>
    <w:rsid w:val="00CD0552"/>
    <w:rsid w:val="00CD05B7"/>
    <w:rsid w:val="00CD0A06"/>
    <w:rsid w:val="00CD0A56"/>
    <w:rsid w:val="00CD0ACE"/>
    <w:rsid w:val="00CD0CC6"/>
    <w:rsid w:val="00CD0D5E"/>
    <w:rsid w:val="00CD0E6C"/>
    <w:rsid w:val="00CD0F4D"/>
    <w:rsid w:val="00CD1160"/>
    <w:rsid w:val="00CD119B"/>
    <w:rsid w:val="00CD1500"/>
    <w:rsid w:val="00CD16F9"/>
    <w:rsid w:val="00CD1AA2"/>
    <w:rsid w:val="00CD1B22"/>
    <w:rsid w:val="00CD1B7D"/>
    <w:rsid w:val="00CD1BA5"/>
    <w:rsid w:val="00CD1C4C"/>
    <w:rsid w:val="00CD1CFD"/>
    <w:rsid w:val="00CD1D2D"/>
    <w:rsid w:val="00CD1E2D"/>
    <w:rsid w:val="00CD1E81"/>
    <w:rsid w:val="00CD1EB7"/>
    <w:rsid w:val="00CD1F7B"/>
    <w:rsid w:val="00CD2290"/>
    <w:rsid w:val="00CD22BC"/>
    <w:rsid w:val="00CD253B"/>
    <w:rsid w:val="00CD254C"/>
    <w:rsid w:val="00CD25A3"/>
    <w:rsid w:val="00CD25F7"/>
    <w:rsid w:val="00CD26CA"/>
    <w:rsid w:val="00CD29FC"/>
    <w:rsid w:val="00CD2A45"/>
    <w:rsid w:val="00CD2AEA"/>
    <w:rsid w:val="00CD2BC7"/>
    <w:rsid w:val="00CD2C01"/>
    <w:rsid w:val="00CD2DF4"/>
    <w:rsid w:val="00CD2E56"/>
    <w:rsid w:val="00CD312D"/>
    <w:rsid w:val="00CD32FC"/>
    <w:rsid w:val="00CD3758"/>
    <w:rsid w:val="00CD3A37"/>
    <w:rsid w:val="00CD3C26"/>
    <w:rsid w:val="00CD3CFE"/>
    <w:rsid w:val="00CD41A3"/>
    <w:rsid w:val="00CD41B2"/>
    <w:rsid w:val="00CD437F"/>
    <w:rsid w:val="00CD43D9"/>
    <w:rsid w:val="00CD4446"/>
    <w:rsid w:val="00CD4700"/>
    <w:rsid w:val="00CD4913"/>
    <w:rsid w:val="00CD4A10"/>
    <w:rsid w:val="00CD4A8A"/>
    <w:rsid w:val="00CD4C4C"/>
    <w:rsid w:val="00CD4C70"/>
    <w:rsid w:val="00CD4C9C"/>
    <w:rsid w:val="00CD4D15"/>
    <w:rsid w:val="00CD4D6B"/>
    <w:rsid w:val="00CD5172"/>
    <w:rsid w:val="00CD52D8"/>
    <w:rsid w:val="00CD5464"/>
    <w:rsid w:val="00CD5626"/>
    <w:rsid w:val="00CD564B"/>
    <w:rsid w:val="00CD596C"/>
    <w:rsid w:val="00CD5A9D"/>
    <w:rsid w:val="00CD5D84"/>
    <w:rsid w:val="00CD5DD6"/>
    <w:rsid w:val="00CD5E8C"/>
    <w:rsid w:val="00CD5EDC"/>
    <w:rsid w:val="00CD5FAF"/>
    <w:rsid w:val="00CD6001"/>
    <w:rsid w:val="00CD609C"/>
    <w:rsid w:val="00CD61F2"/>
    <w:rsid w:val="00CD6286"/>
    <w:rsid w:val="00CD646C"/>
    <w:rsid w:val="00CD655D"/>
    <w:rsid w:val="00CD66C8"/>
    <w:rsid w:val="00CD687E"/>
    <w:rsid w:val="00CD6979"/>
    <w:rsid w:val="00CD6A21"/>
    <w:rsid w:val="00CD6C91"/>
    <w:rsid w:val="00CD6CB4"/>
    <w:rsid w:val="00CD6FC0"/>
    <w:rsid w:val="00CD7169"/>
    <w:rsid w:val="00CD716C"/>
    <w:rsid w:val="00CD7191"/>
    <w:rsid w:val="00CD72AE"/>
    <w:rsid w:val="00CD7333"/>
    <w:rsid w:val="00CD73E7"/>
    <w:rsid w:val="00CD75CF"/>
    <w:rsid w:val="00CD764C"/>
    <w:rsid w:val="00CD7727"/>
    <w:rsid w:val="00CD7767"/>
    <w:rsid w:val="00CD7922"/>
    <w:rsid w:val="00CD79B6"/>
    <w:rsid w:val="00CD79F9"/>
    <w:rsid w:val="00CD7AD2"/>
    <w:rsid w:val="00CD7B92"/>
    <w:rsid w:val="00CD7DB7"/>
    <w:rsid w:val="00CE01AC"/>
    <w:rsid w:val="00CE04D3"/>
    <w:rsid w:val="00CE0554"/>
    <w:rsid w:val="00CE0857"/>
    <w:rsid w:val="00CE09AA"/>
    <w:rsid w:val="00CE09AD"/>
    <w:rsid w:val="00CE0AD1"/>
    <w:rsid w:val="00CE0B19"/>
    <w:rsid w:val="00CE0B2D"/>
    <w:rsid w:val="00CE0B53"/>
    <w:rsid w:val="00CE0BB8"/>
    <w:rsid w:val="00CE0C61"/>
    <w:rsid w:val="00CE0C76"/>
    <w:rsid w:val="00CE0FAA"/>
    <w:rsid w:val="00CE1442"/>
    <w:rsid w:val="00CE1448"/>
    <w:rsid w:val="00CE145C"/>
    <w:rsid w:val="00CE155C"/>
    <w:rsid w:val="00CE1C6D"/>
    <w:rsid w:val="00CE1D8D"/>
    <w:rsid w:val="00CE1F06"/>
    <w:rsid w:val="00CE2152"/>
    <w:rsid w:val="00CE219F"/>
    <w:rsid w:val="00CE21AB"/>
    <w:rsid w:val="00CE2289"/>
    <w:rsid w:val="00CE22A9"/>
    <w:rsid w:val="00CE258F"/>
    <w:rsid w:val="00CE2651"/>
    <w:rsid w:val="00CE2784"/>
    <w:rsid w:val="00CE2B8A"/>
    <w:rsid w:val="00CE2BD1"/>
    <w:rsid w:val="00CE2C47"/>
    <w:rsid w:val="00CE2C7A"/>
    <w:rsid w:val="00CE2E69"/>
    <w:rsid w:val="00CE2F9D"/>
    <w:rsid w:val="00CE2FEB"/>
    <w:rsid w:val="00CE3096"/>
    <w:rsid w:val="00CE35B8"/>
    <w:rsid w:val="00CE385C"/>
    <w:rsid w:val="00CE39E7"/>
    <w:rsid w:val="00CE3AA3"/>
    <w:rsid w:val="00CE3AC5"/>
    <w:rsid w:val="00CE3C94"/>
    <w:rsid w:val="00CE3E4F"/>
    <w:rsid w:val="00CE3F9F"/>
    <w:rsid w:val="00CE42A7"/>
    <w:rsid w:val="00CE4309"/>
    <w:rsid w:val="00CE4342"/>
    <w:rsid w:val="00CE43BD"/>
    <w:rsid w:val="00CE43C3"/>
    <w:rsid w:val="00CE4404"/>
    <w:rsid w:val="00CE46D4"/>
    <w:rsid w:val="00CE481E"/>
    <w:rsid w:val="00CE4883"/>
    <w:rsid w:val="00CE48A7"/>
    <w:rsid w:val="00CE490C"/>
    <w:rsid w:val="00CE4915"/>
    <w:rsid w:val="00CE4937"/>
    <w:rsid w:val="00CE49D4"/>
    <w:rsid w:val="00CE4B0E"/>
    <w:rsid w:val="00CE4B31"/>
    <w:rsid w:val="00CE4C40"/>
    <w:rsid w:val="00CE4CC8"/>
    <w:rsid w:val="00CE4D8D"/>
    <w:rsid w:val="00CE4ECF"/>
    <w:rsid w:val="00CE4FF8"/>
    <w:rsid w:val="00CE51F2"/>
    <w:rsid w:val="00CE532C"/>
    <w:rsid w:val="00CE5351"/>
    <w:rsid w:val="00CE5377"/>
    <w:rsid w:val="00CE53D0"/>
    <w:rsid w:val="00CE5490"/>
    <w:rsid w:val="00CE584B"/>
    <w:rsid w:val="00CE5850"/>
    <w:rsid w:val="00CE58E2"/>
    <w:rsid w:val="00CE5A36"/>
    <w:rsid w:val="00CE5B39"/>
    <w:rsid w:val="00CE5C4C"/>
    <w:rsid w:val="00CE5F7E"/>
    <w:rsid w:val="00CE6119"/>
    <w:rsid w:val="00CE6142"/>
    <w:rsid w:val="00CE620B"/>
    <w:rsid w:val="00CE6560"/>
    <w:rsid w:val="00CE6884"/>
    <w:rsid w:val="00CE68EE"/>
    <w:rsid w:val="00CE6B94"/>
    <w:rsid w:val="00CE6BB7"/>
    <w:rsid w:val="00CE6E64"/>
    <w:rsid w:val="00CE6EA9"/>
    <w:rsid w:val="00CE6ED7"/>
    <w:rsid w:val="00CE7157"/>
    <w:rsid w:val="00CE71AA"/>
    <w:rsid w:val="00CE7342"/>
    <w:rsid w:val="00CE7754"/>
    <w:rsid w:val="00CE7796"/>
    <w:rsid w:val="00CE7839"/>
    <w:rsid w:val="00CE7AA4"/>
    <w:rsid w:val="00CE7AF0"/>
    <w:rsid w:val="00CE7BAE"/>
    <w:rsid w:val="00CE7CD5"/>
    <w:rsid w:val="00CF017E"/>
    <w:rsid w:val="00CF0368"/>
    <w:rsid w:val="00CF0596"/>
    <w:rsid w:val="00CF0711"/>
    <w:rsid w:val="00CF07CC"/>
    <w:rsid w:val="00CF082A"/>
    <w:rsid w:val="00CF0887"/>
    <w:rsid w:val="00CF094A"/>
    <w:rsid w:val="00CF0A5A"/>
    <w:rsid w:val="00CF0A9F"/>
    <w:rsid w:val="00CF0CAF"/>
    <w:rsid w:val="00CF144F"/>
    <w:rsid w:val="00CF1510"/>
    <w:rsid w:val="00CF1511"/>
    <w:rsid w:val="00CF16E7"/>
    <w:rsid w:val="00CF18F2"/>
    <w:rsid w:val="00CF18FA"/>
    <w:rsid w:val="00CF1B97"/>
    <w:rsid w:val="00CF1D75"/>
    <w:rsid w:val="00CF1EE1"/>
    <w:rsid w:val="00CF2192"/>
    <w:rsid w:val="00CF2220"/>
    <w:rsid w:val="00CF2244"/>
    <w:rsid w:val="00CF226A"/>
    <w:rsid w:val="00CF243F"/>
    <w:rsid w:val="00CF27B2"/>
    <w:rsid w:val="00CF2966"/>
    <w:rsid w:val="00CF29A7"/>
    <w:rsid w:val="00CF2A28"/>
    <w:rsid w:val="00CF2EEE"/>
    <w:rsid w:val="00CF2FC6"/>
    <w:rsid w:val="00CF3290"/>
    <w:rsid w:val="00CF32EA"/>
    <w:rsid w:val="00CF333C"/>
    <w:rsid w:val="00CF3417"/>
    <w:rsid w:val="00CF35B8"/>
    <w:rsid w:val="00CF37AB"/>
    <w:rsid w:val="00CF3DB5"/>
    <w:rsid w:val="00CF3ED7"/>
    <w:rsid w:val="00CF3F6E"/>
    <w:rsid w:val="00CF3FE9"/>
    <w:rsid w:val="00CF400E"/>
    <w:rsid w:val="00CF4019"/>
    <w:rsid w:val="00CF44EA"/>
    <w:rsid w:val="00CF4576"/>
    <w:rsid w:val="00CF4586"/>
    <w:rsid w:val="00CF458B"/>
    <w:rsid w:val="00CF477D"/>
    <w:rsid w:val="00CF4810"/>
    <w:rsid w:val="00CF4887"/>
    <w:rsid w:val="00CF497C"/>
    <w:rsid w:val="00CF4CED"/>
    <w:rsid w:val="00CF4D38"/>
    <w:rsid w:val="00CF4DAA"/>
    <w:rsid w:val="00CF4F3D"/>
    <w:rsid w:val="00CF51A4"/>
    <w:rsid w:val="00CF5229"/>
    <w:rsid w:val="00CF5233"/>
    <w:rsid w:val="00CF555A"/>
    <w:rsid w:val="00CF55B6"/>
    <w:rsid w:val="00CF55D0"/>
    <w:rsid w:val="00CF5787"/>
    <w:rsid w:val="00CF5988"/>
    <w:rsid w:val="00CF5A11"/>
    <w:rsid w:val="00CF5A59"/>
    <w:rsid w:val="00CF5B52"/>
    <w:rsid w:val="00CF5DD7"/>
    <w:rsid w:val="00CF5E4D"/>
    <w:rsid w:val="00CF5E59"/>
    <w:rsid w:val="00CF5E9B"/>
    <w:rsid w:val="00CF5ED6"/>
    <w:rsid w:val="00CF5F46"/>
    <w:rsid w:val="00CF6112"/>
    <w:rsid w:val="00CF6228"/>
    <w:rsid w:val="00CF62C6"/>
    <w:rsid w:val="00CF631B"/>
    <w:rsid w:val="00CF661E"/>
    <w:rsid w:val="00CF6B98"/>
    <w:rsid w:val="00CF6BE0"/>
    <w:rsid w:val="00CF6FB1"/>
    <w:rsid w:val="00CF6FB4"/>
    <w:rsid w:val="00CF6FD7"/>
    <w:rsid w:val="00CF7098"/>
    <w:rsid w:val="00CF71EC"/>
    <w:rsid w:val="00CF7513"/>
    <w:rsid w:val="00CF75B9"/>
    <w:rsid w:val="00CF764F"/>
    <w:rsid w:val="00CF78CA"/>
    <w:rsid w:val="00CF7906"/>
    <w:rsid w:val="00CF794A"/>
    <w:rsid w:val="00CF7AA3"/>
    <w:rsid w:val="00CF7C41"/>
    <w:rsid w:val="00CF7DF2"/>
    <w:rsid w:val="00CF7DF5"/>
    <w:rsid w:val="00CF7F06"/>
    <w:rsid w:val="00CF7F89"/>
    <w:rsid w:val="00CF7FA2"/>
    <w:rsid w:val="00D00032"/>
    <w:rsid w:val="00D000BF"/>
    <w:rsid w:val="00D000C3"/>
    <w:rsid w:val="00D0038E"/>
    <w:rsid w:val="00D0046C"/>
    <w:rsid w:val="00D006DE"/>
    <w:rsid w:val="00D00705"/>
    <w:rsid w:val="00D00725"/>
    <w:rsid w:val="00D012B7"/>
    <w:rsid w:val="00D013D3"/>
    <w:rsid w:val="00D0159B"/>
    <w:rsid w:val="00D0193C"/>
    <w:rsid w:val="00D0197D"/>
    <w:rsid w:val="00D01992"/>
    <w:rsid w:val="00D01B07"/>
    <w:rsid w:val="00D01B34"/>
    <w:rsid w:val="00D01D89"/>
    <w:rsid w:val="00D01DBB"/>
    <w:rsid w:val="00D01F5B"/>
    <w:rsid w:val="00D0216A"/>
    <w:rsid w:val="00D0255A"/>
    <w:rsid w:val="00D025CC"/>
    <w:rsid w:val="00D026B3"/>
    <w:rsid w:val="00D026E7"/>
    <w:rsid w:val="00D02924"/>
    <w:rsid w:val="00D02964"/>
    <w:rsid w:val="00D02C11"/>
    <w:rsid w:val="00D02D66"/>
    <w:rsid w:val="00D03003"/>
    <w:rsid w:val="00D0303B"/>
    <w:rsid w:val="00D03202"/>
    <w:rsid w:val="00D0342B"/>
    <w:rsid w:val="00D037ED"/>
    <w:rsid w:val="00D03996"/>
    <w:rsid w:val="00D039AA"/>
    <w:rsid w:val="00D039C5"/>
    <w:rsid w:val="00D03B64"/>
    <w:rsid w:val="00D03BD0"/>
    <w:rsid w:val="00D03D02"/>
    <w:rsid w:val="00D03D22"/>
    <w:rsid w:val="00D03DBB"/>
    <w:rsid w:val="00D03EC5"/>
    <w:rsid w:val="00D03F10"/>
    <w:rsid w:val="00D03FD2"/>
    <w:rsid w:val="00D03FDC"/>
    <w:rsid w:val="00D04097"/>
    <w:rsid w:val="00D0412C"/>
    <w:rsid w:val="00D043A5"/>
    <w:rsid w:val="00D04413"/>
    <w:rsid w:val="00D04544"/>
    <w:rsid w:val="00D04546"/>
    <w:rsid w:val="00D045B2"/>
    <w:rsid w:val="00D04742"/>
    <w:rsid w:val="00D04827"/>
    <w:rsid w:val="00D0495F"/>
    <w:rsid w:val="00D049D8"/>
    <w:rsid w:val="00D049D9"/>
    <w:rsid w:val="00D04AC8"/>
    <w:rsid w:val="00D04B64"/>
    <w:rsid w:val="00D04E43"/>
    <w:rsid w:val="00D04E84"/>
    <w:rsid w:val="00D04E8A"/>
    <w:rsid w:val="00D04FE9"/>
    <w:rsid w:val="00D050BE"/>
    <w:rsid w:val="00D050E8"/>
    <w:rsid w:val="00D05192"/>
    <w:rsid w:val="00D05271"/>
    <w:rsid w:val="00D05361"/>
    <w:rsid w:val="00D0540D"/>
    <w:rsid w:val="00D054E1"/>
    <w:rsid w:val="00D0574D"/>
    <w:rsid w:val="00D05784"/>
    <w:rsid w:val="00D059B3"/>
    <w:rsid w:val="00D05A00"/>
    <w:rsid w:val="00D05B46"/>
    <w:rsid w:val="00D05DA4"/>
    <w:rsid w:val="00D060D0"/>
    <w:rsid w:val="00D06299"/>
    <w:rsid w:val="00D062CA"/>
    <w:rsid w:val="00D0636F"/>
    <w:rsid w:val="00D06424"/>
    <w:rsid w:val="00D06648"/>
    <w:rsid w:val="00D06749"/>
    <w:rsid w:val="00D069B1"/>
    <w:rsid w:val="00D069C2"/>
    <w:rsid w:val="00D06B4D"/>
    <w:rsid w:val="00D06C8B"/>
    <w:rsid w:val="00D06D27"/>
    <w:rsid w:val="00D06EDD"/>
    <w:rsid w:val="00D06F53"/>
    <w:rsid w:val="00D07238"/>
    <w:rsid w:val="00D074CF"/>
    <w:rsid w:val="00D076FF"/>
    <w:rsid w:val="00D07CA6"/>
    <w:rsid w:val="00D07D00"/>
    <w:rsid w:val="00D07E5A"/>
    <w:rsid w:val="00D07EFF"/>
    <w:rsid w:val="00D10030"/>
    <w:rsid w:val="00D1006C"/>
    <w:rsid w:val="00D100EA"/>
    <w:rsid w:val="00D10104"/>
    <w:rsid w:val="00D10158"/>
    <w:rsid w:val="00D1019E"/>
    <w:rsid w:val="00D10237"/>
    <w:rsid w:val="00D1029D"/>
    <w:rsid w:val="00D1045B"/>
    <w:rsid w:val="00D10BD7"/>
    <w:rsid w:val="00D10C3E"/>
    <w:rsid w:val="00D10D17"/>
    <w:rsid w:val="00D10DA0"/>
    <w:rsid w:val="00D10DC3"/>
    <w:rsid w:val="00D10E4E"/>
    <w:rsid w:val="00D10EFD"/>
    <w:rsid w:val="00D10F1F"/>
    <w:rsid w:val="00D10FBF"/>
    <w:rsid w:val="00D11005"/>
    <w:rsid w:val="00D1104E"/>
    <w:rsid w:val="00D110F4"/>
    <w:rsid w:val="00D113DA"/>
    <w:rsid w:val="00D1146B"/>
    <w:rsid w:val="00D114D2"/>
    <w:rsid w:val="00D11599"/>
    <w:rsid w:val="00D11926"/>
    <w:rsid w:val="00D119E2"/>
    <w:rsid w:val="00D11C5A"/>
    <w:rsid w:val="00D11D14"/>
    <w:rsid w:val="00D11FE9"/>
    <w:rsid w:val="00D12027"/>
    <w:rsid w:val="00D121F3"/>
    <w:rsid w:val="00D12209"/>
    <w:rsid w:val="00D12309"/>
    <w:rsid w:val="00D12506"/>
    <w:rsid w:val="00D125D2"/>
    <w:rsid w:val="00D1265A"/>
    <w:rsid w:val="00D12674"/>
    <w:rsid w:val="00D12725"/>
    <w:rsid w:val="00D127FE"/>
    <w:rsid w:val="00D12AD4"/>
    <w:rsid w:val="00D12C80"/>
    <w:rsid w:val="00D12D2D"/>
    <w:rsid w:val="00D12D75"/>
    <w:rsid w:val="00D12EE8"/>
    <w:rsid w:val="00D131FA"/>
    <w:rsid w:val="00D13455"/>
    <w:rsid w:val="00D1348C"/>
    <w:rsid w:val="00D13528"/>
    <w:rsid w:val="00D13610"/>
    <w:rsid w:val="00D1369A"/>
    <w:rsid w:val="00D139F8"/>
    <w:rsid w:val="00D13C13"/>
    <w:rsid w:val="00D13C2D"/>
    <w:rsid w:val="00D13C4C"/>
    <w:rsid w:val="00D13CA0"/>
    <w:rsid w:val="00D13E6C"/>
    <w:rsid w:val="00D13EE4"/>
    <w:rsid w:val="00D13F75"/>
    <w:rsid w:val="00D13FF7"/>
    <w:rsid w:val="00D14492"/>
    <w:rsid w:val="00D147F2"/>
    <w:rsid w:val="00D149C1"/>
    <w:rsid w:val="00D14B16"/>
    <w:rsid w:val="00D14D42"/>
    <w:rsid w:val="00D14D87"/>
    <w:rsid w:val="00D14DBF"/>
    <w:rsid w:val="00D14DC6"/>
    <w:rsid w:val="00D152D2"/>
    <w:rsid w:val="00D15332"/>
    <w:rsid w:val="00D1537D"/>
    <w:rsid w:val="00D154BB"/>
    <w:rsid w:val="00D155BA"/>
    <w:rsid w:val="00D15740"/>
    <w:rsid w:val="00D157A7"/>
    <w:rsid w:val="00D15864"/>
    <w:rsid w:val="00D15A2B"/>
    <w:rsid w:val="00D15A91"/>
    <w:rsid w:val="00D15AE8"/>
    <w:rsid w:val="00D15B6D"/>
    <w:rsid w:val="00D15B9B"/>
    <w:rsid w:val="00D15CD0"/>
    <w:rsid w:val="00D15CF4"/>
    <w:rsid w:val="00D15D3D"/>
    <w:rsid w:val="00D15E1E"/>
    <w:rsid w:val="00D1612D"/>
    <w:rsid w:val="00D16484"/>
    <w:rsid w:val="00D16598"/>
    <w:rsid w:val="00D1682C"/>
    <w:rsid w:val="00D16887"/>
    <w:rsid w:val="00D168EA"/>
    <w:rsid w:val="00D168FA"/>
    <w:rsid w:val="00D1695C"/>
    <w:rsid w:val="00D16AED"/>
    <w:rsid w:val="00D16BA4"/>
    <w:rsid w:val="00D16BED"/>
    <w:rsid w:val="00D16FFB"/>
    <w:rsid w:val="00D17048"/>
    <w:rsid w:val="00D171E7"/>
    <w:rsid w:val="00D171F2"/>
    <w:rsid w:val="00D17400"/>
    <w:rsid w:val="00D1753E"/>
    <w:rsid w:val="00D177C4"/>
    <w:rsid w:val="00D177E8"/>
    <w:rsid w:val="00D177FA"/>
    <w:rsid w:val="00D17C3C"/>
    <w:rsid w:val="00D17D0E"/>
    <w:rsid w:val="00D17DDF"/>
    <w:rsid w:val="00D17F1A"/>
    <w:rsid w:val="00D20082"/>
    <w:rsid w:val="00D200EB"/>
    <w:rsid w:val="00D2012E"/>
    <w:rsid w:val="00D201B4"/>
    <w:rsid w:val="00D2047F"/>
    <w:rsid w:val="00D20529"/>
    <w:rsid w:val="00D205C8"/>
    <w:rsid w:val="00D20740"/>
    <w:rsid w:val="00D207D1"/>
    <w:rsid w:val="00D208C8"/>
    <w:rsid w:val="00D2092F"/>
    <w:rsid w:val="00D209D7"/>
    <w:rsid w:val="00D20EA8"/>
    <w:rsid w:val="00D20F23"/>
    <w:rsid w:val="00D20FE5"/>
    <w:rsid w:val="00D211C6"/>
    <w:rsid w:val="00D21372"/>
    <w:rsid w:val="00D213FB"/>
    <w:rsid w:val="00D21458"/>
    <w:rsid w:val="00D21677"/>
    <w:rsid w:val="00D21851"/>
    <w:rsid w:val="00D21905"/>
    <w:rsid w:val="00D21927"/>
    <w:rsid w:val="00D21A19"/>
    <w:rsid w:val="00D21AD1"/>
    <w:rsid w:val="00D21B76"/>
    <w:rsid w:val="00D21C9D"/>
    <w:rsid w:val="00D21D92"/>
    <w:rsid w:val="00D21E63"/>
    <w:rsid w:val="00D22050"/>
    <w:rsid w:val="00D220BE"/>
    <w:rsid w:val="00D22169"/>
    <w:rsid w:val="00D2218A"/>
    <w:rsid w:val="00D2244D"/>
    <w:rsid w:val="00D225B6"/>
    <w:rsid w:val="00D2273B"/>
    <w:rsid w:val="00D22783"/>
    <w:rsid w:val="00D22A26"/>
    <w:rsid w:val="00D22AD9"/>
    <w:rsid w:val="00D22ADA"/>
    <w:rsid w:val="00D22F2A"/>
    <w:rsid w:val="00D22FA0"/>
    <w:rsid w:val="00D231FF"/>
    <w:rsid w:val="00D232E4"/>
    <w:rsid w:val="00D23864"/>
    <w:rsid w:val="00D238E7"/>
    <w:rsid w:val="00D23B03"/>
    <w:rsid w:val="00D23F2A"/>
    <w:rsid w:val="00D241F1"/>
    <w:rsid w:val="00D242F6"/>
    <w:rsid w:val="00D24527"/>
    <w:rsid w:val="00D2478A"/>
    <w:rsid w:val="00D24946"/>
    <w:rsid w:val="00D24AC0"/>
    <w:rsid w:val="00D24EF4"/>
    <w:rsid w:val="00D24F05"/>
    <w:rsid w:val="00D25042"/>
    <w:rsid w:val="00D25124"/>
    <w:rsid w:val="00D251CC"/>
    <w:rsid w:val="00D2529B"/>
    <w:rsid w:val="00D254D5"/>
    <w:rsid w:val="00D255EE"/>
    <w:rsid w:val="00D256C2"/>
    <w:rsid w:val="00D257AD"/>
    <w:rsid w:val="00D25823"/>
    <w:rsid w:val="00D25B87"/>
    <w:rsid w:val="00D25D0D"/>
    <w:rsid w:val="00D25D98"/>
    <w:rsid w:val="00D2610D"/>
    <w:rsid w:val="00D26182"/>
    <w:rsid w:val="00D261E0"/>
    <w:rsid w:val="00D26374"/>
    <w:rsid w:val="00D26463"/>
    <w:rsid w:val="00D26502"/>
    <w:rsid w:val="00D26578"/>
    <w:rsid w:val="00D265B4"/>
    <w:rsid w:val="00D265EC"/>
    <w:rsid w:val="00D2681E"/>
    <w:rsid w:val="00D26A3A"/>
    <w:rsid w:val="00D26F3F"/>
    <w:rsid w:val="00D27437"/>
    <w:rsid w:val="00D27760"/>
    <w:rsid w:val="00D27AED"/>
    <w:rsid w:val="00D27C8E"/>
    <w:rsid w:val="00D27EE4"/>
    <w:rsid w:val="00D3006B"/>
    <w:rsid w:val="00D303B9"/>
    <w:rsid w:val="00D303C7"/>
    <w:rsid w:val="00D304C2"/>
    <w:rsid w:val="00D304FF"/>
    <w:rsid w:val="00D30997"/>
    <w:rsid w:val="00D309CD"/>
    <w:rsid w:val="00D30B47"/>
    <w:rsid w:val="00D30D2C"/>
    <w:rsid w:val="00D30F63"/>
    <w:rsid w:val="00D30F90"/>
    <w:rsid w:val="00D312FB"/>
    <w:rsid w:val="00D31328"/>
    <w:rsid w:val="00D313A9"/>
    <w:rsid w:val="00D316B9"/>
    <w:rsid w:val="00D317CC"/>
    <w:rsid w:val="00D31871"/>
    <w:rsid w:val="00D319AA"/>
    <w:rsid w:val="00D31A88"/>
    <w:rsid w:val="00D31AFD"/>
    <w:rsid w:val="00D31B9C"/>
    <w:rsid w:val="00D31C47"/>
    <w:rsid w:val="00D31CC4"/>
    <w:rsid w:val="00D31DA7"/>
    <w:rsid w:val="00D31E24"/>
    <w:rsid w:val="00D32090"/>
    <w:rsid w:val="00D3213A"/>
    <w:rsid w:val="00D321D4"/>
    <w:rsid w:val="00D324FD"/>
    <w:rsid w:val="00D32661"/>
    <w:rsid w:val="00D32850"/>
    <w:rsid w:val="00D32857"/>
    <w:rsid w:val="00D32912"/>
    <w:rsid w:val="00D32A24"/>
    <w:rsid w:val="00D32A27"/>
    <w:rsid w:val="00D32A60"/>
    <w:rsid w:val="00D32B49"/>
    <w:rsid w:val="00D32C73"/>
    <w:rsid w:val="00D32CC0"/>
    <w:rsid w:val="00D32E94"/>
    <w:rsid w:val="00D32FEA"/>
    <w:rsid w:val="00D33034"/>
    <w:rsid w:val="00D3303D"/>
    <w:rsid w:val="00D33403"/>
    <w:rsid w:val="00D3341C"/>
    <w:rsid w:val="00D334B5"/>
    <w:rsid w:val="00D33745"/>
    <w:rsid w:val="00D33777"/>
    <w:rsid w:val="00D33794"/>
    <w:rsid w:val="00D338B9"/>
    <w:rsid w:val="00D338BF"/>
    <w:rsid w:val="00D338F7"/>
    <w:rsid w:val="00D33C91"/>
    <w:rsid w:val="00D33D68"/>
    <w:rsid w:val="00D33D87"/>
    <w:rsid w:val="00D33DA4"/>
    <w:rsid w:val="00D340FF"/>
    <w:rsid w:val="00D3417B"/>
    <w:rsid w:val="00D341C1"/>
    <w:rsid w:val="00D34322"/>
    <w:rsid w:val="00D3434D"/>
    <w:rsid w:val="00D344C1"/>
    <w:rsid w:val="00D344F0"/>
    <w:rsid w:val="00D346D1"/>
    <w:rsid w:val="00D346FD"/>
    <w:rsid w:val="00D34714"/>
    <w:rsid w:val="00D34853"/>
    <w:rsid w:val="00D3498B"/>
    <w:rsid w:val="00D34A89"/>
    <w:rsid w:val="00D34C52"/>
    <w:rsid w:val="00D34D14"/>
    <w:rsid w:val="00D34D31"/>
    <w:rsid w:val="00D34E64"/>
    <w:rsid w:val="00D34EDE"/>
    <w:rsid w:val="00D34F82"/>
    <w:rsid w:val="00D35100"/>
    <w:rsid w:val="00D35629"/>
    <w:rsid w:val="00D35835"/>
    <w:rsid w:val="00D35910"/>
    <w:rsid w:val="00D35997"/>
    <w:rsid w:val="00D35EFD"/>
    <w:rsid w:val="00D36047"/>
    <w:rsid w:val="00D36251"/>
    <w:rsid w:val="00D3633D"/>
    <w:rsid w:val="00D363A9"/>
    <w:rsid w:val="00D36598"/>
    <w:rsid w:val="00D3678B"/>
    <w:rsid w:val="00D367DA"/>
    <w:rsid w:val="00D36868"/>
    <w:rsid w:val="00D36983"/>
    <w:rsid w:val="00D36A59"/>
    <w:rsid w:val="00D36AAE"/>
    <w:rsid w:val="00D36AFD"/>
    <w:rsid w:val="00D36BC9"/>
    <w:rsid w:val="00D36C41"/>
    <w:rsid w:val="00D36FAE"/>
    <w:rsid w:val="00D37235"/>
    <w:rsid w:val="00D372D4"/>
    <w:rsid w:val="00D37329"/>
    <w:rsid w:val="00D37670"/>
    <w:rsid w:val="00D379F3"/>
    <w:rsid w:val="00D37A50"/>
    <w:rsid w:val="00D37B0B"/>
    <w:rsid w:val="00D37E40"/>
    <w:rsid w:val="00D37EED"/>
    <w:rsid w:val="00D37F82"/>
    <w:rsid w:val="00D37FA2"/>
    <w:rsid w:val="00D4017D"/>
    <w:rsid w:val="00D402C4"/>
    <w:rsid w:val="00D402E0"/>
    <w:rsid w:val="00D40384"/>
    <w:rsid w:val="00D40542"/>
    <w:rsid w:val="00D4068D"/>
    <w:rsid w:val="00D40741"/>
    <w:rsid w:val="00D4087D"/>
    <w:rsid w:val="00D4093A"/>
    <w:rsid w:val="00D40E30"/>
    <w:rsid w:val="00D41025"/>
    <w:rsid w:val="00D4115A"/>
    <w:rsid w:val="00D41284"/>
    <w:rsid w:val="00D4136F"/>
    <w:rsid w:val="00D41743"/>
    <w:rsid w:val="00D41C61"/>
    <w:rsid w:val="00D41F23"/>
    <w:rsid w:val="00D41F79"/>
    <w:rsid w:val="00D4202F"/>
    <w:rsid w:val="00D4210E"/>
    <w:rsid w:val="00D4213A"/>
    <w:rsid w:val="00D4218C"/>
    <w:rsid w:val="00D42249"/>
    <w:rsid w:val="00D4244B"/>
    <w:rsid w:val="00D424F1"/>
    <w:rsid w:val="00D42555"/>
    <w:rsid w:val="00D42FBC"/>
    <w:rsid w:val="00D43278"/>
    <w:rsid w:val="00D43295"/>
    <w:rsid w:val="00D43500"/>
    <w:rsid w:val="00D435D2"/>
    <w:rsid w:val="00D437BF"/>
    <w:rsid w:val="00D43813"/>
    <w:rsid w:val="00D4381F"/>
    <w:rsid w:val="00D43830"/>
    <w:rsid w:val="00D43854"/>
    <w:rsid w:val="00D4386F"/>
    <w:rsid w:val="00D43995"/>
    <w:rsid w:val="00D439FE"/>
    <w:rsid w:val="00D43E59"/>
    <w:rsid w:val="00D43EB7"/>
    <w:rsid w:val="00D43EDC"/>
    <w:rsid w:val="00D43FCE"/>
    <w:rsid w:val="00D44160"/>
    <w:rsid w:val="00D44293"/>
    <w:rsid w:val="00D44A67"/>
    <w:rsid w:val="00D44B1F"/>
    <w:rsid w:val="00D44E36"/>
    <w:rsid w:val="00D45375"/>
    <w:rsid w:val="00D45575"/>
    <w:rsid w:val="00D45863"/>
    <w:rsid w:val="00D459B4"/>
    <w:rsid w:val="00D45AB5"/>
    <w:rsid w:val="00D45C53"/>
    <w:rsid w:val="00D45D6A"/>
    <w:rsid w:val="00D45F5C"/>
    <w:rsid w:val="00D45F95"/>
    <w:rsid w:val="00D46041"/>
    <w:rsid w:val="00D461EF"/>
    <w:rsid w:val="00D4646F"/>
    <w:rsid w:val="00D46579"/>
    <w:rsid w:val="00D465B8"/>
    <w:rsid w:val="00D465CB"/>
    <w:rsid w:val="00D466FD"/>
    <w:rsid w:val="00D4678A"/>
    <w:rsid w:val="00D467C3"/>
    <w:rsid w:val="00D467F7"/>
    <w:rsid w:val="00D46806"/>
    <w:rsid w:val="00D46A48"/>
    <w:rsid w:val="00D46DB9"/>
    <w:rsid w:val="00D46E72"/>
    <w:rsid w:val="00D46EFA"/>
    <w:rsid w:val="00D46F94"/>
    <w:rsid w:val="00D47022"/>
    <w:rsid w:val="00D47174"/>
    <w:rsid w:val="00D47533"/>
    <w:rsid w:val="00D477EB"/>
    <w:rsid w:val="00D47924"/>
    <w:rsid w:val="00D47A90"/>
    <w:rsid w:val="00D47E3A"/>
    <w:rsid w:val="00D47E9D"/>
    <w:rsid w:val="00D501EE"/>
    <w:rsid w:val="00D50452"/>
    <w:rsid w:val="00D504F0"/>
    <w:rsid w:val="00D504F6"/>
    <w:rsid w:val="00D508F0"/>
    <w:rsid w:val="00D50B0D"/>
    <w:rsid w:val="00D50B0E"/>
    <w:rsid w:val="00D50E11"/>
    <w:rsid w:val="00D50E12"/>
    <w:rsid w:val="00D50E4C"/>
    <w:rsid w:val="00D50EDF"/>
    <w:rsid w:val="00D50FE1"/>
    <w:rsid w:val="00D50FED"/>
    <w:rsid w:val="00D51092"/>
    <w:rsid w:val="00D5130B"/>
    <w:rsid w:val="00D5157F"/>
    <w:rsid w:val="00D516A0"/>
    <w:rsid w:val="00D516D9"/>
    <w:rsid w:val="00D519C1"/>
    <w:rsid w:val="00D51E76"/>
    <w:rsid w:val="00D51F0C"/>
    <w:rsid w:val="00D52074"/>
    <w:rsid w:val="00D5207C"/>
    <w:rsid w:val="00D52092"/>
    <w:rsid w:val="00D5216B"/>
    <w:rsid w:val="00D5243B"/>
    <w:rsid w:val="00D5253B"/>
    <w:rsid w:val="00D525E4"/>
    <w:rsid w:val="00D528E3"/>
    <w:rsid w:val="00D52E3F"/>
    <w:rsid w:val="00D52EBC"/>
    <w:rsid w:val="00D52F57"/>
    <w:rsid w:val="00D52F6C"/>
    <w:rsid w:val="00D5303C"/>
    <w:rsid w:val="00D531EB"/>
    <w:rsid w:val="00D53492"/>
    <w:rsid w:val="00D53738"/>
    <w:rsid w:val="00D53744"/>
    <w:rsid w:val="00D53761"/>
    <w:rsid w:val="00D5376E"/>
    <w:rsid w:val="00D537EC"/>
    <w:rsid w:val="00D53834"/>
    <w:rsid w:val="00D53A13"/>
    <w:rsid w:val="00D53BB5"/>
    <w:rsid w:val="00D54102"/>
    <w:rsid w:val="00D54493"/>
    <w:rsid w:val="00D5457D"/>
    <w:rsid w:val="00D54726"/>
    <w:rsid w:val="00D549F6"/>
    <w:rsid w:val="00D54A9A"/>
    <w:rsid w:val="00D54BFD"/>
    <w:rsid w:val="00D54C55"/>
    <w:rsid w:val="00D54CF9"/>
    <w:rsid w:val="00D54DAE"/>
    <w:rsid w:val="00D5519F"/>
    <w:rsid w:val="00D5543B"/>
    <w:rsid w:val="00D554B5"/>
    <w:rsid w:val="00D555B6"/>
    <w:rsid w:val="00D5562A"/>
    <w:rsid w:val="00D55658"/>
    <w:rsid w:val="00D558A8"/>
    <w:rsid w:val="00D55A05"/>
    <w:rsid w:val="00D55BC5"/>
    <w:rsid w:val="00D55DEB"/>
    <w:rsid w:val="00D55E05"/>
    <w:rsid w:val="00D55E59"/>
    <w:rsid w:val="00D55FD9"/>
    <w:rsid w:val="00D5645D"/>
    <w:rsid w:val="00D5645E"/>
    <w:rsid w:val="00D564B9"/>
    <w:rsid w:val="00D5673E"/>
    <w:rsid w:val="00D567D6"/>
    <w:rsid w:val="00D5687B"/>
    <w:rsid w:val="00D56895"/>
    <w:rsid w:val="00D56966"/>
    <w:rsid w:val="00D56B22"/>
    <w:rsid w:val="00D56B7F"/>
    <w:rsid w:val="00D56F85"/>
    <w:rsid w:val="00D57118"/>
    <w:rsid w:val="00D57285"/>
    <w:rsid w:val="00D574C5"/>
    <w:rsid w:val="00D576B7"/>
    <w:rsid w:val="00D57759"/>
    <w:rsid w:val="00D5789C"/>
    <w:rsid w:val="00D57933"/>
    <w:rsid w:val="00D5796C"/>
    <w:rsid w:val="00D57B31"/>
    <w:rsid w:val="00D57B47"/>
    <w:rsid w:val="00D57E7F"/>
    <w:rsid w:val="00D60002"/>
    <w:rsid w:val="00D60107"/>
    <w:rsid w:val="00D60346"/>
    <w:rsid w:val="00D60377"/>
    <w:rsid w:val="00D60444"/>
    <w:rsid w:val="00D60469"/>
    <w:rsid w:val="00D604A2"/>
    <w:rsid w:val="00D605EC"/>
    <w:rsid w:val="00D605F8"/>
    <w:rsid w:val="00D6075C"/>
    <w:rsid w:val="00D60988"/>
    <w:rsid w:val="00D60AC4"/>
    <w:rsid w:val="00D60BFB"/>
    <w:rsid w:val="00D60DB7"/>
    <w:rsid w:val="00D60E6C"/>
    <w:rsid w:val="00D613CA"/>
    <w:rsid w:val="00D61430"/>
    <w:rsid w:val="00D61538"/>
    <w:rsid w:val="00D617A3"/>
    <w:rsid w:val="00D618F2"/>
    <w:rsid w:val="00D61CDD"/>
    <w:rsid w:val="00D620CF"/>
    <w:rsid w:val="00D620E9"/>
    <w:rsid w:val="00D621D3"/>
    <w:rsid w:val="00D622C6"/>
    <w:rsid w:val="00D6231C"/>
    <w:rsid w:val="00D627DB"/>
    <w:rsid w:val="00D628AC"/>
    <w:rsid w:val="00D629C2"/>
    <w:rsid w:val="00D62A6C"/>
    <w:rsid w:val="00D62C3D"/>
    <w:rsid w:val="00D62C51"/>
    <w:rsid w:val="00D62CB3"/>
    <w:rsid w:val="00D62D7D"/>
    <w:rsid w:val="00D62D9C"/>
    <w:rsid w:val="00D63149"/>
    <w:rsid w:val="00D631C8"/>
    <w:rsid w:val="00D63347"/>
    <w:rsid w:val="00D6337B"/>
    <w:rsid w:val="00D633CE"/>
    <w:rsid w:val="00D6347A"/>
    <w:rsid w:val="00D634B5"/>
    <w:rsid w:val="00D63779"/>
    <w:rsid w:val="00D638F0"/>
    <w:rsid w:val="00D6396F"/>
    <w:rsid w:val="00D63A1C"/>
    <w:rsid w:val="00D63BC5"/>
    <w:rsid w:val="00D63BEB"/>
    <w:rsid w:val="00D63CB7"/>
    <w:rsid w:val="00D63CBB"/>
    <w:rsid w:val="00D63E60"/>
    <w:rsid w:val="00D64004"/>
    <w:rsid w:val="00D640F8"/>
    <w:rsid w:val="00D64253"/>
    <w:rsid w:val="00D6427D"/>
    <w:rsid w:val="00D64331"/>
    <w:rsid w:val="00D643F5"/>
    <w:rsid w:val="00D644F4"/>
    <w:rsid w:val="00D644F8"/>
    <w:rsid w:val="00D64948"/>
    <w:rsid w:val="00D649ED"/>
    <w:rsid w:val="00D64A10"/>
    <w:rsid w:val="00D64CAC"/>
    <w:rsid w:val="00D64EB8"/>
    <w:rsid w:val="00D650AC"/>
    <w:rsid w:val="00D65264"/>
    <w:rsid w:val="00D655F4"/>
    <w:rsid w:val="00D65A1B"/>
    <w:rsid w:val="00D65B46"/>
    <w:rsid w:val="00D65E7A"/>
    <w:rsid w:val="00D65EF5"/>
    <w:rsid w:val="00D66031"/>
    <w:rsid w:val="00D660BC"/>
    <w:rsid w:val="00D662C9"/>
    <w:rsid w:val="00D66318"/>
    <w:rsid w:val="00D66482"/>
    <w:rsid w:val="00D664F8"/>
    <w:rsid w:val="00D66562"/>
    <w:rsid w:val="00D66828"/>
    <w:rsid w:val="00D66BA8"/>
    <w:rsid w:val="00D66CB6"/>
    <w:rsid w:val="00D66DF2"/>
    <w:rsid w:val="00D66DFF"/>
    <w:rsid w:val="00D66E04"/>
    <w:rsid w:val="00D67029"/>
    <w:rsid w:val="00D671B4"/>
    <w:rsid w:val="00D671B9"/>
    <w:rsid w:val="00D67341"/>
    <w:rsid w:val="00D6735D"/>
    <w:rsid w:val="00D67592"/>
    <w:rsid w:val="00D67D02"/>
    <w:rsid w:val="00D67D88"/>
    <w:rsid w:val="00D67FAB"/>
    <w:rsid w:val="00D700FF"/>
    <w:rsid w:val="00D7065E"/>
    <w:rsid w:val="00D7085F"/>
    <w:rsid w:val="00D70969"/>
    <w:rsid w:val="00D709F3"/>
    <w:rsid w:val="00D70CCF"/>
    <w:rsid w:val="00D70F5E"/>
    <w:rsid w:val="00D71384"/>
    <w:rsid w:val="00D7155D"/>
    <w:rsid w:val="00D71587"/>
    <w:rsid w:val="00D715B3"/>
    <w:rsid w:val="00D715BE"/>
    <w:rsid w:val="00D7166F"/>
    <w:rsid w:val="00D716D0"/>
    <w:rsid w:val="00D71978"/>
    <w:rsid w:val="00D7197E"/>
    <w:rsid w:val="00D71993"/>
    <w:rsid w:val="00D71A11"/>
    <w:rsid w:val="00D71BA4"/>
    <w:rsid w:val="00D71C14"/>
    <w:rsid w:val="00D71DBD"/>
    <w:rsid w:val="00D71DF4"/>
    <w:rsid w:val="00D71E13"/>
    <w:rsid w:val="00D72535"/>
    <w:rsid w:val="00D72755"/>
    <w:rsid w:val="00D72A97"/>
    <w:rsid w:val="00D72B5F"/>
    <w:rsid w:val="00D72FD3"/>
    <w:rsid w:val="00D7318A"/>
    <w:rsid w:val="00D73411"/>
    <w:rsid w:val="00D73469"/>
    <w:rsid w:val="00D73622"/>
    <w:rsid w:val="00D7371C"/>
    <w:rsid w:val="00D73830"/>
    <w:rsid w:val="00D738F2"/>
    <w:rsid w:val="00D74101"/>
    <w:rsid w:val="00D7437D"/>
    <w:rsid w:val="00D7440B"/>
    <w:rsid w:val="00D747CF"/>
    <w:rsid w:val="00D74829"/>
    <w:rsid w:val="00D74F5B"/>
    <w:rsid w:val="00D74FDF"/>
    <w:rsid w:val="00D750DF"/>
    <w:rsid w:val="00D7514A"/>
    <w:rsid w:val="00D7517D"/>
    <w:rsid w:val="00D7534B"/>
    <w:rsid w:val="00D75655"/>
    <w:rsid w:val="00D7565C"/>
    <w:rsid w:val="00D756BA"/>
    <w:rsid w:val="00D756F2"/>
    <w:rsid w:val="00D758FA"/>
    <w:rsid w:val="00D75C78"/>
    <w:rsid w:val="00D75E5B"/>
    <w:rsid w:val="00D75E5E"/>
    <w:rsid w:val="00D75E81"/>
    <w:rsid w:val="00D75F12"/>
    <w:rsid w:val="00D762B0"/>
    <w:rsid w:val="00D762BF"/>
    <w:rsid w:val="00D7631E"/>
    <w:rsid w:val="00D763B9"/>
    <w:rsid w:val="00D763CF"/>
    <w:rsid w:val="00D7657D"/>
    <w:rsid w:val="00D7670D"/>
    <w:rsid w:val="00D76B42"/>
    <w:rsid w:val="00D77273"/>
    <w:rsid w:val="00D77289"/>
    <w:rsid w:val="00D774D6"/>
    <w:rsid w:val="00D77678"/>
    <w:rsid w:val="00D7775B"/>
    <w:rsid w:val="00D77907"/>
    <w:rsid w:val="00D77A8F"/>
    <w:rsid w:val="00D77B60"/>
    <w:rsid w:val="00D77B70"/>
    <w:rsid w:val="00D77D00"/>
    <w:rsid w:val="00D77D07"/>
    <w:rsid w:val="00D77E91"/>
    <w:rsid w:val="00D77ED9"/>
    <w:rsid w:val="00D77FF1"/>
    <w:rsid w:val="00D8019D"/>
    <w:rsid w:val="00D8042E"/>
    <w:rsid w:val="00D804F8"/>
    <w:rsid w:val="00D8052D"/>
    <w:rsid w:val="00D80842"/>
    <w:rsid w:val="00D808A4"/>
    <w:rsid w:val="00D80B43"/>
    <w:rsid w:val="00D80CBE"/>
    <w:rsid w:val="00D80CF6"/>
    <w:rsid w:val="00D8111A"/>
    <w:rsid w:val="00D81357"/>
    <w:rsid w:val="00D813C2"/>
    <w:rsid w:val="00D81412"/>
    <w:rsid w:val="00D81724"/>
    <w:rsid w:val="00D8175E"/>
    <w:rsid w:val="00D818B4"/>
    <w:rsid w:val="00D818CE"/>
    <w:rsid w:val="00D81DA6"/>
    <w:rsid w:val="00D81EEE"/>
    <w:rsid w:val="00D8230C"/>
    <w:rsid w:val="00D82329"/>
    <w:rsid w:val="00D823B2"/>
    <w:rsid w:val="00D82484"/>
    <w:rsid w:val="00D82487"/>
    <w:rsid w:val="00D824E6"/>
    <w:rsid w:val="00D8252E"/>
    <w:rsid w:val="00D82592"/>
    <w:rsid w:val="00D825EF"/>
    <w:rsid w:val="00D825F1"/>
    <w:rsid w:val="00D825FD"/>
    <w:rsid w:val="00D82A59"/>
    <w:rsid w:val="00D82EB5"/>
    <w:rsid w:val="00D82FA3"/>
    <w:rsid w:val="00D8317E"/>
    <w:rsid w:val="00D8319C"/>
    <w:rsid w:val="00D8347F"/>
    <w:rsid w:val="00D834E2"/>
    <w:rsid w:val="00D836D6"/>
    <w:rsid w:val="00D8374C"/>
    <w:rsid w:val="00D837C6"/>
    <w:rsid w:val="00D838DC"/>
    <w:rsid w:val="00D839DC"/>
    <w:rsid w:val="00D83EE3"/>
    <w:rsid w:val="00D83EF8"/>
    <w:rsid w:val="00D83F9B"/>
    <w:rsid w:val="00D84081"/>
    <w:rsid w:val="00D8431F"/>
    <w:rsid w:val="00D84423"/>
    <w:rsid w:val="00D845F1"/>
    <w:rsid w:val="00D8479B"/>
    <w:rsid w:val="00D848D3"/>
    <w:rsid w:val="00D84CCB"/>
    <w:rsid w:val="00D84E94"/>
    <w:rsid w:val="00D85201"/>
    <w:rsid w:val="00D854A0"/>
    <w:rsid w:val="00D85607"/>
    <w:rsid w:val="00D859EE"/>
    <w:rsid w:val="00D85A20"/>
    <w:rsid w:val="00D85DB6"/>
    <w:rsid w:val="00D85E9E"/>
    <w:rsid w:val="00D86033"/>
    <w:rsid w:val="00D86054"/>
    <w:rsid w:val="00D86058"/>
    <w:rsid w:val="00D8606A"/>
    <w:rsid w:val="00D86311"/>
    <w:rsid w:val="00D86384"/>
    <w:rsid w:val="00D864FE"/>
    <w:rsid w:val="00D86592"/>
    <w:rsid w:val="00D86623"/>
    <w:rsid w:val="00D86784"/>
    <w:rsid w:val="00D86880"/>
    <w:rsid w:val="00D86904"/>
    <w:rsid w:val="00D869D7"/>
    <w:rsid w:val="00D86A58"/>
    <w:rsid w:val="00D86EF9"/>
    <w:rsid w:val="00D86F1C"/>
    <w:rsid w:val="00D8733B"/>
    <w:rsid w:val="00D87342"/>
    <w:rsid w:val="00D873D2"/>
    <w:rsid w:val="00D87459"/>
    <w:rsid w:val="00D874D4"/>
    <w:rsid w:val="00D87525"/>
    <w:rsid w:val="00D876BA"/>
    <w:rsid w:val="00D87831"/>
    <w:rsid w:val="00D87AA8"/>
    <w:rsid w:val="00D87AF6"/>
    <w:rsid w:val="00D87BE7"/>
    <w:rsid w:val="00D87D93"/>
    <w:rsid w:val="00D87EA3"/>
    <w:rsid w:val="00D87F07"/>
    <w:rsid w:val="00D90161"/>
    <w:rsid w:val="00D90553"/>
    <w:rsid w:val="00D9063D"/>
    <w:rsid w:val="00D9073A"/>
    <w:rsid w:val="00D9075B"/>
    <w:rsid w:val="00D90829"/>
    <w:rsid w:val="00D908FD"/>
    <w:rsid w:val="00D90981"/>
    <w:rsid w:val="00D90AA0"/>
    <w:rsid w:val="00D90AEA"/>
    <w:rsid w:val="00D90B88"/>
    <w:rsid w:val="00D90C13"/>
    <w:rsid w:val="00D90C5F"/>
    <w:rsid w:val="00D90D71"/>
    <w:rsid w:val="00D90E9B"/>
    <w:rsid w:val="00D90F93"/>
    <w:rsid w:val="00D911C0"/>
    <w:rsid w:val="00D9135D"/>
    <w:rsid w:val="00D9140C"/>
    <w:rsid w:val="00D9196B"/>
    <w:rsid w:val="00D91A40"/>
    <w:rsid w:val="00D91A7F"/>
    <w:rsid w:val="00D91A9E"/>
    <w:rsid w:val="00D91AB9"/>
    <w:rsid w:val="00D91AC8"/>
    <w:rsid w:val="00D91D2D"/>
    <w:rsid w:val="00D91DC5"/>
    <w:rsid w:val="00D91F2E"/>
    <w:rsid w:val="00D91FCC"/>
    <w:rsid w:val="00D91FF8"/>
    <w:rsid w:val="00D9241C"/>
    <w:rsid w:val="00D9259C"/>
    <w:rsid w:val="00D92681"/>
    <w:rsid w:val="00D9280B"/>
    <w:rsid w:val="00D92AC1"/>
    <w:rsid w:val="00D92B55"/>
    <w:rsid w:val="00D92CB5"/>
    <w:rsid w:val="00D92D0F"/>
    <w:rsid w:val="00D92D50"/>
    <w:rsid w:val="00D92D98"/>
    <w:rsid w:val="00D92E7C"/>
    <w:rsid w:val="00D92EAA"/>
    <w:rsid w:val="00D92FC8"/>
    <w:rsid w:val="00D93020"/>
    <w:rsid w:val="00D930D5"/>
    <w:rsid w:val="00D933D4"/>
    <w:rsid w:val="00D9365A"/>
    <w:rsid w:val="00D93F45"/>
    <w:rsid w:val="00D9477B"/>
    <w:rsid w:val="00D9489C"/>
    <w:rsid w:val="00D9491B"/>
    <w:rsid w:val="00D94A1F"/>
    <w:rsid w:val="00D94C02"/>
    <w:rsid w:val="00D94D10"/>
    <w:rsid w:val="00D94D8B"/>
    <w:rsid w:val="00D94EFF"/>
    <w:rsid w:val="00D951A6"/>
    <w:rsid w:val="00D95246"/>
    <w:rsid w:val="00D9529B"/>
    <w:rsid w:val="00D952F2"/>
    <w:rsid w:val="00D9562C"/>
    <w:rsid w:val="00D9574A"/>
    <w:rsid w:val="00D9575C"/>
    <w:rsid w:val="00D9590C"/>
    <w:rsid w:val="00D959EF"/>
    <w:rsid w:val="00D95C1E"/>
    <w:rsid w:val="00D95C8C"/>
    <w:rsid w:val="00D95D92"/>
    <w:rsid w:val="00D95DD2"/>
    <w:rsid w:val="00D95F33"/>
    <w:rsid w:val="00D9613B"/>
    <w:rsid w:val="00D96203"/>
    <w:rsid w:val="00D9643E"/>
    <w:rsid w:val="00D96608"/>
    <w:rsid w:val="00D96887"/>
    <w:rsid w:val="00D96C55"/>
    <w:rsid w:val="00D96FCA"/>
    <w:rsid w:val="00D9705F"/>
    <w:rsid w:val="00D972BC"/>
    <w:rsid w:val="00D97352"/>
    <w:rsid w:val="00D973AA"/>
    <w:rsid w:val="00D9761B"/>
    <w:rsid w:val="00D97729"/>
    <w:rsid w:val="00D97768"/>
    <w:rsid w:val="00D97BF5"/>
    <w:rsid w:val="00D97EBA"/>
    <w:rsid w:val="00D97FC7"/>
    <w:rsid w:val="00DA0098"/>
    <w:rsid w:val="00DA00E3"/>
    <w:rsid w:val="00DA0400"/>
    <w:rsid w:val="00DA0540"/>
    <w:rsid w:val="00DA054F"/>
    <w:rsid w:val="00DA0A8E"/>
    <w:rsid w:val="00DA0C5D"/>
    <w:rsid w:val="00DA0D95"/>
    <w:rsid w:val="00DA0F44"/>
    <w:rsid w:val="00DA100F"/>
    <w:rsid w:val="00DA1247"/>
    <w:rsid w:val="00DA1273"/>
    <w:rsid w:val="00DA12E2"/>
    <w:rsid w:val="00DA1300"/>
    <w:rsid w:val="00DA140F"/>
    <w:rsid w:val="00DA166B"/>
    <w:rsid w:val="00DA17ED"/>
    <w:rsid w:val="00DA1927"/>
    <w:rsid w:val="00DA1DA7"/>
    <w:rsid w:val="00DA261B"/>
    <w:rsid w:val="00DA2714"/>
    <w:rsid w:val="00DA27A9"/>
    <w:rsid w:val="00DA28A4"/>
    <w:rsid w:val="00DA28F1"/>
    <w:rsid w:val="00DA2AE5"/>
    <w:rsid w:val="00DA2AF9"/>
    <w:rsid w:val="00DA2C75"/>
    <w:rsid w:val="00DA2C8D"/>
    <w:rsid w:val="00DA2DFF"/>
    <w:rsid w:val="00DA2F5A"/>
    <w:rsid w:val="00DA3003"/>
    <w:rsid w:val="00DA31C1"/>
    <w:rsid w:val="00DA32E0"/>
    <w:rsid w:val="00DA3695"/>
    <w:rsid w:val="00DA36C3"/>
    <w:rsid w:val="00DA36ED"/>
    <w:rsid w:val="00DA38DD"/>
    <w:rsid w:val="00DA39F0"/>
    <w:rsid w:val="00DA3B14"/>
    <w:rsid w:val="00DA3CA0"/>
    <w:rsid w:val="00DA4139"/>
    <w:rsid w:val="00DA41AE"/>
    <w:rsid w:val="00DA41BD"/>
    <w:rsid w:val="00DA4297"/>
    <w:rsid w:val="00DA4725"/>
    <w:rsid w:val="00DA47B2"/>
    <w:rsid w:val="00DA482B"/>
    <w:rsid w:val="00DA485E"/>
    <w:rsid w:val="00DA4965"/>
    <w:rsid w:val="00DA4B28"/>
    <w:rsid w:val="00DA4D1B"/>
    <w:rsid w:val="00DA4F2B"/>
    <w:rsid w:val="00DA51A0"/>
    <w:rsid w:val="00DA5243"/>
    <w:rsid w:val="00DA5584"/>
    <w:rsid w:val="00DA55E1"/>
    <w:rsid w:val="00DA567C"/>
    <w:rsid w:val="00DA567F"/>
    <w:rsid w:val="00DA5749"/>
    <w:rsid w:val="00DA5852"/>
    <w:rsid w:val="00DA58C9"/>
    <w:rsid w:val="00DA59FA"/>
    <w:rsid w:val="00DA5A28"/>
    <w:rsid w:val="00DA5A4F"/>
    <w:rsid w:val="00DA5A61"/>
    <w:rsid w:val="00DA60B9"/>
    <w:rsid w:val="00DA60C4"/>
    <w:rsid w:val="00DA60FA"/>
    <w:rsid w:val="00DA6119"/>
    <w:rsid w:val="00DA6251"/>
    <w:rsid w:val="00DA66A2"/>
    <w:rsid w:val="00DA696E"/>
    <w:rsid w:val="00DA6B83"/>
    <w:rsid w:val="00DA6BA4"/>
    <w:rsid w:val="00DA6BE3"/>
    <w:rsid w:val="00DA6C15"/>
    <w:rsid w:val="00DA6CA5"/>
    <w:rsid w:val="00DA6F4B"/>
    <w:rsid w:val="00DA70EB"/>
    <w:rsid w:val="00DA71CB"/>
    <w:rsid w:val="00DA71E8"/>
    <w:rsid w:val="00DA7264"/>
    <w:rsid w:val="00DA75C1"/>
    <w:rsid w:val="00DA7621"/>
    <w:rsid w:val="00DA7B2E"/>
    <w:rsid w:val="00DA7B7E"/>
    <w:rsid w:val="00DA7CDA"/>
    <w:rsid w:val="00DA7E32"/>
    <w:rsid w:val="00DA7ECC"/>
    <w:rsid w:val="00DB00BC"/>
    <w:rsid w:val="00DB01FF"/>
    <w:rsid w:val="00DB025F"/>
    <w:rsid w:val="00DB03D0"/>
    <w:rsid w:val="00DB06AB"/>
    <w:rsid w:val="00DB07C4"/>
    <w:rsid w:val="00DB07E4"/>
    <w:rsid w:val="00DB0939"/>
    <w:rsid w:val="00DB0A97"/>
    <w:rsid w:val="00DB0C68"/>
    <w:rsid w:val="00DB0D32"/>
    <w:rsid w:val="00DB0D5C"/>
    <w:rsid w:val="00DB0E27"/>
    <w:rsid w:val="00DB0F01"/>
    <w:rsid w:val="00DB0FD2"/>
    <w:rsid w:val="00DB0FE5"/>
    <w:rsid w:val="00DB1001"/>
    <w:rsid w:val="00DB100A"/>
    <w:rsid w:val="00DB10D6"/>
    <w:rsid w:val="00DB1228"/>
    <w:rsid w:val="00DB12B7"/>
    <w:rsid w:val="00DB17BB"/>
    <w:rsid w:val="00DB17E2"/>
    <w:rsid w:val="00DB1ABB"/>
    <w:rsid w:val="00DB1EDE"/>
    <w:rsid w:val="00DB1F84"/>
    <w:rsid w:val="00DB2076"/>
    <w:rsid w:val="00DB21EE"/>
    <w:rsid w:val="00DB2747"/>
    <w:rsid w:val="00DB2770"/>
    <w:rsid w:val="00DB3446"/>
    <w:rsid w:val="00DB364E"/>
    <w:rsid w:val="00DB36C8"/>
    <w:rsid w:val="00DB38C1"/>
    <w:rsid w:val="00DB38C9"/>
    <w:rsid w:val="00DB3A74"/>
    <w:rsid w:val="00DB3B62"/>
    <w:rsid w:val="00DB3FBF"/>
    <w:rsid w:val="00DB40C9"/>
    <w:rsid w:val="00DB42E5"/>
    <w:rsid w:val="00DB436D"/>
    <w:rsid w:val="00DB436F"/>
    <w:rsid w:val="00DB4414"/>
    <w:rsid w:val="00DB4495"/>
    <w:rsid w:val="00DB4545"/>
    <w:rsid w:val="00DB4794"/>
    <w:rsid w:val="00DB4945"/>
    <w:rsid w:val="00DB4EBE"/>
    <w:rsid w:val="00DB4F23"/>
    <w:rsid w:val="00DB51AF"/>
    <w:rsid w:val="00DB54A6"/>
    <w:rsid w:val="00DB5869"/>
    <w:rsid w:val="00DB5967"/>
    <w:rsid w:val="00DB59D9"/>
    <w:rsid w:val="00DB5AC3"/>
    <w:rsid w:val="00DB5DB7"/>
    <w:rsid w:val="00DB6081"/>
    <w:rsid w:val="00DB6113"/>
    <w:rsid w:val="00DB62EF"/>
    <w:rsid w:val="00DB6475"/>
    <w:rsid w:val="00DB65B7"/>
    <w:rsid w:val="00DB6712"/>
    <w:rsid w:val="00DB6962"/>
    <w:rsid w:val="00DB6D6A"/>
    <w:rsid w:val="00DB7002"/>
    <w:rsid w:val="00DB708E"/>
    <w:rsid w:val="00DB715A"/>
    <w:rsid w:val="00DB729C"/>
    <w:rsid w:val="00DB7367"/>
    <w:rsid w:val="00DB7648"/>
    <w:rsid w:val="00DB77A6"/>
    <w:rsid w:val="00DB7866"/>
    <w:rsid w:val="00DB788C"/>
    <w:rsid w:val="00DB798A"/>
    <w:rsid w:val="00DB799E"/>
    <w:rsid w:val="00DB79F6"/>
    <w:rsid w:val="00DB7A99"/>
    <w:rsid w:val="00DB7B0B"/>
    <w:rsid w:val="00DB7C59"/>
    <w:rsid w:val="00DB7DA2"/>
    <w:rsid w:val="00DB7DC6"/>
    <w:rsid w:val="00DC005C"/>
    <w:rsid w:val="00DC0086"/>
    <w:rsid w:val="00DC0114"/>
    <w:rsid w:val="00DC0178"/>
    <w:rsid w:val="00DC030E"/>
    <w:rsid w:val="00DC034D"/>
    <w:rsid w:val="00DC0386"/>
    <w:rsid w:val="00DC0842"/>
    <w:rsid w:val="00DC085B"/>
    <w:rsid w:val="00DC09BF"/>
    <w:rsid w:val="00DC09F3"/>
    <w:rsid w:val="00DC0B11"/>
    <w:rsid w:val="00DC0B75"/>
    <w:rsid w:val="00DC0FAB"/>
    <w:rsid w:val="00DC110F"/>
    <w:rsid w:val="00DC14B1"/>
    <w:rsid w:val="00DC1807"/>
    <w:rsid w:val="00DC1A44"/>
    <w:rsid w:val="00DC1C5E"/>
    <w:rsid w:val="00DC23E1"/>
    <w:rsid w:val="00DC2421"/>
    <w:rsid w:val="00DC24B5"/>
    <w:rsid w:val="00DC265A"/>
    <w:rsid w:val="00DC2707"/>
    <w:rsid w:val="00DC274B"/>
    <w:rsid w:val="00DC27CC"/>
    <w:rsid w:val="00DC2948"/>
    <w:rsid w:val="00DC29A4"/>
    <w:rsid w:val="00DC2C24"/>
    <w:rsid w:val="00DC2D31"/>
    <w:rsid w:val="00DC2D85"/>
    <w:rsid w:val="00DC335A"/>
    <w:rsid w:val="00DC3451"/>
    <w:rsid w:val="00DC3593"/>
    <w:rsid w:val="00DC3659"/>
    <w:rsid w:val="00DC3B03"/>
    <w:rsid w:val="00DC3B07"/>
    <w:rsid w:val="00DC3B17"/>
    <w:rsid w:val="00DC3D51"/>
    <w:rsid w:val="00DC4004"/>
    <w:rsid w:val="00DC42E3"/>
    <w:rsid w:val="00DC4584"/>
    <w:rsid w:val="00DC462E"/>
    <w:rsid w:val="00DC4856"/>
    <w:rsid w:val="00DC4B0E"/>
    <w:rsid w:val="00DC4B56"/>
    <w:rsid w:val="00DC4C7A"/>
    <w:rsid w:val="00DC4D3D"/>
    <w:rsid w:val="00DC4D58"/>
    <w:rsid w:val="00DC4E17"/>
    <w:rsid w:val="00DC51D0"/>
    <w:rsid w:val="00DC530C"/>
    <w:rsid w:val="00DC54D6"/>
    <w:rsid w:val="00DC5A15"/>
    <w:rsid w:val="00DC5AF4"/>
    <w:rsid w:val="00DC5C09"/>
    <w:rsid w:val="00DC5C3F"/>
    <w:rsid w:val="00DC5CF3"/>
    <w:rsid w:val="00DC5D33"/>
    <w:rsid w:val="00DC5D67"/>
    <w:rsid w:val="00DC5E5F"/>
    <w:rsid w:val="00DC5F1D"/>
    <w:rsid w:val="00DC617F"/>
    <w:rsid w:val="00DC61CF"/>
    <w:rsid w:val="00DC6310"/>
    <w:rsid w:val="00DC6372"/>
    <w:rsid w:val="00DC651E"/>
    <w:rsid w:val="00DC65D6"/>
    <w:rsid w:val="00DC668C"/>
    <w:rsid w:val="00DC66AD"/>
    <w:rsid w:val="00DC66E1"/>
    <w:rsid w:val="00DC6760"/>
    <w:rsid w:val="00DC6843"/>
    <w:rsid w:val="00DC6935"/>
    <w:rsid w:val="00DC69C0"/>
    <w:rsid w:val="00DC6D33"/>
    <w:rsid w:val="00DC6D87"/>
    <w:rsid w:val="00DC6FA0"/>
    <w:rsid w:val="00DC6FC7"/>
    <w:rsid w:val="00DC7018"/>
    <w:rsid w:val="00DC72D6"/>
    <w:rsid w:val="00DC744F"/>
    <w:rsid w:val="00DC781F"/>
    <w:rsid w:val="00DC7831"/>
    <w:rsid w:val="00DC7C1D"/>
    <w:rsid w:val="00DC7CA1"/>
    <w:rsid w:val="00DC7E50"/>
    <w:rsid w:val="00DC7FD8"/>
    <w:rsid w:val="00DD008C"/>
    <w:rsid w:val="00DD0160"/>
    <w:rsid w:val="00DD0347"/>
    <w:rsid w:val="00DD03C7"/>
    <w:rsid w:val="00DD064A"/>
    <w:rsid w:val="00DD0694"/>
    <w:rsid w:val="00DD075D"/>
    <w:rsid w:val="00DD0811"/>
    <w:rsid w:val="00DD090B"/>
    <w:rsid w:val="00DD0B2F"/>
    <w:rsid w:val="00DD0B82"/>
    <w:rsid w:val="00DD0B8B"/>
    <w:rsid w:val="00DD0D2E"/>
    <w:rsid w:val="00DD0DA8"/>
    <w:rsid w:val="00DD0F34"/>
    <w:rsid w:val="00DD0F5A"/>
    <w:rsid w:val="00DD0FE9"/>
    <w:rsid w:val="00DD1056"/>
    <w:rsid w:val="00DD10B6"/>
    <w:rsid w:val="00DD10FA"/>
    <w:rsid w:val="00DD1217"/>
    <w:rsid w:val="00DD1395"/>
    <w:rsid w:val="00DD147E"/>
    <w:rsid w:val="00DD16C5"/>
    <w:rsid w:val="00DD1732"/>
    <w:rsid w:val="00DD1965"/>
    <w:rsid w:val="00DD1A2F"/>
    <w:rsid w:val="00DD1DE8"/>
    <w:rsid w:val="00DD1E9E"/>
    <w:rsid w:val="00DD1EAB"/>
    <w:rsid w:val="00DD202E"/>
    <w:rsid w:val="00DD212A"/>
    <w:rsid w:val="00DD254E"/>
    <w:rsid w:val="00DD2573"/>
    <w:rsid w:val="00DD25DE"/>
    <w:rsid w:val="00DD266D"/>
    <w:rsid w:val="00DD278D"/>
    <w:rsid w:val="00DD28FC"/>
    <w:rsid w:val="00DD290C"/>
    <w:rsid w:val="00DD2978"/>
    <w:rsid w:val="00DD2A99"/>
    <w:rsid w:val="00DD2AEA"/>
    <w:rsid w:val="00DD2BE9"/>
    <w:rsid w:val="00DD2CCB"/>
    <w:rsid w:val="00DD2E2A"/>
    <w:rsid w:val="00DD2EB9"/>
    <w:rsid w:val="00DD31B2"/>
    <w:rsid w:val="00DD3326"/>
    <w:rsid w:val="00DD35C7"/>
    <w:rsid w:val="00DD389E"/>
    <w:rsid w:val="00DD3933"/>
    <w:rsid w:val="00DD3A39"/>
    <w:rsid w:val="00DD3A92"/>
    <w:rsid w:val="00DD3B1A"/>
    <w:rsid w:val="00DD3D40"/>
    <w:rsid w:val="00DD3E71"/>
    <w:rsid w:val="00DD4079"/>
    <w:rsid w:val="00DD41B7"/>
    <w:rsid w:val="00DD4458"/>
    <w:rsid w:val="00DD4644"/>
    <w:rsid w:val="00DD47D5"/>
    <w:rsid w:val="00DD498A"/>
    <w:rsid w:val="00DD49BC"/>
    <w:rsid w:val="00DD4A82"/>
    <w:rsid w:val="00DD4AA4"/>
    <w:rsid w:val="00DD4AAA"/>
    <w:rsid w:val="00DD4D4A"/>
    <w:rsid w:val="00DD5059"/>
    <w:rsid w:val="00DD50CB"/>
    <w:rsid w:val="00DD50D2"/>
    <w:rsid w:val="00DD50E7"/>
    <w:rsid w:val="00DD5269"/>
    <w:rsid w:val="00DD546E"/>
    <w:rsid w:val="00DD566F"/>
    <w:rsid w:val="00DD56A9"/>
    <w:rsid w:val="00DD570B"/>
    <w:rsid w:val="00DD5743"/>
    <w:rsid w:val="00DD57D3"/>
    <w:rsid w:val="00DD58E6"/>
    <w:rsid w:val="00DD5A42"/>
    <w:rsid w:val="00DD5ADD"/>
    <w:rsid w:val="00DD5DAF"/>
    <w:rsid w:val="00DD5DB7"/>
    <w:rsid w:val="00DD5E70"/>
    <w:rsid w:val="00DD5E9D"/>
    <w:rsid w:val="00DD6015"/>
    <w:rsid w:val="00DD6059"/>
    <w:rsid w:val="00DD6190"/>
    <w:rsid w:val="00DD636C"/>
    <w:rsid w:val="00DD639A"/>
    <w:rsid w:val="00DD6482"/>
    <w:rsid w:val="00DD6C5D"/>
    <w:rsid w:val="00DD7024"/>
    <w:rsid w:val="00DD71A0"/>
    <w:rsid w:val="00DD71AA"/>
    <w:rsid w:val="00DD7436"/>
    <w:rsid w:val="00DD746C"/>
    <w:rsid w:val="00DD74C5"/>
    <w:rsid w:val="00DD7A40"/>
    <w:rsid w:val="00DD7A97"/>
    <w:rsid w:val="00DD7CFC"/>
    <w:rsid w:val="00DD7FFA"/>
    <w:rsid w:val="00DE0154"/>
    <w:rsid w:val="00DE01D4"/>
    <w:rsid w:val="00DE0212"/>
    <w:rsid w:val="00DE033E"/>
    <w:rsid w:val="00DE0529"/>
    <w:rsid w:val="00DE05C5"/>
    <w:rsid w:val="00DE0683"/>
    <w:rsid w:val="00DE07CE"/>
    <w:rsid w:val="00DE07F7"/>
    <w:rsid w:val="00DE0934"/>
    <w:rsid w:val="00DE0DD0"/>
    <w:rsid w:val="00DE0E57"/>
    <w:rsid w:val="00DE1189"/>
    <w:rsid w:val="00DE122B"/>
    <w:rsid w:val="00DE1331"/>
    <w:rsid w:val="00DE142B"/>
    <w:rsid w:val="00DE17F4"/>
    <w:rsid w:val="00DE1885"/>
    <w:rsid w:val="00DE1B2F"/>
    <w:rsid w:val="00DE1BA9"/>
    <w:rsid w:val="00DE1BC3"/>
    <w:rsid w:val="00DE1D09"/>
    <w:rsid w:val="00DE1F0B"/>
    <w:rsid w:val="00DE271E"/>
    <w:rsid w:val="00DE2865"/>
    <w:rsid w:val="00DE2877"/>
    <w:rsid w:val="00DE28EB"/>
    <w:rsid w:val="00DE2956"/>
    <w:rsid w:val="00DE2E1C"/>
    <w:rsid w:val="00DE30B2"/>
    <w:rsid w:val="00DE30F0"/>
    <w:rsid w:val="00DE32B4"/>
    <w:rsid w:val="00DE331E"/>
    <w:rsid w:val="00DE34D5"/>
    <w:rsid w:val="00DE350A"/>
    <w:rsid w:val="00DE365B"/>
    <w:rsid w:val="00DE3A7D"/>
    <w:rsid w:val="00DE3D74"/>
    <w:rsid w:val="00DE3F10"/>
    <w:rsid w:val="00DE3FD0"/>
    <w:rsid w:val="00DE40BC"/>
    <w:rsid w:val="00DE43F3"/>
    <w:rsid w:val="00DE44B7"/>
    <w:rsid w:val="00DE455A"/>
    <w:rsid w:val="00DE45F7"/>
    <w:rsid w:val="00DE483B"/>
    <w:rsid w:val="00DE50BF"/>
    <w:rsid w:val="00DE515C"/>
    <w:rsid w:val="00DE518A"/>
    <w:rsid w:val="00DE5414"/>
    <w:rsid w:val="00DE5471"/>
    <w:rsid w:val="00DE571B"/>
    <w:rsid w:val="00DE573B"/>
    <w:rsid w:val="00DE5810"/>
    <w:rsid w:val="00DE5B1A"/>
    <w:rsid w:val="00DE5BAC"/>
    <w:rsid w:val="00DE5CD9"/>
    <w:rsid w:val="00DE5CFB"/>
    <w:rsid w:val="00DE631B"/>
    <w:rsid w:val="00DE65E0"/>
    <w:rsid w:val="00DE678C"/>
    <w:rsid w:val="00DE6842"/>
    <w:rsid w:val="00DE685B"/>
    <w:rsid w:val="00DE69B2"/>
    <w:rsid w:val="00DE6BF1"/>
    <w:rsid w:val="00DE6C2D"/>
    <w:rsid w:val="00DE6D68"/>
    <w:rsid w:val="00DE71B8"/>
    <w:rsid w:val="00DE71D2"/>
    <w:rsid w:val="00DE7276"/>
    <w:rsid w:val="00DE728A"/>
    <w:rsid w:val="00DE73DB"/>
    <w:rsid w:val="00DE74BF"/>
    <w:rsid w:val="00DE758B"/>
    <w:rsid w:val="00DE77E2"/>
    <w:rsid w:val="00DE7C08"/>
    <w:rsid w:val="00DE7C12"/>
    <w:rsid w:val="00DE7CAA"/>
    <w:rsid w:val="00DE7CB5"/>
    <w:rsid w:val="00DE7CD0"/>
    <w:rsid w:val="00DE7D0D"/>
    <w:rsid w:val="00DE7EDF"/>
    <w:rsid w:val="00DE7FB9"/>
    <w:rsid w:val="00DE7FC4"/>
    <w:rsid w:val="00DE7FF5"/>
    <w:rsid w:val="00DF006C"/>
    <w:rsid w:val="00DF00F4"/>
    <w:rsid w:val="00DF0273"/>
    <w:rsid w:val="00DF0352"/>
    <w:rsid w:val="00DF037B"/>
    <w:rsid w:val="00DF048E"/>
    <w:rsid w:val="00DF0585"/>
    <w:rsid w:val="00DF0669"/>
    <w:rsid w:val="00DF07A0"/>
    <w:rsid w:val="00DF0B60"/>
    <w:rsid w:val="00DF0EAC"/>
    <w:rsid w:val="00DF1017"/>
    <w:rsid w:val="00DF105C"/>
    <w:rsid w:val="00DF114F"/>
    <w:rsid w:val="00DF1BBB"/>
    <w:rsid w:val="00DF2088"/>
    <w:rsid w:val="00DF21C2"/>
    <w:rsid w:val="00DF237B"/>
    <w:rsid w:val="00DF295C"/>
    <w:rsid w:val="00DF2B9E"/>
    <w:rsid w:val="00DF2C25"/>
    <w:rsid w:val="00DF2C89"/>
    <w:rsid w:val="00DF2D15"/>
    <w:rsid w:val="00DF2D60"/>
    <w:rsid w:val="00DF2EC1"/>
    <w:rsid w:val="00DF2F32"/>
    <w:rsid w:val="00DF322E"/>
    <w:rsid w:val="00DF3268"/>
    <w:rsid w:val="00DF3279"/>
    <w:rsid w:val="00DF33D3"/>
    <w:rsid w:val="00DF3472"/>
    <w:rsid w:val="00DF3846"/>
    <w:rsid w:val="00DF3B76"/>
    <w:rsid w:val="00DF3C3F"/>
    <w:rsid w:val="00DF3CC0"/>
    <w:rsid w:val="00DF3EE7"/>
    <w:rsid w:val="00DF4053"/>
    <w:rsid w:val="00DF408C"/>
    <w:rsid w:val="00DF4272"/>
    <w:rsid w:val="00DF427F"/>
    <w:rsid w:val="00DF44C3"/>
    <w:rsid w:val="00DF457D"/>
    <w:rsid w:val="00DF467C"/>
    <w:rsid w:val="00DF46E3"/>
    <w:rsid w:val="00DF4772"/>
    <w:rsid w:val="00DF49D4"/>
    <w:rsid w:val="00DF4E97"/>
    <w:rsid w:val="00DF4FE1"/>
    <w:rsid w:val="00DF4FF2"/>
    <w:rsid w:val="00DF504A"/>
    <w:rsid w:val="00DF5178"/>
    <w:rsid w:val="00DF5535"/>
    <w:rsid w:val="00DF55A8"/>
    <w:rsid w:val="00DF56C9"/>
    <w:rsid w:val="00DF591C"/>
    <w:rsid w:val="00DF5AFD"/>
    <w:rsid w:val="00DF5B68"/>
    <w:rsid w:val="00DF5B9B"/>
    <w:rsid w:val="00DF5D2B"/>
    <w:rsid w:val="00DF5E39"/>
    <w:rsid w:val="00DF5E7F"/>
    <w:rsid w:val="00DF6193"/>
    <w:rsid w:val="00DF6318"/>
    <w:rsid w:val="00DF63B5"/>
    <w:rsid w:val="00DF6614"/>
    <w:rsid w:val="00DF6617"/>
    <w:rsid w:val="00DF6754"/>
    <w:rsid w:val="00DF676F"/>
    <w:rsid w:val="00DF68F0"/>
    <w:rsid w:val="00DF6B41"/>
    <w:rsid w:val="00DF6C6E"/>
    <w:rsid w:val="00DF6D25"/>
    <w:rsid w:val="00DF737A"/>
    <w:rsid w:val="00DF7425"/>
    <w:rsid w:val="00DF74AF"/>
    <w:rsid w:val="00DF76A2"/>
    <w:rsid w:val="00DF7712"/>
    <w:rsid w:val="00DF7B22"/>
    <w:rsid w:val="00DF7BB7"/>
    <w:rsid w:val="00DF7BE5"/>
    <w:rsid w:val="00DF7D8F"/>
    <w:rsid w:val="00DF7E16"/>
    <w:rsid w:val="00DF7E86"/>
    <w:rsid w:val="00E0011B"/>
    <w:rsid w:val="00E00396"/>
    <w:rsid w:val="00E00809"/>
    <w:rsid w:val="00E0091D"/>
    <w:rsid w:val="00E00937"/>
    <w:rsid w:val="00E00AEC"/>
    <w:rsid w:val="00E01066"/>
    <w:rsid w:val="00E011ED"/>
    <w:rsid w:val="00E01574"/>
    <w:rsid w:val="00E01912"/>
    <w:rsid w:val="00E01931"/>
    <w:rsid w:val="00E01A2B"/>
    <w:rsid w:val="00E01D0C"/>
    <w:rsid w:val="00E01EA3"/>
    <w:rsid w:val="00E01EF6"/>
    <w:rsid w:val="00E01F7D"/>
    <w:rsid w:val="00E01FE0"/>
    <w:rsid w:val="00E020C7"/>
    <w:rsid w:val="00E020CE"/>
    <w:rsid w:val="00E02105"/>
    <w:rsid w:val="00E02562"/>
    <w:rsid w:val="00E0265E"/>
    <w:rsid w:val="00E02733"/>
    <w:rsid w:val="00E0286F"/>
    <w:rsid w:val="00E02ACB"/>
    <w:rsid w:val="00E02B1B"/>
    <w:rsid w:val="00E02CB0"/>
    <w:rsid w:val="00E02CC2"/>
    <w:rsid w:val="00E030C8"/>
    <w:rsid w:val="00E03170"/>
    <w:rsid w:val="00E031DF"/>
    <w:rsid w:val="00E032C0"/>
    <w:rsid w:val="00E03677"/>
    <w:rsid w:val="00E03683"/>
    <w:rsid w:val="00E03773"/>
    <w:rsid w:val="00E03A02"/>
    <w:rsid w:val="00E03A4E"/>
    <w:rsid w:val="00E03C2B"/>
    <w:rsid w:val="00E03C4E"/>
    <w:rsid w:val="00E03E96"/>
    <w:rsid w:val="00E03F15"/>
    <w:rsid w:val="00E03F88"/>
    <w:rsid w:val="00E03FF5"/>
    <w:rsid w:val="00E03FFB"/>
    <w:rsid w:val="00E040A1"/>
    <w:rsid w:val="00E041BA"/>
    <w:rsid w:val="00E041CD"/>
    <w:rsid w:val="00E0425E"/>
    <w:rsid w:val="00E0433F"/>
    <w:rsid w:val="00E044C1"/>
    <w:rsid w:val="00E04A65"/>
    <w:rsid w:val="00E04C35"/>
    <w:rsid w:val="00E04DCB"/>
    <w:rsid w:val="00E04DF6"/>
    <w:rsid w:val="00E04F2F"/>
    <w:rsid w:val="00E050A0"/>
    <w:rsid w:val="00E05496"/>
    <w:rsid w:val="00E05755"/>
    <w:rsid w:val="00E057F3"/>
    <w:rsid w:val="00E05B61"/>
    <w:rsid w:val="00E05F97"/>
    <w:rsid w:val="00E06405"/>
    <w:rsid w:val="00E065EB"/>
    <w:rsid w:val="00E06829"/>
    <w:rsid w:val="00E06863"/>
    <w:rsid w:val="00E068E9"/>
    <w:rsid w:val="00E06A46"/>
    <w:rsid w:val="00E06D01"/>
    <w:rsid w:val="00E06D42"/>
    <w:rsid w:val="00E0700E"/>
    <w:rsid w:val="00E07091"/>
    <w:rsid w:val="00E07149"/>
    <w:rsid w:val="00E07229"/>
    <w:rsid w:val="00E07330"/>
    <w:rsid w:val="00E075AF"/>
    <w:rsid w:val="00E075FF"/>
    <w:rsid w:val="00E076D6"/>
    <w:rsid w:val="00E07899"/>
    <w:rsid w:val="00E07912"/>
    <w:rsid w:val="00E07A85"/>
    <w:rsid w:val="00E07C6F"/>
    <w:rsid w:val="00E07E7E"/>
    <w:rsid w:val="00E07F69"/>
    <w:rsid w:val="00E07FF5"/>
    <w:rsid w:val="00E1022C"/>
    <w:rsid w:val="00E1044D"/>
    <w:rsid w:val="00E107B5"/>
    <w:rsid w:val="00E10993"/>
    <w:rsid w:val="00E109AA"/>
    <w:rsid w:val="00E10B53"/>
    <w:rsid w:val="00E10D37"/>
    <w:rsid w:val="00E10F2C"/>
    <w:rsid w:val="00E11109"/>
    <w:rsid w:val="00E11134"/>
    <w:rsid w:val="00E11201"/>
    <w:rsid w:val="00E11407"/>
    <w:rsid w:val="00E114D4"/>
    <w:rsid w:val="00E115C2"/>
    <w:rsid w:val="00E11675"/>
    <w:rsid w:val="00E116F0"/>
    <w:rsid w:val="00E11719"/>
    <w:rsid w:val="00E11868"/>
    <w:rsid w:val="00E11A07"/>
    <w:rsid w:val="00E11D9D"/>
    <w:rsid w:val="00E11DD9"/>
    <w:rsid w:val="00E11ED7"/>
    <w:rsid w:val="00E1212A"/>
    <w:rsid w:val="00E122B4"/>
    <w:rsid w:val="00E122BD"/>
    <w:rsid w:val="00E123F3"/>
    <w:rsid w:val="00E1249E"/>
    <w:rsid w:val="00E124AB"/>
    <w:rsid w:val="00E12503"/>
    <w:rsid w:val="00E1250E"/>
    <w:rsid w:val="00E12586"/>
    <w:rsid w:val="00E127D9"/>
    <w:rsid w:val="00E128FF"/>
    <w:rsid w:val="00E12A21"/>
    <w:rsid w:val="00E12C0F"/>
    <w:rsid w:val="00E12D25"/>
    <w:rsid w:val="00E12D9E"/>
    <w:rsid w:val="00E12E9F"/>
    <w:rsid w:val="00E131DF"/>
    <w:rsid w:val="00E1351B"/>
    <w:rsid w:val="00E1387E"/>
    <w:rsid w:val="00E13909"/>
    <w:rsid w:val="00E1397B"/>
    <w:rsid w:val="00E13AFB"/>
    <w:rsid w:val="00E13B36"/>
    <w:rsid w:val="00E13B4A"/>
    <w:rsid w:val="00E13D4A"/>
    <w:rsid w:val="00E13DC9"/>
    <w:rsid w:val="00E13F88"/>
    <w:rsid w:val="00E1410C"/>
    <w:rsid w:val="00E14180"/>
    <w:rsid w:val="00E141E1"/>
    <w:rsid w:val="00E14369"/>
    <w:rsid w:val="00E14394"/>
    <w:rsid w:val="00E1450C"/>
    <w:rsid w:val="00E145F4"/>
    <w:rsid w:val="00E14793"/>
    <w:rsid w:val="00E148A0"/>
    <w:rsid w:val="00E14904"/>
    <w:rsid w:val="00E1494B"/>
    <w:rsid w:val="00E14A09"/>
    <w:rsid w:val="00E14A79"/>
    <w:rsid w:val="00E14BCE"/>
    <w:rsid w:val="00E14BDC"/>
    <w:rsid w:val="00E14C9D"/>
    <w:rsid w:val="00E14DEB"/>
    <w:rsid w:val="00E1524B"/>
    <w:rsid w:val="00E1557C"/>
    <w:rsid w:val="00E155CF"/>
    <w:rsid w:val="00E15B27"/>
    <w:rsid w:val="00E15BB3"/>
    <w:rsid w:val="00E15BC4"/>
    <w:rsid w:val="00E15CFE"/>
    <w:rsid w:val="00E15E4C"/>
    <w:rsid w:val="00E15E6D"/>
    <w:rsid w:val="00E16169"/>
    <w:rsid w:val="00E161C5"/>
    <w:rsid w:val="00E1665C"/>
    <w:rsid w:val="00E167A8"/>
    <w:rsid w:val="00E16825"/>
    <w:rsid w:val="00E16835"/>
    <w:rsid w:val="00E16B04"/>
    <w:rsid w:val="00E16D6B"/>
    <w:rsid w:val="00E16F74"/>
    <w:rsid w:val="00E16FA9"/>
    <w:rsid w:val="00E16FF2"/>
    <w:rsid w:val="00E173AF"/>
    <w:rsid w:val="00E173E9"/>
    <w:rsid w:val="00E177A3"/>
    <w:rsid w:val="00E177E9"/>
    <w:rsid w:val="00E178AA"/>
    <w:rsid w:val="00E178E7"/>
    <w:rsid w:val="00E17A82"/>
    <w:rsid w:val="00E17AA5"/>
    <w:rsid w:val="00E17AE3"/>
    <w:rsid w:val="00E17E56"/>
    <w:rsid w:val="00E17F9A"/>
    <w:rsid w:val="00E20081"/>
    <w:rsid w:val="00E201E0"/>
    <w:rsid w:val="00E20368"/>
    <w:rsid w:val="00E203C0"/>
    <w:rsid w:val="00E20752"/>
    <w:rsid w:val="00E20880"/>
    <w:rsid w:val="00E20978"/>
    <w:rsid w:val="00E209A9"/>
    <w:rsid w:val="00E20B3F"/>
    <w:rsid w:val="00E20B62"/>
    <w:rsid w:val="00E20D21"/>
    <w:rsid w:val="00E20D44"/>
    <w:rsid w:val="00E210D9"/>
    <w:rsid w:val="00E21160"/>
    <w:rsid w:val="00E213E5"/>
    <w:rsid w:val="00E215C4"/>
    <w:rsid w:val="00E21815"/>
    <w:rsid w:val="00E218E6"/>
    <w:rsid w:val="00E21D82"/>
    <w:rsid w:val="00E21E9A"/>
    <w:rsid w:val="00E21ED7"/>
    <w:rsid w:val="00E21FFB"/>
    <w:rsid w:val="00E22035"/>
    <w:rsid w:val="00E2205B"/>
    <w:rsid w:val="00E22098"/>
    <w:rsid w:val="00E22132"/>
    <w:rsid w:val="00E22177"/>
    <w:rsid w:val="00E22586"/>
    <w:rsid w:val="00E22614"/>
    <w:rsid w:val="00E22669"/>
    <w:rsid w:val="00E22701"/>
    <w:rsid w:val="00E22728"/>
    <w:rsid w:val="00E2288C"/>
    <w:rsid w:val="00E22976"/>
    <w:rsid w:val="00E22B1F"/>
    <w:rsid w:val="00E22E20"/>
    <w:rsid w:val="00E22F06"/>
    <w:rsid w:val="00E22F0A"/>
    <w:rsid w:val="00E23020"/>
    <w:rsid w:val="00E230E3"/>
    <w:rsid w:val="00E23112"/>
    <w:rsid w:val="00E23161"/>
    <w:rsid w:val="00E23381"/>
    <w:rsid w:val="00E234D5"/>
    <w:rsid w:val="00E23521"/>
    <w:rsid w:val="00E235B0"/>
    <w:rsid w:val="00E23942"/>
    <w:rsid w:val="00E23972"/>
    <w:rsid w:val="00E23A71"/>
    <w:rsid w:val="00E23ADE"/>
    <w:rsid w:val="00E23CFD"/>
    <w:rsid w:val="00E23E96"/>
    <w:rsid w:val="00E24285"/>
    <w:rsid w:val="00E24788"/>
    <w:rsid w:val="00E24849"/>
    <w:rsid w:val="00E24858"/>
    <w:rsid w:val="00E24916"/>
    <w:rsid w:val="00E24C13"/>
    <w:rsid w:val="00E24C41"/>
    <w:rsid w:val="00E24D3A"/>
    <w:rsid w:val="00E2519C"/>
    <w:rsid w:val="00E251A6"/>
    <w:rsid w:val="00E2521F"/>
    <w:rsid w:val="00E2555D"/>
    <w:rsid w:val="00E2557A"/>
    <w:rsid w:val="00E255BD"/>
    <w:rsid w:val="00E25833"/>
    <w:rsid w:val="00E259D2"/>
    <w:rsid w:val="00E25B45"/>
    <w:rsid w:val="00E25C88"/>
    <w:rsid w:val="00E260F7"/>
    <w:rsid w:val="00E26235"/>
    <w:rsid w:val="00E262A3"/>
    <w:rsid w:val="00E262BF"/>
    <w:rsid w:val="00E26343"/>
    <w:rsid w:val="00E26456"/>
    <w:rsid w:val="00E264AF"/>
    <w:rsid w:val="00E2664F"/>
    <w:rsid w:val="00E2691C"/>
    <w:rsid w:val="00E26965"/>
    <w:rsid w:val="00E269AC"/>
    <w:rsid w:val="00E26B2E"/>
    <w:rsid w:val="00E26E9C"/>
    <w:rsid w:val="00E26EAC"/>
    <w:rsid w:val="00E26ECD"/>
    <w:rsid w:val="00E26FA2"/>
    <w:rsid w:val="00E27177"/>
    <w:rsid w:val="00E27270"/>
    <w:rsid w:val="00E27385"/>
    <w:rsid w:val="00E2759D"/>
    <w:rsid w:val="00E278E0"/>
    <w:rsid w:val="00E27E33"/>
    <w:rsid w:val="00E30035"/>
    <w:rsid w:val="00E30231"/>
    <w:rsid w:val="00E30379"/>
    <w:rsid w:val="00E303D9"/>
    <w:rsid w:val="00E30434"/>
    <w:rsid w:val="00E30447"/>
    <w:rsid w:val="00E3048A"/>
    <w:rsid w:val="00E30654"/>
    <w:rsid w:val="00E30681"/>
    <w:rsid w:val="00E30732"/>
    <w:rsid w:val="00E30785"/>
    <w:rsid w:val="00E3082D"/>
    <w:rsid w:val="00E308DC"/>
    <w:rsid w:val="00E30CE6"/>
    <w:rsid w:val="00E30D49"/>
    <w:rsid w:val="00E30F1F"/>
    <w:rsid w:val="00E30FDA"/>
    <w:rsid w:val="00E31006"/>
    <w:rsid w:val="00E31490"/>
    <w:rsid w:val="00E315BC"/>
    <w:rsid w:val="00E315DD"/>
    <w:rsid w:val="00E315F0"/>
    <w:rsid w:val="00E317AF"/>
    <w:rsid w:val="00E318F9"/>
    <w:rsid w:val="00E31A2A"/>
    <w:rsid w:val="00E31CDE"/>
    <w:rsid w:val="00E31DE0"/>
    <w:rsid w:val="00E31F1A"/>
    <w:rsid w:val="00E31FA1"/>
    <w:rsid w:val="00E3209D"/>
    <w:rsid w:val="00E3216F"/>
    <w:rsid w:val="00E321A1"/>
    <w:rsid w:val="00E321F8"/>
    <w:rsid w:val="00E32349"/>
    <w:rsid w:val="00E323ED"/>
    <w:rsid w:val="00E32474"/>
    <w:rsid w:val="00E32966"/>
    <w:rsid w:val="00E33205"/>
    <w:rsid w:val="00E332AE"/>
    <w:rsid w:val="00E332B9"/>
    <w:rsid w:val="00E332C3"/>
    <w:rsid w:val="00E332E8"/>
    <w:rsid w:val="00E33398"/>
    <w:rsid w:val="00E3349B"/>
    <w:rsid w:val="00E33545"/>
    <w:rsid w:val="00E336BD"/>
    <w:rsid w:val="00E33799"/>
    <w:rsid w:val="00E33BDA"/>
    <w:rsid w:val="00E33C13"/>
    <w:rsid w:val="00E33CCF"/>
    <w:rsid w:val="00E33D38"/>
    <w:rsid w:val="00E33E0E"/>
    <w:rsid w:val="00E33EE6"/>
    <w:rsid w:val="00E340DA"/>
    <w:rsid w:val="00E340F5"/>
    <w:rsid w:val="00E34153"/>
    <w:rsid w:val="00E34497"/>
    <w:rsid w:val="00E34AB3"/>
    <w:rsid w:val="00E34B6C"/>
    <w:rsid w:val="00E34E44"/>
    <w:rsid w:val="00E34F33"/>
    <w:rsid w:val="00E34F5C"/>
    <w:rsid w:val="00E35018"/>
    <w:rsid w:val="00E354B1"/>
    <w:rsid w:val="00E355EC"/>
    <w:rsid w:val="00E35717"/>
    <w:rsid w:val="00E3581E"/>
    <w:rsid w:val="00E3597D"/>
    <w:rsid w:val="00E35BB2"/>
    <w:rsid w:val="00E35DDB"/>
    <w:rsid w:val="00E35E88"/>
    <w:rsid w:val="00E35FD4"/>
    <w:rsid w:val="00E36414"/>
    <w:rsid w:val="00E364CA"/>
    <w:rsid w:val="00E3651E"/>
    <w:rsid w:val="00E36529"/>
    <w:rsid w:val="00E36616"/>
    <w:rsid w:val="00E36837"/>
    <w:rsid w:val="00E36928"/>
    <w:rsid w:val="00E36954"/>
    <w:rsid w:val="00E36A9E"/>
    <w:rsid w:val="00E36D14"/>
    <w:rsid w:val="00E36D20"/>
    <w:rsid w:val="00E36DD5"/>
    <w:rsid w:val="00E36F24"/>
    <w:rsid w:val="00E3700C"/>
    <w:rsid w:val="00E370D9"/>
    <w:rsid w:val="00E3723E"/>
    <w:rsid w:val="00E3749D"/>
    <w:rsid w:val="00E37643"/>
    <w:rsid w:val="00E37647"/>
    <w:rsid w:val="00E3795F"/>
    <w:rsid w:val="00E37AE5"/>
    <w:rsid w:val="00E37C2E"/>
    <w:rsid w:val="00E37DB9"/>
    <w:rsid w:val="00E37DFE"/>
    <w:rsid w:val="00E37ED2"/>
    <w:rsid w:val="00E40180"/>
    <w:rsid w:val="00E401AD"/>
    <w:rsid w:val="00E404B8"/>
    <w:rsid w:val="00E40550"/>
    <w:rsid w:val="00E405F5"/>
    <w:rsid w:val="00E4073F"/>
    <w:rsid w:val="00E4079A"/>
    <w:rsid w:val="00E408F2"/>
    <w:rsid w:val="00E409AD"/>
    <w:rsid w:val="00E40A29"/>
    <w:rsid w:val="00E40C38"/>
    <w:rsid w:val="00E40E54"/>
    <w:rsid w:val="00E40E5B"/>
    <w:rsid w:val="00E40E9A"/>
    <w:rsid w:val="00E41529"/>
    <w:rsid w:val="00E41DB1"/>
    <w:rsid w:val="00E4213C"/>
    <w:rsid w:val="00E422D4"/>
    <w:rsid w:val="00E422D5"/>
    <w:rsid w:val="00E42AE7"/>
    <w:rsid w:val="00E42C7D"/>
    <w:rsid w:val="00E4320E"/>
    <w:rsid w:val="00E43240"/>
    <w:rsid w:val="00E432A7"/>
    <w:rsid w:val="00E433B7"/>
    <w:rsid w:val="00E4354D"/>
    <w:rsid w:val="00E437A3"/>
    <w:rsid w:val="00E437F8"/>
    <w:rsid w:val="00E4381C"/>
    <w:rsid w:val="00E438EB"/>
    <w:rsid w:val="00E439DC"/>
    <w:rsid w:val="00E43A6C"/>
    <w:rsid w:val="00E43C9A"/>
    <w:rsid w:val="00E43D92"/>
    <w:rsid w:val="00E43EE5"/>
    <w:rsid w:val="00E4402D"/>
    <w:rsid w:val="00E44065"/>
    <w:rsid w:val="00E4415D"/>
    <w:rsid w:val="00E441DD"/>
    <w:rsid w:val="00E44493"/>
    <w:rsid w:val="00E445AD"/>
    <w:rsid w:val="00E44653"/>
    <w:rsid w:val="00E44826"/>
    <w:rsid w:val="00E44B89"/>
    <w:rsid w:val="00E44D5A"/>
    <w:rsid w:val="00E451C9"/>
    <w:rsid w:val="00E45355"/>
    <w:rsid w:val="00E4549A"/>
    <w:rsid w:val="00E454C8"/>
    <w:rsid w:val="00E45566"/>
    <w:rsid w:val="00E456B0"/>
    <w:rsid w:val="00E45803"/>
    <w:rsid w:val="00E458AA"/>
    <w:rsid w:val="00E45900"/>
    <w:rsid w:val="00E4590B"/>
    <w:rsid w:val="00E45A41"/>
    <w:rsid w:val="00E45A97"/>
    <w:rsid w:val="00E45F71"/>
    <w:rsid w:val="00E45FC1"/>
    <w:rsid w:val="00E45FE5"/>
    <w:rsid w:val="00E46059"/>
    <w:rsid w:val="00E46096"/>
    <w:rsid w:val="00E4682C"/>
    <w:rsid w:val="00E46C28"/>
    <w:rsid w:val="00E46C84"/>
    <w:rsid w:val="00E46CCD"/>
    <w:rsid w:val="00E47033"/>
    <w:rsid w:val="00E47117"/>
    <w:rsid w:val="00E4714A"/>
    <w:rsid w:val="00E47340"/>
    <w:rsid w:val="00E473B6"/>
    <w:rsid w:val="00E473DA"/>
    <w:rsid w:val="00E473DD"/>
    <w:rsid w:val="00E47936"/>
    <w:rsid w:val="00E4796B"/>
    <w:rsid w:val="00E47A99"/>
    <w:rsid w:val="00E47B8C"/>
    <w:rsid w:val="00E47BDA"/>
    <w:rsid w:val="00E47C4E"/>
    <w:rsid w:val="00E47CB8"/>
    <w:rsid w:val="00E47CCE"/>
    <w:rsid w:val="00E47D71"/>
    <w:rsid w:val="00E47E01"/>
    <w:rsid w:val="00E47EF4"/>
    <w:rsid w:val="00E50036"/>
    <w:rsid w:val="00E5010D"/>
    <w:rsid w:val="00E5068F"/>
    <w:rsid w:val="00E50D15"/>
    <w:rsid w:val="00E50F76"/>
    <w:rsid w:val="00E51135"/>
    <w:rsid w:val="00E5119D"/>
    <w:rsid w:val="00E511B2"/>
    <w:rsid w:val="00E511C4"/>
    <w:rsid w:val="00E5124B"/>
    <w:rsid w:val="00E5147F"/>
    <w:rsid w:val="00E515E8"/>
    <w:rsid w:val="00E5176B"/>
    <w:rsid w:val="00E517B5"/>
    <w:rsid w:val="00E51849"/>
    <w:rsid w:val="00E51A21"/>
    <w:rsid w:val="00E51A37"/>
    <w:rsid w:val="00E51AD5"/>
    <w:rsid w:val="00E51AEB"/>
    <w:rsid w:val="00E5203D"/>
    <w:rsid w:val="00E52043"/>
    <w:rsid w:val="00E5208E"/>
    <w:rsid w:val="00E5221F"/>
    <w:rsid w:val="00E524F0"/>
    <w:rsid w:val="00E5255E"/>
    <w:rsid w:val="00E52696"/>
    <w:rsid w:val="00E528B7"/>
    <w:rsid w:val="00E528D9"/>
    <w:rsid w:val="00E52D3A"/>
    <w:rsid w:val="00E52D48"/>
    <w:rsid w:val="00E53126"/>
    <w:rsid w:val="00E531AA"/>
    <w:rsid w:val="00E53224"/>
    <w:rsid w:val="00E53263"/>
    <w:rsid w:val="00E534BC"/>
    <w:rsid w:val="00E5382C"/>
    <w:rsid w:val="00E539B3"/>
    <w:rsid w:val="00E53AF1"/>
    <w:rsid w:val="00E53B2F"/>
    <w:rsid w:val="00E53B7A"/>
    <w:rsid w:val="00E53C62"/>
    <w:rsid w:val="00E53DA5"/>
    <w:rsid w:val="00E53E38"/>
    <w:rsid w:val="00E53EDC"/>
    <w:rsid w:val="00E53FAE"/>
    <w:rsid w:val="00E5420B"/>
    <w:rsid w:val="00E54BAE"/>
    <w:rsid w:val="00E54C0F"/>
    <w:rsid w:val="00E54C21"/>
    <w:rsid w:val="00E54C24"/>
    <w:rsid w:val="00E54C7A"/>
    <w:rsid w:val="00E54CD3"/>
    <w:rsid w:val="00E5510C"/>
    <w:rsid w:val="00E5529C"/>
    <w:rsid w:val="00E552A1"/>
    <w:rsid w:val="00E552EB"/>
    <w:rsid w:val="00E553B9"/>
    <w:rsid w:val="00E55557"/>
    <w:rsid w:val="00E5575C"/>
    <w:rsid w:val="00E558C6"/>
    <w:rsid w:val="00E55AFD"/>
    <w:rsid w:val="00E55C3F"/>
    <w:rsid w:val="00E55CBC"/>
    <w:rsid w:val="00E55CCA"/>
    <w:rsid w:val="00E55E8A"/>
    <w:rsid w:val="00E55F46"/>
    <w:rsid w:val="00E55F64"/>
    <w:rsid w:val="00E56023"/>
    <w:rsid w:val="00E561CF"/>
    <w:rsid w:val="00E56259"/>
    <w:rsid w:val="00E562F5"/>
    <w:rsid w:val="00E56402"/>
    <w:rsid w:val="00E56427"/>
    <w:rsid w:val="00E56429"/>
    <w:rsid w:val="00E56753"/>
    <w:rsid w:val="00E56B03"/>
    <w:rsid w:val="00E56C0E"/>
    <w:rsid w:val="00E56C9C"/>
    <w:rsid w:val="00E56CBF"/>
    <w:rsid w:val="00E571E9"/>
    <w:rsid w:val="00E57613"/>
    <w:rsid w:val="00E576FF"/>
    <w:rsid w:val="00E5787A"/>
    <w:rsid w:val="00E57BE7"/>
    <w:rsid w:val="00E57E90"/>
    <w:rsid w:val="00E57F3B"/>
    <w:rsid w:val="00E60104"/>
    <w:rsid w:val="00E60555"/>
    <w:rsid w:val="00E60689"/>
    <w:rsid w:val="00E60705"/>
    <w:rsid w:val="00E607EC"/>
    <w:rsid w:val="00E60B87"/>
    <w:rsid w:val="00E60CDE"/>
    <w:rsid w:val="00E60FAC"/>
    <w:rsid w:val="00E6106C"/>
    <w:rsid w:val="00E6111D"/>
    <w:rsid w:val="00E61296"/>
    <w:rsid w:val="00E6131F"/>
    <w:rsid w:val="00E61425"/>
    <w:rsid w:val="00E614BE"/>
    <w:rsid w:val="00E615AB"/>
    <w:rsid w:val="00E615D2"/>
    <w:rsid w:val="00E61606"/>
    <w:rsid w:val="00E619F5"/>
    <w:rsid w:val="00E61B04"/>
    <w:rsid w:val="00E61C18"/>
    <w:rsid w:val="00E61EBC"/>
    <w:rsid w:val="00E61F39"/>
    <w:rsid w:val="00E61F59"/>
    <w:rsid w:val="00E61FBA"/>
    <w:rsid w:val="00E6201B"/>
    <w:rsid w:val="00E624D2"/>
    <w:rsid w:val="00E62578"/>
    <w:rsid w:val="00E625BA"/>
    <w:rsid w:val="00E62687"/>
    <w:rsid w:val="00E62729"/>
    <w:rsid w:val="00E628EC"/>
    <w:rsid w:val="00E62A33"/>
    <w:rsid w:val="00E62B02"/>
    <w:rsid w:val="00E62D95"/>
    <w:rsid w:val="00E63195"/>
    <w:rsid w:val="00E636B5"/>
    <w:rsid w:val="00E63758"/>
    <w:rsid w:val="00E639BD"/>
    <w:rsid w:val="00E63C02"/>
    <w:rsid w:val="00E63D14"/>
    <w:rsid w:val="00E63DD5"/>
    <w:rsid w:val="00E63DD9"/>
    <w:rsid w:val="00E63E7E"/>
    <w:rsid w:val="00E63EF1"/>
    <w:rsid w:val="00E64082"/>
    <w:rsid w:val="00E640FF"/>
    <w:rsid w:val="00E6410B"/>
    <w:rsid w:val="00E6420C"/>
    <w:rsid w:val="00E6439A"/>
    <w:rsid w:val="00E643DA"/>
    <w:rsid w:val="00E64627"/>
    <w:rsid w:val="00E64672"/>
    <w:rsid w:val="00E64B8F"/>
    <w:rsid w:val="00E64C62"/>
    <w:rsid w:val="00E64E1A"/>
    <w:rsid w:val="00E64E68"/>
    <w:rsid w:val="00E64E75"/>
    <w:rsid w:val="00E64ECC"/>
    <w:rsid w:val="00E64F14"/>
    <w:rsid w:val="00E64FD4"/>
    <w:rsid w:val="00E65088"/>
    <w:rsid w:val="00E65489"/>
    <w:rsid w:val="00E655D5"/>
    <w:rsid w:val="00E65616"/>
    <w:rsid w:val="00E656D1"/>
    <w:rsid w:val="00E65ABE"/>
    <w:rsid w:val="00E65C94"/>
    <w:rsid w:val="00E66020"/>
    <w:rsid w:val="00E662C9"/>
    <w:rsid w:val="00E662F2"/>
    <w:rsid w:val="00E662FE"/>
    <w:rsid w:val="00E66367"/>
    <w:rsid w:val="00E663D8"/>
    <w:rsid w:val="00E664F4"/>
    <w:rsid w:val="00E665C0"/>
    <w:rsid w:val="00E665E9"/>
    <w:rsid w:val="00E6667C"/>
    <w:rsid w:val="00E66977"/>
    <w:rsid w:val="00E66A4E"/>
    <w:rsid w:val="00E66B5A"/>
    <w:rsid w:val="00E66C42"/>
    <w:rsid w:val="00E66CA6"/>
    <w:rsid w:val="00E66D45"/>
    <w:rsid w:val="00E66F50"/>
    <w:rsid w:val="00E66F5C"/>
    <w:rsid w:val="00E67035"/>
    <w:rsid w:val="00E67091"/>
    <w:rsid w:val="00E67099"/>
    <w:rsid w:val="00E67160"/>
    <w:rsid w:val="00E675A1"/>
    <w:rsid w:val="00E6797B"/>
    <w:rsid w:val="00E67BE4"/>
    <w:rsid w:val="00E67E44"/>
    <w:rsid w:val="00E7001A"/>
    <w:rsid w:val="00E70073"/>
    <w:rsid w:val="00E7028E"/>
    <w:rsid w:val="00E703E1"/>
    <w:rsid w:val="00E703E7"/>
    <w:rsid w:val="00E705DE"/>
    <w:rsid w:val="00E70602"/>
    <w:rsid w:val="00E70680"/>
    <w:rsid w:val="00E70983"/>
    <w:rsid w:val="00E709D1"/>
    <w:rsid w:val="00E70C5F"/>
    <w:rsid w:val="00E70EDE"/>
    <w:rsid w:val="00E70F95"/>
    <w:rsid w:val="00E70F97"/>
    <w:rsid w:val="00E71182"/>
    <w:rsid w:val="00E711BB"/>
    <w:rsid w:val="00E71259"/>
    <w:rsid w:val="00E7127F"/>
    <w:rsid w:val="00E712AF"/>
    <w:rsid w:val="00E71910"/>
    <w:rsid w:val="00E719EF"/>
    <w:rsid w:val="00E71A4D"/>
    <w:rsid w:val="00E71C0C"/>
    <w:rsid w:val="00E71D22"/>
    <w:rsid w:val="00E72079"/>
    <w:rsid w:val="00E7230F"/>
    <w:rsid w:val="00E7232E"/>
    <w:rsid w:val="00E72514"/>
    <w:rsid w:val="00E72631"/>
    <w:rsid w:val="00E72905"/>
    <w:rsid w:val="00E72B9E"/>
    <w:rsid w:val="00E72C5D"/>
    <w:rsid w:val="00E72D0F"/>
    <w:rsid w:val="00E72D92"/>
    <w:rsid w:val="00E72DB2"/>
    <w:rsid w:val="00E72E3F"/>
    <w:rsid w:val="00E72E51"/>
    <w:rsid w:val="00E72F36"/>
    <w:rsid w:val="00E72FEE"/>
    <w:rsid w:val="00E73110"/>
    <w:rsid w:val="00E73135"/>
    <w:rsid w:val="00E732EC"/>
    <w:rsid w:val="00E733CF"/>
    <w:rsid w:val="00E733FB"/>
    <w:rsid w:val="00E73408"/>
    <w:rsid w:val="00E73411"/>
    <w:rsid w:val="00E734F1"/>
    <w:rsid w:val="00E7351B"/>
    <w:rsid w:val="00E7356E"/>
    <w:rsid w:val="00E737D2"/>
    <w:rsid w:val="00E738CA"/>
    <w:rsid w:val="00E73E88"/>
    <w:rsid w:val="00E73ECF"/>
    <w:rsid w:val="00E743DB"/>
    <w:rsid w:val="00E74603"/>
    <w:rsid w:val="00E748C3"/>
    <w:rsid w:val="00E749DF"/>
    <w:rsid w:val="00E7523A"/>
    <w:rsid w:val="00E75399"/>
    <w:rsid w:val="00E758BF"/>
    <w:rsid w:val="00E75CC5"/>
    <w:rsid w:val="00E75CD4"/>
    <w:rsid w:val="00E75D96"/>
    <w:rsid w:val="00E75E6B"/>
    <w:rsid w:val="00E75EC6"/>
    <w:rsid w:val="00E75FE5"/>
    <w:rsid w:val="00E76127"/>
    <w:rsid w:val="00E762B1"/>
    <w:rsid w:val="00E7655A"/>
    <w:rsid w:val="00E766F5"/>
    <w:rsid w:val="00E7676D"/>
    <w:rsid w:val="00E76B3B"/>
    <w:rsid w:val="00E76B96"/>
    <w:rsid w:val="00E76E20"/>
    <w:rsid w:val="00E76E69"/>
    <w:rsid w:val="00E76F49"/>
    <w:rsid w:val="00E76FCC"/>
    <w:rsid w:val="00E77303"/>
    <w:rsid w:val="00E773D0"/>
    <w:rsid w:val="00E774CE"/>
    <w:rsid w:val="00E77601"/>
    <w:rsid w:val="00E77683"/>
    <w:rsid w:val="00E776EE"/>
    <w:rsid w:val="00E7773A"/>
    <w:rsid w:val="00E7773D"/>
    <w:rsid w:val="00E77783"/>
    <w:rsid w:val="00E77848"/>
    <w:rsid w:val="00E778B6"/>
    <w:rsid w:val="00E77B45"/>
    <w:rsid w:val="00E77CF8"/>
    <w:rsid w:val="00E77DC9"/>
    <w:rsid w:val="00E800B1"/>
    <w:rsid w:val="00E8012D"/>
    <w:rsid w:val="00E8031F"/>
    <w:rsid w:val="00E803BB"/>
    <w:rsid w:val="00E8049C"/>
    <w:rsid w:val="00E804D2"/>
    <w:rsid w:val="00E8063B"/>
    <w:rsid w:val="00E80798"/>
    <w:rsid w:val="00E80A66"/>
    <w:rsid w:val="00E80D17"/>
    <w:rsid w:val="00E80DB3"/>
    <w:rsid w:val="00E80E4A"/>
    <w:rsid w:val="00E80F45"/>
    <w:rsid w:val="00E812EB"/>
    <w:rsid w:val="00E81430"/>
    <w:rsid w:val="00E815D9"/>
    <w:rsid w:val="00E81726"/>
    <w:rsid w:val="00E81B53"/>
    <w:rsid w:val="00E81E04"/>
    <w:rsid w:val="00E821C3"/>
    <w:rsid w:val="00E82383"/>
    <w:rsid w:val="00E8255A"/>
    <w:rsid w:val="00E8259F"/>
    <w:rsid w:val="00E825BD"/>
    <w:rsid w:val="00E82678"/>
    <w:rsid w:val="00E82958"/>
    <w:rsid w:val="00E82BAF"/>
    <w:rsid w:val="00E82ED1"/>
    <w:rsid w:val="00E8309A"/>
    <w:rsid w:val="00E8321A"/>
    <w:rsid w:val="00E8335F"/>
    <w:rsid w:val="00E8346A"/>
    <w:rsid w:val="00E83474"/>
    <w:rsid w:val="00E835EC"/>
    <w:rsid w:val="00E83642"/>
    <w:rsid w:val="00E8372F"/>
    <w:rsid w:val="00E837EC"/>
    <w:rsid w:val="00E83BA3"/>
    <w:rsid w:val="00E83DA8"/>
    <w:rsid w:val="00E83EE5"/>
    <w:rsid w:val="00E83FD4"/>
    <w:rsid w:val="00E8418A"/>
    <w:rsid w:val="00E84264"/>
    <w:rsid w:val="00E84436"/>
    <w:rsid w:val="00E8449E"/>
    <w:rsid w:val="00E8476C"/>
    <w:rsid w:val="00E84799"/>
    <w:rsid w:val="00E847EA"/>
    <w:rsid w:val="00E849F7"/>
    <w:rsid w:val="00E84A1C"/>
    <w:rsid w:val="00E84C80"/>
    <w:rsid w:val="00E84DAD"/>
    <w:rsid w:val="00E84DB3"/>
    <w:rsid w:val="00E84EBB"/>
    <w:rsid w:val="00E84EE4"/>
    <w:rsid w:val="00E84F7C"/>
    <w:rsid w:val="00E85093"/>
    <w:rsid w:val="00E850CC"/>
    <w:rsid w:val="00E850F3"/>
    <w:rsid w:val="00E851E4"/>
    <w:rsid w:val="00E85291"/>
    <w:rsid w:val="00E85692"/>
    <w:rsid w:val="00E858C7"/>
    <w:rsid w:val="00E859A2"/>
    <w:rsid w:val="00E85B41"/>
    <w:rsid w:val="00E85C61"/>
    <w:rsid w:val="00E85CC5"/>
    <w:rsid w:val="00E85D5B"/>
    <w:rsid w:val="00E85EF4"/>
    <w:rsid w:val="00E85F8D"/>
    <w:rsid w:val="00E861BA"/>
    <w:rsid w:val="00E86468"/>
    <w:rsid w:val="00E8656F"/>
    <w:rsid w:val="00E86714"/>
    <w:rsid w:val="00E86777"/>
    <w:rsid w:val="00E869CB"/>
    <w:rsid w:val="00E86BB9"/>
    <w:rsid w:val="00E86DC7"/>
    <w:rsid w:val="00E87000"/>
    <w:rsid w:val="00E872B2"/>
    <w:rsid w:val="00E872BA"/>
    <w:rsid w:val="00E877DB"/>
    <w:rsid w:val="00E87827"/>
    <w:rsid w:val="00E878A3"/>
    <w:rsid w:val="00E87C05"/>
    <w:rsid w:val="00E87C55"/>
    <w:rsid w:val="00E87DAC"/>
    <w:rsid w:val="00E87DEE"/>
    <w:rsid w:val="00E87E1E"/>
    <w:rsid w:val="00E87E52"/>
    <w:rsid w:val="00E87EBE"/>
    <w:rsid w:val="00E87EE9"/>
    <w:rsid w:val="00E87FBA"/>
    <w:rsid w:val="00E9008A"/>
    <w:rsid w:val="00E900B3"/>
    <w:rsid w:val="00E900BC"/>
    <w:rsid w:val="00E903B4"/>
    <w:rsid w:val="00E90620"/>
    <w:rsid w:val="00E908C7"/>
    <w:rsid w:val="00E90CB2"/>
    <w:rsid w:val="00E90ECF"/>
    <w:rsid w:val="00E9133B"/>
    <w:rsid w:val="00E91343"/>
    <w:rsid w:val="00E91400"/>
    <w:rsid w:val="00E91514"/>
    <w:rsid w:val="00E91536"/>
    <w:rsid w:val="00E9160D"/>
    <w:rsid w:val="00E916B4"/>
    <w:rsid w:val="00E91715"/>
    <w:rsid w:val="00E918AC"/>
    <w:rsid w:val="00E91A20"/>
    <w:rsid w:val="00E91A99"/>
    <w:rsid w:val="00E91BF0"/>
    <w:rsid w:val="00E91C11"/>
    <w:rsid w:val="00E91D05"/>
    <w:rsid w:val="00E91D76"/>
    <w:rsid w:val="00E91DC2"/>
    <w:rsid w:val="00E925E3"/>
    <w:rsid w:val="00E926E5"/>
    <w:rsid w:val="00E92791"/>
    <w:rsid w:val="00E928B2"/>
    <w:rsid w:val="00E929EB"/>
    <w:rsid w:val="00E92AB1"/>
    <w:rsid w:val="00E92AC0"/>
    <w:rsid w:val="00E92C9C"/>
    <w:rsid w:val="00E92F28"/>
    <w:rsid w:val="00E93368"/>
    <w:rsid w:val="00E93471"/>
    <w:rsid w:val="00E93684"/>
    <w:rsid w:val="00E939B7"/>
    <w:rsid w:val="00E93A2F"/>
    <w:rsid w:val="00E93C1A"/>
    <w:rsid w:val="00E93D2B"/>
    <w:rsid w:val="00E93EB5"/>
    <w:rsid w:val="00E93FFD"/>
    <w:rsid w:val="00E94054"/>
    <w:rsid w:val="00E94058"/>
    <w:rsid w:val="00E94211"/>
    <w:rsid w:val="00E9438E"/>
    <w:rsid w:val="00E944C1"/>
    <w:rsid w:val="00E94712"/>
    <w:rsid w:val="00E948C1"/>
    <w:rsid w:val="00E949E9"/>
    <w:rsid w:val="00E94B2B"/>
    <w:rsid w:val="00E94BB3"/>
    <w:rsid w:val="00E94F13"/>
    <w:rsid w:val="00E9506F"/>
    <w:rsid w:val="00E950BC"/>
    <w:rsid w:val="00E951C9"/>
    <w:rsid w:val="00E953CD"/>
    <w:rsid w:val="00E956A8"/>
    <w:rsid w:val="00E957CB"/>
    <w:rsid w:val="00E957F5"/>
    <w:rsid w:val="00E95B5A"/>
    <w:rsid w:val="00E95BC6"/>
    <w:rsid w:val="00E95C9F"/>
    <w:rsid w:val="00E95D2F"/>
    <w:rsid w:val="00E95E5F"/>
    <w:rsid w:val="00E95EBE"/>
    <w:rsid w:val="00E9614C"/>
    <w:rsid w:val="00E96303"/>
    <w:rsid w:val="00E9638C"/>
    <w:rsid w:val="00E96417"/>
    <w:rsid w:val="00E966AC"/>
    <w:rsid w:val="00E96A31"/>
    <w:rsid w:val="00E96D21"/>
    <w:rsid w:val="00E971E3"/>
    <w:rsid w:val="00E97232"/>
    <w:rsid w:val="00E9741E"/>
    <w:rsid w:val="00E974B3"/>
    <w:rsid w:val="00E97503"/>
    <w:rsid w:val="00E97B68"/>
    <w:rsid w:val="00E97BE3"/>
    <w:rsid w:val="00E97BEC"/>
    <w:rsid w:val="00E97C55"/>
    <w:rsid w:val="00E97C81"/>
    <w:rsid w:val="00EA002D"/>
    <w:rsid w:val="00EA01A7"/>
    <w:rsid w:val="00EA060D"/>
    <w:rsid w:val="00EA067F"/>
    <w:rsid w:val="00EA087E"/>
    <w:rsid w:val="00EA0930"/>
    <w:rsid w:val="00EA0AB1"/>
    <w:rsid w:val="00EA0AD0"/>
    <w:rsid w:val="00EA0C19"/>
    <w:rsid w:val="00EA0EB4"/>
    <w:rsid w:val="00EA0EFA"/>
    <w:rsid w:val="00EA1124"/>
    <w:rsid w:val="00EA11F6"/>
    <w:rsid w:val="00EA1289"/>
    <w:rsid w:val="00EA14E5"/>
    <w:rsid w:val="00EA1593"/>
    <w:rsid w:val="00EA170B"/>
    <w:rsid w:val="00EA180F"/>
    <w:rsid w:val="00EA1AF3"/>
    <w:rsid w:val="00EA1B3C"/>
    <w:rsid w:val="00EA1C54"/>
    <w:rsid w:val="00EA1E8F"/>
    <w:rsid w:val="00EA20F8"/>
    <w:rsid w:val="00EA2129"/>
    <w:rsid w:val="00EA224D"/>
    <w:rsid w:val="00EA2271"/>
    <w:rsid w:val="00EA2645"/>
    <w:rsid w:val="00EA299E"/>
    <w:rsid w:val="00EA2A3A"/>
    <w:rsid w:val="00EA2B10"/>
    <w:rsid w:val="00EA2C83"/>
    <w:rsid w:val="00EA30A8"/>
    <w:rsid w:val="00EA3175"/>
    <w:rsid w:val="00EA31BE"/>
    <w:rsid w:val="00EA3484"/>
    <w:rsid w:val="00EA36D8"/>
    <w:rsid w:val="00EA3746"/>
    <w:rsid w:val="00EA37E4"/>
    <w:rsid w:val="00EA3C0C"/>
    <w:rsid w:val="00EA3D4D"/>
    <w:rsid w:val="00EA400E"/>
    <w:rsid w:val="00EA42C2"/>
    <w:rsid w:val="00EA4702"/>
    <w:rsid w:val="00EA4824"/>
    <w:rsid w:val="00EA4D08"/>
    <w:rsid w:val="00EA4E6B"/>
    <w:rsid w:val="00EA4F9C"/>
    <w:rsid w:val="00EA4FFD"/>
    <w:rsid w:val="00EA4FFE"/>
    <w:rsid w:val="00EA51EC"/>
    <w:rsid w:val="00EA5231"/>
    <w:rsid w:val="00EA5487"/>
    <w:rsid w:val="00EA556F"/>
    <w:rsid w:val="00EA562B"/>
    <w:rsid w:val="00EA57CF"/>
    <w:rsid w:val="00EA5857"/>
    <w:rsid w:val="00EA5961"/>
    <w:rsid w:val="00EA59FE"/>
    <w:rsid w:val="00EA5EEF"/>
    <w:rsid w:val="00EA5FF6"/>
    <w:rsid w:val="00EA605A"/>
    <w:rsid w:val="00EA62E0"/>
    <w:rsid w:val="00EA634A"/>
    <w:rsid w:val="00EA645F"/>
    <w:rsid w:val="00EA650E"/>
    <w:rsid w:val="00EA668F"/>
    <w:rsid w:val="00EA6779"/>
    <w:rsid w:val="00EA6CAB"/>
    <w:rsid w:val="00EA6D97"/>
    <w:rsid w:val="00EA6DA9"/>
    <w:rsid w:val="00EA6DFD"/>
    <w:rsid w:val="00EA7009"/>
    <w:rsid w:val="00EA702B"/>
    <w:rsid w:val="00EA70E1"/>
    <w:rsid w:val="00EA7411"/>
    <w:rsid w:val="00EA75CB"/>
    <w:rsid w:val="00EA7727"/>
    <w:rsid w:val="00EA7784"/>
    <w:rsid w:val="00EA7993"/>
    <w:rsid w:val="00EA7A8D"/>
    <w:rsid w:val="00EA7B80"/>
    <w:rsid w:val="00EA7C53"/>
    <w:rsid w:val="00EA7F7A"/>
    <w:rsid w:val="00EB00CC"/>
    <w:rsid w:val="00EB00DF"/>
    <w:rsid w:val="00EB0103"/>
    <w:rsid w:val="00EB010A"/>
    <w:rsid w:val="00EB0481"/>
    <w:rsid w:val="00EB0504"/>
    <w:rsid w:val="00EB06CF"/>
    <w:rsid w:val="00EB0789"/>
    <w:rsid w:val="00EB07BE"/>
    <w:rsid w:val="00EB099D"/>
    <w:rsid w:val="00EB09A6"/>
    <w:rsid w:val="00EB0B7C"/>
    <w:rsid w:val="00EB0BFF"/>
    <w:rsid w:val="00EB0E85"/>
    <w:rsid w:val="00EB11E6"/>
    <w:rsid w:val="00EB1492"/>
    <w:rsid w:val="00EB14A8"/>
    <w:rsid w:val="00EB14C6"/>
    <w:rsid w:val="00EB1514"/>
    <w:rsid w:val="00EB15E7"/>
    <w:rsid w:val="00EB15F0"/>
    <w:rsid w:val="00EB1816"/>
    <w:rsid w:val="00EB1866"/>
    <w:rsid w:val="00EB19DB"/>
    <w:rsid w:val="00EB1D84"/>
    <w:rsid w:val="00EB1E5C"/>
    <w:rsid w:val="00EB1F79"/>
    <w:rsid w:val="00EB2051"/>
    <w:rsid w:val="00EB241C"/>
    <w:rsid w:val="00EB2604"/>
    <w:rsid w:val="00EB2934"/>
    <w:rsid w:val="00EB2D4B"/>
    <w:rsid w:val="00EB2E49"/>
    <w:rsid w:val="00EB30EB"/>
    <w:rsid w:val="00EB31B7"/>
    <w:rsid w:val="00EB3284"/>
    <w:rsid w:val="00EB34B3"/>
    <w:rsid w:val="00EB350C"/>
    <w:rsid w:val="00EB351D"/>
    <w:rsid w:val="00EB3613"/>
    <w:rsid w:val="00EB3887"/>
    <w:rsid w:val="00EB393A"/>
    <w:rsid w:val="00EB3C07"/>
    <w:rsid w:val="00EB3DAA"/>
    <w:rsid w:val="00EB3E00"/>
    <w:rsid w:val="00EB403C"/>
    <w:rsid w:val="00EB4070"/>
    <w:rsid w:val="00EB40E6"/>
    <w:rsid w:val="00EB4288"/>
    <w:rsid w:val="00EB44A2"/>
    <w:rsid w:val="00EB4713"/>
    <w:rsid w:val="00EB498C"/>
    <w:rsid w:val="00EB4BB3"/>
    <w:rsid w:val="00EB4CC2"/>
    <w:rsid w:val="00EB5305"/>
    <w:rsid w:val="00EB5347"/>
    <w:rsid w:val="00EB537F"/>
    <w:rsid w:val="00EB5438"/>
    <w:rsid w:val="00EB55FC"/>
    <w:rsid w:val="00EB560F"/>
    <w:rsid w:val="00EB577D"/>
    <w:rsid w:val="00EB59BF"/>
    <w:rsid w:val="00EB5B4F"/>
    <w:rsid w:val="00EB5B6C"/>
    <w:rsid w:val="00EB5C4F"/>
    <w:rsid w:val="00EB5C93"/>
    <w:rsid w:val="00EB5CA4"/>
    <w:rsid w:val="00EB5E46"/>
    <w:rsid w:val="00EB5FC6"/>
    <w:rsid w:val="00EB5FF4"/>
    <w:rsid w:val="00EB6083"/>
    <w:rsid w:val="00EB6088"/>
    <w:rsid w:val="00EB61A3"/>
    <w:rsid w:val="00EB6308"/>
    <w:rsid w:val="00EB636D"/>
    <w:rsid w:val="00EB6572"/>
    <w:rsid w:val="00EB65A4"/>
    <w:rsid w:val="00EB6721"/>
    <w:rsid w:val="00EB6888"/>
    <w:rsid w:val="00EB6ACA"/>
    <w:rsid w:val="00EB6AF5"/>
    <w:rsid w:val="00EB6DB9"/>
    <w:rsid w:val="00EB6DD0"/>
    <w:rsid w:val="00EB71B6"/>
    <w:rsid w:val="00EB72BD"/>
    <w:rsid w:val="00EB762E"/>
    <w:rsid w:val="00EB7801"/>
    <w:rsid w:val="00EB7B8E"/>
    <w:rsid w:val="00EB7B95"/>
    <w:rsid w:val="00EB7DE8"/>
    <w:rsid w:val="00EB7F8D"/>
    <w:rsid w:val="00EC0084"/>
    <w:rsid w:val="00EC016B"/>
    <w:rsid w:val="00EC0218"/>
    <w:rsid w:val="00EC02F5"/>
    <w:rsid w:val="00EC047E"/>
    <w:rsid w:val="00EC05EC"/>
    <w:rsid w:val="00EC0603"/>
    <w:rsid w:val="00EC0696"/>
    <w:rsid w:val="00EC094B"/>
    <w:rsid w:val="00EC0A30"/>
    <w:rsid w:val="00EC0B8F"/>
    <w:rsid w:val="00EC0BC5"/>
    <w:rsid w:val="00EC0C7F"/>
    <w:rsid w:val="00EC0C85"/>
    <w:rsid w:val="00EC0CB2"/>
    <w:rsid w:val="00EC0DD0"/>
    <w:rsid w:val="00EC0DFB"/>
    <w:rsid w:val="00EC0E02"/>
    <w:rsid w:val="00EC0EDD"/>
    <w:rsid w:val="00EC0EFE"/>
    <w:rsid w:val="00EC0FCA"/>
    <w:rsid w:val="00EC1011"/>
    <w:rsid w:val="00EC11C9"/>
    <w:rsid w:val="00EC11FA"/>
    <w:rsid w:val="00EC13BF"/>
    <w:rsid w:val="00EC14A7"/>
    <w:rsid w:val="00EC15FB"/>
    <w:rsid w:val="00EC1A4C"/>
    <w:rsid w:val="00EC1EF4"/>
    <w:rsid w:val="00EC1F28"/>
    <w:rsid w:val="00EC23F1"/>
    <w:rsid w:val="00EC2788"/>
    <w:rsid w:val="00EC27EB"/>
    <w:rsid w:val="00EC28DA"/>
    <w:rsid w:val="00EC2933"/>
    <w:rsid w:val="00EC2A6F"/>
    <w:rsid w:val="00EC2A9F"/>
    <w:rsid w:val="00EC2AA5"/>
    <w:rsid w:val="00EC2BD1"/>
    <w:rsid w:val="00EC2C6B"/>
    <w:rsid w:val="00EC2EAF"/>
    <w:rsid w:val="00EC3058"/>
    <w:rsid w:val="00EC3236"/>
    <w:rsid w:val="00EC329E"/>
    <w:rsid w:val="00EC3419"/>
    <w:rsid w:val="00EC3748"/>
    <w:rsid w:val="00EC37F4"/>
    <w:rsid w:val="00EC38F7"/>
    <w:rsid w:val="00EC3952"/>
    <w:rsid w:val="00EC39CE"/>
    <w:rsid w:val="00EC39E2"/>
    <w:rsid w:val="00EC3D37"/>
    <w:rsid w:val="00EC3E7D"/>
    <w:rsid w:val="00EC3F2C"/>
    <w:rsid w:val="00EC4048"/>
    <w:rsid w:val="00EC4190"/>
    <w:rsid w:val="00EC428D"/>
    <w:rsid w:val="00EC4472"/>
    <w:rsid w:val="00EC4478"/>
    <w:rsid w:val="00EC45B1"/>
    <w:rsid w:val="00EC46D8"/>
    <w:rsid w:val="00EC4777"/>
    <w:rsid w:val="00EC499B"/>
    <w:rsid w:val="00EC4A12"/>
    <w:rsid w:val="00EC4AD7"/>
    <w:rsid w:val="00EC4AE4"/>
    <w:rsid w:val="00EC4D0B"/>
    <w:rsid w:val="00EC4DB5"/>
    <w:rsid w:val="00EC4E54"/>
    <w:rsid w:val="00EC4FCE"/>
    <w:rsid w:val="00EC4FFA"/>
    <w:rsid w:val="00EC5033"/>
    <w:rsid w:val="00EC5269"/>
    <w:rsid w:val="00EC52CC"/>
    <w:rsid w:val="00EC5561"/>
    <w:rsid w:val="00EC5627"/>
    <w:rsid w:val="00EC5641"/>
    <w:rsid w:val="00EC5876"/>
    <w:rsid w:val="00EC58E4"/>
    <w:rsid w:val="00EC5951"/>
    <w:rsid w:val="00EC5A4A"/>
    <w:rsid w:val="00EC5B52"/>
    <w:rsid w:val="00EC5D20"/>
    <w:rsid w:val="00EC5E7F"/>
    <w:rsid w:val="00EC5F98"/>
    <w:rsid w:val="00EC6323"/>
    <w:rsid w:val="00EC6430"/>
    <w:rsid w:val="00EC6453"/>
    <w:rsid w:val="00EC662A"/>
    <w:rsid w:val="00EC6726"/>
    <w:rsid w:val="00EC673C"/>
    <w:rsid w:val="00EC67F7"/>
    <w:rsid w:val="00EC6A19"/>
    <w:rsid w:val="00EC6B93"/>
    <w:rsid w:val="00EC6D1F"/>
    <w:rsid w:val="00EC6D48"/>
    <w:rsid w:val="00EC7138"/>
    <w:rsid w:val="00EC7811"/>
    <w:rsid w:val="00EC7970"/>
    <w:rsid w:val="00EC7C3C"/>
    <w:rsid w:val="00EC7E2C"/>
    <w:rsid w:val="00EC7E43"/>
    <w:rsid w:val="00ED0069"/>
    <w:rsid w:val="00ED02B7"/>
    <w:rsid w:val="00ED0467"/>
    <w:rsid w:val="00ED075A"/>
    <w:rsid w:val="00ED0866"/>
    <w:rsid w:val="00ED08CC"/>
    <w:rsid w:val="00ED0A0C"/>
    <w:rsid w:val="00ED0CD7"/>
    <w:rsid w:val="00ED1013"/>
    <w:rsid w:val="00ED105D"/>
    <w:rsid w:val="00ED1176"/>
    <w:rsid w:val="00ED1265"/>
    <w:rsid w:val="00ED13DD"/>
    <w:rsid w:val="00ED1682"/>
    <w:rsid w:val="00ED1881"/>
    <w:rsid w:val="00ED18B3"/>
    <w:rsid w:val="00ED193B"/>
    <w:rsid w:val="00ED1A2C"/>
    <w:rsid w:val="00ED1BCE"/>
    <w:rsid w:val="00ED1C73"/>
    <w:rsid w:val="00ED1DAC"/>
    <w:rsid w:val="00ED1E11"/>
    <w:rsid w:val="00ED1EC8"/>
    <w:rsid w:val="00ED1F39"/>
    <w:rsid w:val="00ED1F56"/>
    <w:rsid w:val="00ED1F63"/>
    <w:rsid w:val="00ED1FF5"/>
    <w:rsid w:val="00ED22CD"/>
    <w:rsid w:val="00ED22FF"/>
    <w:rsid w:val="00ED23C9"/>
    <w:rsid w:val="00ED23CB"/>
    <w:rsid w:val="00ED245D"/>
    <w:rsid w:val="00ED27B5"/>
    <w:rsid w:val="00ED28AD"/>
    <w:rsid w:val="00ED2922"/>
    <w:rsid w:val="00ED29DC"/>
    <w:rsid w:val="00ED2A29"/>
    <w:rsid w:val="00ED2BF4"/>
    <w:rsid w:val="00ED2FB3"/>
    <w:rsid w:val="00ED3196"/>
    <w:rsid w:val="00ED320E"/>
    <w:rsid w:val="00ED33A3"/>
    <w:rsid w:val="00ED3B67"/>
    <w:rsid w:val="00ED3BF9"/>
    <w:rsid w:val="00ED3CE4"/>
    <w:rsid w:val="00ED41E4"/>
    <w:rsid w:val="00ED433D"/>
    <w:rsid w:val="00ED44A8"/>
    <w:rsid w:val="00ED4636"/>
    <w:rsid w:val="00ED46B4"/>
    <w:rsid w:val="00ED49D7"/>
    <w:rsid w:val="00ED4B31"/>
    <w:rsid w:val="00ED5087"/>
    <w:rsid w:val="00ED51EF"/>
    <w:rsid w:val="00ED52A1"/>
    <w:rsid w:val="00ED52EE"/>
    <w:rsid w:val="00ED535D"/>
    <w:rsid w:val="00ED544A"/>
    <w:rsid w:val="00ED557F"/>
    <w:rsid w:val="00ED55AB"/>
    <w:rsid w:val="00ED566C"/>
    <w:rsid w:val="00ED56EF"/>
    <w:rsid w:val="00ED571C"/>
    <w:rsid w:val="00ED584A"/>
    <w:rsid w:val="00ED5901"/>
    <w:rsid w:val="00ED5931"/>
    <w:rsid w:val="00ED5A72"/>
    <w:rsid w:val="00ED5B0B"/>
    <w:rsid w:val="00ED5BCA"/>
    <w:rsid w:val="00ED5BFF"/>
    <w:rsid w:val="00ED5D4A"/>
    <w:rsid w:val="00ED5D85"/>
    <w:rsid w:val="00ED5D86"/>
    <w:rsid w:val="00ED600B"/>
    <w:rsid w:val="00ED6098"/>
    <w:rsid w:val="00ED6163"/>
    <w:rsid w:val="00ED618B"/>
    <w:rsid w:val="00ED655B"/>
    <w:rsid w:val="00ED673E"/>
    <w:rsid w:val="00ED6991"/>
    <w:rsid w:val="00ED69C1"/>
    <w:rsid w:val="00ED6A9E"/>
    <w:rsid w:val="00ED6AC6"/>
    <w:rsid w:val="00ED6DC5"/>
    <w:rsid w:val="00ED6DFC"/>
    <w:rsid w:val="00ED6EF8"/>
    <w:rsid w:val="00ED6F01"/>
    <w:rsid w:val="00ED7076"/>
    <w:rsid w:val="00ED74BB"/>
    <w:rsid w:val="00ED759E"/>
    <w:rsid w:val="00ED781C"/>
    <w:rsid w:val="00ED787E"/>
    <w:rsid w:val="00ED79A2"/>
    <w:rsid w:val="00ED79B8"/>
    <w:rsid w:val="00ED7BFD"/>
    <w:rsid w:val="00ED7C40"/>
    <w:rsid w:val="00ED7F59"/>
    <w:rsid w:val="00EE02D1"/>
    <w:rsid w:val="00EE0443"/>
    <w:rsid w:val="00EE050E"/>
    <w:rsid w:val="00EE0557"/>
    <w:rsid w:val="00EE0562"/>
    <w:rsid w:val="00EE080F"/>
    <w:rsid w:val="00EE0846"/>
    <w:rsid w:val="00EE08FC"/>
    <w:rsid w:val="00EE0969"/>
    <w:rsid w:val="00EE09DF"/>
    <w:rsid w:val="00EE0A26"/>
    <w:rsid w:val="00EE0B07"/>
    <w:rsid w:val="00EE0CB1"/>
    <w:rsid w:val="00EE0D13"/>
    <w:rsid w:val="00EE106E"/>
    <w:rsid w:val="00EE11F1"/>
    <w:rsid w:val="00EE123B"/>
    <w:rsid w:val="00EE1B30"/>
    <w:rsid w:val="00EE1D78"/>
    <w:rsid w:val="00EE21DD"/>
    <w:rsid w:val="00EE21F6"/>
    <w:rsid w:val="00EE24BA"/>
    <w:rsid w:val="00EE2616"/>
    <w:rsid w:val="00EE27C8"/>
    <w:rsid w:val="00EE2A85"/>
    <w:rsid w:val="00EE2A99"/>
    <w:rsid w:val="00EE2D02"/>
    <w:rsid w:val="00EE2D2A"/>
    <w:rsid w:val="00EE301E"/>
    <w:rsid w:val="00EE30AF"/>
    <w:rsid w:val="00EE30F1"/>
    <w:rsid w:val="00EE3253"/>
    <w:rsid w:val="00EE34B4"/>
    <w:rsid w:val="00EE34E8"/>
    <w:rsid w:val="00EE35DC"/>
    <w:rsid w:val="00EE36E5"/>
    <w:rsid w:val="00EE37D0"/>
    <w:rsid w:val="00EE38A6"/>
    <w:rsid w:val="00EE39BF"/>
    <w:rsid w:val="00EE3B01"/>
    <w:rsid w:val="00EE3BA0"/>
    <w:rsid w:val="00EE3C8A"/>
    <w:rsid w:val="00EE3DC6"/>
    <w:rsid w:val="00EE404E"/>
    <w:rsid w:val="00EE40EA"/>
    <w:rsid w:val="00EE4105"/>
    <w:rsid w:val="00EE417B"/>
    <w:rsid w:val="00EE41D9"/>
    <w:rsid w:val="00EE4222"/>
    <w:rsid w:val="00EE4657"/>
    <w:rsid w:val="00EE472D"/>
    <w:rsid w:val="00EE47D4"/>
    <w:rsid w:val="00EE48FF"/>
    <w:rsid w:val="00EE4B2E"/>
    <w:rsid w:val="00EE4BA5"/>
    <w:rsid w:val="00EE4CDE"/>
    <w:rsid w:val="00EE4DA9"/>
    <w:rsid w:val="00EE50C8"/>
    <w:rsid w:val="00EE5201"/>
    <w:rsid w:val="00EE5261"/>
    <w:rsid w:val="00EE5554"/>
    <w:rsid w:val="00EE55FE"/>
    <w:rsid w:val="00EE56A1"/>
    <w:rsid w:val="00EE571A"/>
    <w:rsid w:val="00EE5905"/>
    <w:rsid w:val="00EE592E"/>
    <w:rsid w:val="00EE59F1"/>
    <w:rsid w:val="00EE5B11"/>
    <w:rsid w:val="00EE5C33"/>
    <w:rsid w:val="00EE5C77"/>
    <w:rsid w:val="00EE5CE8"/>
    <w:rsid w:val="00EE5E10"/>
    <w:rsid w:val="00EE5E7C"/>
    <w:rsid w:val="00EE5F68"/>
    <w:rsid w:val="00EE5FD1"/>
    <w:rsid w:val="00EE60A8"/>
    <w:rsid w:val="00EE60D5"/>
    <w:rsid w:val="00EE613A"/>
    <w:rsid w:val="00EE6187"/>
    <w:rsid w:val="00EE621C"/>
    <w:rsid w:val="00EE624B"/>
    <w:rsid w:val="00EE62B4"/>
    <w:rsid w:val="00EE642D"/>
    <w:rsid w:val="00EE64F8"/>
    <w:rsid w:val="00EE69B5"/>
    <w:rsid w:val="00EE6A02"/>
    <w:rsid w:val="00EE6B77"/>
    <w:rsid w:val="00EE6D4D"/>
    <w:rsid w:val="00EE6F6C"/>
    <w:rsid w:val="00EE700E"/>
    <w:rsid w:val="00EE733F"/>
    <w:rsid w:val="00EE7377"/>
    <w:rsid w:val="00EE752D"/>
    <w:rsid w:val="00EE76B1"/>
    <w:rsid w:val="00EE79B7"/>
    <w:rsid w:val="00EE7D20"/>
    <w:rsid w:val="00EF0130"/>
    <w:rsid w:val="00EF0345"/>
    <w:rsid w:val="00EF05B9"/>
    <w:rsid w:val="00EF07C6"/>
    <w:rsid w:val="00EF083C"/>
    <w:rsid w:val="00EF0B8C"/>
    <w:rsid w:val="00EF0CF7"/>
    <w:rsid w:val="00EF1417"/>
    <w:rsid w:val="00EF175D"/>
    <w:rsid w:val="00EF1A37"/>
    <w:rsid w:val="00EF1C61"/>
    <w:rsid w:val="00EF1C68"/>
    <w:rsid w:val="00EF1CAF"/>
    <w:rsid w:val="00EF1CFA"/>
    <w:rsid w:val="00EF1D57"/>
    <w:rsid w:val="00EF1F61"/>
    <w:rsid w:val="00EF2169"/>
    <w:rsid w:val="00EF2461"/>
    <w:rsid w:val="00EF24AE"/>
    <w:rsid w:val="00EF2528"/>
    <w:rsid w:val="00EF2533"/>
    <w:rsid w:val="00EF2538"/>
    <w:rsid w:val="00EF25B9"/>
    <w:rsid w:val="00EF26AE"/>
    <w:rsid w:val="00EF276B"/>
    <w:rsid w:val="00EF2A02"/>
    <w:rsid w:val="00EF2A98"/>
    <w:rsid w:val="00EF2B8E"/>
    <w:rsid w:val="00EF2C40"/>
    <w:rsid w:val="00EF2C98"/>
    <w:rsid w:val="00EF2F47"/>
    <w:rsid w:val="00EF2FBE"/>
    <w:rsid w:val="00EF30E3"/>
    <w:rsid w:val="00EF31E5"/>
    <w:rsid w:val="00EF33E6"/>
    <w:rsid w:val="00EF34C8"/>
    <w:rsid w:val="00EF37C5"/>
    <w:rsid w:val="00EF3AE4"/>
    <w:rsid w:val="00EF3B4E"/>
    <w:rsid w:val="00EF3BC3"/>
    <w:rsid w:val="00EF404A"/>
    <w:rsid w:val="00EF40EE"/>
    <w:rsid w:val="00EF430C"/>
    <w:rsid w:val="00EF4543"/>
    <w:rsid w:val="00EF456C"/>
    <w:rsid w:val="00EF4715"/>
    <w:rsid w:val="00EF4752"/>
    <w:rsid w:val="00EF4828"/>
    <w:rsid w:val="00EF48B6"/>
    <w:rsid w:val="00EF4D83"/>
    <w:rsid w:val="00EF4E1C"/>
    <w:rsid w:val="00EF4ECE"/>
    <w:rsid w:val="00EF4EEC"/>
    <w:rsid w:val="00EF4F1B"/>
    <w:rsid w:val="00EF4F37"/>
    <w:rsid w:val="00EF4FE0"/>
    <w:rsid w:val="00EF502C"/>
    <w:rsid w:val="00EF5108"/>
    <w:rsid w:val="00EF537E"/>
    <w:rsid w:val="00EF54C6"/>
    <w:rsid w:val="00EF55D3"/>
    <w:rsid w:val="00EF5615"/>
    <w:rsid w:val="00EF56A9"/>
    <w:rsid w:val="00EF5790"/>
    <w:rsid w:val="00EF57CB"/>
    <w:rsid w:val="00EF586A"/>
    <w:rsid w:val="00EF5891"/>
    <w:rsid w:val="00EF596F"/>
    <w:rsid w:val="00EF5AB9"/>
    <w:rsid w:val="00EF5CB6"/>
    <w:rsid w:val="00EF5CC0"/>
    <w:rsid w:val="00EF5F05"/>
    <w:rsid w:val="00EF5F14"/>
    <w:rsid w:val="00EF6011"/>
    <w:rsid w:val="00EF61A0"/>
    <w:rsid w:val="00EF6365"/>
    <w:rsid w:val="00EF6609"/>
    <w:rsid w:val="00EF67DF"/>
    <w:rsid w:val="00EF6804"/>
    <w:rsid w:val="00EF6899"/>
    <w:rsid w:val="00EF697D"/>
    <w:rsid w:val="00EF6A36"/>
    <w:rsid w:val="00EF6C19"/>
    <w:rsid w:val="00EF6C8F"/>
    <w:rsid w:val="00EF6CCE"/>
    <w:rsid w:val="00EF6D46"/>
    <w:rsid w:val="00EF6FA4"/>
    <w:rsid w:val="00EF6FEF"/>
    <w:rsid w:val="00EF7128"/>
    <w:rsid w:val="00EF7202"/>
    <w:rsid w:val="00EF744C"/>
    <w:rsid w:val="00EF74D0"/>
    <w:rsid w:val="00EF7578"/>
    <w:rsid w:val="00EF793C"/>
    <w:rsid w:val="00EF7A34"/>
    <w:rsid w:val="00EF7C4F"/>
    <w:rsid w:val="00EF7D0F"/>
    <w:rsid w:val="00EF7D5E"/>
    <w:rsid w:val="00EF7EE9"/>
    <w:rsid w:val="00F0002A"/>
    <w:rsid w:val="00F0014D"/>
    <w:rsid w:val="00F001C6"/>
    <w:rsid w:val="00F003BC"/>
    <w:rsid w:val="00F00459"/>
    <w:rsid w:val="00F00529"/>
    <w:rsid w:val="00F00620"/>
    <w:rsid w:val="00F006BC"/>
    <w:rsid w:val="00F008FE"/>
    <w:rsid w:val="00F00A3D"/>
    <w:rsid w:val="00F00AD1"/>
    <w:rsid w:val="00F00B65"/>
    <w:rsid w:val="00F00DF7"/>
    <w:rsid w:val="00F0103A"/>
    <w:rsid w:val="00F01633"/>
    <w:rsid w:val="00F0164B"/>
    <w:rsid w:val="00F01655"/>
    <w:rsid w:val="00F01778"/>
    <w:rsid w:val="00F019A0"/>
    <w:rsid w:val="00F01A07"/>
    <w:rsid w:val="00F01A40"/>
    <w:rsid w:val="00F01CF5"/>
    <w:rsid w:val="00F01F0B"/>
    <w:rsid w:val="00F01FA9"/>
    <w:rsid w:val="00F021D9"/>
    <w:rsid w:val="00F0236F"/>
    <w:rsid w:val="00F0242E"/>
    <w:rsid w:val="00F02515"/>
    <w:rsid w:val="00F02584"/>
    <w:rsid w:val="00F02979"/>
    <w:rsid w:val="00F029BF"/>
    <w:rsid w:val="00F02A00"/>
    <w:rsid w:val="00F02AAD"/>
    <w:rsid w:val="00F02AC7"/>
    <w:rsid w:val="00F02B82"/>
    <w:rsid w:val="00F02BAE"/>
    <w:rsid w:val="00F02BE3"/>
    <w:rsid w:val="00F02F83"/>
    <w:rsid w:val="00F02FE3"/>
    <w:rsid w:val="00F030D8"/>
    <w:rsid w:val="00F032AD"/>
    <w:rsid w:val="00F03459"/>
    <w:rsid w:val="00F03577"/>
    <w:rsid w:val="00F0365D"/>
    <w:rsid w:val="00F036C7"/>
    <w:rsid w:val="00F036F0"/>
    <w:rsid w:val="00F03B37"/>
    <w:rsid w:val="00F04268"/>
    <w:rsid w:val="00F0436F"/>
    <w:rsid w:val="00F043FA"/>
    <w:rsid w:val="00F044B1"/>
    <w:rsid w:val="00F046BB"/>
    <w:rsid w:val="00F04AC2"/>
    <w:rsid w:val="00F04BFB"/>
    <w:rsid w:val="00F04C69"/>
    <w:rsid w:val="00F04E72"/>
    <w:rsid w:val="00F051F5"/>
    <w:rsid w:val="00F05323"/>
    <w:rsid w:val="00F05365"/>
    <w:rsid w:val="00F05586"/>
    <w:rsid w:val="00F057F8"/>
    <w:rsid w:val="00F058EB"/>
    <w:rsid w:val="00F059CE"/>
    <w:rsid w:val="00F05A25"/>
    <w:rsid w:val="00F05B1F"/>
    <w:rsid w:val="00F05D58"/>
    <w:rsid w:val="00F05FFB"/>
    <w:rsid w:val="00F06487"/>
    <w:rsid w:val="00F06585"/>
    <w:rsid w:val="00F06635"/>
    <w:rsid w:val="00F066F8"/>
    <w:rsid w:val="00F06722"/>
    <w:rsid w:val="00F06B06"/>
    <w:rsid w:val="00F06C4D"/>
    <w:rsid w:val="00F06C5A"/>
    <w:rsid w:val="00F06CA6"/>
    <w:rsid w:val="00F06ED7"/>
    <w:rsid w:val="00F06F07"/>
    <w:rsid w:val="00F0705C"/>
    <w:rsid w:val="00F07065"/>
    <w:rsid w:val="00F070C2"/>
    <w:rsid w:val="00F070E6"/>
    <w:rsid w:val="00F071A0"/>
    <w:rsid w:val="00F07476"/>
    <w:rsid w:val="00F07527"/>
    <w:rsid w:val="00F0799E"/>
    <w:rsid w:val="00F079D6"/>
    <w:rsid w:val="00F079F3"/>
    <w:rsid w:val="00F07AE0"/>
    <w:rsid w:val="00F07BAE"/>
    <w:rsid w:val="00F07D38"/>
    <w:rsid w:val="00F07D9E"/>
    <w:rsid w:val="00F07F54"/>
    <w:rsid w:val="00F1029A"/>
    <w:rsid w:val="00F103B5"/>
    <w:rsid w:val="00F1049A"/>
    <w:rsid w:val="00F10625"/>
    <w:rsid w:val="00F10740"/>
    <w:rsid w:val="00F107F7"/>
    <w:rsid w:val="00F10B9F"/>
    <w:rsid w:val="00F10C0C"/>
    <w:rsid w:val="00F10C96"/>
    <w:rsid w:val="00F10D24"/>
    <w:rsid w:val="00F10D40"/>
    <w:rsid w:val="00F10E1B"/>
    <w:rsid w:val="00F11028"/>
    <w:rsid w:val="00F1111B"/>
    <w:rsid w:val="00F11131"/>
    <w:rsid w:val="00F11170"/>
    <w:rsid w:val="00F1122E"/>
    <w:rsid w:val="00F112C9"/>
    <w:rsid w:val="00F11368"/>
    <w:rsid w:val="00F113BD"/>
    <w:rsid w:val="00F1147A"/>
    <w:rsid w:val="00F115FE"/>
    <w:rsid w:val="00F1178A"/>
    <w:rsid w:val="00F118CF"/>
    <w:rsid w:val="00F11902"/>
    <w:rsid w:val="00F119A4"/>
    <w:rsid w:val="00F119F6"/>
    <w:rsid w:val="00F11F42"/>
    <w:rsid w:val="00F12115"/>
    <w:rsid w:val="00F1230B"/>
    <w:rsid w:val="00F12439"/>
    <w:rsid w:val="00F12497"/>
    <w:rsid w:val="00F12551"/>
    <w:rsid w:val="00F12632"/>
    <w:rsid w:val="00F12819"/>
    <w:rsid w:val="00F12842"/>
    <w:rsid w:val="00F12898"/>
    <w:rsid w:val="00F12A7E"/>
    <w:rsid w:val="00F12B67"/>
    <w:rsid w:val="00F12D10"/>
    <w:rsid w:val="00F12D4B"/>
    <w:rsid w:val="00F12DAD"/>
    <w:rsid w:val="00F12F05"/>
    <w:rsid w:val="00F12F6E"/>
    <w:rsid w:val="00F130A0"/>
    <w:rsid w:val="00F131DD"/>
    <w:rsid w:val="00F13694"/>
    <w:rsid w:val="00F1375A"/>
    <w:rsid w:val="00F13E3A"/>
    <w:rsid w:val="00F14006"/>
    <w:rsid w:val="00F1402A"/>
    <w:rsid w:val="00F1413B"/>
    <w:rsid w:val="00F1418F"/>
    <w:rsid w:val="00F141FA"/>
    <w:rsid w:val="00F14561"/>
    <w:rsid w:val="00F145D6"/>
    <w:rsid w:val="00F148FF"/>
    <w:rsid w:val="00F149AB"/>
    <w:rsid w:val="00F149B9"/>
    <w:rsid w:val="00F14B99"/>
    <w:rsid w:val="00F14C1A"/>
    <w:rsid w:val="00F14D08"/>
    <w:rsid w:val="00F14ECE"/>
    <w:rsid w:val="00F150B5"/>
    <w:rsid w:val="00F151BF"/>
    <w:rsid w:val="00F1528E"/>
    <w:rsid w:val="00F152DF"/>
    <w:rsid w:val="00F1533D"/>
    <w:rsid w:val="00F155E8"/>
    <w:rsid w:val="00F15777"/>
    <w:rsid w:val="00F15884"/>
    <w:rsid w:val="00F15904"/>
    <w:rsid w:val="00F15986"/>
    <w:rsid w:val="00F159FD"/>
    <w:rsid w:val="00F15A5F"/>
    <w:rsid w:val="00F15BF5"/>
    <w:rsid w:val="00F15D8A"/>
    <w:rsid w:val="00F15D8E"/>
    <w:rsid w:val="00F16193"/>
    <w:rsid w:val="00F1620F"/>
    <w:rsid w:val="00F162BE"/>
    <w:rsid w:val="00F164BB"/>
    <w:rsid w:val="00F165F2"/>
    <w:rsid w:val="00F16776"/>
    <w:rsid w:val="00F16810"/>
    <w:rsid w:val="00F169AE"/>
    <w:rsid w:val="00F169E2"/>
    <w:rsid w:val="00F16AC7"/>
    <w:rsid w:val="00F16C7F"/>
    <w:rsid w:val="00F16DA9"/>
    <w:rsid w:val="00F16DE7"/>
    <w:rsid w:val="00F171C4"/>
    <w:rsid w:val="00F17238"/>
    <w:rsid w:val="00F17285"/>
    <w:rsid w:val="00F173E3"/>
    <w:rsid w:val="00F17423"/>
    <w:rsid w:val="00F176DA"/>
    <w:rsid w:val="00F1783B"/>
    <w:rsid w:val="00F17BEA"/>
    <w:rsid w:val="00F17CC1"/>
    <w:rsid w:val="00F17D8C"/>
    <w:rsid w:val="00F17DAD"/>
    <w:rsid w:val="00F20647"/>
    <w:rsid w:val="00F2072B"/>
    <w:rsid w:val="00F207BB"/>
    <w:rsid w:val="00F20A52"/>
    <w:rsid w:val="00F20A5D"/>
    <w:rsid w:val="00F20E2D"/>
    <w:rsid w:val="00F20E70"/>
    <w:rsid w:val="00F20EAA"/>
    <w:rsid w:val="00F20F38"/>
    <w:rsid w:val="00F20F76"/>
    <w:rsid w:val="00F213F6"/>
    <w:rsid w:val="00F2150E"/>
    <w:rsid w:val="00F215B3"/>
    <w:rsid w:val="00F21603"/>
    <w:rsid w:val="00F219CE"/>
    <w:rsid w:val="00F21D99"/>
    <w:rsid w:val="00F21F5C"/>
    <w:rsid w:val="00F22053"/>
    <w:rsid w:val="00F221A1"/>
    <w:rsid w:val="00F22222"/>
    <w:rsid w:val="00F22692"/>
    <w:rsid w:val="00F226E3"/>
    <w:rsid w:val="00F22877"/>
    <w:rsid w:val="00F228A9"/>
    <w:rsid w:val="00F2292F"/>
    <w:rsid w:val="00F2295F"/>
    <w:rsid w:val="00F22C5D"/>
    <w:rsid w:val="00F22D51"/>
    <w:rsid w:val="00F22F04"/>
    <w:rsid w:val="00F23186"/>
    <w:rsid w:val="00F2387A"/>
    <w:rsid w:val="00F23AD8"/>
    <w:rsid w:val="00F23D60"/>
    <w:rsid w:val="00F23DE6"/>
    <w:rsid w:val="00F23DF5"/>
    <w:rsid w:val="00F23E48"/>
    <w:rsid w:val="00F2411C"/>
    <w:rsid w:val="00F241BE"/>
    <w:rsid w:val="00F24204"/>
    <w:rsid w:val="00F24282"/>
    <w:rsid w:val="00F24448"/>
    <w:rsid w:val="00F244BC"/>
    <w:rsid w:val="00F24512"/>
    <w:rsid w:val="00F24563"/>
    <w:rsid w:val="00F24C18"/>
    <w:rsid w:val="00F24DDD"/>
    <w:rsid w:val="00F25069"/>
    <w:rsid w:val="00F250F1"/>
    <w:rsid w:val="00F25131"/>
    <w:rsid w:val="00F25196"/>
    <w:rsid w:val="00F25249"/>
    <w:rsid w:val="00F252FD"/>
    <w:rsid w:val="00F256A1"/>
    <w:rsid w:val="00F256F6"/>
    <w:rsid w:val="00F25935"/>
    <w:rsid w:val="00F25AB0"/>
    <w:rsid w:val="00F25BED"/>
    <w:rsid w:val="00F25C20"/>
    <w:rsid w:val="00F25DFB"/>
    <w:rsid w:val="00F25EBC"/>
    <w:rsid w:val="00F25EC2"/>
    <w:rsid w:val="00F260CA"/>
    <w:rsid w:val="00F2617C"/>
    <w:rsid w:val="00F2626C"/>
    <w:rsid w:val="00F262B5"/>
    <w:rsid w:val="00F2661E"/>
    <w:rsid w:val="00F266E4"/>
    <w:rsid w:val="00F26875"/>
    <w:rsid w:val="00F269D4"/>
    <w:rsid w:val="00F26B56"/>
    <w:rsid w:val="00F26F14"/>
    <w:rsid w:val="00F2709F"/>
    <w:rsid w:val="00F2742C"/>
    <w:rsid w:val="00F27634"/>
    <w:rsid w:val="00F2775E"/>
    <w:rsid w:val="00F27A59"/>
    <w:rsid w:val="00F27B11"/>
    <w:rsid w:val="00F27C3B"/>
    <w:rsid w:val="00F27F81"/>
    <w:rsid w:val="00F30591"/>
    <w:rsid w:val="00F30599"/>
    <w:rsid w:val="00F30631"/>
    <w:rsid w:val="00F306BA"/>
    <w:rsid w:val="00F308D5"/>
    <w:rsid w:val="00F30AC7"/>
    <w:rsid w:val="00F30CC1"/>
    <w:rsid w:val="00F30DEC"/>
    <w:rsid w:val="00F30E77"/>
    <w:rsid w:val="00F30EC8"/>
    <w:rsid w:val="00F30F43"/>
    <w:rsid w:val="00F3109E"/>
    <w:rsid w:val="00F3123E"/>
    <w:rsid w:val="00F312B3"/>
    <w:rsid w:val="00F3133B"/>
    <w:rsid w:val="00F314C1"/>
    <w:rsid w:val="00F31A65"/>
    <w:rsid w:val="00F31A69"/>
    <w:rsid w:val="00F31BF7"/>
    <w:rsid w:val="00F31DC7"/>
    <w:rsid w:val="00F31F1C"/>
    <w:rsid w:val="00F31F46"/>
    <w:rsid w:val="00F31FE6"/>
    <w:rsid w:val="00F32413"/>
    <w:rsid w:val="00F3266B"/>
    <w:rsid w:val="00F326E6"/>
    <w:rsid w:val="00F3278B"/>
    <w:rsid w:val="00F3297B"/>
    <w:rsid w:val="00F32C88"/>
    <w:rsid w:val="00F32D47"/>
    <w:rsid w:val="00F32D5F"/>
    <w:rsid w:val="00F32DF4"/>
    <w:rsid w:val="00F33376"/>
    <w:rsid w:val="00F3377C"/>
    <w:rsid w:val="00F33966"/>
    <w:rsid w:val="00F33B50"/>
    <w:rsid w:val="00F33C50"/>
    <w:rsid w:val="00F33C8E"/>
    <w:rsid w:val="00F33DE7"/>
    <w:rsid w:val="00F33F74"/>
    <w:rsid w:val="00F34074"/>
    <w:rsid w:val="00F34194"/>
    <w:rsid w:val="00F342B5"/>
    <w:rsid w:val="00F34469"/>
    <w:rsid w:val="00F3450D"/>
    <w:rsid w:val="00F34558"/>
    <w:rsid w:val="00F347ED"/>
    <w:rsid w:val="00F349AA"/>
    <w:rsid w:val="00F349EE"/>
    <w:rsid w:val="00F34A7F"/>
    <w:rsid w:val="00F34B10"/>
    <w:rsid w:val="00F34C29"/>
    <w:rsid w:val="00F34F1E"/>
    <w:rsid w:val="00F34F35"/>
    <w:rsid w:val="00F35037"/>
    <w:rsid w:val="00F350E5"/>
    <w:rsid w:val="00F351C7"/>
    <w:rsid w:val="00F3523C"/>
    <w:rsid w:val="00F35588"/>
    <w:rsid w:val="00F357CE"/>
    <w:rsid w:val="00F35926"/>
    <w:rsid w:val="00F35AB1"/>
    <w:rsid w:val="00F35C34"/>
    <w:rsid w:val="00F35F70"/>
    <w:rsid w:val="00F3606C"/>
    <w:rsid w:val="00F3640D"/>
    <w:rsid w:val="00F36579"/>
    <w:rsid w:val="00F366CB"/>
    <w:rsid w:val="00F366FE"/>
    <w:rsid w:val="00F36750"/>
    <w:rsid w:val="00F367BC"/>
    <w:rsid w:val="00F36850"/>
    <w:rsid w:val="00F3692D"/>
    <w:rsid w:val="00F36A1D"/>
    <w:rsid w:val="00F36B2E"/>
    <w:rsid w:val="00F36BCA"/>
    <w:rsid w:val="00F36D03"/>
    <w:rsid w:val="00F36DD8"/>
    <w:rsid w:val="00F36F26"/>
    <w:rsid w:val="00F37011"/>
    <w:rsid w:val="00F37059"/>
    <w:rsid w:val="00F37066"/>
    <w:rsid w:val="00F37279"/>
    <w:rsid w:val="00F37299"/>
    <w:rsid w:val="00F376AA"/>
    <w:rsid w:val="00F37AEE"/>
    <w:rsid w:val="00F37DB8"/>
    <w:rsid w:val="00F37DFA"/>
    <w:rsid w:val="00F37E0D"/>
    <w:rsid w:val="00F37F40"/>
    <w:rsid w:val="00F4009E"/>
    <w:rsid w:val="00F40184"/>
    <w:rsid w:val="00F4019E"/>
    <w:rsid w:val="00F40276"/>
    <w:rsid w:val="00F40392"/>
    <w:rsid w:val="00F403A5"/>
    <w:rsid w:val="00F405B1"/>
    <w:rsid w:val="00F407B5"/>
    <w:rsid w:val="00F407C7"/>
    <w:rsid w:val="00F40877"/>
    <w:rsid w:val="00F408CA"/>
    <w:rsid w:val="00F40A3D"/>
    <w:rsid w:val="00F40AFA"/>
    <w:rsid w:val="00F40C04"/>
    <w:rsid w:val="00F40C25"/>
    <w:rsid w:val="00F40F11"/>
    <w:rsid w:val="00F41175"/>
    <w:rsid w:val="00F41216"/>
    <w:rsid w:val="00F4152C"/>
    <w:rsid w:val="00F41565"/>
    <w:rsid w:val="00F415B7"/>
    <w:rsid w:val="00F41606"/>
    <w:rsid w:val="00F41615"/>
    <w:rsid w:val="00F4163D"/>
    <w:rsid w:val="00F416A4"/>
    <w:rsid w:val="00F417F1"/>
    <w:rsid w:val="00F41A41"/>
    <w:rsid w:val="00F41BE6"/>
    <w:rsid w:val="00F41D1D"/>
    <w:rsid w:val="00F41EF0"/>
    <w:rsid w:val="00F4234D"/>
    <w:rsid w:val="00F42457"/>
    <w:rsid w:val="00F42540"/>
    <w:rsid w:val="00F428C8"/>
    <w:rsid w:val="00F42961"/>
    <w:rsid w:val="00F429C1"/>
    <w:rsid w:val="00F429F5"/>
    <w:rsid w:val="00F42AC1"/>
    <w:rsid w:val="00F42D4B"/>
    <w:rsid w:val="00F42D69"/>
    <w:rsid w:val="00F43015"/>
    <w:rsid w:val="00F430CE"/>
    <w:rsid w:val="00F43342"/>
    <w:rsid w:val="00F43A6C"/>
    <w:rsid w:val="00F43B27"/>
    <w:rsid w:val="00F43C62"/>
    <w:rsid w:val="00F43C7D"/>
    <w:rsid w:val="00F43EEB"/>
    <w:rsid w:val="00F43F7A"/>
    <w:rsid w:val="00F440FE"/>
    <w:rsid w:val="00F44459"/>
    <w:rsid w:val="00F445E8"/>
    <w:rsid w:val="00F447D6"/>
    <w:rsid w:val="00F447F6"/>
    <w:rsid w:val="00F44884"/>
    <w:rsid w:val="00F44B50"/>
    <w:rsid w:val="00F44B58"/>
    <w:rsid w:val="00F44CC6"/>
    <w:rsid w:val="00F44DAA"/>
    <w:rsid w:val="00F44F0D"/>
    <w:rsid w:val="00F44F4A"/>
    <w:rsid w:val="00F44F6F"/>
    <w:rsid w:val="00F44FDC"/>
    <w:rsid w:val="00F4501F"/>
    <w:rsid w:val="00F4506E"/>
    <w:rsid w:val="00F4511A"/>
    <w:rsid w:val="00F45136"/>
    <w:rsid w:val="00F452B3"/>
    <w:rsid w:val="00F452CC"/>
    <w:rsid w:val="00F45460"/>
    <w:rsid w:val="00F45469"/>
    <w:rsid w:val="00F45918"/>
    <w:rsid w:val="00F45E5D"/>
    <w:rsid w:val="00F45F29"/>
    <w:rsid w:val="00F4602A"/>
    <w:rsid w:val="00F461D0"/>
    <w:rsid w:val="00F463B0"/>
    <w:rsid w:val="00F46605"/>
    <w:rsid w:val="00F468BE"/>
    <w:rsid w:val="00F469A1"/>
    <w:rsid w:val="00F46A27"/>
    <w:rsid w:val="00F46B2E"/>
    <w:rsid w:val="00F46D17"/>
    <w:rsid w:val="00F46E45"/>
    <w:rsid w:val="00F46F20"/>
    <w:rsid w:val="00F470B3"/>
    <w:rsid w:val="00F472BB"/>
    <w:rsid w:val="00F472C0"/>
    <w:rsid w:val="00F472D3"/>
    <w:rsid w:val="00F4733F"/>
    <w:rsid w:val="00F4741E"/>
    <w:rsid w:val="00F474B3"/>
    <w:rsid w:val="00F476B1"/>
    <w:rsid w:val="00F47779"/>
    <w:rsid w:val="00F47793"/>
    <w:rsid w:val="00F47B28"/>
    <w:rsid w:val="00F502E4"/>
    <w:rsid w:val="00F503D0"/>
    <w:rsid w:val="00F5070F"/>
    <w:rsid w:val="00F50993"/>
    <w:rsid w:val="00F50A85"/>
    <w:rsid w:val="00F50AB4"/>
    <w:rsid w:val="00F50CFA"/>
    <w:rsid w:val="00F50E8B"/>
    <w:rsid w:val="00F51083"/>
    <w:rsid w:val="00F5116E"/>
    <w:rsid w:val="00F5119B"/>
    <w:rsid w:val="00F511C1"/>
    <w:rsid w:val="00F5143B"/>
    <w:rsid w:val="00F514E8"/>
    <w:rsid w:val="00F51790"/>
    <w:rsid w:val="00F517D0"/>
    <w:rsid w:val="00F518A6"/>
    <w:rsid w:val="00F51950"/>
    <w:rsid w:val="00F51999"/>
    <w:rsid w:val="00F51A91"/>
    <w:rsid w:val="00F51AFF"/>
    <w:rsid w:val="00F51B5D"/>
    <w:rsid w:val="00F51C14"/>
    <w:rsid w:val="00F51C43"/>
    <w:rsid w:val="00F51DA5"/>
    <w:rsid w:val="00F51E0B"/>
    <w:rsid w:val="00F51F97"/>
    <w:rsid w:val="00F52016"/>
    <w:rsid w:val="00F523FC"/>
    <w:rsid w:val="00F52807"/>
    <w:rsid w:val="00F52A98"/>
    <w:rsid w:val="00F52C64"/>
    <w:rsid w:val="00F52CA7"/>
    <w:rsid w:val="00F52E37"/>
    <w:rsid w:val="00F52E6E"/>
    <w:rsid w:val="00F52EEB"/>
    <w:rsid w:val="00F530C3"/>
    <w:rsid w:val="00F53170"/>
    <w:rsid w:val="00F532B5"/>
    <w:rsid w:val="00F535E2"/>
    <w:rsid w:val="00F53715"/>
    <w:rsid w:val="00F5377C"/>
    <w:rsid w:val="00F5383D"/>
    <w:rsid w:val="00F538D6"/>
    <w:rsid w:val="00F53AD7"/>
    <w:rsid w:val="00F53B63"/>
    <w:rsid w:val="00F53D70"/>
    <w:rsid w:val="00F53E02"/>
    <w:rsid w:val="00F54161"/>
    <w:rsid w:val="00F54423"/>
    <w:rsid w:val="00F54645"/>
    <w:rsid w:val="00F5488B"/>
    <w:rsid w:val="00F548B6"/>
    <w:rsid w:val="00F54A8A"/>
    <w:rsid w:val="00F54C68"/>
    <w:rsid w:val="00F54E3C"/>
    <w:rsid w:val="00F54E8C"/>
    <w:rsid w:val="00F54FCC"/>
    <w:rsid w:val="00F55002"/>
    <w:rsid w:val="00F55040"/>
    <w:rsid w:val="00F5513B"/>
    <w:rsid w:val="00F55182"/>
    <w:rsid w:val="00F5559C"/>
    <w:rsid w:val="00F557C0"/>
    <w:rsid w:val="00F55865"/>
    <w:rsid w:val="00F55A13"/>
    <w:rsid w:val="00F55AC8"/>
    <w:rsid w:val="00F55AFA"/>
    <w:rsid w:val="00F55DF1"/>
    <w:rsid w:val="00F55F0E"/>
    <w:rsid w:val="00F56100"/>
    <w:rsid w:val="00F5628B"/>
    <w:rsid w:val="00F56412"/>
    <w:rsid w:val="00F564CC"/>
    <w:rsid w:val="00F56584"/>
    <w:rsid w:val="00F567D8"/>
    <w:rsid w:val="00F56824"/>
    <w:rsid w:val="00F568AE"/>
    <w:rsid w:val="00F568D6"/>
    <w:rsid w:val="00F568DF"/>
    <w:rsid w:val="00F56A91"/>
    <w:rsid w:val="00F56B97"/>
    <w:rsid w:val="00F56BCF"/>
    <w:rsid w:val="00F56BE8"/>
    <w:rsid w:val="00F56CAE"/>
    <w:rsid w:val="00F56D38"/>
    <w:rsid w:val="00F57075"/>
    <w:rsid w:val="00F570E6"/>
    <w:rsid w:val="00F573A6"/>
    <w:rsid w:val="00F57407"/>
    <w:rsid w:val="00F57BBB"/>
    <w:rsid w:val="00F57D36"/>
    <w:rsid w:val="00F60253"/>
    <w:rsid w:val="00F6029A"/>
    <w:rsid w:val="00F602E5"/>
    <w:rsid w:val="00F6044B"/>
    <w:rsid w:val="00F60521"/>
    <w:rsid w:val="00F6058F"/>
    <w:rsid w:val="00F6062C"/>
    <w:rsid w:val="00F606CE"/>
    <w:rsid w:val="00F60987"/>
    <w:rsid w:val="00F609E2"/>
    <w:rsid w:val="00F60A5E"/>
    <w:rsid w:val="00F60BFF"/>
    <w:rsid w:val="00F60EB8"/>
    <w:rsid w:val="00F60F81"/>
    <w:rsid w:val="00F6103B"/>
    <w:rsid w:val="00F6110E"/>
    <w:rsid w:val="00F6114F"/>
    <w:rsid w:val="00F6117F"/>
    <w:rsid w:val="00F6133B"/>
    <w:rsid w:val="00F613C3"/>
    <w:rsid w:val="00F614C1"/>
    <w:rsid w:val="00F615E5"/>
    <w:rsid w:val="00F61834"/>
    <w:rsid w:val="00F618E4"/>
    <w:rsid w:val="00F61A23"/>
    <w:rsid w:val="00F61AF4"/>
    <w:rsid w:val="00F61F3D"/>
    <w:rsid w:val="00F621AF"/>
    <w:rsid w:val="00F621B2"/>
    <w:rsid w:val="00F621C5"/>
    <w:rsid w:val="00F624DF"/>
    <w:rsid w:val="00F6250D"/>
    <w:rsid w:val="00F62622"/>
    <w:rsid w:val="00F626CC"/>
    <w:rsid w:val="00F62820"/>
    <w:rsid w:val="00F62BEC"/>
    <w:rsid w:val="00F62C72"/>
    <w:rsid w:val="00F62D45"/>
    <w:rsid w:val="00F62D51"/>
    <w:rsid w:val="00F630B9"/>
    <w:rsid w:val="00F636A8"/>
    <w:rsid w:val="00F6376D"/>
    <w:rsid w:val="00F63806"/>
    <w:rsid w:val="00F638B3"/>
    <w:rsid w:val="00F63AA7"/>
    <w:rsid w:val="00F63AB7"/>
    <w:rsid w:val="00F63CDB"/>
    <w:rsid w:val="00F63D25"/>
    <w:rsid w:val="00F63DDF"/>
    <w:rsid w:val="00F640F8"/>
    <w:rsid w:val="00F64321"/>
    <w:rsid w:val="00F64347"/>
    <w:rsid w:val="00F644BA"/>
    <w:rsid w:val="00F644CE"/>
    <w:rsid w:val="00F64713"/>
    <w:rsid w:val="00F64810"/>
    <w:rsid w:val="00F64A5C"/>
    <w:rsid w:val="00F64D53"/>
    <w:rsid w:val="00F64D7F"/>
    <w:rsid w:val="00F64F1F"/>
    <w:rsid w:val="00F64F55"/>
    <w:rsid w:val="00F64F83"/>
    <w:rsid w:val="00F64FBA"/>
    <w:rsid w:val="00F650E0"/>
    <w:rsid w:val="00F65198"/>
    <w:rsid w:val="00F652B5"/>
    <w:rsid w:val="00F6536B"/>
    <w:rsid w:val="00F6547C"/>
    <w:rsid w:val="00F65520"/>
    <w:rsid w:val="00F65816"/>
    <w:rsid w:val="00F65830"/>
    <w:rsid w:val="00F6588B"/>
    <w:rsid w:val="00F65B89"/>
    <w:rsid w:val="00F6608C"/>
    <w:rsid w:val="00F6631F"/>
    <w:rsid w:val="00F6641B"/>
    <w:rsid w:val="00F6658B"/>
    <w:rsid w:val="00F66723"/>
    <w:rsid w:val="00F6672C"/>
    <w:rsid w:val="00F6673D"/>
    <w:rsid w:val="00F66797"/>
    <w:rsid w:val="00F66A31"/>
    <w:rsid w:val="00F66A42"/>
    <w:rsid w:val="00F66BFB"/>
    <w:rsid w:val="00F66FAF"/>
    <w:rsid w:val="00F674F4"/>
    <w:rsid w:val="00F677F1"/>
    <w:rsid w:val="00F678B9"/>
    <w:rsid w:val="00F67D30"/>
    <w:rsid w:val="00F67DBA"/>
    <w:rsid w:val="00F67EC6"/>
    <w:rsid w:val="00F67EE5"/>
    <w:rsid w:val="00F70160"/>
    <w:rsid w:val="00F701F7"/>
    <w:rsid w:val="00F702D3"/>
    <w:rsid w:val="00F703D9"/>
    <w:rsid w:val="00F70712"/>
    <w:rsid w:val="00F70732"/>
    <w:rsid w:val="00F707EA"/>
    <w:rsid w:val="00F7084F"/>
    <w:rsid w:val="00F7087D"/>
    <w:rsid w:val="00F70A38"/>
    <w:rsid w:val="00F70AB3"/>
    <w:rsid w:val="00F70B00"/>
    <w:rsid w:val="00F70BBE"/>
    <w:rsid w:val="00F711DC"/>
    <w:rsid w:val="00F7172C"/>
    <w:rsid w:val="00F71754"/>
    <w:rsid w:val="00F7189A"/>
    <w:rsid w:val="00F718E4"/>
    <w:rsid w:val="00F71A16"/>
    <w:rsid w:val="00F71B74"/>
    <w:rsid w:val="00F71BC4"/>
    <w:rsid w:val="00F71C3A"/>
    <w:rsid w:val="00F71C75"/>
    <w:rsid w:val="00F71CF1"/>
    <w:rsid w:val="00F71D35"/>
    <w:rsid w:val="00F71D3C"/>
    <w:rsid w:val="00F71EC9"/>
    <w:rsid w:val="00F720B3"/>
    <w:rsid w:val="00F7219F"/>
    <w:rsid w:val="00F721D5"/>
    <w:rsid w:val="00F726C2"/>
    <w:rsid w:val="00F727DD"/>
    <w:rsid w:val="00F72A59"/>
    <w:rsid w:val="00F72A9B"/>
    <w:rsid w:val="00F72B1E"/>
    <w:rsid w:val="00F72F0B"/>
    <w:rsid w:val="00F73168"/>
    <w:rsid w:val="00F73185"/>
    <w:rsid w:val="00F73927"/>
    <w:rsid w:val="00F73993"/>
    <w:rsid w:val="00F73B4A"/>
    <w:rsid w:val="00F73B9C"/>
    <w:rsid w:val="00F73BFC"/>
    <w:rsid w:val="00F73D1A"/>
    <w:rsid w:val="00F73D85"/>
    <w:rsid w:val="00F73EA6"/>
    <w:rsid w:val="00F73FD9"/>
    <w:rsid w:val="00F74111"/>
    <w:rsid w:val="00F74784"/>
    <w:rsid w:val="00F74793"/>
    <w:rsid w:val="00F74B6C"/>
    <w:rsid w:val="00F74E81"/>
    <w:rsid w:val="00F74E95"/>
    <w:rsid w:val="00F7503A"/>
    <w:rsid w:val="00F753B5"/>
    <w:rsid w:val="00F755EE"/>
    <w:rsid w:val="00F758CE"/>
    <w:rsid w:val="00F758EB"/>
    <w:rsid w:val="00F75999"/>
    <w:rsid w:val="00F75ABB"/>
    <w:rsid w:val="00F75B48"/>
    <w:rsid w:val="00F75BF2"/>
    <w:rsid w:val="00F75C2F"/>
    <w:rsid w:val="00F75D3A"/>
    <w:rsid w:val="00F75E28"/>
    <w:rsid w:val="00F7618F"/>
    <w:rsid w:val="00F7621F"/>
    <w:rsid w:val="00F762A5"/>
    <w:rsid w:val="00F765D0"/>
    <w:rsid w:val="00F7685B"/>
    <w:rsid w:val="00F768B4"/>
    <w:rsid w:val="00F769A4"/>
    <w:rsid w:val="00F76A61"/>
    <w:rsid w:val="00F76B35"/>
    <w:rsid w:val="00F76B7A"/>
    <w:rsid w:val="00F7705E"/>
    <w:rsid w:val="00F77152"/>
    <w:rsid w:val="00F7729D"/>
    <w:rsid w:val="00F77437"/>
    <w:rsid w:val="00F777A6"/>
    <w:rsid w:val="00F77DC0"/>
    <w:rsid w:val="00F77DC9"/>
    <w:rsid w:val="00F77E0E"/>
    <w:rsid w:val="00F77EF5"/>
    <w:rsid w:val="00F8009C"/>
    <w:rsid w:val="00F800D3"/>
    <w:rsid w:val="00F800EC"/>
    <w:rsid w:val="00F802B1"/>
    <w:rsid w:val="00F80540"/>
    <w:rsid w:val="00F805D6"/>
    <w:rsid w:val="00F8062D"/>
    <w:rsid w:val="00F80C0A"/>
    <w:rsid w:val="00F80F7F"/>
    <w:rsid w:val="00F80F94"/>
    <w:rsid w:val="00F81077"/>
    <w:rsid w:val="00F8169D"/>
    <w:rsid w:val="00F8184E"/>
    <w:rsid w:val="00F81AB5"/>
    <w:rsid w:val="00F81AC0"/>
    <w:rsid w:val="00F81CE0"/>
    <w:rsid w:val="00F81D4E"/>
    <w:rsid w:val="00F8212B"/>
    <w:rsid w:val="00F82455"/>
    <w:rsid w:val="00F825AE"/>
    <w:rsid w:val="00F8268F"/>
    <w:rsid w:val="00F829A3"/>
    <w:rsid w:val="00F82A8F"/>
    <w:rsid w:val="00F82B20"/>
    <w:rsid w:val="00F82CCD"/>
    <w:rsid w:val="00F82DEF"/>
    <w:rsid w:val="00F82E70"/>
    <w:rsid w:val="00F82F55"/>
    <w:rsid w:val="00F83054"/>
    <w:rsid w:val="00F83071"/>
    <w:rsid w:val="00F83155"/>
    <w:rsid w:val="00F833C0"/>
    <w:rsid w:val="00F833DA"/>
    <w:rsid w:val="00F8364D"/>
    <w:rsid w:val="00F8370A"/>
    <w:rsid w:val="00F83721"/>
    <w:rsid w:val="00F83946"/>
    <w:rsid w:val="00F83C78"/>
    <w:rsid w:val="00F83C87"/>
    <w:rsid w:val="00F83E85"/>
    <w:rsid w:val="00F83F3F"/>
    <w:rsid w:val="00F840DD"/>
    <w:rsid w:val="00F84183"/>
    <w:rsid w:val="00F84207"/>
    <w:rsid w:val="00F84383"/>
    <w:rsid w:val="00F843DB"/>
    <w:rsid w:val="00F848D8"/>
    <w:rsid w:val="00F84956"/>
    <w:rsid w:val="00F84C7F"/>
    <w:rsid w:val="00F84D26"/>
    <w:rsid w:val="00F84E0D"/>
    <w:rsid w:val="00F85089"/>
    <w:rsid w:val="00F8523D"/>
    <w:rsid w:val="00F85434"/>
    <w:rsid w:val="00F854E7"/>
    <w:rsid w:val="00F8555E"/>
    <w:rsid w:val="00F8572D"/>
    <w:rsid w:val="00F857A7"/>
    <w:rsid w:val="00F85825"/>
    <w:rsid w:val="00F858DA"/>
    <w:rsid w:val="00F85AB6"/>
    <w:rsid w:val="00F85CF1"/>
    <w:rsid w:val="00F85F8D"/>
    <w:rsid w:val="00F8652C"/>
    <w:rsid w:val="00F866F4"/>
    <w:rsid w:val="00F86833"/>
    <w:rsid w:val="00F869FA"/>
    <w:rsid w:val="00F86B68"/>
    <w:rsid w:val="00F86D1D"/>
    <w:rsid w:val="00F86E77"/>
    <w:rsid w:val="00F86FE0"/>
    <w:rsid w:val="00F8719D"/>
    <w:rsid w:val="00F874D6"/>
    <w:rsid w:val="00F876C9"/>
    <w:rsid w:val="00F87A1F"/>
    <w:rsid w:val="00F87A33"/>
    <w:rsid w:val="00F87BC5"/>
    <w:rsid w:val="00F87CC2"/>
    <w:rsid w:val="00F87D8A"/>
    <w:rsid w:val="00F87E28"/>
    <w:rsid w:val="00F90038"/>
    <w:rsid w:val="00F901DD"/>
    <w:rsid w:val="00F902A1"/>
    <w:rsid w:val="00F903B6"/>
    <w:rsid w:val="00F9042C"/>
    <w:rsid w:val="00F90500"/>
    <w:rsid w:val="00F90509"/>
    <w:rsid w:val="00F905FD"/>
    <w:rsid w:val="00F90636"/>
    <w:rsid w:val="00F907D3"/>
    <w:rsid w:val="00F9088A"/>
    <w:rsid w:val="00F90AF1"/>
    <w:rsid w:val="00F90BC6"/>
    <w:rsid w:val="00F90ECC"/>
    <w:rsid w:val="00F90F0D"/>
    <w:rsid w:val="00F91110"/>
    <w:rsid w:val="00F9119A"/>
    <w:rsid w:val="00F912E2"/>
    <w:rsid w:val="00F913DC"/>
    <w:rsid w:val="00F91661"/>
    <w:rsid w:val="00F9169A"/>
    <w:rsid w:val="00F916F3"/>
    <w:rsid w:val="00F91918"/>
    <w:rsid w:val="00F91A9B"/>
    <w:rsid w:val="00F91DA3"/>
    <w:rsid w:val="00F91F1A"/>
    <w:rsid w:val="00F921EA"/>
    <w:rsid w:val="00F9229C"/>
    <w:rsid w:val="00F922C1"/>
    <w:rsid w:val="00F922C8"/>
    <w:rsid w:val="00F92637"/>
    <w:rsid w:val="00F92895"/>
    <w:rsid w:val="00F9289C"/>
    <w:rsid w:val="00F92901"/>
    <w:rsid w:val="00F92929"/>
    <w:rsid w:val="00F92983"/>
    <w:rsid w:val="00F929B6"/>
    <w:rsid w:val="00F929C3"/>
    <w:rsid w:val="00F92B60"/>
    <w:rsid w:val="00F92B84"/>
    <w:rsid w:val="00F92BDE"/>
    <w:rsid w:val="00F93183"/>
    <w:rsid w:val="00F93195"/>
    <w:rsid w:val="00F93542"/>
    <w:rsid w:val="00F9366B"/>
    <w:rsid w:val="00F93675"/>
    <w:rsid w:val="00F938F4"/>
    <w:rsid w:val="00F93B31"/>
    <w:rsid w:val="00F93CCC"/>
    <w:rsid w:val="00F93DDB"/>
    <w:rsid w:val="00F93ED2"/>
    <w:rsid w:val="00F940BD"/>
    <w:rsid w:val="00F9421F"/>
    <w:rsid w:val="00F9424E"/>
    <w:rsid w:val="00F9434A"/>
    <w:rsid w:val="00F943E7"/>
    <w:rsid w:val="00F945A5"/>
    <w:rsid w:val="00F946BD"/>
    <w:rsid w:val="00F94920"/>
    <w:rsid w:val="00F949C8"/>
    <w:rsid w:val="00F94BA1"/>
    <w:rsid w:val="00F94BC2"/>
    <w:rsid w:val="00F94CA7"/>
    <w:rsid w:val="00F94CAD"/>
    <w:rsid w:val="00F94D64"/>
    <w:rsid w:val="00F94E1B"/>
    <w:rsid w:val="00F94EC6"/>
    <w:rsid w:val="00F94FD7"/>
    <w:rsid w:val="00F952EE"/>
    <w:rsid w:val="00F953EA"/>
    <w:rsid w:val="00F95512"/>
    <w:rsid w:val="00F95606"/>
    <w:rsid w:val="00F957BA"/>
    <w:rsid w:val="00F95A98"/>
    <w:rsid w:val="00F95B62"/>
    <w:rsid w:val="00F95B86"/>
    <w:rsid w:val="00F95C48"/>
    <w:rsid w:val="00F95CB2"/>
    <w:rsid w:val="00F95D18"/>
    <w:rsid w:val="00F963B4"/>
    <w:rsid w:val="00F9646C"/>
    <w:rsid w:val="00F96567"/>
    <w:rsid w:val="00F965D1"/>
    <w:rsid w:val="00F96651"/>
    <w:rsid w:val="00F96761"/>
    <w:rsid w:val="00F968E8"/>
    <w:rsid w:val="00F96908"/>
    <w:rsid w:val="00F96A83"/>
    <w:rsid w:val="00F96D7C"/>
    <w:rsid w:val="00F96DE7"/>
    <w:rsid w:val="00F96E05"/>
    <w:rsid w:val="00F96F76"/>
    <w:rsid w:val="00F97206"/>
    <w:rsid w:val="00F972BA"/>
    <w:rsid w:val="00F97395"/>
    <w:rsid w:val="00F975E2"/>
    <w:rsid w:val="00F97850"/>
    <w:rsid w:val="00F9785C"/>
    <w:rsid w:val="00F97BB4"/>
    <w:rsid w:val="00F97BE7"/>
    <w:rsid w:val="00F97C64"/>
    <w:rsid w:val="00F97E41"/>
    <w:rsid w:val="00F97ECA"/>
    <w:rsid w:val="00F97F19"/>
    <w:rsid w:val="00F97F61"/>
    <w:rsid w:val="00FA01E8"/>
    <w:rsid w:val="00FA0567"/>
    <w:rsid w:val="00FA059E"/>
    <w:rsid w:val="00FA0828"/>
    <w:rsid w:val="00FA0838"/>
    <w:rsid w:val="00FA0870"/>
    <w:rsid w:val="00FA0942"/>
    <w:rsid w:val="00FA09B7"/>
    <w:rsid w:val="00FA0A7D"/>
    <w:rsid w:val="00FA0ABE"/>
    <w:rsid w:val="00FA0B17"/>
    <w:rsid w:val="00FA0D73"/>
    <w:rsid w:val="00FA0DB8"/>
    <w:rsid w:val="00FA0E13"/>
    <w:rsid w:val="00FA106D"/>
    <w:rsid w:val="00FA1105"/>
    <w:rsid w:val="00FA11A2"/>
    <w:rsid w:val="00FA1597"/>
    <w:rsid w:val="00FA16EF"/>
    <w:rsid w:val="00FA16FB"/>
    <w:rsid w:val="00FA1774"/>
    <w:rsid w:val="00FA197F"/>
    <w:rsid w:val="00FA198B"/>
    <w:rsid w:val="00FA1C35"/>
    <w:rsid w:val="00FA1D07"/>
    <w:rsid w:val="00FA1E9C"/>
    <w:rsid w:val="00FA1EB8"/>
    <w:rsid w:val="00FA22FC"/>
    <w:rsid w:val="00FA23F6"/>
    <w:rsid w:val="00FA24F8"/>
    <w:rsid w:val="00FA24FE"/>
    <w:rsid w:val="00FA26C3"/>
    <w:rsid w:val="00FA2A17"/>
    <w:rsid w:val="00FA2B43"/>
    <w:rsid w:val="00FA313D"/>
    <w:rsid w:val="00FA3404"/>
    <w:rsid w:val="00FA347F"/>
    <w:rsid w:val="00FA3798"/>
    <w:rsid w:val="00FA3841"/>
    <w:rsid w:val="00FA3A66"/>
    <w:rsid w:val="00FA3A89"/>
    <w:rsid w:val="00FA3C11"/>
    <w:rsid w:val="00FA3F3A"/>
    <w:rsid w:val="00FA4092"/>
    <w:rsid w:val="00FA4244"/>
    <w:rsid w:val="00FA441D"/>
    <w:rsid w:val="00FA47C7"/>
    <w:rsid w:val="00FA48E6"/>
    <w:rsid w:val="00FA49E8"/>
    <w:rsid w:val="00FA4AEB"/>
    <w:rsid w:val="00FA4B6D"/>
    <w:rsid w:val="00FA4F73"/>
    <w:rsid w:val="00FA5174"/>
    <w:rsid w:val="00FA5296"/>
    <w:rsid w:val="00FA557C"/>
    <w:rsid w:val="00FA55FF"/>
    <w:rsid w:val="00FA57EB"/>
    <w:rsid w:val="00FA5A5A"/>
    <w:rsid w:val="00FA5EC6"/>
    <w:rsid w:val="00FA5F01"/>
    <w:rsid w:val="00FA612F"/>
    <w:rsid w:val="00FA6224"/>
    <w:rsid w:val="00FA67DC"/>
    <w:rsid w:val="00FA6819"/>
    <w:rsid w:val="00FA68E6"/>
    <w:rsid w:val="00FA6AB4"/>
    <w:rsid w:val="00FA6C01"/>
    <w:rsid w:val="00FA6C45"/>
    <w:rsid w:val="00FA6C90"/>
    <w:rsid w:val="00FA6EC9"/>
    <w:rsid w:val="00FA721F"/>
    <w:rsid w:val="00FA73B8"/>
    <w:rsid w:val="00FA7428"/>
    <w:rsid w:val="00FA76DF"/>
    <w:rsid w:val="00FA7768"/>
    <w:rsid w:val="00FA77F0"/>
    <w:rsid w:val="00FA780E"/>
    <w:rsid w:val="00FA7814"/>
    <w:rsid w:val="00FA78E7"/>
    <w:rsid w:val="00FA7922"/>
    <w:rsid w:val="00FA7C02"/>
    <w:rsid w:val="00FA7FA6"/>
    <w:rsid w:val="00FA7FFA"/>
    <w:rsid w:val="00FB012F"/>
    <w:rsid w:val="00FB0149"/>
    <w:rsid w:val="00FB0517"/>
    <w:rsid w:val="00FB0586"/>
    <w:rsid w:val="00FB06D6"/>
    <w:rsid w:val="00FB0835"/>
    <w:rsid w:val="00FB0946"/>
    <w:rsid w:val="00FB0CC5"/>
    <w:rsid w:val="00FB0D3A"/>
    <w:rsid w:val="00FB0FEA"/>
    <w:rsid w:val="00FB106B"/>
    <w:rsid w:val="00FB10D7"/>
    <w:rsid w:val="00FB1127"/>
    <w:rsid w:val="00FB1277"/>
    <w:rsid w:val="00FB14AC"/>
    <w:rsid w:val="00FB1588"/>
    <w:rsid w:val="00FB15AC"/>
    <w:rsid w:val="00FB1D95"/>
    <w:rsid w:val="00FB1E6B"/>
    <w:rsid w:val="00FB2238"/>
    <w:rsid w:val="00FB237F"/>
    <w:rsid w:val="00FB2519"/>
    <w:rsid w:val="00FB25CB"/>
    <w:rsid w:val="00FB2634"/>
    <w:rsid w:val="00FB2644"/>
    <w:rsid w:val="00FB2649"/>
    <w:rsid w:val="00FB2683"/>
    <w:rsid w:val="00FB2BCD"/>
    <w:rsid w:val="00FB2C2E"/>
    <w:rsid w:val="00FB2C46"/>
    <w:rsid w:val="00FB2CDF"/>
    <w:rsid w:val="00FB2F73"/>
    <w:rsid w:val="00FB2FB4"/>
    <w:rsid w:val="00FB3092"/>
    <w:rsid w:val="00FB3249"/>
    <w:rsid w:val="00FB3331"/>
    <w:rsid w:val="00FB33BC"/>
    <w:rsid w:val="00FB3567"/>
    <w:rsid w:val="00FB35E6"/>
    <w:rsid w:val="00FB362A"/>
    <w:rsid w:val="00FB37A8"/>
    <w:rsid w:val="00FB3B45"/>
    <w:rsid w:val="00FB3CA0"/>
    <w:rsid w:val="00FB3E1A"/>
    <w:rsid w:val="00FB3E36"/>
    <w:rsid w:val="00FB4210"/>
    <w:rsid w:val="00FB425A"/>
    <w:rsid w:val="00FB4352"/>
    <w:rsid w:val="00FB45A9"/>
    <w:rsid w:val="00FB45E6"/>
    <w:rsid w:val="00FB461F"/>
    <w:rsid w:val="00FB47A2"/>
    <w:rsid w:val="00FB4849"/>
    <w:rsid w:val="00FB48A6"/>
    <w:rsid w:val="00FB4986"/>
    <w:rsid w:val="00FB49FD"/>
    <w:rsid w:val="00FB4C0A"/>
    <w:rsid w:val="00FB4C4A"/>
    <w:rsid w:val="00FB5311"/>
    <w:rsid w:val="00FB53DF"/>
    <w:rsid w:val="00FB55B5"/>
    <w:rsid w:val="00FB5753"/>
    <w:rsid w:val="00FB5819"/>
    <w:rsid w:val="00FB5897"/>
    <w:rsid w:val="00FB5A5F"/>
    <w:rsid w:val="00FB5AB0"/>
    <w:rsid w:val="00FB5CF4"/>
    <w:rsid w:val="00FB5F02"/>
    <w:rsid w:val="00FB5FB9"/>
    <w:rsid w:val="00FB6014"/>
    <w:rsid w:val="00FB6251"/>
    <w:rsid w:val="00FB63AD"/>
    <w:rsid w:val="00FB6504"/>
    <w:rsid w:val="00FB6759"/>
    <w:rsid w:val="00FB6945"/>
    <w:rsid w:val="00FB6A29"/>
    <w:rsid w:val="00FB6C26"/>
    <w:rsid w:val="00FB6CB6"/>
    <w:rsid w:val="00FB6CD4"/>
    <w:rsid w:val="00FB6D22"/>
    <w:rsid w:val="00FB70CB"/>
    <w:rsid w:val="00FB727C"/>
    <w:rsid w:val="00FB72D8"/>
    <w:rsid w:val="00FB7393"/>
    <w:rsid w:val="00FB744B"/>
    <w:rsid w:val="00FB76CF"/>
    <w:rsid w:val="00FB7894"/>
    <w:rsid w:val="00FB78DE"/>
    <w:rsid w:val="00FB7942"/>
    <w:rsid w:val="00FB7947"/>
    <w:rsid w:val="00FB79B5"/>
    <w:rsid w:val="00FB7A6E"/>
    <w:rsid w:val="00FB7AF2"/>
    <w:rsid w:val="00FB7AF8"/>
    <w:rsid w:val="00FB7C58"/>
    <w:rsid w:val="00FB7CDA"/>
    <w:rsid w:val="00FB7E33"/>
    <w:rsid w:val="00FB7EDC"/>
    <w:rsid w:val="00FB7F00"/>
    <w:rsid w:val="00FC0021"/>
    <w:rsid w:val="00FC0358"/>
    <w:rsid w:val="00FC037B"/>
    <w:rsid w:val="00FC04B0"/>
    <w:rsid w:val="00FC04B4"/>
    <w:rsid w:val="00FC0595"/>
    <w:rsid w:val="00FC0613"/>
    <w:rsid w:val="00FC06D7"/>
    <w:rsid w:val="00FC0735"/>
    <w:rsid w:val="00FC0960"/>
    <w:rsid w:val="00FC0C68"/>
    <w:rsid w:val="00FC0D86"/>
    <w:rsid w:val="00FC0ED5"/>
    <w:rsid w:val="00FC103B"/>
    <w:rsid w:val="00FC11E8"/>
    <w:rsid w:val="00FC13BF"/>
    <w:rsid w:val="00FC1677"/>
    <w:rsid w:val="00FC1959"/>
    <w:rsid w:val="00FC1A08"/>
    <w:rsid w:val="00FC1AB1"/>
    <w:rsid w:val="00FC1AEE"/>
    <w:rsid w:val="00FC1C4C"/>
    <w:rsid w:val="00FC1CA5"/>
    <w:rsid w:val="00FC1D1C"/>
    <w:rsid w:val="00FC1D5D"/>
    <w:rsid w:val="00FC1DFC"/>
    <w:rsid w:val="00FC1EF0"/>
    <w:rsid w:val="00FC1F66"/>
    <w:rsid w:val="00FC2132"/>
    <w:rsid w:val="00FC2195"/>
    <w:rsid w:val="00FC268A"/>
    <w:rsid w:val="00FC26D0"/>
    <w:rsid w:val="00FC2798"/>
    <w:rsid w:val="00FC27B6"/>
    <w:rsid w:val="00FC2ADD"/>
    <w:rsid w:val="00FC2D4C"/>
    <w:rsid w:val="00FC2DB5"/>
    <w:rsid w:val="00FC3181"/>
    <w:rsid w:val="00FC319A"/>
    <w:rsid w:val="00FC33E2"/>
    <w:rsid w:val="00FC3973"/>
    <w:rsid w:val="00FC3A7E"/>
    <w:rsid w:val="00FC3B4D"/>
    <w:rsid w:val="00FC3BE1"/>
    <w:rsid w:val="00FC3D10"/>
    <w:rsid w:val="00FC3E37"/>
    <w:rsid w:val="00FC3F68"/>
    <w:rsid w:val="00FC3F79"/>
    <w:rsid w:val="00FC4132"/>
    <w:rsid w:val="00FC41F5"/>
    <w:rsid w:val="00FC424B"/>
    <w:rsid w:val="00FC42B7"/>
    <w:rsid w:val="00FC45AA"/>
    <w:rsid w:val="00FC45CF"/>
    <w:rsid w:val="00FC46BF"/>
    <w:rsid w:val="00FC4737"/>
    <w:rsid w:val="00FC47ED"/>
    <w:rsid w:val="00FC47F7"/>
    <w:rsid w:val="00FC487D"/>
    <w:rsid w:val="00FC4894"/>
    <w:rsid w:val="00FC48A5"/>
    <w:rsid w:val="00FC4ABC"/>
    <w:rsid w:val="00FC4E42"/>
    <w:rsid w:val="00FC4E9F"/>
    <w:rsid w:val="00FC4FEB"/>
    <w:rsid w:val="00FC5504"/>
    <w:rsid w:val="00FC5691"/>
    <w:rsid w:val="00FC5808"/>
    <w:rsid w:val="00FC5930"/>
    <w:rsid w:val="00FC5984"/>
    <w:rsid w:val="00FC5AD4"/>
    <w:rsid w:val="00FC5C0D"/>
    <w:rsid w:val="00FC5CA9"/>
    <w:rsid w:val="00FC6394"/>
    <w:rsid w:val="00FC6586"/>
    <w:rsid w:val="00FC65CA"/>
    <w:rsid w:val="00FC67F0"/>
    <w:rsid w:val="00FC6BE1"/>
    <w:rsid w:val="00FC7081"/>
    <w:rsid w:val="00FC708B"/>
    <w:rsid w:val="00FC7398"/>
    <w:rsid w:val="00FC74EC"/>
    <w:rsid w:val="00FC764A"/>
    <w:rsid w:val="00FC76DB"/>
    <w:rsid w:val="00FC7796"/>
    <w:rsid w:val="00FC782D"/>
    <w:rsid w:val="00FC7862"/>
    <w:rsid w:val="00FC792D"/>
    <w:rsid w:val="00FC7943"/>
    <w:rsid w:val="00FC7985"/>
    <w:rsid w:val="00FC79EA"/>
    <w:rsid w:val="00FC7BF4"/>
    <w:rsid w:val="00FC7CBD"/>
    <w:rsid w:val="00FC7D4E"/>
    <w:rsid w:val="00FC7D93"/>
    <w:rsid w:val="00FC7F76"/>
    <w:rsid w:val="00FD021D"/>
    <w:rsid w:val="00FD0459"/>
    <w:rsid w:val="00FD0555"/>
    <w:rsid w:val="00FD0813"/>
    <w:rsid w:val="00FD08F6"/>
    <w:rsid w:val="00FD0B82"/>
    <w:rsid w:val="00FD0BB6"/>
    <w:rsid w:val="00FD0E14"/>
    <w:rsid w:val="00FD0F63"/>
    <w:rsid w:val="00FD129A"/>
    <w:rsid w:val="00FD1368"/>
    <w:rsid w:val="00FD145A"/>
    <w:rsid w:val="00FD1506"/>
    <w:rsid w:val="00FD156C"/>
    <w:rsid w:val="00FD182B"/>
    <w:rsid w:val="00FD1857"/>
    <w:rsid w:val="00FD18B6"/>
    <w:rsid w:val="00FD1A11"/>
    <w:rsid w:val="00FD1A3B"/>
    <w:rsid w:val="00FD1A59"/>
    <w:rsid w:val="00FD1B19"/>
    <w:rsid w:val="00FD1B2A"/>
    <w:rsid w:val="00FD1E57"/>
    <w:rsid w:val="00FD1E60"/>
    <w:rsid w:val="00FD2035"/>
    <w:rsid w:val="00FD218D"/>
    <w:rsid w:val="00FD23DE"/>
    <w:rsid w:val="00FD23F3"/>
    <w:rsid w:val="00FD2676"/>
    <w:rsid w:val="00FD2781"/>
    <w:rsid w:val="00FD294A"/>
    <w:rsid w:val="00FD3017"/>
    <w:rsid w:val="00FD311F"/>
    <w:rsid w:val="00FD3379"/>
    <w:rsid w:val="00FD3553"/>
    <w:rsid w:val="00FD3975"/>
    <w:rsid w:val="00FD3A43"/>
    <w:rsid w:val="00FD3B6D"/>
    <w:rsid w:val="00FD3BB8"/>
    <w:rsid w:val="00FD3BF8"/>
    <w:rsid w:val="00FD3C4D"/>
    <w:rsid w:val="00FD3EC4"/>
    <w:rsid w:val="00FD3EE1"/>
    <w:rsid w:val="00FD40AB"/>
    <w:rsid w:val="00FD4109"/>
    <w:rsid w:val="00FD41EC"/>
    <w:rsid w:val="00FD4443"/>
    <w:rsid w:val="00FD44B0"/>
    <w:rsid w:val="00FD4573"/>
    <w:rsid w:val="00FD47E5"/>
    <w:rsid w:val="00FD4C9B"/>
    <w:rsid w:val="00FD4DEE"/>
    <w:rsid w:val="00FD4FCD"/>
    <w:rsid w:val="00FD4FD8"/>
    <w:rsid w:val="00FD5141"/>
    <w:rsid w:val="00FD5292"/>
    <w:rsid w:val="00FD551F"/>
    <w:rsid w:val="00FD598C"/>
    <w:rsid w:val="00FD5A14"/>
    <w:rsid w:val="00FD5DF8"/>
    <w:rsid w:val="00FD5E5E"/>
    <w:rsid w:val="00FD6042"/>
    <w:rsid w:val="00FD60B0"/>
    <w:rsid w:val="00FD61FF"/>
    <w:rsid w:val="00FD64AE"/>
    <w:rsid w:val="00FD6624"/>
    <w:rsid w:val="00FD6635"/>
    <w:rsid w:val="00FD67CA"/>
    <w:rsid w:val="00FD68EF"/>
    <w:rsid w:val="00FD68F1"/>
    <w:rsid w:val="00FD6989"/>
    <w:rsid w:val="00FD6A22"/>
    <w:rsid w:val="00FD6B40"/>
    <w:rsid w:val="00FD6C78"/>
    <w:rsid w:val="00FD6CC0"/>
    <w:rsid w:val="00FD6D43"/>
    <w:rsid w:val="00FD6ED4"/>
    <w:rsid w:val="00FD6EFB"/>
    <w:rsid w:val="00FD7080"/>
    <w:rsid w:val="00FD726B"/>
    <w:rsid w:val="00FD73A0"/>
    <w:rsid w:val="00FD73F4"/>
    <w:rsid w:val="00FD75A0"/>
    <w:rsid w:val="00FD75B2"/>
    <w:rsid w:val="00FD768D"/>
    <w:rsid w:val="00FD7719"/>
    <w:rsid w:val="00FD792F"/>
    <w:rsid w:val="00FD7B80"/>
    <w:rsid w:val="00FD7BB5"/>
    <w:rsid w:val="00FD7DCF"/>
    <w:rsid w:val="00FD7EC7"/>
    <w:rsid w:val="00FE00EE"/>
    <w:rsid w:val="00FE010B"/>
    <w:rsid w:val="00FE025F"/>
    <w:rsid w:val="00FE0583"/>
    <w:rsid w:val="00FE061A"/>
    <w:rsid w:val="00FE0B49"/>
    <w:rsid w:val="00FE0C17"/>
    <w:rsid w:val="00FE0C45"/>
    <w:rsid w:val="00FE0C89"/>
    <w:rsid w:val="00FE0CB9"/>
    <w:rsid w:val="00FE0DA6"/>
    <w:rsid w:val="00FE0E2D"/>
    <w:rsid w:val="00FE0ED0"/>
    <w:rsid w:val="00FE0F02"/>
    <w:rsid w:val="00FE1178"/>
    <w:rsid w:val="00FE1257"/>
    <w:rsid w:val="00FE2019"/>
    <w:rsid w:val="00FE20CF"/>
    <w:rsid w:val="00FE2154"/>
    <w:rsid w:val="00FE23FA"/>
    <w:rsid w:val="00FE261C"/>
    <w:rsid w:val="00FE26A3"/>
    <w:rsid w:val="00FE28A7"/>
    <w:rsid w:val="00FE28FA"/>
    <w:rsid w:val="00FE29AE"/>
    <w:rsid w:val="00FE29D5"/>
    <w:rsid w:val="00FE2B52"/>
    <w:rsid w:val="00FE2BCF"/>
    <w:rsid w:val="00FE2BD8"/>
    <w:rsid w:val="00FE2C82"/>
    <w:rsid w:val="00FE2DD3"/>
    <w:rsid w:val="00FE2E14"/>
    <w:rsid w:val="00FE2FBB"/>
    <w:rsid w:val="00FE31AB"/>
    <w:rsid w:val="00FE323E"/>
    <w:rsid w:val="00FE32EF"/>
    <w:rsid w:val="00FE3437"/>
    <w:rsid w:val="00FE3611"/>
    <w:rsid w:val="00FE361D"/>
    <w:rsid w:val="00FE3659"/>
    <w:rsid w:val="00FE3719"/>
    <w:rsid w:val="00FE372E"/>
    <w:rsid w:val="00FE38DA"/>
    <w:rsid w:val="00FE3CD2"/>
    <w:rsid w:val="00FE3F20"/>
    <w:rsid w:val="00FE3FDA"/>
    <w:rsid w:val="00FE4064"/>
    <w:rsid w:val="00FE413B"/>
    <w:rsid w:val="00FE426B"/>
    <w:rsid w:val="00FE4380"/>
    <w:rsid w:val="00FE44AC"/>
    <w:rsid w:val="00FE4916"/>
    <w:rsid w:val="00FE491A"/>
    <w:rsid w:val="00FE4F12"/>
    <w:rsid w:val="00FE4FA9"/>
    <w:rsid w:val="00FE529D"/>
    <w:rsid w:val="00FE5813"/>
    <w:rsid w:val="00FE5945"/>
    <w:rsid w:val="00FE5B43"/>
    <w:rsid w:val="00FE5BC2"/>
    <w:rsid w:val="00FE5C6B"/>
    <w:rsid w:val="00FE5E11"/>
    <w:rsid w:val="00FE6009"/>
    <w:rsid w:val="00FE6203"/>
    <w:rsid w:val="00FE621C"/>
    <w:rsid w:val="00FE623B"/>
    <w:rsid w:val="00FE630E"/>
    <w:rsid w:val="00FE6539"/>
    <w:rsid w:val="00FE659F"/>
    <w:rsid w:val="00FE66FC"/>
    <w:rsid w:val="00FE696B"/>
    <w:rsid w:val="00FE6F9E"/>
    <w:rsid w:val="00FE7186"/>
    <w:rsid w:val="00FE7721"/>
    <w:rsid w:val="00FE783E"/>
    <w:rsid w:val="00FE785A"/>
    <w:rsid w:val="00FE78F8"/>
    <w:rsid w:val="00FE7916"/>
    <w:rsid w:val="00FE797C"/>
    <w:rsid w:val="00FE7981"/>
    <w:rsid w:val="00FE7BD7"/>
    <w:rsid w:val="00FE7BDF"/>
    <w:rsid w:val="00FE7C6A"/>
    <w:rsid w:val="00FE7C9E"/>
    <w:rsid w:val="00FE7E2A"/>
    <w:rsid w:val="00FE7F1A"/>
    <w:rsid w:val="00FF005C"/>
    <w:rsid w:val="00FF016F"/>
    <w:rsid w:val="00FF031B"/>
    <w:rsid w:val="00FF0339"/>
    <w:rsid w:val="00FF045D"/>
    <w:rsid w:val="00FF04D0"/>
    <w:rsid w:val="00FF0593"/>
    <w:rsid w:val="00FF05CB"/>
    <w:rsid w:val="00FF06A1"/>
    <w:rsid w:val="00FF0831"/>
    <w:rsid w:val="00FF091E"/>
    <w:rsid w:val="00FF09AA"/>
    <w:rsid w:val="00FF0A6C"/>
    <w:rsid w:val="00FF0AE1"/>
    <w:rsid w:val="00FF0B5A"/>
    <w:rsid w:val="00FF0B93"/>
    <w:rsid w:val="00FF0C83"/>
    <w:rsid w:val="00FF0E2C"/>
    <w:rsid w:val="00FF141C"/>
    <w:rsid w:val="00FF1428"/>
    <w:rsid w:val="00FF146F"/>
    <w:rsid w:val="00FF158F"/>
    <w:rsid w:val="00FF1665"/>
    <w:rsid w:val="00FF16F3"/>
    <w:rsid w:val="00FF18F8"/>
    <w:rsid w:val="00FF1BC8"/>
    <w:rsid w:val="00FF1C8B"/>
    <w:rsid w:val="00FF1D17"/>
    <w:rsid w:val="00FF1DA0"/>
    <w:rsid w:val="00FF1E59"/>
    <w:rsid w:val="00FF2346"/>
    <w:rsid w:val="00FF24C4"/>
    <w:rsid w:val="00FF2792"/>
    <w:rsid w:val="00FF296E"/>
    <w:rsid w:val="00FF2B9A"/>
    <w:rsid w:val="00FF2C76"/>
    <w:rsid w:val="00FF2D38"/>
    <w:rsid w:val="00FF2F87"/>
    <w:rsid w:val="00FF3245"/>
    <w:rsid w:val="00FF32C7"/>
    <w:rsid w:val="00FF38CE"/>
    <w:rsid w:val="00FF39C1"/>
    <w:rsid w:val="00FF3D73"/>
    <w:rsid w:val="00FF3ECA"/>
    <w:rsid w:val="00FF3EF3"/>
    <w:rsid w:val="00FF3F37"/>
    <w:rsid w:val="00FF3F4C"/>
    <w:rsid w:val="00FF426F"/>
    <w:rsid w:val="00FF427E"/>
    <w:rsid w:val="00FF4372"/>
    <w:rsid w:val="00FF43DF"/>
    <w:rsid w:val="00FF4507"/>
    <w:rsid w:val="00FF47CE"/>
    <w:rsid w:val="00FF48C9"/>
    <w:rsid w:val="00FF4916"/>
    <w:rsid w:val="00FF4AC8"/>
    <w:rsid w:val="00FF4D82"/>
    <w:rsid w:val="00FF4DAD"/>
    <w:rsid w:val="00FF4EFA"/>
    <w:rsid w:val="00FF4F91"/>
    <w:rsid w:val="00FF501E"/>
    <w:rsid w:val="00FF5141"/>
    <w:rsid w:val="00FF53DD"/>
    <w:rsid w:val="00FF557E"/>
    <w:rsid w:val="00FF5766"/>
    <w:rsid w:val="00FF5927"/>
    <w:rsid w:val="00FF5A52"/>
    <w:rsid w:val="00FF5B74"/>
    <w:rsid w:val="00FF5CC3"/>
    <w:rsid w:val="00FF5EBA"/>
    <w:rsid w:val="00FF6212"/>
    <w:rsid w:val="00FF6246"/>
    <w:rsid w:val="00FF6608"/>
    <w:rsid w:val="00FF6E3F"/>
    <w:rsid w:val="00FF6EDB"/>
    <w:rsid w:val="00FF7062"/>
    <w:rsid w:val="00FF73D5"/>
    <w:rsid w:val="00FF74C5"/>
    <w:rsid w:val="00FF763F"/>
    <w:rsid w:val="00FF7AF7"/>
    <w:rsid w:val="00FF7C79"/>
    <w:rsid w:val="00FF7F40"/>
    <w:rsid w:val="360FB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21972AB"/>
  <w15:docId w15:val="{3B687766-A015-4076-8946-8375D0880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/>
    <w:lsdException w:name="heading 4" w:locked="0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0" w:semiHidden="1" w:unhideWhenUsed="1"/>
    <w:lsdException w:name="annotation reference" w:locked="0" w:semiHidden="1" w:unhideWhenUsed="1"/>
    <w:lsdException w:name="line number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0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locked="0" w:semiHidden="1" w:unhideWhenUsed="1"/>
    <w:lsdException w:name="Strong" w:locked="0" w:uiPriority="22"/>
    <w:lsdException w:name="Emphasis" w:uiPriority="20"/>
    <w:lsdException w:name="Document Map" w:semiHidden="1" w:unhideWhenUsed="1"/>
    <w:lsdException w:name="Plain Text" w:locked="0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 w:semiHidden="1" w:unhideWhenUsed="1"/>
    <w:lsdException w:name="Table Simple 2" w:locked="0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locked="0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locked="0" w:semiHidden="1" w:uiPriority="39" w:unhideWhenUsed="1" w:qFormat="1"/>
    <w:lsdException w:name="Grid Table Light" w:locked="0" w:uiPriority="40"/>
    <w:lsdException w:name="Grid Table 1 Light" w:locked="0"/>
    <w:lsdException w:name="Grid Table 2" w:locked="0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locked="0" w:semiHidden="1" w:unhideWhenUsed="1"/>
    <w:lsdException w:name="Smart Link" w:semiHidden="1" w:unhideWhenUsed="1"/>
  </w:latentStyles>
  <w:style w:type="paragraph" w:default="1" w:styleId="Normal">
    <w:name w:val="Normal"/>
    <w:qFormat/>
    <w:rsid w:val="00781DC9"/>
    <w:pPr>
      <w:spacing w:before="840" w:after="480" w:line="240" w:lineRule="auto"/>
    </w:pPr>
    <w:rPr>
      <w:rFonts w:ascii="Arial" w:eastAsia="Times New Roman" w:hAnsi="Arial" w:cs="Times New Roman"/>
      <w:color w:val="000000" w:themeColor="text1"/>
      <w:sz w:val="32"/>
      <w:szCs w:val="20"/>
    </w:rPr>
  </w:style>
  <w:style w:type="paragraph" w:styleId="Heading1">
    <w:name w:val="heading 1"/>
    <w:basedOn w:val="Normal"/>
    <w:next w:val="Normal"/>
    <w:link w:val="Heading1Char"/>
    <w:qFormat/>
    <w:rsid w:val="00783954"/>
    <w:pPr>
      <w:spacing w:before="240" w:after="240"/>
      <w:outlineLvl w:val="0"/>
    </w:pPr>
    <w:rPr>
      <w:b/>
      <w:bCs/>
      <w:color w:val="0B1C32"/>
      <w:sz w:val="64"/>
      <w:szCs w:val="64"/>
    </w:rPr>
  </w:style>
  <w:style w:type="paragraph" w:styleId="Heading2">
    <w:name w:val="heading 2"/>
    <w:basedOn w:val="Normal"/>
    <w:next w:val="Normal"/>
    <w:link w:val="Heading2Char"/>
    <w:unhideWhenUsed/>
    <w:qFormat/>
    <w:rsid w:val="00351A5E"/>
    <w:pPr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locked/>
    <w:rsid w:val="00EE050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locked/>
    <w:rsid w:val="00887C4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esponse-item-date">
    <w:name w:val="response-item-date"/>
    <w:basedOn w:val="DefaultParagraphFont"/>
    <w:locked/>
    <w:rsid w:val="001C4673"/>
  </w:style>
  <w:style w:type="character" w:styleId="Hyperlink">
    <w:name w:val="Hyperlink"/>
    <w:basedOn w:val="DefaultParagraphFont"/>
    <w:uiPriority w:val="99"/>
    <w:unhideWhenUsed/>
    <w:rsid w:val="001C4673"/>
    <w:rPr>
      <w:color w:val="0000FF"/>
      <w:u w:val="single"/>
    </w:rPr>
  </w:style>
  <w:style w:type="character" w:customStyle="1" w:styleId="smf-icon">
    <w:name w:val="smf-icon"/>
    <w:basedOn w:val="DefaultParagraphFont"/>
    <w:locked/>
    <w:rsid w:val="001C4673"/>
  </w:style>
  <w:style w:type="paragraph" w:customStyle="1" w:styleId="response-text">
    <w:name w:val="response-text"/>
    <w:basedOn w:val="Normal"/>
    <w:locked/>
    <w:rsid w:val="00ED0A0C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GB"/>
    </w:rPr>
  </w:style>
  <w:style w:type="character" w:customStyle="1" w:styleId="smf-icon1">
    <w:name w:val="smf-icon1"/>
    <w:basedOn w:val="DefaultParagraphFont"/>
    <w:locked/>
    <w:rsid w:val="005C05BD"/>
    <w:rPr>
      <w:rFonts w:ascii="Mateo" w:hAnsi="Mateo" w:hint="default"/>
      <w:b w:val="0"/>
      <w:bCs w:val="0"/>
    </w:rPr>
  </w:style>
  <w:style w:type="character" w:customStyle="1" w:styleId="response-item-date2">
    <w:name w:val="response-item-date2"/>
    <w:basedOn w:val="DefaultParagraphFont"/>
    <w:locked/>
    <w:rsid w:val="005C05BD"/>
  </w:style>
  <w:style w:type="character" w:customStyle="1" w:styleId="apple-converted-space">
    <w:name w:val="apple-converted-space"/>
    <w:basedOn w:val="DefaultParagraphFont"/>
    <w:uiPriority w:val="2"/>
    <w:locked/>
    <w:rsid w:val="004B1D84"/>
  </w:style>
  <w:style w:type="paragraph" w:styleId="NormalWeb">
    <w:name w:val="Normal (Web)"/>
    <w:basedOn w:val="Normal"/>
    <w:uiPriority w:val="99"/>
    <w:unhideWhenUsed/>
    <w:locked/>
    <w:rsid w:val="00D125D2"/>
    <w:pPr>
      <w:spacing w:before="100" w:beforeAutospacing="1" w:after="100" w:afterAutospacing="1"/>
    </w:pPr>
    <w:rPr>
      <w:rFonts w:ascii="Times New Roman" w:hAnsi="Times New Roman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F22D51"/>
    <w:pPr>
      <w:numPr>
        <w:numId w:val="39"/>
      </w:numPr>
      <w:contextualSpacing/>
    </w:pPr>
  </w:style>
  <w:style w:type="paragraph" w:styleId="Header">
    <w:name w:val="header"/>
    <w:basedOn w:val="Normal"/>
    <w:link w:val="HeaderChar"/>
    <w:uiPriority w:val="99"/>
    <w:unhideWhenUsed/>
    <w:locked/>
    <w:rsid w:val="00B12F1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2F14"/>
  </w:style>
  <w:style w:type="paragraph" w:styleId="Footer">
    <w:name w:val="footer"/>
    <w:basedOn w:val="Normal"/>
    <w:link w:val="FooterChar"/>
    <w:uiPriority w:val="99"/>
    <w:unhideWhenUsed/>
    <w:rsid w:val="003059FF"/>
    <w:pPr>
      <w:tabs>
        <w:tab w:val="center" w:pos="4513"/>
        <w:tab w:val="right" w:pos="9026"/>
      </w:tabs>
      <w:jc w:val="center"/>
    </w:pPr>
  </w:style>
  <w:style w:type="character" w:customStyle="1" w:styleId="FooterChar">
    <w:name w:val="Footer Char"/>
    <w:basedOn w:val="DefaultParagraphFont"/>
    <w:link w:val="Footer"/>
    <w:uiPriority w:val="99"/>
    <w:rsid w:val="003059FF"/>
    <w:rPr>
      <w:rFonts w:ascii="Arial" w:eastAsia="Times New Roman" w:hAnsi="Arial" w:cs="Times New Roman"/>
      <w:color w:val="000000" w:themeColor="text1"/>
      <w:sz w:val="3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B12F1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2F14"/>
    <w:rPr>
      <w:rFonts w:ascii="Segoe U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semiHidden/>
    <w:unhideWhenUsed/>
    <w:locked/>
    <w:rsid w:val="002E394E"/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E394E"/>
    <w:rPr>
      <w:rFonts w:ascii="Calibri" w:hAnsi="Calibri"/>
      <w:szCs w:val="21"/>
    </w:rPr>
  </w:style>
  <w:style w:type="character" w:styleId="Strong">
    <w:name w:val="Strong"/>
    <w:basedOn w:val="DefaultParagraphFont"/>
    <w:uiPriority w:val="22"/>
    <w:locked/>
    <w:rsid w:val="00635FA5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locked/>
    <w:rsid w:val="00153A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locked/>
    <w:rsid w:val="00153AEE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3AE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locked/>
    <w:rsid w:val="00153A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3AEE"/>
    <w:rPr>
      <w:b/>
      <w:bCs/>
      <w:sz w:val="20"/>
      <w:szCs w:val="20"/>
    </w:rPr>
  </w:style>
  <w:style w:type="paragraph" w:customStyle="1" w:styleId="ta-response-item-inline">
    <w:name w:val="ta-response-item-inline"/>
    <w:basedOn w:val="Normal"/>
    <w:locked/>
    <w:rsid w:val="00937B2A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locked/>
    <w:rsid w:val="007510E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locked/>
    <w:rsid w:val="003C37A1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rsid w:val="00781DC9"/>
    <w:rPr>
      <w:rFonts w:ascii="Arial" w:eastAsia="Times New Roman" w:hAnsi="Arial" w:cs="Times New Roman"/>
      <w:b/>
      <w:bCs/>
      <w:color w:val="000000" w:themeColor="text1"/>
      <w:sz w:val="36"/>
      <w:szCs w:val="36"/>
    </w:rPr>
  </w:style>
  <w:style w:type="character" w:customStyle="1" w:styleId="Heading1Char">
    <w:name w:val="Heading 1 Char"/>
    <w:basedOn w:val="DefaultParagraphFont"/>
    <w:link w:val="Heading1"/>
    <w:rsid w:val="00781DC9"/>
    <w:rPr>
      <w:rFonts w:ascii="Arial" w:eastAsia="Times New Roman" w:hAnsi="Arial" w:cs="Times New Roman"/>
      <w:b/>
      <w:bCs/>
      <w:color w:val="0B1C32"/>
      <w:sz w:val="64"/>
      <w:szCs w:val="64"/>
    </w:rPr>
  </w:style>
  <w:style w:type="paragraph" w:styleId="NoSpacing">
    <w:name w:val="No Spacing"/>
    <w:basedOn w:val="Normal"/>
    <w:uiPriority w:val="1"/>
    <w:locked/>
    <w:rsid w:val="00F848D8"/>
    <w:pPr>
      <w:shd w:val="clear" w:color="auto" w:fill="F2F2F2" w:themeFill="background1" w:themeFillShade="F2"/>
    </w:pPr>
  </w:style>
  <w:style w:type="character" w:customStyle="1" w:styleId="Heading3Char">
    <w:name w:val="Heading 3 Char"/>
    <w:basedOn w:val="DefaultParagraphFont"/>
    <w:link w:val="Heading3"/>
    <w:uiPriority w:val="9"/>
    <w:rsid w:val="00EE050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a-response-item-highlight">
    <w:name w:val="ta-response-item-highlight"/>
    <w:basedOn w:val="DefaultParagraphFont"/>
    <w:locked/>
    <w:rsid w:val="001B65A0"/>
  </w:style>
  <w:style w:type="character" w:customStyle="1" w:styleId="Heading4Char">
    <w:name w:val="Heading 4 Char"/>
    <w:basedOn w:val="DefaultParagraphFont"/>
    <w:link w:val="Heading4"/>
    <w:uiPriority w:val="9"/>
    <w:semiHidden/>
    <w:rsid w:val="00887C4A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8"/>
    </w:rPr>
  </w:style>
  <w:style w:type="paragraph" w:customStyle="1" w:styleId="xxxxmsonormal">
    <w:name w:val="x_x_x_x_msonormal"/>
    <w:basedOn w:val="Normal"/>
    <w:rsid w:val="001B5499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GB"/>
    </w:rPr>
  </w:style>
  <w:style w:type="character" w:customStyle="1" w:styleId="sentiment-response-item-date">
    <w:name w:val="sentiment-response-item-date"/>
    <w:basedOn w:val="DefaultParagraphFont"/>
    <w:locked/>
    <w:rsid w:val="00C732DC"/>
  </w:style>
  <w:style w:type="paragraph" w:styleId="Revision">
    <w:name w:val="Revision"/>
    <w:hidden/>
    <w:uiPriority w:val="99"/>
    <w:semiHidden/>
    <w:rsid w:val="00901236"/>
    <w:pPr>
      <w:spacing w:after="0" w:line="240" w:lineRule="auto"/>
    </w:pPr>
    <w:rPr>
      <w:rFonts w:ascii="Arial Nova Light" w:hAnsi="Arial Nova Light" w:cs="Arial"/>
      <w:sz w:val="28"/>
      <w:szCs w:val="28"/>
    </w:rPr>
  </w:style>
  <w:style w:type="character" w:customStyle="1" w:styleId="smq-richtextcontent-0-1-375">
    <w:name w:val="smq-richtextcontent-0-1-375"/>
    <w:basedOn w:val="DefaultParagraphFont"/>
    <w:locked/>
    <w:rsid w:val="00F75D3A"/>
  </w:style>
  <w:style w:type="character" w:customStyle="1" w:styleId="smq-richtextcontent-0-1-358">
    <w:name w:val="smq-richtextcontent-0-1-358"/>
    <w:basedOn w:val="DefaultParagraphFont"/>
    <w:locked/>
    <w:rsid w:val="00941466"/>
  </w:style>
  <w:style w:type="character" w:customStyle="1" w:styleId="smq-richtextcontent-0-1-351">
    <w:name w:val="smq-richtextcontent-0-1-351"/>
    <w:basedOn w:val="DefaultParagraphFont"/>
    <w:locked/>
    <w:rsid w:val="00386DDF"/>
  </w:style>
  <w:style w:type="character" w:customStyle="1" w:styleId="smq-richtextcontent-0-1-355">
    <w:name w:val="smq-richtextcontent-0-1-355"/>
    <w:basedOn w:val="DefaultParagraphFont"/>
    <w:locked/>
    <w:rsid w:val="008C439B"/>
  </w:style>
  <w:style w:type="paragraph" w:customStyle="1" w:styleId="xxmsonormal">
    <w:name w:val="x_xmsonormal"/>
    <w:basedOn w:val="Normal"/>
    <w:rsid w:val="00E06D01"/>
    <w:rPr>
      <w:rFonts w:ascii="Calibri" w:hAnsi="Calibri" w:cs="Calibri"/>
      <w:sz w:val="22"/>
      <w:szCs w:val="22"/>
      <w:lang w:eastAsia="en-GB"/>
    </w:rPr>
  </w:style>
  <w:style w:type="paragraph" w:customStyle="1" w:styleId="xxmsolistparagraph">
    <w:name w:val="x_xmsolistparagraph"/>
    <w:basedOn w:val="Normal"/>
    <w:rsid w:val="00E06D01"/>
    <w:pPr>
      <w:ind w:left="720"/>
    </w:pPr>
    <w:rPr>
      <w:rFonts w:ascii="Calibri" w:hAnsi="Calibri" w:cs="Calibri"/>
      <w:sz w:val="22"/>
      <w:szCs w:val="22"/>
      <w:lang w:eastAsia="en-GB"/>
    </w:rPr>
  </w:style>
  <w:style w:type="paragraph" w:customStyle="1" w:styleId="xmsonormal">
    <w:name w:val="x_msonormal"/>
    <w:basedOn w:val="Normal"/>
    <w:rsid w:val="00E6111D"/>
    <w:rPr>
      <w:rFonts w:ascii="Calibri" w:hAnsi="Calibri" w:cs="Calibri"/>
      <w:sz w:val="22"/>
      <w:szCs w:val="22"/>
      <w:lang w:eastAsia="en-GB"/>
    </w:rPr>
  </w:style>
  <w:style w:type="character" w:customStyle="1" w:styleId="smq-richtextcontent-0-1-356">
    <w:name w:val="smq-richtextcontent-0-1-356"/>
    <w:basedOn w:val="DefaultParagraphFont"/>
    <w:locked/>
    <w:rsid w:val="00A2786C"/>
  </w:style>
  <w:style w:type="paragraph" w:customStyle="1" w:styleId="TableParagraph">
    <w:name w:val="Table Paragraph"/>
    <w:basedOn w:val="Normal"/>
    <w:uiPriority w:val="1"/>
    <w:locked/>
    <w:rsid w:val="00912623"/>
    <w:pPr>
      <w:widowControl w:val="0"/>
      <w:autoSpaceDE w:val="0"/>
      <w:autoSpaceDN w:val="0"/>
      <w:spacing w:before="72"/>
      <w:ind w:left="135"/>
    </w:pPr>
    <w:rPr>
      <w:rFonts w:eastAsia="Arial"/>
      <w:sz w:val="22"/>
      <w:szCs w:val="22"/>
      <w:lang w:val="en-US"/>
    </w:rPr>
  </w:style>
  <w:style w:type="table" w:styleId="TableGridLight">
    <w:name w:val="Grid Table Light"/>
    <w:basedOn w:val="TableNormal"/>
    <w:uiPriority w:val="40"/>
    <w:locked/>
    <w:rsid w:val="00F22D51"/>
    <w:pPr>
      <w:spacing w:after="0" w:line="240" w:lineRule="auto"/>
    </w:pPr>
    <w:tblPr>
      <w:tblBorders>
        <w:top w:val="single" w:sz="2" w:space="0" w:color="000000" w:themeColor="text1"/>
        <w:left w:val="single" w:sz="2" w:space="0" w:color="000000" w:themeColor="text1"/>
        <w:bottom w:val="single" w:sz="2" w:space="0" w:color="000000" w:themeColor="text1"/>
        <w:right w:val="single" w:sz="2" w:space="0" w:color="000000" w:themeColor="text1"/>
        <w:insideH w:val="single" w:sz="2" w:space="0" w:color="000000" w:themeColor="text1"/>
        <w:insideV w:val="single" w:sz="2" w:space="0" w:color="000000" w:themeColor="text1"/>
      </w:tblBorders>
    </w:tblPr>
  </w:style>
  <w:style w:type="table" w:styleId="TableGrid">
    <w:name w:val="Table Grid"/>
    <w:basedOn w:val="TableNormal"/>
    <w:uiPriority w:val="59"/>
    <w:rsid w:val="005D7C6B"/>
    <w:pPr>
      <w:spacing w:before="360" w:after="360" w:line="36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1">
    <w:name w:val="Body Text1"/>
    <w:basedOn w:val="Normal"/>
    <w:uiPriority w:val="1"/>
    <w:locked/>
    <w:rsid w:val="005D7C6B"/>
    <w:pPr>
      <w:spacing w:line="720" w:lineRule="auto"/>
    </w:pPr>
  </w:style>
  <w:style w:type="character" w:styleId="PlaceholderText">
    <w:name w:val="Placeholder Text"/>
    <w:basedOn w:val="DefaultParagraphFont"/>
    <w:uiPriority w:val="99"/>
    <w:semiHidden/>
    <w:locked/>
    <w:rsid w:val="00085F49"/>
    <w:rPr>
      <w:color w:val="666666"/>
    </w:rPr>
  </w:style>
  <w:style w:type="paragraph" w:customStyle="1" w:styleId="Quotes">
    <w:name w:val="Quotes"/>
    <w:basedOn w:val="Heading2"/>
    <w:link w:val="QuotesChar"/>
    <w:rsid w:val="00783954"/>
    <w:pPr>
      <w:shd w:val="clear" w:color="auto" w:fill="01FF80"/>
    </w:pPr>
    <w:rPr>
      <w:b w:val="0"/>
      <w:sz w:val="24"/>
    </w:rPr>
  </w:style>
  <w:style w:type="character" w:customStyle="1" w:styleId="QuotesChar">
    <w:name w:val="Quotes Char"/>
    <w:basedOn w:val="Heading2Char"/>
    <w:link w:val="Quotes"/>
    <w:rsid w:val="00783954"/>
    <w:rPr>
      <w:rFonts w:ascii="Arial" w:eastAsia="Times New Roman" w:hAnsi="Arial" w:cs="Times New Roman"/>
      <w:b w:val="0"/>
      <w:bCs/>
      <w:color w:val="000000" w:themeColor="text1"/>
      <w:sz w:val="24"/>
      <w:szCs w:val="36"/>
      <w:shd w:val="clear" w:color="auto" w:fill="01FF80"/>
    </w:rPr>
  </w:style>
  <w:style w:type="paragraph" w:customStyle="1" w:styleId="Highlight">
    <w:name w:val="Highlight"/>
    <w:basedOn w:val="Normal"/>
    <w:link w:val="HighlightChar"/>
    <w:uiPriority w:val="1"/>
    <w:qFormat/>
    <w:rsid w:val="00783954"/>
    <w:pPr>
      <w:shd w:val="clear" w:color="auto" w:fill="FFFF00"/>
      <w:spacing w:line="360" w:lineRule="auto"/>
    </w:pPr>
  </w:style>
  <w:style w:type="character" w:customStyle="1" w:styleId="HighlightChar">
    <w:name w:val="Highlight Char"/>
    <w:basedOn w:val="DefaultParagraphFont"/>
    <w:link w:val="Highlight"/>
    <w:uiPriority w:val="1"/>
    <w:rsid w:val="00781DC9"/>
    <w:rPr>
      <w:rFonts w:ascii="Arial" w:eastAsia="Times New Roman" w:hAnsi="Arial" w:cs="Times New Roman"/>
      <w:color w:val="000000" w:themeColor="text1"/>
      <w:sz w:val="32"/>
      <w:szCs w:val="20"/>
      <w:shd w:val="clear" w:color="auto" w:fill="FFFF00"/>
    </w:rPr>
  </w:style>
  <w:style w:type="paragraph" w:customStyle="1" w:styleId="BoldDefinitions">
    <w:name w:val="Bold (Definitions)"/>
    <w:basedOn w:val="Normal"/>
    <w:link w:val="BoldDefinitionsChar"/>
    <w:uiPriority w:val="1"/>
    <w:qFormat/>
    <w:rsid w:val="00117ACF"/>
    <w:rPr>
      <w:b/>
    </w:rPr>
  </w:style>
  <w:style w:type="character" w:customStyle="1" w:styleId="BoldDefinitionsChar">
    <w:name w:val="Bold (Definitions) Char"/>
    <w:basedOn w:val="DefaultParagraphFont"/>
    <w:link w:val="BoldDefinitions"/>
    <w:uiPriority w:val="1"/>
    <w:rsid w:val="00781DC9"/>
    <w:rPr>
      <w:rFonts w:ascii="Arial" w:eastAsia="Times New Roman" w:hAnsi="Arial" w:cs="Times New Roman"/>
      <w:b/>
      <w:color w:val="000000" w:themeColor="text1"/>
      <w:sz w:val="32"/>
      <w:szCs w:val="20"/>
    </w:rPr>
  </w:style>
  <w:style w:type="table" w:styleId="GridTable1Light-Accent1">
    <w:name w:val="Grid Table 1 Light Accent 1"/>
    <w:basedOn w:val="TableNormal"/>
    <w:uiPriority w:val="46"/>
    <w:locked/>
    <w:rsid w:val="00F22D51"/>
    <w:pPr>
      <w:spacing w:after="0" w:line="240" w:lineRule="auto"/>
    </w:pPr>
    <w:rPr>
      <w:color w:val="0B1C32"/>
    </w:rPr>
    <w:tblPr>
      <w:tblStyleRowBandSize w:val="1"/>
      <w:tblStyleColBandSize w:val="1"/>
      <w:tblBorders>
        <w:top w:val="single" w:sz="2" w:space="0" w:color="0B1C32"/>
        <w:left w:val="single" w:sz="2" w:space="0" w:color="0B1C32"/>
        <w:bottom w:val="single" w:sz="2" w:space="0" w:color="0B1C32"/>
        <w:right w:val="single" w:sz="2" w:space="0" w:color="0B1C32"/>
        <w:insideH w:val="single" w:sz="2" w:space="0" w:color="0B1C32"/>
        <w:insideV w:val="single" w:sz="2" w:space="0" w:color="0B1C32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GridTable">
    <w:name w:val="Grid Table"/>
    <w:basedOn w:val="Normal"/>
    <w:qFormat/>
    <w:rsid w:val="00F22D51"/>
  </w:style>
  <w:style w:type="paragraph" w:customStyle="1" w:styleId="Internal">
    <w:name w:val="Internal"/>
    <w:basedOn w:val="Highlight"/>
    <w:link w:val="InternalChar"/>
    <w:rsid w:val="00F22D51"/>
    <w:pPr>
      <w:shd w:val="clear" w:color="auto" w:fill="DEEAF6" w:themeFill="accent1" w:themeFillTint="33"/>
      <w:spacing w:before="240" w:after="240"/>
    </w:pPr>
    <w:rPr>
      <w:sz w:val="24"/>
    </w:rPr>
  </w:style>
  <w:style w:type="character" w:customStyle="1" w:styleId="InternalChar">
    <w:name w:val="Internal Char"/>
    <w:basedOn w:val="HighlightChar"/>
    <w:link w:val="Internal"/>
    <w:rsid w:val="00F22D51"/>
    <w:rPr>
      <w:rFonts w:ascii="Arial" w:eastAsia="Times New Roman" w:hAnsi="Arial" w:cs="Times New Roman"/>
      <w:color w:val="000000" w:themeColor="text1"/>
      <w:sz w:val="24"/>
      <w:szCs w:val="20"/>
      <w:shd w:val="clear" w:color="auto" w:fill="DEEAF6" w:themeFill="accent1" w:themeFillTint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12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84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6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50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39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2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25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57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1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74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40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19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27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85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81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9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04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3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5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35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407632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311177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EDEEEE"/>
                  </w:divBdr>
                </w:div>
              </w:divsChild>
            </w:div>
          </w:divsChild>
        </w:div>
        <w:div w:id="56433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87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12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0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60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47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68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6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55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35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8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36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78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9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49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68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6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82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0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0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14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2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56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63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16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51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71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2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02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17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64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53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94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05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31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83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04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26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95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1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28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2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58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52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83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3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39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46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2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8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4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06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66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3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29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8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70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50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3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12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10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50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7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01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78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16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75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32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58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341361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691299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209593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74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88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7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00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1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7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46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95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4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25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99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8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93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38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6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3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3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03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98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69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68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20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79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056681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92951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3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23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678475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23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901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10680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635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9972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65452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31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528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52564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12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8580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42526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639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968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19291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60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160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25247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69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420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06878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458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3528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65498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557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741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985721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273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3906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00447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75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095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078047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748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3322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8628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11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3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954620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325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7770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1039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074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86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259908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774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7297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3423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960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560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876794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913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4133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08497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89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041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35368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852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7305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99093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084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617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49980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600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77534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81732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440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106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07637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978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6826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95447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50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183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843906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506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7314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39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319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983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12321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445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0856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63060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90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49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933841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875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3791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30051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261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606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56350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563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761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74511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497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107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36394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164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5965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4062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779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746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690184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223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3017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28186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44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694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87227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281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8406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65723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50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502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816907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59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0782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55268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363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921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532423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321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7556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51532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61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122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12650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365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5860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11108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58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514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37288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641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58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31219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487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979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165164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722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8507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1531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39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00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700504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328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8029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8183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6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205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903720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672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753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84383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494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839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723733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290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2536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87011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84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33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570311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810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2895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73669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126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082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9168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777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2966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97691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27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110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0411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951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2553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79967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405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771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2157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866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1056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45288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46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678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935783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66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3422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47287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497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253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082330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086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8054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397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339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08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877016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185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342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16180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5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413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298576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401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9314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23087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756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531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45821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025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8557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9520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87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119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423121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623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0963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90377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992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214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152303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169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4474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50428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238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792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47034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328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7697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0622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635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597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07290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213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8698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113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54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657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35153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519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6489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97520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21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61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3801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49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9639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55125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079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400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60783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765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2909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89971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15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088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821307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766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8991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51633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21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963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94446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10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9473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93028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51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139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030832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300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5618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44612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86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147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822026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916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3201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41021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09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929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18500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113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14442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96565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509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794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64250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945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2705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40929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72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22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57327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352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5898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3966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91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98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79218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44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4035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55725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87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138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5463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882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5178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06003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226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386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41041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63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7319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848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807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88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734420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013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0676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69816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936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23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10455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972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5323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07803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25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31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96661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757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9772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09672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629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589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66560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107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6303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1202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43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544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835466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80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0549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35019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65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211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11417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528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3398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85800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63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48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582290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818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7196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03501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533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690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63668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475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8817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52007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00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142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47609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516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2632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71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71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000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73301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794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6365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84269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68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267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32908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80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2229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566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83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056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05822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863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4526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67162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523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338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73619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279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9210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9985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99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131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29838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699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6516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46670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15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855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751348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388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0157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8207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72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329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86918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926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578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88260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571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058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9900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066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4081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521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06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202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979754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303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9309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6462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06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573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753232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448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1478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4519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32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784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60696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34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4884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49165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5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348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91370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993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2990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3722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80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776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150559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851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4777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577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67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429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228607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593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6024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49500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592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56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67707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816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5827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980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59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084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180495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191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6883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762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536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449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004349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572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2611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95045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743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12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93123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6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170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84266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48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80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088750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583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6327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0946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75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710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71092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485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4015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0643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75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827155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219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5492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13328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25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36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85781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502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479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349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028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13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0574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424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8216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91752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88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339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618906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885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2246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25920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09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268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61614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406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6656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38092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98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501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78445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362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6027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27088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557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683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68341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164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214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3139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422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623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618239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132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7438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99285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36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32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95719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351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7044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33596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506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702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57802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245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0667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3047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86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834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12109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943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4940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40682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68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723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41244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624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9358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56156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62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840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405613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241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3057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32950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757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234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345321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824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7986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42976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66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556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87852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925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743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06832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20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515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21355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264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2389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04458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623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166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684604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902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1521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96597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647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957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811580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420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5121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38079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982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438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708744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757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3780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8006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1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062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1189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290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1222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26491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468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227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81764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029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5074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8986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9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632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89214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649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71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23546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764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49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03800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978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7966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74758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1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64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614471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672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8687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85362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6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577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901444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272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2720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97757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99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403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27048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519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2296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63259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6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369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810906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71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0030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98599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418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77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367753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868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1198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62177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44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673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642272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326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3424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09675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76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17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663359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961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9430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51642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70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157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629127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854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8507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29686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21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573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16431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193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9180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37738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592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760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826204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498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0071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03521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669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351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325239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03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0815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44679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64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04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92131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864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8809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70292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99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983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14108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954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5853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83725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88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811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13888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934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2455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15376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592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707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312418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982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0822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18341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091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13210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582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401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88755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09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664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950049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928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856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99332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392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921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80637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348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5359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00320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17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603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123847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094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3807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238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393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248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410099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024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4130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83557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1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291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22256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207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8796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63887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15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615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779287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960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3209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5656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04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713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48430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41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6838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37052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34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784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382279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539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5214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27472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720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882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477760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378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1118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8988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87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773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55321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277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9593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315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7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109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92411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912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7790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968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558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296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985413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562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4509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7193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80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294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23261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611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8139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99175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64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914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941246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675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8614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4486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710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298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437935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774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2820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64844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4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245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958029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170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3454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04849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53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537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698956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687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73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82928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69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99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62194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850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6584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46753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693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336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342851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658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5003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37274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88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137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373111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243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2141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78133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065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493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26072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634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9334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96229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19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215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621590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12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0016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37762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75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602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643003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946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6151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87912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39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666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67675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919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102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95774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150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976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623522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189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9980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50120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8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182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065105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56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7671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90417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389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75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9372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275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4519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02084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647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34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179111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504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4657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05521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932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315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703463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672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2163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22668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41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48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154729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071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7262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09981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84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5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289456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318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1987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5409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441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143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10785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423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5350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3356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105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28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49179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65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2590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64323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58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250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36074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417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9831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48692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48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381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037737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622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0847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23410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06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055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514099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811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2587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746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464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798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7079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582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4756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39910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18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205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41933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264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053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97041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42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837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3051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21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6215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93112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650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16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49678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612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3712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8621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25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499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24532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090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6558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95963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975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952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89480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698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447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0827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00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4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814846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077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469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71972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37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068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21025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618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7067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74923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872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20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237600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666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2182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34704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677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832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44676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557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4331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1916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090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914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703462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84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8629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23548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42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95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596585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520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2949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17856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37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179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64489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527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8202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18190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44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773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193318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761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5440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95567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06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330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29918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289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313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0477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87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506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96609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77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1385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53062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507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57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694399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704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1228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54941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75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454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89581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896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0693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60293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166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867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85771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625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8513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53108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752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278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60958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34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0363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18472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40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689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873524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221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2377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699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74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593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271792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151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5850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58416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36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54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564266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222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9418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55308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1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254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844107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982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9906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347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84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060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327176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301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4410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89921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57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628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563375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1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1496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35014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445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108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69546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114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5814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64912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39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537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807901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821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4459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55993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821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621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836510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802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0989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64601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05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527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333393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757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1457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6770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624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6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05616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729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9097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8383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564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27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56502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776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947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92370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72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518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65848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08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3197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77064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184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152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871335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209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519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08663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817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356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522221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5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0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7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2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94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4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36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64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3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91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51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24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55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94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97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64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99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02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04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746966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44782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3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90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43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56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37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68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60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46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83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06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178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1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84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62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50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1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42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9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70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56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36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20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0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45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57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4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48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08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68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32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6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19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4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23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86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3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47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68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85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33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9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25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22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09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95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49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23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9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75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31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3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4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78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62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13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8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4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10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59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90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7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7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67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70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78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82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48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4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36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81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4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0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63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40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45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9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7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30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72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7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39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432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53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62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95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92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36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19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8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06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28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1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03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77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3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11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151791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25285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70838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85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2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55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78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1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24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6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31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4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13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5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17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78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3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32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86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5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8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11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24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68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6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2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01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3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29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78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40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13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93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90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29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95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17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83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89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8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2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33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3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45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63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53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39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55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5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92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45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6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88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06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47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65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90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4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55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54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31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50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82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5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14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57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85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05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93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60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30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9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13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12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9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2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3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3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06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5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29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89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14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62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62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2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1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43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59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86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14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99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60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27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30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57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43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3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87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31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59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95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5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2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8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50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0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79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22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98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77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9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69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06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2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91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40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6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23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64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21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54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91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61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55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11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5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61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95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57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76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54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8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6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6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08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30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41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23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31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10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39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5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23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1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74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29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63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0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9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04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0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74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52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07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15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3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25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87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05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59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22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37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28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77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1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43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09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53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13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6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10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18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62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11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66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25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10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73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55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96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61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48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00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6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14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89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46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90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16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02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76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1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68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39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0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38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23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16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99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58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71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51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22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09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38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97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1665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33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54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13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30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6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55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45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5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71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85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9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66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21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60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23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5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91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32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14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30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00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72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6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75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25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61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29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2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7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52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22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1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96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65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14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5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897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80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19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16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74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87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23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89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80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74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09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71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54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27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35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0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46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27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4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39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5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02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56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55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00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40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3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94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92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59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68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1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32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92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20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4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57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36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59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43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50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68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72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4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1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1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83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1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62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40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49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09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48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95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29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87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1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69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14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04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37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53554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4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01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0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9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30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80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5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58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91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3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98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61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88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62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85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39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10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62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6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72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42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13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71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32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12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5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94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36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28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75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44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10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14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1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13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02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75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84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00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1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23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91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804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53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3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85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8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39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1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8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56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46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2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76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96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64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28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29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1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71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1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55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57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9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6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81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68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597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17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1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60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3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78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616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58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10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640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32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94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72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3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35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754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69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56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890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76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88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94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59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96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85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71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094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9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03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24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62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73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28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13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78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361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80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17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711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15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57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585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926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8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49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03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12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68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162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55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64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193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78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2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412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73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5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528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7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0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65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42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42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82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03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2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967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3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02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002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0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85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040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68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39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12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04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92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256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91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48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329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51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2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129526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83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2662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876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1049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1825663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1621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4227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5363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52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54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90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661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30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2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67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1122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60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700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37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87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708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82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71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73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21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924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17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9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931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38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050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29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42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328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03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135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32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0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224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76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4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26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0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50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002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28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74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96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75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80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1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509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1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091848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72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04209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583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7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1352681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2885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1214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3111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55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60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42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567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15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38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575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48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1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691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2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06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30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902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71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43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921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19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47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95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43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92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038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82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51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057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78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641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084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71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8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41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9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2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47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4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3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34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60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878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21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35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955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19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93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00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12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24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113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28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93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18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46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71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428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12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3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0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38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23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64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62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35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652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32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30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814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48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97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880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39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64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265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64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25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28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49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7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346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58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35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35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24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60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35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6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61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515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42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85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63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00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1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63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65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01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659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30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94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758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93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80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62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851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72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68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89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15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20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916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57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83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07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31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5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81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24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40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0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55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6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6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66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499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3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95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637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12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37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687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59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70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827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80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63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011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4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042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5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4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04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85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8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081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71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16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084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1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1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181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53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76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189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67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43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231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9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54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358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8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57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369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69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8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370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00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385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75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62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43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54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5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82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80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76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509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69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22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698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42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42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72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00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1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74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42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4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191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55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464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18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58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47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7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28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61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19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53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919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97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97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81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2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92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20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232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36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41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304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50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48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93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78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49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98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80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32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8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875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90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06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925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03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90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19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39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85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9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19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66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419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2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69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426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95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65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550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92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65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64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76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5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765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75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32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804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71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18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811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17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10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93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6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17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00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13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01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16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15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3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19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09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57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209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4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05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335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01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11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3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71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81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690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9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7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6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887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7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99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971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32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41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076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08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01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08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8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28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160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0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43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234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09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70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84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5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73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450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21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79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535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19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0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54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55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43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56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60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1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0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15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15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0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66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84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3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93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33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0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25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7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24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10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1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9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84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90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00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94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96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34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82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98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98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46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013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66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40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8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42648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240599">
              <w:marLeft w:val="0"/>
              <w:marRight w:val="0"/>
              <w:marTop w:val="4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002561">
                  <w:marLeft w:val="30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074324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42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62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86190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28425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0590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3983349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0" w:color="EDEEEE"/>
                                <w:left w:val="single" w:sz="6" w:space="0" w:color="EDEEEE"/>
                                <w:bottom w:val="single" w:sz="6" w:space="0" w:color="EDEEEE"/>
                                <w:right w:val="single" w:sz="6" w:space="0" w:color="EDEEEE"/>
                              </w:divBdr>
                              <w:divsChild>
                                <w:div w:id="1185946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4596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3909566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0" w:color="D0D2D3"/>
                                        <w:right w:val="none" w:sz="0" w:space="0" w:color="auto"/>
                                      </w:divBdr>
                                      <w:divsChild>
                                        <w:div w:id="1103264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556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42261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3550305">
                                                      <w:marLeft w:val="360"/>
                                                      <w:marRight w:val="360"/>
                                                      <w:marTop w:val="24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1377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77733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307726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60204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233128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58834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696522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12" w:color="D0D2D3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5566722">
                                              <w:marLeft w:val="0"/>
                                              <w:marRight w:val="0"/>
                                              <w:marTop w:val="10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565895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411320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09998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1571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8248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2944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77903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70755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143254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83995367">
                                          <w:marLeft w:val="0"/>
                                          <w:marRight w:val="0"/>
                                          <w:marTop w:val="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3789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8406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443425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788220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8479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02290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72063497">
                                                  <w:marLeft w:val="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510936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74176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67165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40386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12913528">
                                                  <w:marLeft w:val="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697788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27964537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0" w:color="EDEEEE"/>
                                <w:left w:val="single" w:sz="6" w:space="0" w:color="EDEEEE"/>
                                <w:bottom w:val="single" w:sz="6" w:space="0" w:color="EDEEEE"/>
                                <w:right w:val="single" w:sz="6" w:space="0" w:color="EDEEEE"/>
                              </w:divBdr>
                              <w:divsChild>
                                <w:div w:id="1706522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8331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93161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241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3187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2356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D0D2D3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4149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7052376">
                                                      <w:marLeft w:val="0"/>
                                                      <w:marRight w:val="30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87064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53037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87069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499610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18866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61221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54344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03674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9879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94225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902820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174493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88228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707291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675067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854116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64878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D0D2D3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00669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5161499">
                                                                              <w:marLeft w:val="150"/>
                                                                              <w:marRight w:val="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313710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551187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270768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725871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556167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07533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15635930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86090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28767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691319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091355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090377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641000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068962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85318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87496419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7621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726452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680663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3353172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483361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281114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307039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06005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21543045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73087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662056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808677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151476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094246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93259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7413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71340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61783488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819527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25967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08997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60210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088296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019020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03406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55417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57176839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3267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164905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425346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377277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644500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864294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381129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697020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54449744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190258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313933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133282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192320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724486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415278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560443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626421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81841938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82947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10295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183518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382174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307522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623732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602210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6036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55184845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329332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842522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24604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96622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358125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380272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634154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523513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12753094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76571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98476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3885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789343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695153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276468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985734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80249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76734591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273588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51810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106045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427622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380679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668161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102064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33365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82404310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424694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560854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25694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581677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208109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256503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642608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29785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36994520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726763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080211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082539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986196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056231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653860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845730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681885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02326114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879084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829539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374095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362908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895885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080458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003080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12387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10420432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901892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810347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157770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46810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472609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126835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082435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028821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50412002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906149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74617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99623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484734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962501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107155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462589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7729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20204128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5721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5688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473074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70572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699047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221061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063804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57510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5025528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67585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711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42003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840031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853006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529629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140512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265741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52972269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511131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522217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942224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2673263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188927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92029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452457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458294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16561262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917706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400011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271113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811146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85666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718052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0726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32810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88186103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8263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874733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490954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67037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863439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597790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260180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91823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63598426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762443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19292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974972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354094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830952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090364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042847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1911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28556682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90659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181583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585020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892533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968715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392911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625511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11002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33023009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414818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553207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356785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48073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182340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915286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004374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586571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45059136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25039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39402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63787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620204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715443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211047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188039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47304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05206353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947265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156483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824032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288873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220658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60716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221374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21905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11017701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875736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10404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885042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1764348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275678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076946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559634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61363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07708939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997163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0840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378648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76473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317460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651329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276896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297401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3159042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15972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08084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699314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955167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158599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333872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924228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89599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53997745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617828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5731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766481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269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100557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208756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307803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07328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26491056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786918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156826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91522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577492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750844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198933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458592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66699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32644684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545398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135961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461142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608273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892836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583870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328951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548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07439325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72865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43250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666301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191560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293097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356882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207683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096688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16733430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51121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837618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351717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333134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024544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888925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697943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40460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516692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051233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865856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639204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8349243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812794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087854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151671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496105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37713306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594696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498527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1731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48309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872470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496314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715646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69837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63850174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392318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45918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39105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994281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714225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270024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999842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70671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60272070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7879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29967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17369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11665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896051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787494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613897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092535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95197975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986765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87795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088233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9125812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925684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388537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355315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95682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1175259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94420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322831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642744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813896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160320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521697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164411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37679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16158372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668295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077168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006768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40754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282012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179320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544976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01530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45395125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13713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95842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47357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744653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004596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690619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677649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40951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89838874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27551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57864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757340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6018597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881676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099570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870364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36750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35805023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992330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772524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354448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85653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055308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054476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481968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56393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31862396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760573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325178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836126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740749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446904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356856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685219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959506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80927524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387134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560999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614517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081357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075419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24006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117414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278150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2992826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803899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759513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409603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18210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429962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664780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614393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890036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91844128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664835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10621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976117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166827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443845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585125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53549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45043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96002938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737359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235824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22664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63916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486353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944104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452269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49187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89214753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046659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05773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213914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911945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1380584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61572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652158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9085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45763162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60566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205109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257660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200023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447139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865226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436326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53984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17098217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56609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240325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07440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726583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504154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855666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9339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268365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08168826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270641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027598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847116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539884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353322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284916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616366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19150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27841464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535019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548980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532367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683550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456585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781020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613848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623531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08437528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216484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50591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379137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3420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262013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503525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318954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64690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81999948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91862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368669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385320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641360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423221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054000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137936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885057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15324140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551161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527807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734704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568316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364604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264843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414442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39755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08899263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95525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53454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585021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996631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707639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288253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739477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3992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42410726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20954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731093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94049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624961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54905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002305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309089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69464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51672733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83105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547206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919578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406206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703561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644005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919245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03143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63775453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015331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480721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23985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32805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485146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611662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741369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432861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53203148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231569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028673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290765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9271472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548186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579103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799015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67519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92266440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6359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947122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330899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17829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496561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887634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941086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311660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14114882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34131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09693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695703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3667807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618184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084175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021441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279743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14681413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30934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834054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24693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784695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396518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909608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234884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50864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61112048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57427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057845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443102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998893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934156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256267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833242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870938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31481305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06108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08512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087892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064800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192614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843876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937117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773790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43569543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529213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86005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779588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126207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0393577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750295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875711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979895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46473072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295105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404831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794474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863592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023392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006512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95250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93358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54826766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00560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97911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358172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585135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359277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896748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115617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68295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4474575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079623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33549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917519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751407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396315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539188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37621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07377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64691392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54312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61856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207058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18006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215987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16062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48362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68815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15777215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35229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022052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973492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4768893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883407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266231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833287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44276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50035868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24951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315370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162872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320224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651927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966375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16768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51934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15463047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64266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34872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047158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291850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513485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632998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199156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191168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13530537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234694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113857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388398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442398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568664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791799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642056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870939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29986294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300203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611706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33110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120021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364206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322319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052223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03653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01173461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130499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934254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287182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199920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781217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310869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396154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54369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23239720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59249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418326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062452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159220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193660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867092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136549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24969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3813153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22929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394864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205616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538230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208885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085674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716886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246529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39687876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217913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219130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783097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394167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128244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60191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248628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301777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02522670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647122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90415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318287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441590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516632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490342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300311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643301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0640205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89086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325400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642452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525233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658208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046011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061463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26648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13224259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35041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82328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680157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335402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096617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30553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730480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383667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69916074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40618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28975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536821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29477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528204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981847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407182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65379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21894752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270345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862551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28490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8486995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449148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435053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634163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09170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25082358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86619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967868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325648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44706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567287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624977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24042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08847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5426345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549570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52665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488022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22449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78898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550538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879882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8149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25111414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94906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22231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366433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581150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92526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036781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288794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079160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79070583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56073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299322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260805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049420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294563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403900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10747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408054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0081658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263610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347483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957867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63867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844489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260970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520046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99033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52427406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52346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73855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406647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546738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327950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275592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295292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04229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93980912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890771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847714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99387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53887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985820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31296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606178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746156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15448581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95708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57442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307705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640387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563343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652745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410022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4983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98660083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500672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212956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766570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5522172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915747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227854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162282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94310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60538362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07844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705298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21958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384980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142133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455335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716972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48978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02258249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573090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858576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63690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767036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222611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877166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711579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187180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00370585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57868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17847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056994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989347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817627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790446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778758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578195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84057668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30072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34020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678127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928885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616964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095724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557021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31104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53073681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104948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55497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088303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498450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712746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88413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610179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794548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42945285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765646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96683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52531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804991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0300583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198710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57738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49040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08107062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045674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21751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893228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044193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068940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502864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312412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158044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87436571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623448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97739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423128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04804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711588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506510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793187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2470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33306343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422925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390088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731820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055766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79351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827862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44350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79004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37047643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679426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810933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532995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077196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504250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015838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0820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862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15765824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904651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11042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060072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664271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026726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632524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032683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37241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0640885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681515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88798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913428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236977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626040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583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07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99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58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15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24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602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93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98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629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89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06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68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47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98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780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4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81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942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65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01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161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59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57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24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4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21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76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578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52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6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20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73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743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86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08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77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48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2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105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40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58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125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9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37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275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81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90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367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64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48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425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0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86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518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70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3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21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68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4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36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1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70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80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7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49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75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996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49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008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68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38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2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5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31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62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58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1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6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36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66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77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90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94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8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99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24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97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19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42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408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3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40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44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56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89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520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99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10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56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24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41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675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6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22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689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17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79105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84096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4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59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755797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65549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49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06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71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22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77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1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418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5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03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430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4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26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468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43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99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56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00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34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661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8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672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74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40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823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7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50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93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45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06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012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40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07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12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99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15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79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38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15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88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702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269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99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65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270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9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1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347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20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493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15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13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505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0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0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53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71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7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57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44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86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670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98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85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43967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68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67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186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02642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129710">
              <w:marLeft w:val="0"/>
              <w:marRight w:val="0"/>
              <w:marTop w:val="0"/>
              <w:marBottom w:val="0"/>
              <w:divBdr>
                <w:top w:val="single" w:sz="6" w:space="0" w:color="DFE1E5"/>
                <w:left w:val="single" w:sz="6" w:space="0" w:color="DFE1E5"/>
                <w:bottom w:val="single" w:sz="6" w:space="0" w:color="DFE1E5"/>
                <w:right w:val="single" w:sz="6" w:space="0" w:color="DFE1E5"/>
              </w:divBdr>
              <w:divsChild>
                <w:div w:id="377437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647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872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08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5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75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98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64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00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06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76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7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51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064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9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8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08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84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30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12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52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34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6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8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25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607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0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11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47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927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7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89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105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9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37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189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37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5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09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13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21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22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51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0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85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93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2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50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65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56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83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46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71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9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12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09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93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54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07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68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00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3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55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48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949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27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4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956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96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57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988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81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21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06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53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66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10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93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1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192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23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86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2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40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21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21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03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33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296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50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4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32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28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49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35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4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05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507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33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11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669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22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9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81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8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15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88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75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2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89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52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92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043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5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66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87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483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3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56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10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56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43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17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15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61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41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52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16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660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8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64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672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94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53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79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61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7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71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38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15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022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96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0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138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79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09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204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05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7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258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48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83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303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9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81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38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49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79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39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60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3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473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2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78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612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7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636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10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9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874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98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097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90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54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943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52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38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24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8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90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252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16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82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305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1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5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0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18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99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68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27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06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15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27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00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0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13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19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92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63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62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209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46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23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335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20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24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582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31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86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05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201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9545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68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73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11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89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67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58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864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84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41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864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91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76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864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80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4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905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2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8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19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76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44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19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86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37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2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24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76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434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07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73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6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2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13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61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47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0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684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52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51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993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67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993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04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22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8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58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98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31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9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46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63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60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00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67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56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06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79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39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60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941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4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70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33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24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54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180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6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18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32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245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20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48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265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87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73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426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6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86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49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68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61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57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46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90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51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297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15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7707131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866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01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952871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108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19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45266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31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469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14309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771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5038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44403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3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408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149007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298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2141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86919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45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539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08385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047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5855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61049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366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357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70738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349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242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82405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527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84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064103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19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9920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71793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02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120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574865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040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8894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69709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748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986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057373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293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2975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63546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89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647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62212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362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5777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9304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36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399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41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3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88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463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54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0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46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06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67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626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71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51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791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76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90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810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99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99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849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69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1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856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6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32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86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73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64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961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47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95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08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6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15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17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75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87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269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9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15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6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58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349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48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7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381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39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85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400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56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21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47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8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52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32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67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67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78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97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989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54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58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04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92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43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28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5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5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371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57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376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7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72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10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10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96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8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2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50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64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79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9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88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840039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84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61916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558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708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1382948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9125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0353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9311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007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30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64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077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02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4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10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6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73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115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43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0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138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29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3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26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91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66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98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31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73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5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75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32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6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35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05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90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6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77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0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64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860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504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25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65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60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48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23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72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81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30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747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61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95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751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15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0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771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55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50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80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2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9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813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93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04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83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26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48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55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55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32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1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121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47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25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159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95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0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159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79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5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291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60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02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322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4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50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40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448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76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830563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1837257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75616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6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14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07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579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5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29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711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21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98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73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79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00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854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11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17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96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16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56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34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123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2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9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35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54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19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33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99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39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35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85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765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462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26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06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478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4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59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516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54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15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54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8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44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659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29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98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783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46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96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8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0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80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817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80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34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868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0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67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902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49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067112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91759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2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568505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11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15416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496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059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2058433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8883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102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6763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93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63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59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05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1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16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49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25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92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86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25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71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91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8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95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467234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107820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88329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1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8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4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03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49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3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79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34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9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06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23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569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7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99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10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66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18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920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7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74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93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97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28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99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72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33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035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75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40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26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1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8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371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67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28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640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98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27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717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05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7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752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1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56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80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50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13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82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8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59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92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94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97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933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4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43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960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5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071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1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0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261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6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8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02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38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52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25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13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75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71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843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56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89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889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93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09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067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09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56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193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32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87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43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85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67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46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60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36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938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19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37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30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14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7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9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81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4956783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99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097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155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792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423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7742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08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891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01583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17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3849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49360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25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367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093270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9649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88229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23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233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19016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683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5145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21271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154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194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539983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452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6924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24904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067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348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73648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622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4539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9672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84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242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30634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689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6116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0676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001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269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03882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091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47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263183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196557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92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79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70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20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15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46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242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40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34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26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72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41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55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77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09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68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95832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9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170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06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752798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738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938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558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8607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9798462">
                                      <w:marLeft w:val="360"/>
                                      <w:marRight w:val="360"/>
                                      <w:marTop w:val="36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5838866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47235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90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89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055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80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21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209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91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71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244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9460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0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557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354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02163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7006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314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49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33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452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0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4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55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02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57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761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1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796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90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29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81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92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55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28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93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58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26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12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78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2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17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79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2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397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11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57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62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23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5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763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92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02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24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03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43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444466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95374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60018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52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23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6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07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7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70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125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10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61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333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89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09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379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6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73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07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03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29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98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94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06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800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15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84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95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44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938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03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03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938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02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00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093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3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38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13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36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02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139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0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9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20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68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0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331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34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518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336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63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351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95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99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35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56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1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39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25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1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462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16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30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0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20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701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90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8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52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93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72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41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99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02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31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091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4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78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26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03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307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6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60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96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426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67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45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47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0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56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47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02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548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49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41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9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54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29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73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58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5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85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688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24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8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96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98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34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9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40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33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04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5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32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25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56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54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301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31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50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362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97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88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524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77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78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52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4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22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59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9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16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787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81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60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6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66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9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8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10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51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972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6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79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25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50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18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6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70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91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103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79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26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23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77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73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31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1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0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350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55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11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392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66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54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503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22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7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562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74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47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68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4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348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3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98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5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94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43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67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974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35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17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027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83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16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03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52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452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08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85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464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88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45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48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52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65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50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5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1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530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37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44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1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4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96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14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1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58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14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73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76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9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31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8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84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35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00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852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4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3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8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55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338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19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61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527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17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265532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1413048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EDEEEE"/>
                  </w:divBdr>
                </w:div>
              </w:divsChild>
            </w:div>
          </w:divsChild>
        </w:div>
        <w:div w:id="13398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94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15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79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00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96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913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19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73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01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66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33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03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95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73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11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36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16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194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4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33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426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0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69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452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35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0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47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83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87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54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11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36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61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45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521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653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89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46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1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35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28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99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62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63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80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72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81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957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2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27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957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91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51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00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21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08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3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11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3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63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49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165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06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95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1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52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2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92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571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11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50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59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06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68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63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9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74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813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49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51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893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4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67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95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3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61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268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13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445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8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09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48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13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30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491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33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05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503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38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37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54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09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93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56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35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61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622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43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31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753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89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06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765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9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30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80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71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03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818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04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395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85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27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04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94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39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4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11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58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8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20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82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08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270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09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84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54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17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37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66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4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87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478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94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33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72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23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93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721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89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79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6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53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51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037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60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74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2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58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71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45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46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31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79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45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87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8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11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67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91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26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73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8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34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12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685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25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077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18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51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15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756405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50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30366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831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266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1884905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399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0989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0416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37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54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86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46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59918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5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60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676050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544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3036035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432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650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093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490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90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90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544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06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26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571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67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70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667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08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721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14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72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2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73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798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36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06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3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95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31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207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52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06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226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71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83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33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15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71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493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91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67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0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8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99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2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84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85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92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623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13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1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638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23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88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815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65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09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840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28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70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01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94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20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28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25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2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10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02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66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19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38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032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6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86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05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03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10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1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02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30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56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73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42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42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70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5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89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9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891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93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47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950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59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81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30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54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354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94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81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41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9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66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766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01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598940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195520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177748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85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4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232330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126819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1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08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42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2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90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67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6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7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2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96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32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63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63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33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64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05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422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8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03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48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72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85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588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5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55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26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94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74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99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62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32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3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26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7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012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12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21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119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94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81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150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27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78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42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64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50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8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2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316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75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64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34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5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05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8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55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451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04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3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50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58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42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674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31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45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58278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070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79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95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944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71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54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056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2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95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075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77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85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199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3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6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3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3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27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9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49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92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92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711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53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26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73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57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74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86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1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900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0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50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920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72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35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926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0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86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927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5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44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89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77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30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36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359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1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61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43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80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04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482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42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1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482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47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4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82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70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69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648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62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49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65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8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43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844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79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9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852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67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00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982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10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88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17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31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52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226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58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29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422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40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69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715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34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37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730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55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0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9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7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39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9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997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5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36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99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27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08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00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56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2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10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24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38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12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80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39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16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5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77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19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79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69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35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8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08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72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529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02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8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67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46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66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717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5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08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791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3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23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876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6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2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18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28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47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28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98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4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31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7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76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342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85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78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446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3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61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45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19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577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66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88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43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21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27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871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32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99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93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56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31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963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67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40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113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6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92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19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66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88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220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64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5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252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55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2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9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2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56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61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730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24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60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76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10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90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89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79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916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985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16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3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99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64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0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37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38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33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41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02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339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03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23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354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46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08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419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8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54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46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39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9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485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02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71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489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3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51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9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75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531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36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6396072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416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29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27419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888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1778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80856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72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469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68447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67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2253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35935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86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834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090489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286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1221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95954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88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470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044890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32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0257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99469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620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94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41324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822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7623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75035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541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415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923155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238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7125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51339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21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238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362158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227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0346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99012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032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490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77203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260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1189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4370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956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062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248789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936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0548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89954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900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425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39385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594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7738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46386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90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333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757307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918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3076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7987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6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374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208413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225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7785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1740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036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416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953082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003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2784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36088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72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47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09249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76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3765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40568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95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183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477793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929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2173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52344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35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128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59791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162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5429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7408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466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625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0738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668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3322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628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60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08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636611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630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5371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60426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309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65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57727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246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1727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76568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734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69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82956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272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7863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30626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109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952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16980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693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7903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28181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493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546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050162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983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4550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74878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429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89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71254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595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0411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84371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97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58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9636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68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3985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13536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25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485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9981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722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9834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0675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323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038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100857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253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9688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02702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03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271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87155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918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7276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5124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86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348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759280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548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6199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28671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46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455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90021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502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9113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26990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8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858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87285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565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4200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29840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676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79250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815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661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23178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60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136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27634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906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3076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35867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418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813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89893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916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1496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5882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15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79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211390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370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7172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4903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632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740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72691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225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9165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1465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06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505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60176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611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5518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79927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297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71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069374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293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1290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9111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62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750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78191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30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1832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07150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37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560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008350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287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0720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51727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73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21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196984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671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02546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49154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39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416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16651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327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3583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40160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9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32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15854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942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4958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19668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73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446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433543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65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13709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10414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608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403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579128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719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98816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87335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79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468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60657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753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6838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0625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44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551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614456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891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8933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08917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93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731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075161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60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0239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54241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869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09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44800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670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8361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95529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32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029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4614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611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8506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23888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07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143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24782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748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6234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95710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12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108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66312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12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5269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17427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75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13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60801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323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5255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06738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51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326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870538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772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0026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34173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4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001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592787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887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641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03883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09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454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778453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001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2833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2270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462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558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31139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724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3746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25649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74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79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64128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586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6249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07025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733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965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84893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138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6759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12624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00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247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79695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30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0252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05357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756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275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54097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792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4059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00259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988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319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674838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010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6188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16034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76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067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385741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999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6593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36802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984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037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97552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930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3363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17639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72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083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02473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159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5880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37128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159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000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649549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607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2192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35337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508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637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41654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671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4892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07556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63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106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073750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047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1813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1186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649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483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851257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076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104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6258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323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356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361498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2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8711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92993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499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089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46998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20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2499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81933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23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718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45844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377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8865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54725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563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346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510896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47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2203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57940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469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70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14368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156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1993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42827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28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299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875450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277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5770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2989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852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148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2193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216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8787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02827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032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808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924078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593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6412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8889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35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37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615289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792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077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01244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79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05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792572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93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13794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90323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88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071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451680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131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9402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1156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2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206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89544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469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9979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62431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0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872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82564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087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2316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36014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531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872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139738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474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199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77326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84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817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992803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229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64218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6151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94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466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1453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416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334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6734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32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417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391037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259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13505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3618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196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500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250530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18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5701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35004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13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513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204770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351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3737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76235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639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541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33893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533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2987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52937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54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922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859744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352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9800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64869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50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89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26241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321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1920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77693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633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429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507924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174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5867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51874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807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354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83364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477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0522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91712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076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518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281838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925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0597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10272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831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017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619564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472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933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44371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85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553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189243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060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2462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1391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383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848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34818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594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898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07598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821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185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57629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304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6318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1475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53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407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25821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018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1745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18464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345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523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40048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978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5732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44275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963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502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351864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253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143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10143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15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104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851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890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8102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80321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6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764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47543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038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8551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60876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72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143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312072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853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9870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10294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108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398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05584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800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8980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02036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104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125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721574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022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8352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273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49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952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693108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355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437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7057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137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76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78765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039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0693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59518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8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793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50117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333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5608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30711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226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498707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448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2567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10706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109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85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03538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501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7517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348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66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316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85379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125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4964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21501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148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381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771609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44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9849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65081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5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297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05321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870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94006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77498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94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159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042005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183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4498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39339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761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298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706841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125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9287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74028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814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333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359948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360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0959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51386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503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262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498910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738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5491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1962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94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623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517218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979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5069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42444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89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68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37028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510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479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74008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70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67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85719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930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6623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3394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68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876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46235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416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6524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86605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82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712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16406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762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6214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78288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825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095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522559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247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0417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57431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926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4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51557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104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6593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21982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49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156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407087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098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2808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78954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948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586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623741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941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2413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77665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522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200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788286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071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0610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91797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025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261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109519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178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6095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28967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739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033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113852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584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10352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4345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965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763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90158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360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2650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17952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82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642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60183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157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3547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8085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42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851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931289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801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1962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640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221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415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76387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317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0303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99012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52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337803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850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1902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1102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146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471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43823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979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7795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46449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89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418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352450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976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1507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6952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522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51703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3999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61469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983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412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6021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110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8774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89770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729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937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16422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459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5558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44632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752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123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383648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359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0572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02134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09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062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236004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069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7624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85531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855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992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405924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951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6490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18343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70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631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001841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465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9331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70826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09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085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95764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831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8051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28295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02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744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539948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452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3740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53880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02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809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54866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616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8785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70558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560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462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944117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069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3879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1515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9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582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54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3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570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88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18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582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72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94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54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472013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12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40206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615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829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2110082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107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4010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5317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666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77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09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7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72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8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813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59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09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843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79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95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917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57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90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46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098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24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43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5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990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5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91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00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8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93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09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1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84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8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34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35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375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38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4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395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63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47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2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67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59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5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40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684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70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24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92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972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957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15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66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64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6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00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19704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156599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110573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66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598139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53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4382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874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794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1327590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0441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3589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5774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423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77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37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5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1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97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70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72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93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648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81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73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21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06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940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98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13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96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17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0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97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94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065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021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37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98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288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47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16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44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37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80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57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34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7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649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65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75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3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52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820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57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05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87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0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41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885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78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33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93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64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9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943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3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3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166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70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83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24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3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82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44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26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87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82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3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34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40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66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475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2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4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601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03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53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666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8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8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672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43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53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809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10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6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836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88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96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0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1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7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076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10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31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08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41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35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1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05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50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214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59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48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241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6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2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50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9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30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51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55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66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56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96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88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60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5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35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654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37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24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4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26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75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96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61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6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08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42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76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120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5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0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14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9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03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21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90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84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251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47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6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414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07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12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51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51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32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64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45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25573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04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446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3869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270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9785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94082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6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990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352640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680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7070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96172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624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629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42598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02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2887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8641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445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77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65160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05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66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397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487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126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81631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608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7469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85512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68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893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26356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149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25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93606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10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617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520899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490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7709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3417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484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92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8210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374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0756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65804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05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284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307491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193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8177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73800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498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319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67964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488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1302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33753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994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317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20796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966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1725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92680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51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207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389786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741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5225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64967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23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393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05295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23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6673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21339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45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45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894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5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20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045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64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476135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207893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188478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4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51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92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4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51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73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24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31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32819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1894465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84633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11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51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81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19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35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4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2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1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53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65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25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1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596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76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60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785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6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93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0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84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8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48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897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94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2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314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57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25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382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9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37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441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42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74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62127">
                  <w:marLeft w:val="0"/>
                  <w:marRight w:val="0"/>
                  <w:marTop w:val="0"/>
                  <w:marBottom w:val="0"/>
                  <w:divBdr>
                    <w:top w:val="single" w:sz="6" w:space="0" w:color="EDEEEE"/>
                    <w:left w:val="single" w:sz="6" w:space="0" w:color="EDEEEE"/>
                    <w:bottom w:val="single" w:sz="6" w:space="0" w:color="EDEEEE"/>
                    <w:right w:val="single" w:sz="6" w:space="0" w:color="EDEEEE"/>
                  </w:divBdr>
                </w:div>
              </w:divsChild>
            </w:div>
            <w:div w:id="187557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506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34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97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618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9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25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79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35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51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11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68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73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5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1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4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84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92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59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84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0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59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06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10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46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6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88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462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60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1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46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83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470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79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24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612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7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84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613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60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71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86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07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2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14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9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01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86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1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714538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843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067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89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39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06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05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5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1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1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8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4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96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64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71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84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7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295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64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303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472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7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32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584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65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31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649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27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95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73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8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36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09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65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8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016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63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054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19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8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062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6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07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219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20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51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8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86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79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428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35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60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520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66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85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55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47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14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61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55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75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685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5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90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35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59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771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31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5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775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4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06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10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70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1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47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19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50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94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58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96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6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25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25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92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48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4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13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511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50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35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576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69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42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1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97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62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19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71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12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77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55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4905965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05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062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034671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749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3427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73256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696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49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418504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547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1065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8097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531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043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87897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054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5074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09022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520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171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12450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943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0426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39760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26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609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974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47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15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16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38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04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66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30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74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15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9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45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239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25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99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250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1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37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278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73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39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52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65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60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05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12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471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533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65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84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71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49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717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6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88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72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1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99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737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1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67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78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92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31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891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04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6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52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08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3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53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95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19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76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41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35560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130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7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09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16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80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60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280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29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31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527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75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61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55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05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68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554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621217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43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38443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790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2808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1121073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9497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5570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3197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70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53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07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284981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31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4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482689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151395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3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7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35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01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87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60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15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73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20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217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9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18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22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45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68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745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478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11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06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602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39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96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637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7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75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741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14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49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760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06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56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814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85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18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73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52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81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47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65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034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78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88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08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6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05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134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55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79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207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4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93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311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97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691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311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75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5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12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3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423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22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74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496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68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03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62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08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50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666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05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73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81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02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809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97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5403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1265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144287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1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6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18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855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04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36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98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1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47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63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9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64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175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56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220066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60106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00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2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202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20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88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348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69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85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65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44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46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76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80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76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45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787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34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81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9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96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98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69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84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08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486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8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2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493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84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62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639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39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32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736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87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37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88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5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33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3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1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2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55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72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86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36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10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90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77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70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01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20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84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182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58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04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194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03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99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364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5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85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44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53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56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7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85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88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31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90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48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72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03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067670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03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64850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32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214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670450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2856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2109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00382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035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15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31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13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69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35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15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52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0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22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28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328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26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53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47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35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77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39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5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95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85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24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40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65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67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470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782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86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15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937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22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71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018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17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04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9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82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29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47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753105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56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782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964383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708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3239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2648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98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974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412047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275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9539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55525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1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407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0165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627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1255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54496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88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77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972919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509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7295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18504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48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587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49446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336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5929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80888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256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78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228021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37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8482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65511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89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185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160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29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09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99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33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32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63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55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415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72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80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456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19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3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476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40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4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50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37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21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515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2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43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67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08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97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83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24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5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92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69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75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012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02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64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21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24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08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394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27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30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432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52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6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4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81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13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53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18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93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98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26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161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0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26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24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5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639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36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08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846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11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1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86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5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07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02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34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41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082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25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8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22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4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55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8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10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24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09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82856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7976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126530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17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94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68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444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08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30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490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12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75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502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95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04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509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47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149105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183841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4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20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320743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41243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02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79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733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95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08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830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92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84249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99110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3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03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12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0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2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75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2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42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81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34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52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96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10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38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62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146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06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73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17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76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214919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117703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96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64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00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2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13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01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296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87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9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334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04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335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12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19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427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23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009977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152135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86664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2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63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90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8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9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61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74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3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28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02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33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102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91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43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245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299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25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1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76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298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12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0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318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86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78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44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21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23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614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11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52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726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0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09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76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3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5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88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65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10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0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02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83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3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70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31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35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35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21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81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07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46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87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98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15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011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1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78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02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80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74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053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75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55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05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80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79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07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30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37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131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15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77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24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08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9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296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51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8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427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75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85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543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07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51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635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50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35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05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53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752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99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23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813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6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5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98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24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2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06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66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07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14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94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91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322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91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68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36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94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376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60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607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67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51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750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06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88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01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10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900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51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06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919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86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57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992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97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85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0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29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97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1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42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51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52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2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35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1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45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70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47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17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62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9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9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844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16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57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203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56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62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245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19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42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68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94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56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4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74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655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80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8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83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781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31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2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57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965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4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96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97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68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004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51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103925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40784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16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856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42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70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871378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5244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0531089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6679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2289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1445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01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4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089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10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805535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138510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37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08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23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474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33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563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2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83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567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04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27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62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68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68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798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47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73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798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09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75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94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34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77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994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91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53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019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20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16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11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32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5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13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4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30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261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87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0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735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13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83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805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17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01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878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4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57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95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01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39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044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91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16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093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88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54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132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19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39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305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0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3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52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29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90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618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84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679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17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683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4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30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730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33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83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73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74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2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795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00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13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23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56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81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261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03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25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273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86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42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335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57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34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35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955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45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6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54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477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13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25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56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80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9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87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29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41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975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06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68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259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5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68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61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81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2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65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3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88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67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37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741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4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49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800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21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33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827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78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42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43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66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8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23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5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07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07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8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2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5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79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42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96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2645252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31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712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35560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240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7369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21432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36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230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656414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863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6071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81478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86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304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940352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55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0693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25565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578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63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382525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507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4262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04690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51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800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617160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611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9552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52473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956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008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295364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864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1531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93592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495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626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673211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365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1908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29560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62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621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79512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643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8729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48082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54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964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408732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296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6498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24706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62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936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413194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605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5108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73862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105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146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06951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305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5437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84059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2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540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347984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388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5845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21547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847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484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623618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397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8240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67921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826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098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193449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950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1714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00733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13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482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86040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856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4689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47925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65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373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682603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50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6249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42032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340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351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91942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088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9708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54687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1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450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71214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722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6260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13909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366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640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334944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931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7315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29349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79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731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058510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435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194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38136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57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707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503304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776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4345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06376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57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029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004731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735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7651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5427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81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012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068826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646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7063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67865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64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98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139501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854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2390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38624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80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621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18125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256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6225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98184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31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906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368597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18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3262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1358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69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790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63204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503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2109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17992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731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392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89322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410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5356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26877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282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097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01421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101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6979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90189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176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713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94244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229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5439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66537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538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824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07044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600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8889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02817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11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729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363146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357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9651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20522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44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628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441667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877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5472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7854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6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547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38089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67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8024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40812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62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636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23056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905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8735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3490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8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85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07936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601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087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63795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314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511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81359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716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2671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82561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8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46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1452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283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7283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05959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66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462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455286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988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6939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9955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4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886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72919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328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8013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014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601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66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60430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700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4398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99807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29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919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970658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592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3088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07138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534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452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87122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606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9632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57167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641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324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68149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737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5703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92506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652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91404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418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0001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21941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8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520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45782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113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3291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45887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904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565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359049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046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4217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0898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675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811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145284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994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4715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24692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23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362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031729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060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9725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90946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281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915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316735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573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7294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43981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031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305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83373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960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0751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65830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81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581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28847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796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6282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22434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973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684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19558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2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1372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59768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64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501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94960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500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1309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76296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314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177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947312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053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552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31619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68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781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06908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930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6149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9968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510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199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687254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24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140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05876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44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456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13729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479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0719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8179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716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671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25396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351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5214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9164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136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019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30458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614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6573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69038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0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860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497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32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79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740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6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4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74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917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10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949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453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56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31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47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0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9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657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91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66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761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08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87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814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60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19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89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09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30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900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79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55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919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95377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1591157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165517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70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90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319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14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64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67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16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48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93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181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3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53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358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9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459923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708990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43413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59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1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92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409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10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91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508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72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8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528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0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17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555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37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28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68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93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59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14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05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16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01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66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08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18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98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08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35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1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0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465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34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19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9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3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8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5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66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15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49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078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985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59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681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17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28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859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8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31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981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03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722962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876548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86987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81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73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14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27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11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79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298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6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77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7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31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0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80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42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23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00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482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35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35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48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3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51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659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69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04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718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95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66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730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1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47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807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72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19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84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5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50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96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7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06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57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59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16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168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38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207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8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62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253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544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334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0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29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377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72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28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42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52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3747181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90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589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267991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744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8124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40077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25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71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712889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666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8725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14162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545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960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29123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057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4336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96043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62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747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67653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981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3031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83992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108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090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008658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387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5432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61387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299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886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88270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197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8040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61942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660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50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67892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397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5906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10787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84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72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13521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033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0054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1331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84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407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121679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104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0260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08316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08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378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67170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013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1865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79083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78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269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552341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540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1515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85971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545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810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581991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299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9667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26795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285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242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504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03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7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46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83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2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35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70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89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40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61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37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48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6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23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44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183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34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72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348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56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30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33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93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98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99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17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814099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70551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64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1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04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722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6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5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768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51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004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9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9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320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25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34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96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80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435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56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66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555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7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48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63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64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29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77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49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04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797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30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79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97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19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256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76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9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2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76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1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2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7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2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70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307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48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33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387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04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16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491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16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78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529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41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707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45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21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923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21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38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49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89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02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3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28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1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7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14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1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6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71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417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23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3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91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70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65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03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82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663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54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75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73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729600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22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49394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913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836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1213886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1887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2974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5896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79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92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6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87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03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67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39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0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94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30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28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032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04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46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12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5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24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32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68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60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57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92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26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88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41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85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923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43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27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43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9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428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01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65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586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05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71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598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24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96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56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78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50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841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40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01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868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06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176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69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245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2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49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63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299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86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81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311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37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89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36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39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64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41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6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83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44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39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71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580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24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92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85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5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91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72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12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49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770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6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1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85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34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30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908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28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67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981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4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7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008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80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12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031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39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9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051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98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12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105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93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93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113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31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36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163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84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51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178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18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95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289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08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39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309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31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20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348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57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30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4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27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31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525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72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22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590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85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41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80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07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00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83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90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4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899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09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03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945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90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94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03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41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36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03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089286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05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14493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041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3263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989408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142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5510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353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056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47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80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168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96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58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29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84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56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29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8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67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338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515911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94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59111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52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3907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1465543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5686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3225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7051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489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78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74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600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00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31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639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5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31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659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78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38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71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32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72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93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55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716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93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83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0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4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57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5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64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97129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795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07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8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7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171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34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75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35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01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59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46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60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7185908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98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184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01010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894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8306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27407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569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00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49018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25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0414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42439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25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791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13514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521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8870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4775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918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061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896823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758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9118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873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10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032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93392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984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9938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77900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01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915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71191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672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5049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20915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971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838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20348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326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4042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12597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832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180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09749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2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320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08153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39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475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0722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373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1895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81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152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415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47544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552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6984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46962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723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28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678476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377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430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59407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793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64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68872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830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4573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02149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80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337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334435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517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4302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27545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301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90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63239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433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9085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35655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715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391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262640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125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486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06341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38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974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680593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644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6447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80454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07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499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67937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636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5102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73095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357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272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11523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477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1527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18675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286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024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690937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38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7822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84270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754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234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972125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473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9409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15366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58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641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08600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183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0795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12355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040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620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462356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947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2854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60925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84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290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22576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257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8329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37509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323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63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98384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711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6578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9329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907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219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347155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500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7393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23125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49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339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60686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503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29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84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510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84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77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564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88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06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58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96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49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81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49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69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09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26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741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12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65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891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78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89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915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72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158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37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17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16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05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49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265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0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13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370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15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39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577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8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7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67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56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77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723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21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24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886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63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17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971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29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249038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1205363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19551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7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8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10287389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33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381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03940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941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2877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28696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45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376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3016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564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9775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08630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147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20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06612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250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7945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3928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739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749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93139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476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8811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8224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29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54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740111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219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3795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25640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95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27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850299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603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8852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02603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1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360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84014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601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4178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21698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790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713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016232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844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1229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148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558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185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7143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222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402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47097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843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457337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556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8471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67353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151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015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71047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332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6489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26962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961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995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574578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961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3969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41918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01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899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802530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293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1201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27464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732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32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54327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355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8488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09776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43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219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43651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738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2757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64164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01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315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738868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689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0734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69454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581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116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70476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124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7220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100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27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115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735420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179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2552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2936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21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596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43791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974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092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8437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111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95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17244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093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2722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0132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74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715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4828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953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5444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49174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68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344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567683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001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6588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8576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51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66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14179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874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8109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17213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457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625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26304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435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1901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12532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500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493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52726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109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0678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10132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722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858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256585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003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1158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63583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39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037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993024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899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1110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5105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39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840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750389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376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1040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06552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153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943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017667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13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4183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58470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73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561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099680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656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245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40103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727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90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462169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231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2425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355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75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331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07810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723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1931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95035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68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807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926799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872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9595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55125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37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898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57868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152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2659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106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45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752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7694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30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4185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92849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405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988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246766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650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10537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32177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593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228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063183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094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4454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47889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65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90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84269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417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1753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88219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26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5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212446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274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4505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9591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007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278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776733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878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7045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46642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843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963947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929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7709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89918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55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396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23064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175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834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12148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318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933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39949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585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6540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76132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10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786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332321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041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7056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70177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691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317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38280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547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9395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10032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98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773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377729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057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5588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98058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22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49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23454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266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9615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089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77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138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410884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098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89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14157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91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330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373096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720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8931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5236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578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9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58242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777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7178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62387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01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17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0060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583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9947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25595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84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425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833819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875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8695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0651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1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872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93528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511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24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82944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775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800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233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86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9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234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75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16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295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61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45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20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11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556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81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38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602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37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17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603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95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8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66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73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34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85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16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98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903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47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63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915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2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992184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173311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58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47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485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36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09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868605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8869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EDEEEE"/>
                  </w:divBdr>
                </w:div>
              </w:divsChild>
            </w:div>
          </w:divsChild>
        </w:div>
        <w:div w:id="114767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4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58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2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06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65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78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97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07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971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72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24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075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58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1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23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79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26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304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98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76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50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30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04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81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3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18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073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28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097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50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16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68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09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0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84651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80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071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039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32975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421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28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58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948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321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6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719937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1402211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205942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47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44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20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42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36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53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06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60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563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99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733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97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11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76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0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5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84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898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95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91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995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48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87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056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59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00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173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3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02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23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9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79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238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80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89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238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96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69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26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92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663004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109563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31256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7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51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03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43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83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98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527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48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37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2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92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9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3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68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45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4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67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71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70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9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91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20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9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47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09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35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136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7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40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175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59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7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00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584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26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05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94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71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1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13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56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77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741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583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7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87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00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803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74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757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83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38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64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087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52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76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165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60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45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165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0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83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16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92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62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03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4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13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5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96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71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93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56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93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6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94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68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670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00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23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893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0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75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836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07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47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72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167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83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90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83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03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13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8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7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4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67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0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57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84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98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76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52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03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988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2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685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81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0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23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308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78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61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35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54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98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644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51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8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80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47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68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812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79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62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81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1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81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905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1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64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964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44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06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037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80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45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067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8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69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102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1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16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148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18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98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16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3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65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99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95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06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5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46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22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0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684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14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86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78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08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27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815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06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6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82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96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2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74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67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031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51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070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0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2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151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6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27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189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67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24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6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5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1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93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5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6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64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7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64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81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6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85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86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26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8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883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37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3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75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55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23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1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48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31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44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54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16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480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63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57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51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30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1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623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64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64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658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04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21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665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032456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18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5447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957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762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1180894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4416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7814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27870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73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40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02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993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17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34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016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16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54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043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8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42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0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70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22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0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2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65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5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66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67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93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68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41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305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48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26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332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56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17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363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59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83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390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39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74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54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13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66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16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55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717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06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99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85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7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10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895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8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32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17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456356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84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80217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395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054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1423185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5853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0125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2972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203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04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11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388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67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68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46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2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74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569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4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687122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80604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23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9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10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728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20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774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04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97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192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827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31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04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86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67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3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873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2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32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113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18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178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9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33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49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310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31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83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33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78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49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402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59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94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10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73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78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49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41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71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822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91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05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7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9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1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0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4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0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65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45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07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992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48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10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057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1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3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057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64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23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535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51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31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6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8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74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6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16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1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8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52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99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635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2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88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04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686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41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5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982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1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06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99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1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77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3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14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67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33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39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20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6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86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26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2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45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9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3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9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86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3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50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98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376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52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09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433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02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94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591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96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98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695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42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64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2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19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48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012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7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86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327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06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52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339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2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91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04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80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79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16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7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71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674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92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81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712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59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17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78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48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2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09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94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61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95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64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95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902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76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90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08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99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937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49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39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001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9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59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067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50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23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349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47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0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649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4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86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657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79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70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793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13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79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938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87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29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977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60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61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01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96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17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055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5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09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17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17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8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17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34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56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305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49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98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365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02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08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01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3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23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4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53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9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70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29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9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710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8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14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875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80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060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11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79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13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64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97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149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53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56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203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90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07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217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74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229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68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54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199758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27992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1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09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91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55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0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0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26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32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43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25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8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511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60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59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2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21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21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8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70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07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873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0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6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023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04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57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062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81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74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12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5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53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05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38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42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63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95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50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88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85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545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48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33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663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72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09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41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1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89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38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3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899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19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63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953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9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8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115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8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14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137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06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48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176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66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16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18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9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32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24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99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242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82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280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31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28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26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458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07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550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35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89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2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59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36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758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30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72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63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00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04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908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28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22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994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67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55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028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10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13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8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34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236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8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27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05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46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283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1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15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328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9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80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37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26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87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45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65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30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610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55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20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760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83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54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99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33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2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911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95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46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976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78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108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86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61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146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18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8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23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36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1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239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9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87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39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21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15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4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87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82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50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9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50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4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77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593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34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82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85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50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41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712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34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55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789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43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82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805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8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66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831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12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49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959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29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27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4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66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01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30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587469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69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412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73149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13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1177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4094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21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90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394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99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398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04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54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464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08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5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464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50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47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471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3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22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484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00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75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487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96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64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510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7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49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538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08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39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03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77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67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2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70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49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76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4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71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79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17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9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8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9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800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52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807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42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819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53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16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83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79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32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16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15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22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7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90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246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4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39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370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05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74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8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54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663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2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33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716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06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92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73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17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73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29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18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97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80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45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02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9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50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125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14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68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19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33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01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28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83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406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8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58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472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75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81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477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16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71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82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05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75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46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95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5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7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42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72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65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7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04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69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71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54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92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7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96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3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96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00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8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3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11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24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42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56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33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54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81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73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33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81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3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42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70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59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44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23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63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85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648576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50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4123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69969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6216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1544173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single" w:sz="6" w:space="0" w:color="EDEEEE"/>
                                            <w:left w:val="single" w:sz="6" w:space="0" w:color="EDEEEE"/>
                                            <w:bottom w:val="single" w:sz="6" w:space="0" w:color="EDEEEE"/>
                                            <w:right w:val="single" w:sz="6" w:space="0" w:color="EDEEEE"/>
                                          </w:divBdr>
                                          <w:divsChild>
                                            <w:div w:id="452675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51494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9191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03464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53520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57606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395754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34593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091502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674671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87562907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547489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8390513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136300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930704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821803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07830052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100552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2524917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855427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528979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46304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56968648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025370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26217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243447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136338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86980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65606912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378655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9310769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6030761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0216630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77240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15310299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378548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312833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767921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499002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60464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06008466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774984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224950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6080035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029180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45089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99293586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35679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5951155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5038196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151253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684661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61717190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532835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2100502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143510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150373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512809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56614562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3196387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306321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737094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339261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935854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08499116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671199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5287383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86298438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413491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296370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96346793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4233372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053902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456880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077116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918415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99326838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780277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1160219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545802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968997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073793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99708063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9927311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9443160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9800280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71834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042468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07229955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235087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38510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761928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398220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484670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76182150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22710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732696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8690973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629406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808060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24621513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617687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266390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059551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177332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349246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55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60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16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552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313785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93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93732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686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112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562102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844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1831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63171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591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52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82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8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36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89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38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03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45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27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141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40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40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188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47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99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291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20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10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345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47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17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392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30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6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423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67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38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46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9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11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550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6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5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59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33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07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600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53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12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792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5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16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89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80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69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986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06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25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005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96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09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2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87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66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251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63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309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69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55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387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29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68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968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648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59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9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66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61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37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93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9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73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971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40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02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996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2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93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002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3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89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18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41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67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581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8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72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658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62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5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79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1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25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90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5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89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90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08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0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920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77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96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158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172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13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01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761572">
                      <w:marLeft w:val="0"/>
                      <w:marRight w:val="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646096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756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359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9143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15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16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07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9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55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98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256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21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19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79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09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45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51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76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91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68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216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707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67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7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45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09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246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2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62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381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31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51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55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32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52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25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33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5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44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00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5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72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65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63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79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39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7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24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18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751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65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63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809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82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18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874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64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893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53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40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02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23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35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144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16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16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340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9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80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452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8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07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595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92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41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626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8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56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68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0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830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73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49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842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08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71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8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95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99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876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87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24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4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02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88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6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16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74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066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64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83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7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361650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58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60128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615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727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1991866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4301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3341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4642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362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58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06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393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00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90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520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06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48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52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5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97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57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44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83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617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37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48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631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96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648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32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00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690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68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83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736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69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73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775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2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59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787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6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35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85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25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02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878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4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66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89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30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94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33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43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71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754616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29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38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24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33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52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05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430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42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56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527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40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4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53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43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6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75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36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84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96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90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01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14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69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12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38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99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47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03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74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87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7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93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07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4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563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22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84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26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90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57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33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00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341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15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26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49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72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23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580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9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03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92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816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25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53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855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06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9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893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80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74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93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53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92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0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75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22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12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58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91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17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11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99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182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25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26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33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98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45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55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16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65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2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67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878788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148677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29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54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65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79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68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18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81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1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66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845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08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1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2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3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5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34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13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903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95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33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05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5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1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25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0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34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67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32320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749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008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007578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5166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3294833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single" w:sz="6" w:space="0" w:color="EDEEEE"/>
                                            <w:left w:val="single" w:sz="6" w:space="0" w:color="EDEEEE"/>
                                            <w:bottom w:val="single" w:sz="6" w:space="0" w:color="EDEEEE"/>
                                            <w:right w:val="single" w:sz="6" w:space="0" w:color="EDEEEE"/>
                                          </w:divBdr>
                                          <w:divsChild>
                                            <w:div w:id="16597223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44360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1827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69916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30427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43676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42743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019902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179047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829231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67992991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669724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9285510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02876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044321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444528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7984488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027772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4199676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955974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428625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238492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45308583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908493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355896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804652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864345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50292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42782933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733715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373250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810923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849015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79997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9687675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410227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790528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707738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187468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370858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35739678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979558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658745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963418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716206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46964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31942185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786744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083176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2685616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667396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574491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39651812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329406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303941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086874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775826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73588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08307116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920120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9695043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279536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70969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343232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97037988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504504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242964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796683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341589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99499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98123378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561172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9912570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771051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235949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642691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59370602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2685106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2986621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891083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888450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137153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29698698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300972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160816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090417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0303292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861896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12762711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168068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351443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1259947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600746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989220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07948693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45946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520386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8746691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61753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815365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25668610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670993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7671349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739003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862165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267582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80615817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521931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774931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989047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835870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224203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67852117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52602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2397348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489329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308980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296376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94149660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842081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629656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741761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275306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444332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65994959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484809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8936391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8464822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347995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665358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31777441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970457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4964253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31125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023466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55289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75234371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9656966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580839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3976329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91571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087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06408475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6394695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961975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24524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637381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491838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51945830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432324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956281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534792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518966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35448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38603335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640821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45587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023196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603063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52806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58369599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9643947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771183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8606623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708192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447342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59275575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5420605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626528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8951940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317882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555179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11065902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843448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4578721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1150220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972171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73795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66811319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308435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4878588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8199411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218705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804344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27281834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28450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064404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509087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100539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410621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21723169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81771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384902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614927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9627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381779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54185804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425309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556709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8923472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668517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355339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38795432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335359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483723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055265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302716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156349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56164242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828362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083685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6442997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164343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258228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75501537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054747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487633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150846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554656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031838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41913379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46694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9243017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066258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99615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94058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96079303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957344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446276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5424065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588547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707300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10214290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094800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059426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263031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779970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822377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33455791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837214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549587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8885686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172818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987405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39671735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141724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4286497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37441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945772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60605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82510257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695746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426250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911757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97935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960066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02974776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486735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3304997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48936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024909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746206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02275591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3138738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288859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9903063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886536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648260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62872524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18635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572426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445774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833032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247635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22157977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478508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9730675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589989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897666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606804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37967659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379192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945461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099227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081073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621893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73130497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0360898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464974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42988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439155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839986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43145719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010855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206960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631848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12955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426530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7752120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526585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3341230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306622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34007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94477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02160820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282405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914014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00303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382198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171092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388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87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46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400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82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73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488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27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90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50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78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90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56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99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30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747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55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71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990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79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1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031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76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56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056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3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05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90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271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35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58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29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2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48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95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44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294813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1634359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157096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5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24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65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568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13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74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707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16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7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725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5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676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776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98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60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81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07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05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88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32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54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946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86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21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053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48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27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072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63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03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77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94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65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84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17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07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4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7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91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1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5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58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5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06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85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029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2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0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036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19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17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59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92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21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9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71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25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352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37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06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56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0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9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63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99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796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90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42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796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9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39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97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41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66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03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13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74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04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69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34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65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72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531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46518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40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94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985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571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76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58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910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44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14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03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69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87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901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080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29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92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249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80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8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880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8" w:color="auto"/>
                    <w:bottom w:val="none" w:sz="0" w:space="0" w:color="auto"/>
                    <w:right w:val="single" w:sz="6" w:space="8" w:color="auto"/>
                  </w:divBdr>
                  <w:divsChild>
                    <w:div w:id="99180744">
                      <w:marLeft w:val="-150"/>
                      <w:marRight w:val="-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7427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321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056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4605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5408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249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78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9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26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18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70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526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08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32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59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55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07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631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91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72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1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78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750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9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12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827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66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05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20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60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27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220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73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4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300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93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09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45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69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9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609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1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57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64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26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8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698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9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41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706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6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45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74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0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99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783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87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56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94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91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4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95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24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22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065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96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73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072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00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87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130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19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47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33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7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09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419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23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54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0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63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589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2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2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662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72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50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68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06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49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80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20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2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77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11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80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016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6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07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028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1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76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036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39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054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48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69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135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9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55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240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9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17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437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8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74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50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0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15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60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93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63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614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09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76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745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33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55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74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43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0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960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13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05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96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56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58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073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2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39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12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8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36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08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89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2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300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91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73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36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19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00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582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84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646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45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55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839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35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7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05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57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05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12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86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15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67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75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19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86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02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25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56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77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58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26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94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46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34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6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75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91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05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87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33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59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93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39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53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31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14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28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33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26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9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24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53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5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66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6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6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57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6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66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9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66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3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1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761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01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837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869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81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85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78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07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992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5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31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00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43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67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16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08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79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47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1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5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543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88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6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639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02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70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647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03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658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06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53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681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0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3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44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46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31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843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61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78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92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9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92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14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07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04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117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73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56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14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38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5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145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21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45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20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38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01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314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4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16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1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95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74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60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03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52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618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2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51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74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79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90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75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85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8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87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44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98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5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8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004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26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024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22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43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070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27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520860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162681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17632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6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9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246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3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3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389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75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32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31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4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98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567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14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421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632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43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95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640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04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8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064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62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0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091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54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46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171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48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28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288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3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38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30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03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31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06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51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22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1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63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29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14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53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59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3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51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07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57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33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79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65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55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30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511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30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522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3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03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919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6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98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950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68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66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02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49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55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251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2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141031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116131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25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9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8712361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391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475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26451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348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2595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23126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05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031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34004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384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8131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68817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26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028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183521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155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8312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82475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69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830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855742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427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6411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79810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322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183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745462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028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9898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10783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21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28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12843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338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0187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87566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717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91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523226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440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9064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81585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6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75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91666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873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5523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7354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60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83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63424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95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2700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45683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405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088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70703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993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4197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51286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469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950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59660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656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7040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52356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24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463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531278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027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1447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26769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96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448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24583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478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1174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91845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37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160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86967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127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4884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18499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058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367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30204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550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8276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6854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34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0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83577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458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420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02084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961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777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157082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376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14310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95523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53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449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141286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305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7476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59528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26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637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413417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106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9844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20756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393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519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299307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963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6717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65494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45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541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69244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192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6327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83036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315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03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778540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428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6106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01289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398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07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316777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274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9925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30962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10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828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908365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611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1694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19169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53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673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73651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494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774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88924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603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46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159509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369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1489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38255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796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620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24864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125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7414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72438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27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698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63264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052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774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964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70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5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60790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245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7226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69444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71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457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0530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311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1708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86184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897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08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840832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648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2196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4812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690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493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574716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23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0269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64044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39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419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44423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981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8507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76114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346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319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401868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52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9822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60273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28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405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77468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835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1285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5531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45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43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893022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377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8034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46946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646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825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88930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762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0876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21421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2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508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835555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528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9819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13305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600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262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4738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443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6623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620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88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41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861133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860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3188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58236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94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866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836745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527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2327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73235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917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392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536811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548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1494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33784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759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899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95068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792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8266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67514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093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500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075571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221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5646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59049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31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569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86774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632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0312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30187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95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904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215175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094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6924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903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13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481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68615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445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5765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18030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217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256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16135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292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7730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9057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64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717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336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11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6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482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06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69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02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34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09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09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44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96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1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33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4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25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90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0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66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60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879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74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33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89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60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37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92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7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305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960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63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9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8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68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7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91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50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51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118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9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51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130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8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68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10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7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38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5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67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38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19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96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5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43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737353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176954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38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42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73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666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02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59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681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83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96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773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81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97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816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58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4642036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257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848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483166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897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7435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31435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86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062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92002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98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5655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42941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53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23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1169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065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6255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399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26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546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856736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978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9432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812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670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0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56794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731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7952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81614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23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331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95535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1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1229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862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561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928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130939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268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948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23009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16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731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463054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736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9464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22276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32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766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53871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05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7530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8106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635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024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86096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07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8486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1843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3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103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957981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487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1167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01447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25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50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37366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771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7541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0323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851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13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627594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040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8608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55096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565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499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34631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45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6970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8189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37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948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56759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209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8644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4827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51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595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63376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354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1278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47954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76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026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32358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274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4022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37932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60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740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04073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341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7711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19925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75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463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656384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315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7652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99908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370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681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720861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558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8897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17163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48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257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222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110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94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77169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83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889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099395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757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1910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25215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83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913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38363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032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6120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79009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5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967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102692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07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6753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24062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087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81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19005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62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7823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1573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988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821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898961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871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7595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33922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768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4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51156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715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1658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66170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35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58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312020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919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0157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72977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598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233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431158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404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5147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54203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85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0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098719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326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534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45929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853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072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019398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671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13883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4179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479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17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243395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553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7428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11441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29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436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81910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737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7646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81206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237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714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7743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072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9872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90111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27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830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18759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74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5593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98538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82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949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805985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611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1196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78891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5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735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89811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628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4099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02442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323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552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186980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900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6329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70277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381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084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491963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377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1291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3124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79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075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115907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286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4197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71847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511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532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46127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83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6732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0856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688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628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061267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3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7480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90780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03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406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34911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523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773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38877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720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010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47239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190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7215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1864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69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256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899893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57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9448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12853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208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24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349575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63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6659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7147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63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259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906708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138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3031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18174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73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592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23661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844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9784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76016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860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378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39632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919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5850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55628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92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661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405744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454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7152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83778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85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464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262172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796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1037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60345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21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719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80737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705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4367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40337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25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808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079742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691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7181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68230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56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59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42899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541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254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3655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54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30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925648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798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7119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0624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256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45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54086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940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6611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00245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429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639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661638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201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4263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90777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65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705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715212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659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6106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92403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40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321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29430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259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3009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59776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651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561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23554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601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6391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95619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7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472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91255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297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399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17620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627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177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189196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400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23137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8739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268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599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90413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60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4409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46470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05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393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87834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774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0489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27515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11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18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8439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12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4756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59924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399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025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218315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884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0898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74651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127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85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86647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722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3338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470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2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13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00596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938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5638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08855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26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205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773644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782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8160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24522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35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25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360054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634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0027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4217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352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696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925829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520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1315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45662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020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981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78049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265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7660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89301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172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86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49941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46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996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68205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09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323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45739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134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4267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0851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59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054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90480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425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861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30831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44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090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919932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7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0758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85466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934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213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848029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268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2155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65694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994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207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024172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9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8631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47110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219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106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35403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711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8383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39526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063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996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609370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527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3050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36438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965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278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34459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964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5592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48590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76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821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54292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503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7403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66102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24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016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09652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925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0151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95927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05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975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01234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956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8611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49907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240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362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5691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16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7793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31534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25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691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500487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31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9799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663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97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453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15832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63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1414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25618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69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089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32293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178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893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33397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39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8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74717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47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505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5172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804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5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65006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142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211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7465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16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706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894245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038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3583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98355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549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892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85152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64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1859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83969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489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45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39818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650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10973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90722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454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57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539936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604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5746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137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718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700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082711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231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6695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2786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431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766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140040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428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947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7956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445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02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163449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775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7674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14404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212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02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1565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923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8520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76464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1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00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288124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695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8606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174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078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1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268708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851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2693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68077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26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124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658857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353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995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58081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841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505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38108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562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9470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22844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86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234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388692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13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4841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02314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773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451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308477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976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9204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0628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902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804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589135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92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3921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91166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234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65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0969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379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4754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52918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88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431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88154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723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3247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9084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027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506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88894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179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5999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0056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91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7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478330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907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8399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5481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006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3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214730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458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6353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31560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854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437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856331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706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7275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92130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02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190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11171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454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8359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91747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64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70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569903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65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60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93353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13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112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740306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45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039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042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30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281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05421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858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1827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50413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021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623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40252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631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5027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43323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474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733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413509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366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9768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070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1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597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619430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843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9771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7482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71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487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08131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56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6542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14297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126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14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80957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967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7248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91408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040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89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98196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429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3666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5673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667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045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80054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817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9449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0849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744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828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39777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5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3875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34984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970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219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56672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227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9400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2256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427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495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49244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453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6608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91576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391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060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070007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94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7736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27909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26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25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79250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922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2927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81676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11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910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87268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802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1611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03889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054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122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30147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904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8489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0529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14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536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513994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954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1253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7134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68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968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050366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316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3447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91597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939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560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04202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25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7668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85025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14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85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14509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406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1804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55157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85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12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77273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040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5636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67128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16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12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188118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100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3654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26532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766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834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89111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172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4048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63183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29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96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859606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097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2948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092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568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41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689670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852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1956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51471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07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187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34017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667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6560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55696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03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168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2752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251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7540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71528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20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65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11405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016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4111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08289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799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269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778883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152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6788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1946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272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282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996736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376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4208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3259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13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865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5676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90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5791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14614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53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41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81888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379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7742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00604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248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388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071390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284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4471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95057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34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178014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598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3008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05273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79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231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558081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481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8736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56633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0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459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9057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613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2667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53725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320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35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330424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344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3252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85059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3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18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618972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2292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4870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86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41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00249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48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9600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66275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760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7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271658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683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9008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15970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340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741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90685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449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6217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07249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70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342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745224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862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621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63849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048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596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854794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103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0445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4942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47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387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56002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610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3670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6291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73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832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75940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287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1979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70139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446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486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5024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959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8598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02817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406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37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89711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524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3965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71964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78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643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597643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022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9106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63693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47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951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31381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006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4633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0497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72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11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183684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959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337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3207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304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85871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58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2553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39699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97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126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567969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940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98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7221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25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49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55895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335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3901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54301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795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980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145923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994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735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65824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09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749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806370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491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3654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54345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963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703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219568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13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3506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0987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043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978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767625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836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2001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6013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23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0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4591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555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0601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09470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282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037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19606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40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0773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69927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77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78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2294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858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0167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84267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2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204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65947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058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1882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36972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07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051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455359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589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526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26392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8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48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044852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205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7760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0750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717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5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227892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719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9860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40877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36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045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3961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626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7441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1579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676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965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218957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62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2495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6863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68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184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970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18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65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989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14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20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112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38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99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25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73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3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28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9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2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317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9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3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02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71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645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02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03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66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88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85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68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71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76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3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16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02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42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29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97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24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44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991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2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0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82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6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98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73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8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26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875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51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07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936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62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26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93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3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89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85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418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136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4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5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14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3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83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221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30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5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249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80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74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37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97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41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47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72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34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544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5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748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343637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0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98699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371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341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1264149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3550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1036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5959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38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84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857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68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10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88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44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81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52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96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90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68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996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62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47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0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97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192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07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11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26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37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63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428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0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49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74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84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11116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17203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EDEEEE"/>
                  </w:divBdr>
                </w:div>
              </w:divsChild>
            </w:div>
          </w:divsChild>
        </w:div>
        <w:div w:id="203307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20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89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09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624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90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43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17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80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57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36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21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3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28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59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076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4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87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2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28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93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29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78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39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1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0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234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8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01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12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649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9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1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746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43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763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765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64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6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80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6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76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811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59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04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4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75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07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54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70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52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69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46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59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69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2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7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3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96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69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61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4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14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94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5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52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9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00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099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212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2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37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297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66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4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31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84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73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566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66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578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79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87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585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7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548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612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76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88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73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18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03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755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46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2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794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3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02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02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6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72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6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24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31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418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44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01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95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75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57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85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05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28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77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475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318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18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09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373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76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98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1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84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70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8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78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02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58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54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14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654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16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2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78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03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77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79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40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61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16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13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67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96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9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85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993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0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64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39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0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60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74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7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2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06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13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33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26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189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75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11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217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46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34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23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7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51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55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19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86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70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87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95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56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930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69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43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98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8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25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1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84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63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07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39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16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5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69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172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58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06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180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86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01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28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00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8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500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10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66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77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55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86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870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29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28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889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36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9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8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8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333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5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38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60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8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4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753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70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51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79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97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48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807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95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4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93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35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55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977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02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48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20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5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59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29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81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473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58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91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58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4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20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63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91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84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05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98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8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32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4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61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4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86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89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64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53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48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24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21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61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318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25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9165141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777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221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368377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556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493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84933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025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991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0452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371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1680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69457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359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44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357083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631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6474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28564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94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947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614513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492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3444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06828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01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810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231082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495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7772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09076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251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914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87416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822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1025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1208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8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57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444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0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44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1062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48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619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369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491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78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99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58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6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23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68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67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72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784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9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1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020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96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107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02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49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146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21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25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235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11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6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243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83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95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25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2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12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262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7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59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308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99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29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32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97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1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408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2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28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447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16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10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447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79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30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590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71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40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675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66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76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709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94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63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71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79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26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848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12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23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874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92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57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979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63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5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02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7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35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141889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5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51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08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07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95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81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1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66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95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2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84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9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99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06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80306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76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437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40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0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53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9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29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73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57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85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72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8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112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62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262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76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74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08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70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4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6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46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648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83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62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5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29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6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96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2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4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83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01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161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26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23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264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73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25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0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0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2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0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3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4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03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05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0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03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82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15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23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29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36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92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30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93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52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55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52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555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5574097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8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79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89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04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9112961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37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51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24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3302222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52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2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61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67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9077395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1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68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558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469888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1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9" Type="http://schemas.openxmlformats.org/officeDocument/2006/relationships/image" Target="media/image29.png"/><Relationship Id="rId21" Type="http://schemas.openxmlformats.org/officeDocument/2006/relationships/image" Target="media/image11.png"/><Relationship Id="rId34" Type="http://schemas.openxmlformats.org/officeDocument/2006/relationships/image" Target="media/image24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50" Type="http://schemas.openxmlformats.org/officeDocument/2006/relationships/header" Target="header1.xml"/><Relationship Id="rId55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9" Type="http://schemas.openxmlformats.org/officeDocument/2006/relationships/image" Target="media/image19.png"/><Relationship Id="rId11" Type="http://schemas.openxmlformats.org/officeDocument/2006/relationships/image" Target="media/image1.jp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53" Type="http://schemas.openxmlformats.org/officeDocument/2006/relationships/header" Target="header3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4" Type="http://schemas.openxmlformats.org/officeDocument/2006/relationships/image" Target="media/image34.png"/><Relationship Id="rId52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56" Type="http://schemas.openxmlformats.org/officeDocument/2006/relationships/theme" Target="theme/theme1.xml"/><Relationship Id="rId8" Type="http://schemas.openxmlformats.org/officeDocument/2006/relationships/webSettings" Target="webSettings.xml"/><Relationship Id="rId51" Type="http://schemas.openxmlformats.org/officeDocument/2006/relationships/header" Target="header2.xml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image" Target="media/image36.png"/><Relationship Id="rId20" Type="http://schemas.openxmlformats.org/officeDocument/2006/relationships/image" Target="media/image10.png"/><Relationship Id="rId41" Type="http://schemas.openxmlformats.org/officeDocument/2006/relationships/image" Target="media/image31.png"/><Relationship Id="rId54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49" Type="http://schemas.openxmlformats.org/officeDocument/2006/relationships/image" Target="media/image39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cotland\dc2\DCGroup_SHRC\1.%20Quick%20Find\4.%20Corporate%20Templates%20and%20Logos\13.1%20Easy%20R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5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A18464B-98A5-4C80-8E72-EC54113EBF6D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EF945DA2692E4093570678D680DE86" ma:contentTypeVersion="2" ma:contentTypeDescription="Create a new document." ma:contentTypeScope="" ma:versionID="cf34e17f192b779481ed4c0d6fd1d370">
  <xsd:schema xmlns:xsd="http://www.w3.org/2001/XMLSchema" xmlns:xs="http://www.w3.org/2001/XMLSchema" xmlns:p="http://schemas.microsoft.com/office/2006/metadata/properties" xmlns:ns3="17e591a8-50ab-4a97-91d7-38a7f8b83b33" targetNamespace="http://schemas.microsoft.com/office/2006/metadata/properties" ma:root="true" ma:fieldsID="c83f1abc77a7869b8242b821ee04448f" ns3:_="">
    <xsd:import namespace="17e591a8-50ab-4a97-91d7-38a7f8b83b3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e591a8-50ab-4a97-91d7-38a7f8b83b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AD6F354-6BCB-4A4F-977A-6758189865E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63B2688-0900-4C15-AF49-BA0A797EA0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873AAB-78FD-4D36-B5B4-ADB9105902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e591a8-50ab-4a97-91d7-38a7f8b83b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66FC789-7C31-4865-9ADC-410C65EF334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13.1 Easy Read</Template>
  <TotalTime>73</TotalTime>
  <Pages>13</Pages>
  <Words>426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Template: Easy Read</vt:lpstr>
    </vt:vector>
  </TitlesOfParts>
  <Company/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Template: Easy Read</dc:title>
  <dc:subject/>
  <dc:creator>The Scottish Human Rights Commission</dc:creator>
  <cp:keywords/>
  <dc:description/>
  <cp:lastModifiedBy>Megan Strickland</cp:lastModifiedBy>
  <cp:revision>6</cp:revision>
  <cp:lastPrinted>2024-12-31T10:05:00Z</cp:lastPrinted>
  <dcterms:created xsi:type="dcterms:W3CDTF">2026-09-30T11:40:00Z</dcterms:created>
  <dcterms:modified xsi:type="dcterms:W3CDTF">2026-10-06T16:36:00Z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0x0101008DEF945DA2692E4093570678D680DE86</vt:lpwstr>
  </property>
</Properties>
</file>