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0445A" w14:textId="6D934281" w:rsidR="005D2284" w:rsidRPr="005D2284" w:rsidRDefault="000D4AE0" w:rsidP="005D2284">
      <w:pPr>
        <w:pStyle w:val="Heading1"/>
      </w:pPr>
      <w:r>
        <w:t xml:space="preserve">Human rights in mental health hospitals </w:t>
      </w:r>
      <w:r>
        <w:br/>
      </w:r>
      <w:r>
        <w:br/>
      </w:r>
      <w:r w:rsidR="005D2284" w:rsidRPr="003059FF">
        <w:t>Easy Read</w:t>
      </w:r>
    </w:p>
    <w:p w14:paraId="4DCD925A" w14:textId="6E8FCBF3" w:rsidR="009B6810" w:rsidRDefault="00924D11" w:rsidP="00924D11">
      <w:r w:rsidRPr="002164C3">
        <w:rPr>
          <w:noProof/>
        </w:rPr>
        <w:drawing>
          <wp:inline distT="0" distB="0" distL="0" distR="0" wp14:anchorId="303AE64D" wp14:editId="5EA1D6C3">
            <wp:extent cx="2703443" cy="2703443"/>
            <wp:effectExtent l="0" t="0" r="0" b="0"/>
            <wp:docPr id="2043341481" name="Picture 1" descr="One person stops another from doing someth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341481" name="Picture 1" descr="One person stops another from doing somethi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6173" cy="2706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A0E1C" w14:textId="77777777" w:rsidR="00C83AEB" w:rsidRDefault="00C83AEB" w:rsidP="00924D1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8"/>
        <w:gridCol w:w="3605"/>
        <w:gridCol w:w="3605"/>
      </w:tblGrid>
      <w:tr w:rsidR="00924D11" w14:paraId="30453A67" w14:textId="216369B2" w:rsidTr="00DF76BC">
        <w:tc>
          <w:tcPr>
            <w:tcW w:w="2418" w:type="dxa"/>
          </w:tcPr>
          <w:p w14:paraId="7F000380" w14:textId="7E654F2F" w:rsidR="00924D11" w:rsidRDefault="00924D11" w:rsidP="005D2284">
            <w:r w:rsidRPr="003059FF"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0F9BC04E" wp14:editId="44348DC1">
                  <wp:simplePos x="0" y="0"/>
                  <wp:positionH relativeFrom="column">
                    <wp:posOffset>325452</wp:posOffset>
                  </wp:positionH>
                  <wp:positionV relativeFrom="paragraph">
                    <wp:posOffset>1270</wp:posOffset>
                  </wp:positionV>
                  <wp:extent cx="922351" cy="922351"/>
                  <wp:effectExtent l="0" t="0" r="0" b="0"/>
                  <wp:wrapNone/>
                  <wp:docPr id="1539680980" name="Picture 3" descr="Easy Read logo of woman smiling and reading an Easy Read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9680980" name="Picture 3" descr="Easy Read logo of woman smiling and reading an Easy Read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351" cy="922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5" w:type="dxa"/>
          </w:tcPr>
          <w:p w14:paraId="3E93342B" w14:textId="49A005FA" w:rsidR="00924D11" w:rsidRDefault="00924D11" w:rsidP="005D2284"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7F027ADE" wp14:editId="71007A1C">
                  <wp:simplePos x="0" y="0"/>
                  <wp:positionH relativeFrom="column">
                    <wp:posOffset>82992</wp:posOffset>
                  </wp:positionH>
                  <wp:positionV relativeFrom="paragraph">
                    <wp:posOffset>255270</wp:posOffset>
                  </wp:positionV>
                  <wp:extent cx="1997113" cy="499382"/>
                  <wp:effectExtent l="0" t="0" r="3175" b="0"/>
                  <wp:wrapNone/>
                  <wp:docPr id="622882167" name="Picture 1" descr="Photosymbols professional license 708491804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64588" name="Picture 1" descr="Photosymbols professional license 70849180472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113" cy="499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  <w:tc>
          <w:tcPr>
            <w:tcW w:w="3605" w:type="dxa"/>
          </w:tcPr>
          <w:p w14:paraId="7DDA842A" w14:textId="33B74A6C" w:rsidR="00924D11" w:rsidRDefault="00DF76BC" w:rsidP="005D2284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19AEE24F" wp14:editId="74573DB6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71120</wp:posOffset>
                  </wp:positionV>
                  <wp:extent cx="1757045" cy="988060"/>
                  <wp:effectExtent l="0" t="0" r="0" b="2540"/>
                  <wp:wrapNone/>
                  <wp:docPr id="598185712" name="Picture 5" descr="Scottish Human Rights Commiss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185712" name="Picture 5" descr="Scottish Human Rights Commission logo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988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189383F" w14:textId="77777777" w:rsidR="00DF76BC" w:rsidRDefault="00DF76BC">
      <w:pPr>
        <w:spacing w:before="0" w:after="160" w:line="259" w:lineRule="auto"/>
        <w:rPr>
          <w:b/>
          <w:bCs/>
          <w:sz w:val="36"/>
          <w:szCs w:val="36"/>
        </w:rPr>
      </w:pPr>
      <w:r>
        <w:br w:type="page"/>
      </w:r>
    </w:p>
    <w:p w14:paraId="62745F2F" w14:textId="43D73140" w:rsidR="00351A5E" w:rsidRDefault="00924D11" w:rsidP="00924D11">
      <w:pPr>
        <w:pStyle w:val="Heading2"/>
      </w:pPr>
      <w:r>
        <w:lastRenderedPageBreak/>
        <w:t>Who we are</w:t>
      </w:r>
    </w:p>
    <w:tbl>
      <w:tblPr>
        <w:tblStyle w:val="TableGrid"/>
        <w:tblpPr w:leftFromText="181" w:rightFromText="181" w:vertAnchor="text" w:horzAnchor="margin" w:tblpY="32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4672"/>
      </w:tblGrid>
      <w:tr w:rsidR="009B7D9A" w:rsidRPr="00287A16" w14:paraId="3EF51760" w14:textId="77777777" w:rsidTr="00FA07CB">
        <w:trPr>
          <w:trHeight w:val="3109"/>
        </w:trPr>
        <w:tc>
          <w:tcPr>
            <w:tcW w:w="5104" w:type="dxa"/>
          </w:tcPr>
          <w:p w14:paraId="7A665F3B" w14:textId="77777777" w:rsidR="009B7D9A" w:rsidRPr="00F22D51" w:rsidRDefault="009B7D9A" w:rsidP="00F22D51">
            <w:r w:rsidRPr="003059FF">
              <w:rPr>
                <w:noProof/>
              </w:rPr>
              <w:drawing>
                <wp:inline distT="0" distB="0" distL="0" distR="0" wp14:anchorId="2C614812" wp14:editId="2B16A731">
                  <wp:extent cx="2297430" cy="1336431"/>
                  <wp:effectExtent l="0" t="0" r="7620" b="0"/>
                  <wp:docPr id="1496032865" name="Picture 3" descr="Scottish Human Rights Commiss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032865" name="Picture 3" descr="Scottish Human Rights Commission logo"/>
                          <pic:cNvPicPr/>
                        </pic:nvPicPr>
                        <pic:blipFill rotWithShape="1">
                          <a:blip r:embed="rId15"/>
                          <a:srcRect t="21674" r="3446" b="22160"/>
                          <a:stretch/>
                        </pic:blipFill>
                        <pic:spPr bwMode="auto">
                          <a:xfrm>
                            <a:off x="0" y="0"/>
                            <a:ext cx="2297430" cy="1336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446056F7" w14:textId="71FCE031" w:rsidR="009B7D9A" w:rsidRPr="00F22D51" w:rsidRDefault="009B7D9A" w:rsidP="00F22D51">
            <w:r>
              <w:t xml:space="preserve">We are the Scottish Human Rights Commission. We are called </w:t>
            </w:r>
            <w:r w:rsidR="000D4AE0">
              <w:t xml:space="preserve">the </w:t>
            </w:r>
            <w:r>
              <w:t>SHRC for short.</w:t>
            </w:r>
          </w:p>
        </w:tc>
      </w:tr>
      <w:tr w:rsidR="009B7D9A" w:rsidRPr="00287A16" w14:paraId="67254A18" w14:textId="77777777" w:rsidTr="00FA07CB">
        <w:trPr>
          <w:trHeight w:val="3785"/>
        </w:trPr>
        <w:tc>
          <w:tcPr>
            <w:tcW w:w="5104" w:type="dxa"/>
          </w:tcPr>
          <w:p w14:paraId="5B8E88F4" w14:textId="3C871020" w:rsidR="009B7D9A" w:rsidRPr="00F22D51" w:rsidRDefault="00924D11" w:rsidP="00F22D51">
            <w:r w:rsidRPr="00F22D51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1F18D5AC" wp14:editId="1F0B23AC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121285</wp:posOffset>
                  </wp:positionV>
                  <wp:extent cx="1979295" cy="1979295"/>
                  <wp:effectExtent l="0" t="0" r="1905" b="1905"/>
                  <wp:wrapSquare wrapText="bothSides"/>
                  <wp:docPr id="385287272" name="Picture 4" descr="People in a circle around a woman protecting her underneath a Scotland fla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287272" name="Picture 4" descr="People in a circle around a woman protecting her underneath a Scotland flag.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295" cy="197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B7D9A" w:rsidRPr="003059FF">
              <w:t xml:space="preserve"> </w:t>
            </w:r>
          </w:p>
        </w:tc>
        <w:tc>
          <w:tcPr>
            <w:tcW w:w="4672" w:type="dxa"/>
          </w:tcPr>
          <w:p w14:paraId="0628D2A2" w14:textId="77777777" w:rsidR="009B7D9A" w:rsidRPr="00F22D51" w:rsidRDefault="009B7D9A" w:rsidP="00F22D51">
            <w:r>
              <w:t>Our job is to protect people’s human rights in Scotland.</w:t>
            </w:r>
          </w:p>
        </w:tc>
      </w:tr>
      <w:tr w:rsidR="009B7D9A" w:rsidRPr="00287A16" w14:paraId="367950DB" w14:textId="77777777" w:rsidTr="00FA07CB">
        <w:trPr>
          <w:trHeight w:val="3400"/>
        </w:trPr>
        <w:tc>
          <w:tcPr>
            <w:tcW w:w="5104" w:type="dxa"/>
          </w:tcPr>
          <w:p w14:paraId="1C98723B" w14:textId="77777777" w:rsidR="009B7D9A" w:rsidRPr="00F22D51" w:rsidRDefault="009B7D9A" w:rsidP="00F22D51">
            <w:r w:rsidRPr="003059FF">
              <w:rPr>
                <w:noProof/>
              </w:rPr>
              <w:drawing>
                <wp:inline distT="0" distB="0" distL="0" distR="0" wp14:anchorId="5E0665CE" wp14:editId="2879F939">
                  <wp:extent cx="1574359" cy="1574359"/>
                  <wp:effectExtent l="0" t="0" r="0" b="6985"/>
                  <wp:docPr id="947366473" name="Picture 10" descr="Woman pointing to hersel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366473" name="Picture 10" descr="Woman pointing to hersel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6712" cy="1576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1F631069" w14:textId="77777777" w:rsidR="009B7D9A" w:rsidRPr="00F22D51" w:rsidRDefault="009B7D9A" w:rsidP="00F22D51">
            <w:r w:rsidRPr="00D04F10">
              <w:t xml:space="preserve">Human rights are rights that every person has. For </w:t>
            </w:r>
            <w:r w:rsidRPr="00F22D51">
              <w:t>example, the right to be alive and the right to go to school.</w:t>
            </w:r>
          </w:p>
        </w:tc>
      </w:tr>
    </w:tbl>
    <w:p w14:paraId="671FAAB0" w14:textId="48F2D246" w:rsidR="008B28DC" w:rsidRPr="00261331" w:rsidRDefault="002164C3" w:rsidP="00351A5E">
      <w:pPr>
        <w:pStyle w:val="Heading2"/>
      </w:pPr>
      <w:r>
        <w:lastRenderedPageBreak/>
        <w:t xml:space="preserve">What </w:t>
      </w:r>
      <w:r w:rsidR="009918B1">
        <w:t>our</w:t>
      </w:r>
      <w:r>
        <w:t xml:space="preserve"> paper </w:t>
      </w:r>
      <w:r w:rsidR="000D4AE0">
        <w:t>is about</w:t>
      </w:r>
      <w:r w:rsidR="008B28DC" w:rsidRPr="00287A16">
        <w:t xml:space="preserve"> </w:t>
      </w:r>
      <w:r w:rsidR="00351A5E">
        <w:tab/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961"/>
      </w:tblGrid>
      <w:tr w:rsidR="003B2404" w:rsidRPr="00287A16" w14:paraId="1BEFA32B" w14:textId="77777777" w:rsidTr="00FA07CB">
        <w:tc>
          <w:tcPr>
            <w:tcW w:w="4673" w:type="dxa"/>
          </w:tcPr>
          <w:p w14:paraId="5FF9BF2D" w14:textId="2D1241C9" w:rsidR="003B2404" w:rsidRPr="00B77044" w:rsidRDefault="002164C3" w:rsidP="00F22D51">
            <w:r w:rsidRPr="002164C3"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30727797" wp14:editId="35F70773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0</wp:posOffset>
                  </wp:positionV>
                  <wp:extent cx="2242185" cy="2242185"/>
                  <wp:effectExtent l="0" t="0" r="5715" b="0"/>
                  <wp:wrapTight wrapText="bothSides">
                    <wp:wrapPolygon edited="0">
                      <wp:start x="20554" y="2202"/>
                      <wp:lineTo x="11011" y="5138"/>
                      <wp:lineTo x="3487" y="5689"/>
                      <wp:lineTo x="0" y="6607"/>
                      <wp:lineTo x="0" y="19820"/>
                      <wp:lineTo x="21472" y="19820"/>
                      <wp:lineTo x="21472" y="2202"/>
                      <wp:lineTo x="20554" y="2202"/>
                    </wp:wrapPolygon>
                  </wp:wrapTight>
                  <wp:docPr id="1634362713" name="Picture 1" descr="Mental health hospit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4362713" name="Picture 1" descr="Mental health hospital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2185" cy="224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14:paraId="0B281664" w14:textId="4810FCAA" w:rsidR="003B2404" w:rsidRDefault="003B2404" w:rsidP="003B2404">
            <w:r>
              <w:t xml:space="preserve">This paper is about </w:t>
            </w:r>
            <w:r w:rsidRPr="000D4AE0">
              <w:rPr>
                <w:b/>
                <w:bCs/>
              </w:rPr>
              <w:t>restrictive practices</w:t>
            </w:r>
            <w:r>
              <w:t xml:space="preserve"> used in mental health hospitals.</w:t>
            </w:r>
          </w:p>
        </w:tc>
      </w:tr>
      <w:tr w:rsidR="003B2404" w:rsidRPr="00287A16" w14:paraId="355DB002" w14:textId="77777777" w:rsidTr="00FA07CB">
        <w:tc>
          <w:tcPr>
            <w:tcW w:w="4673" w:type="dxa"/>
          </w:tcPr>
          <w:p w14:paraId="756303EE" w14:textId="134D7808" w:rsidR="003B2404" w:rsidRPr="00B77044" w:rsidRDefault="002164C3" w:rsidP="00F22D51">
            <w:r w:rsidRPr="002164C3"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1E0287FA" wp14:editId="3A79352C">
                  <wp:simplePos x="0" y="0"/>
                  <wp:positionH relativeFrom="column">
                    <wp:posOffset>400188</wp:posOffset>
                  </wp:positionH>
                  <wp:positionV relativeFrom="paragraph">
                    <wp:posOffset>254938</wp:posOffset>
                  </wp:positionV>
                  <wp:extent cx="1905000" cy="1905000"/>
                  <wp:effectExtent l="0" t="0" r="0" b="0"/>
                  <wp:wrapTight wrapText="bothSides">
                    <wp:wrapPolygon edited="0">
                      <wp:start x="9504" y="864"/>
                      <wp:lineTo x="3888" y="3888"/>
                      <wp:lineTo x="3888" y="4752"/>
                      <wp:lineTo x="2592" y="8208"/>
                      <wp:lineTo x="2160" y="11664"/>
                      <wp:lineTo x="2808" y="15120"/>
                      <wp:lineTo x="432" y="17280"/>
                      <wp:lineTo x="0" y="17928"/>
                      <wp:lineTo x="0" y="21384"/>
                      <wp:lineTo x="21384" y="21384"/>
                      <wp:lineTo x="21384" y="864"/>
                      <wp:lineTo x="9504" y="864"/>
                    </wp:wrapPolygon>
                  </wp:wrapTight>
                  <wp:docPr id="1381497406" name="Picture 1" descr="One person stops another from doing someth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497406" name="Picture 1" descr="One person stops another from doing somethi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14:paraId="729ABD51" w14:textId="1953E583" w:rsidR="003B2404" w:rsidRDefault="003B2404" w:rsidP="003B2404">
            <w:r w:rsidRPr="000D4AE0">
              <w:rPr>
                <w:b/>
                <w:bCs/>
              </w:rPr>
              <w:t>Restrictive practices</w:t>
            </w:r>
            <w:r>
              <w:t xml:space="preserve"> are ways that staff can stop people doing things they want to do.</w:t>
            </w:r>
          </w:p>
        </w:tc>
      </w:tr>
      <w:tr w:rsidR="003B2404" w:rsidRPr="00287A16" w14:paraId="7A5769FB" w14:textId="77777777" w:rsidTr="00FA07CB">
        <w:tc>
          <w:tcPr>
            <w:tcW w:w="4673" w:type="dxa"/>
          </w:tcPr>
          <w:p w14:paraId="19CEEB23" w14:textId="64F5A9EF" w:rsidR="003B2404" w:rsidRPr="00B77044" w:rsidRDefault="00787D69" w:rsidP="00F22D51"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3F852492" wp14:editId="1F01B2F4">
                  <wp:simplePos x="0" y="0"/>
                  <wp:positionH relativeFrom="column">
                    <wp:posOffset>329731</wp:posOffset>
                  </wp:positionH>
                  <wp:positionV relativeFrom="paragraph">
                    <wp:posOffset>568187</wp:posOffset>
                  </wp:positionV>
                  <wp:extent cx="2153920" cy="2153920"/>
                  <wp:effectExtent l="0" t="0" r="0" b="0"/>
                  <wp:wrapTight wrapText="bothSides">
                    <wp:wrapPolygon edited="0">
                      <wp:start x="8024" y="0"/>
                      <wp:lineTo x="7068" y="764"/>
                      <wp:lineTo x="6877" y="1910"/>
                      <wp:lineTo x="7068" y="6495"/>
                      <wp:lineTo x="2675" y="9552"/>
                      <wp:lineTo x="2292" y="10698"/>
                      <wp:lineTo x="1146" y="18340"/>
                      <wp:lineTo x="1337" y="18722"/>
                      <wp:lineTo x="7450" y="19295"/>
                      <wp:lineTo x="7259" y="20250"/>
                      <wp:lineTo x="7642" y="21205"/>
                      <wp:lineTo x="8979" y="21205"/>
                      <wp:lineTo x="9361" y="20823"/>
                      <wp:lineTo x="16238" y="18913"/>
                      <wp:lineTo x="19295" y="15856"/>
                      <wp:lineTo x="19486" y="12991"/>
                      <wp:lineTo x="20441" y="5922"/>
                      <wp:lineTo x="19677" y="2675"/>
                      <wp:lineTo x="15283" y="1337"/>
                      <wp:lineTo x="9934" y="0"/>
                      <wp:lineTo x="8024" y="0"/>
                    </wp:wrapPolygon>
                  </wp:wrapTight>
                  <wp:docPr id="330930039" name="Picture 5" descr="Woman holding a man down on the 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930039" name="Picture 5" descr="Woman holding a man down on the ground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3920" cy="215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14:paraId="011E597C" w14:textId="4306DFD4" w:rsidR="00787D69" w:rsidRDefault="00787D69" w:rsidP="003B2404">
            <w:r>
              <w:t xml:space="preserve">An example of a restrictive practice is </w:t>
            </w:r>
            <w:r w:rsidRPr="00787D69">
              <w:rPr>
                <w:b/>
                <w:bCs/>
              </w:rPr>
              <w:t>restraint</w:t>
            </w:r>
            <w:r>
              <w:t>.</w:t>
            </w:r>
          </w:p>
          <w:p w14:paraId="321F6AF8" w14:textId="7383C268" w:rsidR="009918B1" w:rsidRDefault="00787D69" w:rsidP="003B2404">
            <w:r w:rsidRPr="00787D69">
              <w:rPr>
                <w:b/>
                <w:bCs/>
              </w:rPr>
              <w:t>Restraint</w:t>
            </w:r>
            <w:r>
              <w:t xml:space="preserve"> means to hold someone</w:t>
            </w:r>
            <w:r w:rsidR="009918B1">
              <w:t>’s body to stop them doing what they want, or to make them do something else. Like holding someone down on the ground.</w:t>
            </w:r>
          </w:p>
        </w:tc>
      </w:tr>
      <w:tr w:rsidR="00787D69" w:rsidRPr="00F22D51" w14:paraId="5162D7E4" w14:textId="77777777" w:rsidTr="00FA07CB">
        <w:tc>
          <w:tcPr>
            <w:tcW w:w="4673" w:type="dxa"/>
          </w:tcPr>
          <w:p w14:paraId="1242662E" w14:textId="49BE5FCD" w:rsidR="00787D69" w:rsidRPr="00641F27" w:rsidRDefault="00787D69" w:rsidP="00D67FCD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5648" behindDoc="1" locked="0" layoutInCell="1" allowOverlap="1" wp14:anchorId="276E0521" wp14:editId="70A04E09">
                  <wp:simplePos x="0" y="0"/>
                  <wp:positionH relativeFrom="column">
                    <wp:posOffset>289422</wp:posOffset>
                  </wp:positionH>
                  <wp:positionV relativeFrom="paragraph">
                    <wp:posOffset>74764</wp:posOffset>
                  </wp:positionV>
                  <wp:extent cx="2170707" cy="2170707"/>
                  <wp:effectExtent l="0" t="0" r="0" b="0"/>
                  <wp:wrapTight wrapText="bothSides">
                    <wp:wrapPolygon edited="0">
                      <wp:start x="10806" y="379"/>
                      <wp:lineTo x="4929" y="1327"/>
                      <wp:lineTo x="3413" y="1896"/>
                      <wp:lineTo x="3602" y="3792"/>
                      <wp:lineTo x="379" y="6825"/>
                      <wp:lineTo x="1327" y="9858"/>
                      <wp:lineTo x="2085" y="12892"/>
                      <wp:lineTo x="1706" y="17631"/>
                      <wp:lineTo x="2654" y="19527"/>
                      <wp:lineTo x="3033" y="21233"/>
                      <wp:lineTo x="3792" y="21233"/>
                      <wp:lineTo x="8531" y="20854"/>
                      <wp:lineTo x="10617" y="20286"/>
                      <wp:lineTo x="10238" y="18958"/>
                      <wp:lineTo x="11375" y="18958"/>
                      <wp:lineTo x="21044" y="16304"/>
                      <wp:lineTo x="21044" y="379"/>
                      <wp:lineTo x="10806" y="379"/>
                    </wp:wrapPolygon>
                  </wp:wrapTight>
                  <wp:docPr id="618239286" name="Picture 6" descr="A sitting on a chair in a locked room. There is a man looking through a window in the door at the man on the cha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239286" name="Picture 6" descr="A sitting on a chair in a locked room. There is a man looking through a window in the door at the man on the chair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707" cy="2170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14:paraId="15D036B3" w14:textId="77777777" w:rsidR="00787D69" w:rsidRDefault="00787D69" w:rsidP="00D67FCD">
            <w:r>
              <w:t>Another restrictive practice is seclusion</w:t>
            </w:r>
            <w:r>
              <w:t>.</w:t>
            </w:r>
          </w:p>
          <w:p w14:paraId="1856B4CD" w14:textId="068B52B7" w:rsidR="00787D69" w:rsidRDefault="009918B1" w:rsidP="00D67FCD">
            <w:r>
              <w:t>Seclusion</w:t>
            </w:r>
            <w:r w:rsidR="00787D69">
              <w:t xml:space="preserve"> means to keep someone away from other people.</w:t>
            </w:r>
          </w:p>
        </w:tc>
      </w:tr>
      <w:tr w:rsidR="009918B1" w:rsidRPr="00F22D51" w14:paraId="6F277A8B" w14:textId="77777777" w:rsidTr="00FA07CB">
        <w:tc>
          <w:tcPr>
            <w:tcW w:w="4673" w:type="dxa"/>
          </w:tcPr>
          <w:p w14:paraId="30EF65A0" w14:textId="14E1CFC3" w:rsidR="009918B1" w:rsidRDefault="00426D86" w:rsidP="00D67FCD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35EC1952" wp14:editId="56826502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17007</wp:posOffset>
                  </wp:positionV>
                  <wp:extent cx="2400935" cy="2400935"/>
                  <wp:effectExtent l="0" t="0" r="0" b="0"/>
                  <wp:wrapTight wrapText="bothSides">
                    <wp:wrapPolygon edited="0">
                      <wp:start x="10283" y="686"/>
                      <wp:lineTo x="7027" y="2057"/>
                      <wp:lineTo x="4970" y="3085"/>
                      <wp:lineTo x="5141" y="3770"/>
                      <wp:lineTo x="1542" y="4970"/>
                      <wp:lineTo x="514" y="5656"/>
                      <wp:lineTo x="686" y="6513"/>
                      <wp:lineTo x="0" y="9255"/>
                      <wp:lineTo x="0" y="10112"/>
                      <wp:lineTo x="1371" y="14739"/>
                      <wp:lineTo x="686" y="15424"/>
                      <wp:lineTo x="2571" y="17481"/>
                      <wp:lineTo x="2571" y="19366"/>
                      <wp:lineTo x="4285" y="20223"/>
                      <wp:lineTo x="7712" y="20566"/>
                      <wp:lineTo x="13025" y="20566"/>
                      <wp:lineTo x="15596" y="20223"/>
                      <wp:lineTo x="17138" y="19195"/>
                      <wp:lineTo x="16796" y="17481"/>
                      <wp:lineTo x="21080" y="16453"/>
                      <wp:lineTo x="21423" y="15767"/>
                      <wp:lineTo x="20737" y="14739"/>
                      <wp:lineTo x="20909" y="11997"/>
                      <wp:lineTo x="19366" y="8741"/>
                      <wp:lineTo x="18681" y="7884"/>
                      <wp:lineTo x="16796" y="6513"/>
                      <wp:lineTo x="16110" y="3599"/>
                      <wp:lineTo x="11140" y="686"/>
                      <wp:lineTo x="10283" y="686"/>
                    </wp:wrapPolygon>
                  </wp:wrapTight>
                  <wp:docPr id="2121478175" name="Picture 7" descr="Lots of people being restra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478175" name="Picture 7" descr="Lots of people being restrained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935" cy="240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14:paraId="6B1A687D" w14:textId="49AD677D" w:rsidR="009918B1" w:rsidRDefault="009918B1" w:rsidP="00D67FCD">
            <w:r>
              <w:t xml:space="preserve">In mental health hospitals, restrictive practices can be </w:t>
            </w:r>
            <w:r w:rsidR="00426D86">
              <w:t>used on</w:t>
            </w:r>
            <w:r>
              <w:t xml:space="preserve"> people to stop them from hurting themselves or other people.</w:t>
            </w:r>
          </w:p>
        </w:tc>
      </w:tr>
      <w:tr w:rsidR="009918B1" w:rsidRPr="00F22D51" w14:paraId="4A97BCAC" w14:textId="77777777" w:rsidTr="00FA07CB">
        <w:tc>
          <w:tcPr>
            <w:tcW w:w="4673" w:type="dxa"/>
          </w:tcPr>
          <w:p w14:paraId="49331504" w14:textId="50F18A14" w:rsidR="009918B1" w:rsidRDefault="00426D86" w:rsidP="00D67FCD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D4AF40F" wp14:editId="48EFA3D9">
                  <wp:simplePos x="0" y="0"/>
                  <wp:positionH relativeFrom="column">
                    <wp:posOffset>527685</wp:posOffset>
                  </wp:positionH>
                  <wp:positionV relativeFrom="paragraph">
                    <wp:posOffset>315733</wp:posOffset>
                  </wp:positionV>
                  <wp:extent cx="1725433" cy="1725433"/>
                  <wp:effectExtent l="0" t="0" r="8255" b="8255"/>
                  <wp:wrapTight wrapText="bothSides">
                    <wp:wrapPolygon edited="0">
                      <wp:start x="15502" y="238"/>
                      <wp:lineTo x="8824" y="4293"/>
                      <wp:lineTo x="7632" y="5962"/>
                      <wp:lineTo x="6916" y="7155"/>
                      <wp:lineTo x="6916" y="8347"/>
                      <wp:lineTo x="1669" y="10017"/>
                      <wp:lineTo x="0" y="10971"/>
                      <wp:lineTo x="477" y="12163"/>
                      <wp:lineTo x="6678" y="15979"/>
                      <wp:lineTo x="6678" y="21465"/>
                      <wp:lineTo x="14548" y="21465"/>
                      <wp:lineTo x="14787" y="15979"/>
                      <wp:lineTo x="20034" y="14310"/>
                      <wp:lineTo x="21465" y="13356"/>
                      <wp:lineTo x="20988" y="12163"/>
                      <wp:lineTo x="16695" y="9063"/>
                      <wp:lineTo x="20511" y="5962"/>
                      <wp:lineTo x="20511" y="3339"/>
                      <wp:lineTo x="18126" y="954"/>
                      <wp:lineTo x="16695" y="238"/>
                      <wp:lineTo x="15502" y="238"/>
                    </wp:wrapPolygon>
                  </wp:wrapTight>
                  <wp:docPr id="722338288" name="Picture 8" descr="Woman with two thumbs down and an x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338288" name="Picture 8" descr="Woman with two thumbs down and an x.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433" cy="1725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14:paraId="47BA212E" w14:textId="3859C065" w:rsidR="009918B1" w:rsidRDefault="009918B1" w:rsidP="00D67FCD">
            <w:r>
              <w:t>They should only ever be used if there is no other choice.</w:t>
            </w:r>
          </w:p>
        </w:tc>
      </w:tr>
    </w:tbl>
    <w:p w14:paraId="144B3EF7" w14:textId="77777777" w:rsidR="00426D86" w:rsidRDefault="00426D86">
      <w:pPr>
        <w:spacing w:before="0" w:after="160" w:line="259" w:lineRule="auto"/>
        <w:rPr>
          <w:b/>
          <w:bCs/>
          <w:sz w:val="36"/>
          <w:szCs w:val="36"/>
        </w:rPr>
      </w:pPr>
      <w:r>
        <w:br w:type="page"/>
      </w:r>
    </w:p>
    <w:p w14:paraId="017EEB09" w14:textId="75197C3C" w:rsidR="004663B9" w:rsidRDefault="001A1853" w:rsidP="009918B1">
      <w:pPr>
        <w:pStyle w:val="Heading2"/>
      </w:pPr>
      <w:r>
        <w:lastRenderedPageBreak/>
        <w:t>How</w:t>
      </w:r>
      <w:r w:rsidR="009918B1">
        <w:t xml:space="preserve"> restrictive practices</w:t>
      </w:r>
      <w:r>
        <w:t xml:space="preserve"> affect human rights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961"/>
      </w:tblGrid>
      <w:tr w:rsidR="00426D86" w:rsidRPr="00F22D51" w14:paraId="6DCD6944" w14:textId="77777777" w:rsidTr="00FA07CB">
        <w:tc>
          <w:tcPr>
            <w:tcW w:w="4673" w:type="dxa"/>
          </w:tcPr>
          <w:p w14:paraId="2CC78F6C" w14:textId="34559FFD" w:rsidR="00426D86" w:rsidRDefault="001A1853" w:rsidP="00426D86">
            <w:r>
              <w:rPr>
                <w:noProof/>
              </w:rPr>
              <w:drawing>
                <wp:anchor distT="0" distB="0" distL="114300" distR="114300" simplePos="0" relativeHeight="251698176" behindDoc="1" locked="0" layoutInCell="1" allowOverlap="1" wp14:anchorId="53E77C42" wp14:editId="6A5D651D">
                  <wp:simplePos x="0" y="0"/>
                  <wp:positionH relativeFrom="column">
                    <wp:posOffset>217805</wp:posOffset>
                  </wp:positionH>
                  <wp:positionV relativeFrom="paragraph">
                    <wp:posOffset>135117</wp:posOffset>
                  </wp:positionV>
                  <wp:extent cx="2122999" cy="2122999"/>
                  <wp:effectExtent l="0" t="0" r="0" b="0"/>
                  <wp:wrapTight wrapText="bothSides">
                    <wp:wrapPolygon edited="0">
                      <wp:start x="14732" y="582"/>
                      <wp:lineTo x="13569" y="1551"/>
                      <wp:lineTo x="12212" y="3101"/>
                      <wp:lineTo x="12212" y="4071"/>
                      <wp:lineTo x="4071" y="5815"/>
                      <wp:lineTo x="194" y="6784"/>
                      <wp:lineTo x="194" y="17833"/>
                      <wp:lineTo x="1551" y="19578"/>
                      <wp:lineTo x="4846" y="20741"/>
                      <wp:lineTo x="5621" y="21128"/>
                      <wp:lineTo x="8723" y="21128"/>
                      <wp:lineTo x="11630" y="19965"/>
                      <wp:lineTo x="21322" y="19384"/>
                      <wp:lineTo x="21322" y="10467"/>
                      <wp:lineTo x="19190" y="7172"/>
                      <wp:lineTo x="19578" y="3489"/>
                      <wp:lineTo x="18221" y="1551"/>
                      <wp:lineTo x="17058" y="582"/>
                      <wp:lineTo x="14732" y="582"/>
                    </wp:wrapPolygon>
                  </wp:wrapTight>
                  <wp:docPr id="1924360912" name="Picture 9" descr="Book that says &quot;human rights&quot; and a jud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4360912" name="Picture 9" descr="Book that says &quot;human rights&quot; and a judge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2999" cy="2122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14:paraId="7ED5DEB3" w14:textId="61A0F3B5" w:rsidR="00426D86" w:rsidRDefault="001A1853" w:rsidP="00426D86">
            <w:r>
              <w:t>When restrict</w:t>
            </w:r>
            <w:r>
              <w:t>ive</w:t>
            </w:r>
            <w:r>
              <w:t xml:space="preserve"> practices are </w:t>
            </w:r>
            <w:r>
              <w:t>done</w:t>
            </w:r>
            <w:r>
              <w:t xml:space="preserve"> wrong, it can stop people from having their human rights met.</w:t>
            </w:r>
          </w:p>
        </w:tc>
      </w:tr>
      <w:tr w:rsidR="00426D86" w:rsidRPr="00F22D51" w14:paraId="4F98AA4A" w14:textId="77777777" w:rsidTr="00FA07CB">
        <w:tc>
          <w:tcPr>
            <w:tcW w:w="4673" w:type="dxa"/>
          </w:tcPr>
          <w:p w14:paraId="7C4C59CC" w14:textId="1519FB64" w:rsidR="00426D86" w:rsidRDefault="001A1853" w:rsidP="00426D86">
            <w:r w:rsidRPr="002164C3">
              <w:rPr>
                <w:noProof/>
              </w:rPr>
              <w:drawing>
                <wp:anchor distT="0" distB="0" distL="114300" distR="114300" simplePos="0" relativeHeight="251697152" behindDoc="1" locked="0" layoutInCell="1" allowOverlap="1" wp14:anchorId="20CDDF8E" wp14:editId="6C8F65C1">
                  <wp:simplePos x="0" y="0"/>
                  <wp:positionH relativeFrom="column">
                    <wp:posOffset>535305</wp:posOffset>
                  </wp:positionH>
                  <wp:positionV relativeFrom="paragraph">
                    <wp:posOffset>383015</wp:posOffset>
                  </wp:positionV>
                  <wp:extent cx="1752600" cy="1752600"/>
                  <wp:effectExtent l="0" t="0" r="0" b="0"/>
                  <wp:wrapTight wrapText="bothSides">
                    <wp:wrapPolygon edited="0">
                      <wp:start x="4226" y="0"/>
                      <wp:lineTo x="0" y="2113"/>
                      <wp:lineTo x="0" y="2817"/>
                      <wp:lineTo x="235" y="4226"/>
                      <wp:lineTo x="2113" y="7983"/>
                      <wp:lineTo x="470" y="10096"/>
                      <wp:lineTo x="704" y="10800"/>
                      <wp:lineTo x="4461" y="11739"/>
                      <wp:lineTo x="4461" y="15496"/>
                      <wp:lineTo x="0" y="16435"/>
                      <wp:lineTo x="0" y="21365"/>
                      <wp:lineTo x="21365" y="21365"/>
                      <wp:lineTo x="21365" y="14791"/>
                      <wp:lineTo x="20661" y="7748"/>
                      <wp:lineTo x="18313" y="5635"/>
                      <wp:lineTo x="11035" y="0"/>
                      <wp:lineTo x="4226" y="0"/>
                    </wp:wrapPolygon>
                  </wp:wrapTight>
                  <wp:docPr id="1442050845" name="Picture 1" descr="The right to be safe from serious har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050845" name="Picture 1" descr="The right to be safe from serious harm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14:paraId="181DF04E" w14:textId="628022CB" w:rsidR="00426D86" w:rsidRDefault="001A1853" w:rsidP="00426D86">
            <w:r>
              <w:t>For example,</w:t>
            </w:r>
            <w:r>
              <w:t xml:space="preserve"> </w:t>
            </w:r>
            <w:r>
              <w:t>people’s right to be protected from serious harm.</w:t>
            </w:r>
          </w:p>
        </w:tc>
      </w:tr>
      <w:tr w:rsidR="00426D86" w:rsidRPr="00F22D51" w14:paraId="09809B7F" w14:textId="77777777" w:rsidTr="00FA07CB">
        <w:trPr>
          <w:trHeight w:val="4179"/>
        </w:trPr>
        <w:tc>
          <w:tcPr>
            <w:tcW w:w="4673" w:type="dxa"/>
          </w:tcPr>
          <w:p w14:paraId="2EC9BD70" w14:textId="7EFFD402" w:rsidR="00426D86" w:rsidRDefault="001A1853" w:rsidP="00426D86">
            <w:r w:rsidRPr="00641F27">
              <w:rPr>
                <w:noProof/>
              </w:rPr>
              <w:drawing>
                <wp:anchor distT="0" distB="0" distL="114300" distR="114300" simplePos="0" relativeHeight="251700224" behindDoc="1" locked="0" layoutInCell="1" allowOverlap="1" wp14:anchorId="37753AC0" wp14:editId="23A5BE69">
                  <wp:simplePos x="0" y="0"/>
                  <wp:positionH relativeFrom="column">
                    <wp:posOffset>392043</wp:posOffset>
                  </wp:positionH>
                  <wp:positionV relativeFrom="paragraph">
                    <wp:posOffset>398862</wp:posOffset>
                  </wp:positionV>
                  <wp:extent cx="1859280" cy="1859280"/>
                  <wp:effectExtent l="0" t="0" r="7620" b="7620"/>
                  <wp:wrapTight wrapText="bothSides">
                    <wp:wrapPolygon edited="0">
                      <wp:start x="7746" y="443"/>
                      <wp:lineTo x="885" y="3098"/>
                      <wp:lineTo x="1992" y="4426"/>
                      <wp:lineTo x="1992" y="7967"/>
                      <wp:lineTo x="0" y="9516"/>
                      <wp:lineTo x="0" y="10623"/>
                      <wp:lineTo x="1992" y="11508"/>
                      <wp:lineTo x="1992" y="15049"/>
                      <wp:lineTo x="0" y="16156"/>
                      <wp:lineTo x="0" y="21467"/>
                      <wp:lineTo x="21467" y="21467"/>
                      <wp:lineTo x="21467" y="16156"/>
                      <wp:lineTo x="21025" y="13279"/>
                      <wp:lineTo x="19475" y="11508"/>
                      <wp:lineTo x="19697" y="4426"/>
                      <wp:lineTo x="20582" y="3098"/>
                      <wp:lineTo x="16598" y="1107"/>
                      <wp:lineTo x="9516" y="443"/>
                      <wp:lineTo x="7746" y="443"/>
                    </wp:wrapPolygon>
                  </wp:wrapTight>
                  <wp:docPr id="2012859088" name="Picture 1" descr="The right to respect for private and family li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2859088" name="Picture 1" descr="The right to respect for private and family life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0" cy="1859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14:paraId="0C754264" w14:textId="0D7C43F2" w:rsidR="00426D86" w:rsidRDefault="001A1853" w:rsidP="00426D86">
            <w:r>
              <w:t xml:space="preserve">Restrictive practices </w:t>
            </w:r>
            <w:r>
              <w:t>can also have an impact on</w:t>
            </w:r>
            <w:r>
              <w:t xml:space="preserve"> people’s right to private and family life.</w:t>
            </w:r>
          </w:p>
        </w:tc>
      </w:tr>
      <w:tr w:rsidR="00426D86" w:rsidRPr="00F22D51" w14:paraId="3133A5E5" w14:textId="77777777" w:rsidTr="00FA07CB">
        <w:tc>
          <w:tcPr>
            <w:tcW w:w="4673" w:type="dxa"/>
          </w:tcPr>
          <w:p w14:paraId="25DA0E36" w14:textId="666A4539" w:rsidR="00426D86" w:rsidRDefault="001A1853" w:rsidP="00426D86">
            <w:r w:rsidRPr="00641F27">
              <w:rPr>
                <w:noProof/>
              </w:rPr>
              <w:lastRenderedPageBreak/>
              <w:drawing>
                <wp:anchor distT="0" distB="0" distL="114300" distR="114300" simplePos="0" relativeHeight="251701248" behindDoc="1" locked="0" layoutInCell="1" allowOverlap="1" wp14:anchorId="15EE9B2A" wp14:editId="65A44D42">
                  <wp:simplePos x="0" y="0"/>
                  <wp:positionH relativeFrom="column">
                    <wp:posOffset>475173</wp:posOffset>
                  </wp:positionH>
                  <wp:positionV relativeFrom="paragraph">
                    <wp:posOffset>246077</wp:posOffset>
                  </wp:positionV>
                  <wp:extent cx="1859280" cy="1859280"/>
                  <wp:effectExtent l="0" t="0" r="7620" b="7620"/>
                  <wp:wrapTight wrapText="bothSides">
                    <wp:wrapPolygon edited="0">
                      <wp:start x="1992" y="0"/>
                      <wp:lineTo x="885" y="885"/>
                      <wp:lineTo x="0" y="2434"/>
                      <wp:lineTo x="0" y="4648"/>
                      <wp:lineTo x="2434" y="8189"/>
                      <wp:lineTo x="7967" y="11066"/>
                      <wp:lineTo x="9074" y="11066"/>
                      <wp:lineTo x="4648" y="14607"/>
                      <wp:lineTo x="0" y="16598"/>
                      <wp:lineTo x="0" y="21467"/>
                      <wp:lineTo x="21467" y="21467"/>
                      <wp:lineTo x="21467" y="16820"/>
                      <wp:lineTo x="17705" y="14607"/>
                      <wp:lineTo x="17262" y="11066"/>
                      <wp:lineTo x="18148" y="7525"/>
                      <wp:lineTo x="21467" y="6418"/>
                      <wp:lineTo x="21467" y="5533"/>
                      <wp:lineTo x="15270" y="3762"/>
                      <wp:lineTo x="12172" y="2213"/>
                      <wp:lineTo x="8631" y="0"/>
                      <wp:lineTo x="1992" y="0"/>
                    </wp:wrapPolygon>
                  </wp:wrapTight>
                  <wp:docPr id="1783480634" name="Picture 1" descr="The right to li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480634" name="Picture 1" descr="The right to life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0" cy="1859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14:paraId="395FF480" w14:textId="440DE11E" w:rsidR="00426D86" w:rsidRDefault="001A1853" w:rsidP="00426D86">
            <w:r>
              <w:t>If done wrong, restrictive practices can be dangerous, so they can also impact people’s right to life.</w:t>
            </w:r>
          </w:p>
        </w:tc>
      </w:tr>
    </w:tbl>
    <w:p w14:paraId="3AEED10A" w14:textId="3DA59268" w:rsidR="009918B1" w:rsidRDefault="001A1853" w:rsidP="001A1853">
      <w:pPr>
        <w:pStyle w:val="Heading2"/>
      </w:pPr>
      <w:r>
        <w:t>What the law says about restrictive practices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961"/>
      </w:tblGrid>
      <w:tr w:rsidR="001A1853" w:rsidRPr="00F22D51" w14:paraId="68682B06" w14:textId="77777777" w:rsidTr="00FA07CB">
        <w:tc>
          <w:tcPr>
            <w:tcW w:w="4673" w:type="dxa"/>
          </w:tcPr>
          <w:p w14:paraId="1DEC0F32" w14:textId="77777777" w:rsidR="001A1853" w:rsidRDefault="001A1853" w:rsidP="00AF741D">
            <w:r w:rsidRPr="00641F27">
              <w:rPr>
                <w:noProof/>
              </w:rPr>
              <w:drawing>
                <wp:anchor distT="0" distB="0" distL="114300" distR="114300" simplePos="0" relativeHeight="251702272" behindDoc="1" locked="0" layoutInCell="1" allowOverlap="1" wp14:anchorId="5886B2F3" wp14:editId="529C9E6D">
                  <wp:simplePos x="0" y="0"/>
                  <wp:positionH relativeFrom="column">
                    <wp:posOffset>472302</wp:posOffset>
                  </wp:positionH>
                  <wp:positionV relativeFrom="paragraph">
                    <wp:posOffset>247153</wp:posOffset>
                  </wp:positionV>
                  <wp:extent cx="1752600" cy="1752600"/>
                  <wp:effectExtent l="0" t="0" r="0" b="0"/>
                  <wp:wrapTight wrapText="bothSides">
                    <wp:wrapPolygon edited="0">
                      <wp:start x="470" y="470"/>
                      <wp:lineTo x="235" y="16435"/>
                      <wp:lineTo x="4930" y="19722"/>
                      <wp:lineTo x="5635" y="21130"/>
                      <wp:lineTo x="21365" y="21130"/>
                      <wp:lineTo x="21365" y="18313"/>
                      <wp:lineTo x="21130" y="16670"/>
                      <wp:lineTo x="18078" y="12209"/>
                      <wp:lineTo x="18313" y="7983"/>
                      <wp:lineTo x="15965" y="5870"/>
                      <wp:lineTo x="13383" y="4696"/>
                      <wp:lineTo x="13148" y="1409"/>
                      <wp:lineTo x="12913" y="470"/>
                      <wp:lineTo x="470" y="470"/>
                    </wp:wrapPolygon>
                  </wp:wrapTight>
                  <wp:docPr id="1976557830" name="Picture 1" descr="Mental Health A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557830" name="Picture 1" descr="Mental Health Act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14:paraId="040FACE3" w14:textId="77777777" w:rsidR="001A1853" w:rsidRDefault="001A1853" w:rsidP="00AF741D">
            <w:r>
              <w:t>In Scotland, the law does not say much to protect people when restrictive practices happen to them.</w:t>
            </w:r>
          </w:p>
        </w:tc>
      </w:tr>
      <w:tr w:rsidR="001A1853" w:rsidRPr="00F22D51" w14:paraId="5BF43F54" w14:textId="77777777" w:rsidTr="00FA07CB">
        <w:tc>
          <w:tcPr>
            <w:tcW w:w="4673" w:type="dxa"/>
          </w:tcPr>
          <w:p w14:paraId="7F47659C" w14:textId="77777777" w:rsidR="001A1853" w:rsidRPr="00B77044" w:rsidRDefault="001A1853" w:rsidP="00AF741D">
            <w:r w:rsidRPr="00641F27">
              <w:rPr>
                <w:noProof/>
              </w:rPr>
              <w:drawing>
                <wp:anchor distT="0" distB="0" distL="114300" distR="114300" simplePos="0" relativeHeight="251703296" behindDoc="1" locked="0" layoutInCell="1" allowOverlap="1" wp14:anchorId="119054A7" wp14:editId="6028A6CD">
                  <wp:simplePos x="0" y="0"/>
                  <wp:positionH relativeFrom="column">
                    <wp:posOffset>535940</wp:posOffset>
                  </wp:positionH>
                  <wp:positionV relativeFrom="paragraph">
                    <wp:posOffset>426444</wp:posOffset>
                  </wp:positionV>
                  <wp:extent cx="1691640" cy="1691640"/>
                  <wp:effectExtent l="0" t="0" r="3810" b="0"/>
                  <wp:wrapTight wrapText="bothSides">
                    <wp:wrapPolygon edited="0">
                      <wp:start x="11676" y="243"/>
                      <wp:lineTo x="243" y="4622"/>
                      <wp:lineTo x="243" y="17027"/>
                      <wp:lineTo x="8027" y="20189"/>
                      <wp:lineTo x="9486" y="20189"/>
                      <wp:lineTo x="10216" y="21162"/>
                      <wp:lineTo x="11676" y="21162"/>
                      <wp:lineTo x="17514" y="20189"/>
                      <wp:lineTo x="21162" y="18243"/>
                      <wp:lineTo x="21405" y="14351"/>
                      <wp:lineTo x="19459" y="12405"/>
                      <wp:lineTo x="17757" y="9730"/>
                      <wp:lineTo x="16784" y="8514"/>
                      <wp:lineTo x="16297" y="3162"/>
                      <wp:lineTo x="14838" y="243"/>
                      <wp:lineTo x="11676" y="243"/>
                    </wp:wrapPolygon>
                  </wp:wrapTight>
                  <wp:docPr id="822639302" name="Picture 1" descr="A map of England with different rules to Scot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639302" name="Picture 1" descr="A map of England with different rules to Scotland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169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14:paraId="7112091B" w14:textId="77777777" w:rsidR="001A1853" w:rsidRPr="00F22D51" w:rsidRDefault="001A1853" w:rsidP="00AF741D">
            <w:r>
              <w:t>In England, there are more laws to protect people.</w:t>
            </w:r>
          </w:p>
        </w:tc>
      </w:tr>
    </w:tbl>
    <w:p w14:paraId="6CD6A3D7" w14:textId="77777777" w:rsidR="00FA07CB" w:rsidRDefault="00FA07CB" w:rsidP="00FA07CB"/>
    <w:p w14:paraId="69BED1E2" w14:textId="7608435D" w:rsidR="001A1853" w:rsidRDefault="001A1853" w:rsidP="001A1853">
      <w:pPr>
        <w:pStyle w:val="Heading2"/>
      </w:pPr>
      <w:r>
        <w:lastRenderedPageBreak/>
        <w:t xml:space="preserve">What the SHRC </w:t>
      </w:r>
      <w:r w:rsidR="00986934">
        <w:t>says</w:t>
      </w:r>
      <w:r>
        <w:t xml:space="preserve"> about restrictive practices</w:t>
      </w: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961"/>
      </w:tblGrid>
      <w:tr w:rsidR="00FA07CB" w14:paraId="6A843EF0" w14:textId="77777777" w:rsidTr="00FA07CB">
        <w:tc>
          <w:tcPr>
            <w:tcW w:w="4673" w:type="dxa"/>
          </w:tcPr>
          <w:p w14:paraId="1225AD6D" w14:textId="375CD31B" w:rsidR="00FA07CB" w:rsidRPr="00641F27" w:rsidRDefault="00FA07CB" w:rsidP="00FA07CB">
            <w:pPr>
              <w:rPr>
                <w:noProof/>
              </w:rPr>
            </w:pPr>
            <w:r w:rsidRPr="00641F27">
              <w:rPr>
                <w:noProof/>
              </w:rPr>
              <w:drawing>
                <wp:inline distT="0" distB="0" distL="0" distR="0" wp14:anchorId="7F1B7857" wp14:editId="5BE4A807">
                  <wp:extent cx="1844040" cy="1844040"/>
                  <wp:effectExtent l="0" t="0" r="3810" b="3810"/>
                  <wp:docPr id="1862288749" name="Picture 1" descr="An inspector looking into someth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2288749" name="Picture 1" descr="An inspector looking into somethi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040" cy="184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07979832" w14:textId="77777777" w:rsidR="00FA07CB" w:rsidRDefault="00FA07CB" w:rsidP="00FA07CB">
            <w:r>
              <w:t>The SHRC thinks we need to know more about what is happening</w:t>
            </w:r>
            <w:r>
              <w:t xml:space="preserve"> in mental health hospitals.</w:t>
            </w:r>
          </w:p>
          <w:p w14:paraId="4A7AF7E1" w14:textId="5DB65DF3" w:rsidR="00FA07CB" w:rsidRDefault="00FA07CB" w:rsidP="00FA07CB">
            <w:r>
              <w:t>Then we can know if people are protected from harm.</w:t>
            </w:r>
          </w:p>
        </w:tc>
      </w:tr>
      <w:tr w:rsidR="00FA07CB" w14:paraId="08E87528" w14:textId="77777777" w:rsidTr="00FA07CB">
        <w:tc>
          <w:tcPr>
            <w:tcW w:w="4673" w:type="dxa"/>
          </w:tcPr>
          <w:p w14:paraId="65C51104" w14:textId="77777777" w:rsidR="00FA07CB" w:rsidRDefault="00FA07CB" w:rsidP="00FA07CB">
            <w:r w:rsidRPr="007D00C8">
              <w:rPr>
                <w:noProof/>
              </w:rPr>
              <w:drawing>
                <wp:anchor distT="0" distB="0" distL="114300" distR="114300" simplePos="0" relativeHeight="251704320" behindDoc="1" locked="0" layoutInCell="1" allowOverlap="1" wp14:anchorId="1AE5D9F5" wp14:editId="0F18DBC3">
                  <wp:simplePos x="0" y="0"/>
                  <wp:positionH relativeFrom="column">
                    <wp:posOffset>408691</wp:posOffset>
                  </wp:positionH>
                  <wp:positionV relativeFrom="paragraph">
                    <wp:posOffset>181002</wp:posOffset>
                  </wp:positionV>
                  <wp:extent cx="1615440" cy="1615440"/>
                  <wp:effectExtent l="0" t="0" r="0" b="3810"/>
                  <wp:wrapTight wrapText="bothSides">
                    <wp:wrapPolygon edited="0">
                      <wp:start x="9934" y="0"/>
                      <wp:lineTo x="8151" y="764"/>
                      <wp:lineTo x="6877" y="2547"/>
                      <wp:lineTo x="7132" y="4330"/>
                      <wp:lineTo x="1528" y="5858"/>
                      <wp:lineTo x="509" y="7642"/>
                      <wp:lineTo x="764" y="9679"/>
                      <wp:lineTo x="2038" y="12226"/>
                      <wp:lineTo x="5604" y="12481"/>
                      <wp:lineTo x="5094" y="13755"/>
                      <wp:lineTo x="5349" y="21396"/>
                      <wp:lineTo x="15538" y="21396"/>
                      <wp:lineTo x="16047" y="13245"/>
                      <wp:lineTo x="19104" y="11717"/>
                      <wp:lineTo x="20887" y="9934"/>
                      <wp:lineTo x="19868" y="8406"/>
                      <wp:lineTo x="20887" y="7642"/>
                      <wp:lineTo x="19104" y="5604"/>
                      <wp:lineTo x="14009" y="4330"/>
                      <wp:lineTo x="14264" y="3057"/>
                      <wp:lineTo x="12736" y="764"/>
                      <wp:lineTo x="11208" y="0"/>
                      <wp:lineTo x="9934" y="0"/>
                    </wp:wrapPolygon>
                  </wp:wrapTight>
                  <wp:docPr id="1337078898" name="Picture 1" descr="A person below three ideas together making a big impa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078898" name="Picture 1" descr="A person below three ideas together making a big impact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40" cy="1615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2AB220" w14:textId="77777777" w:rsidR="00FA07CB" w:rsidRDefault="00FA07CB" w:rsidP="00FA07CB">
            <w:r w:rsidRPr="007D00C8">
              <w:rPr>
                <w:noProof/>
              </w:rPr>
              <w:drawing>
                <wp:anchor distT="0" distB="0" distL="114300" distR="114300" simplePos="0" relativeHeight="251705344" behindDoc="1" locked="0" layoutInCell="1" allowOverlap="1" wp14:anchorId="0BC27D99" wp14:editId="2C76F746">
                  <wp:simplePos x="0" y="0"/>
                  <wp:positionH relativeFrom="column">
                    <wp:posOffset>624868</wp:posOffset>
                  </wp:positionH>
                  <wp:positionV relativeFrom="paragraph">
                    <wp:posOffset>1138058</wp:posOffset>
                  </wp:positionV>
                  <wp:extent cx="1402080" cy="1402080"/>
                  <wp:effectExtent l="0" t="0" r="7620" b="7620"/>
                  <wp:wrapTight wrapText="bothSides">
                    <wp:wrapPolygon edited="0">
                      <wp:start x="8217" y="0"/>
                      <wp:lineTo x="5870" y="587"/>
                      <wp:lineTo x="1174" y="3815"/>
                      <wp:lineTo x="293" y="7630"/>
                      <wp:lineTo x="0" y="10272"/>
                      <wp:lineTo x="1174" y="14380"/>
                      <wp:lineTo x="1467" y="16728"/>
                      <wp:lineTo x="8804" y="19076"/>
                      <wp:lineTo x="16728" y="19076"/>
                      <wp:lineTo x="18196" y="20837"/>
                      <wp:lineTo x="18489" y="21424"/>
                      <wp:lineTo x="20250" y="21424"/>
                      <wp:lineTo x="21424" y="19076"/>
                      <wp:lineTo x="17902" y="14380"/>
                      <wp:lineTo x="19370" y="9685"/>
                      <wp:lineTo x="18489" y="4109"/>
                      <wp:lineTo x="13207" y="587"/>
                      <wp:lineTo x="11152" y="0"/>
                      <wp:lineTo x="8217" y="0"/>
                    </wp:wrapPolygon>
                  </wp:wrapTight>
                  <wp:docPr id="2019690289" name="Picture 1" descr="A person liste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690289" name="Picture 1" descr="A person listeni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5005024" w14:textId="77777777" w:rsidR="00FA07CB" w:rsidRDefault="00FA07CB" w:rsidP="00FA07CB">
            <w:r w:rsidRPr="007D00C8">
              <w:rPr>
                <w:noProof/>
              </w:rPr>
              <w:lastRenderedPageBreak/>
              <w:drawing>
                <wp:inline distT="0" distB="0" distL="0" distR="0" wp14:anchorId="53BBCBF3" wp14:editId="582B0412">
                  <wp:extent cx="1773141" cy="1773141"/>
                  <wp:effectExtent l="0" t="0" r="0" b="0"/>
                  <wp:docPr id="370846451" name="Picture 1" descr="L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846451" name="Picture 1" descr="Law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628" cy="1774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0F38BC" w14:textId="77777777" w:rsidR="00FA07CB" w:rsidRPr="003059FF" w:rsidRDefault="00FA07CB" w:rsidP="00FA07CB">
            <w:r w:rsidRPr="007D00C8">
              <w:rPr>
                <w:noProof/>
              </w:rPr>
              <w:drawing>
                <wp:inline distT="0" distB="0" distL="0" distR="0" wp14:anchorId="27E6FEF7" wp14:editId="63D00718">
                  <wp:extent cx="1859280" cy="1859280"/>
                  <wp:effectExtent l="0" t="0" r="7620" b="0"/>
                  <wp:docPr id="1514566271" name="Picture 1" descr="An official person listening to a disabled person and writing it dow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566271" name="Picture 1" descr="An official person listening to a disabled person and writing it down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0" cy="1859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7B008552" w14:textId="77777777" w:rsidR="00FA07CB" w:rsidRDefault="00FA07CB" w:rsidP="00FA07CB">
            <w:r>
              <w:lastRenderedPageBreak/>
              <w:t>The Scottish Government could do more to protect people.  SHRC says they should:</w:t>
            </w:r>
          </w:p>
          <w:p w14:paraId="639B61FC" w14:textId="77777777" w:rsidR="00FA07CB" w:rsidRDefault="00FA07CB" w:rsidP="00FA07CB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14:paraId="4D82A343" w14:textId="77777777" w:rsidR="00FA07CB" w:rsidRDefault="00FA07CB" w:rsidP="00FA07CB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14:paraId="70053552" w14:textId="77777777" w:rsidR="00FA07CB" w:rsidRDefault="00FA07CB" w:rsidP="00FA07CB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14:paraId="5B0AF7FB" w14:textId="77777777" w:rsidR="00FA07CB" w:rsidRDefault="00FA07CB" w:rsidP="00FA07CB">
            <w:pPr>
              <w:pStyle w:val="ListParagraph"/>
              <w:numPr>
                <w:ilvl w:val="0"/>
                <w:numId w:val="40"/>
              </w:numPr>
            </w:pPr>
            <w:r>
              <w:t>Find out what is really happening in mental health hospitals</w:t>
            </w:r>
          </w:p>
          <w:p w14:paraId="4ED8468D" w14:textId="77777777" w:rsidR="00FA07CB" w:rsidRDefault="00FA07CB" w:rsidP="00FA07CB"/>
          <w:p w14:paraId="0C3EFAB6" w14:textId="77777777" w:rsidR="00FA07CB" w:rsidRDefault="00FA07CB" w:rsidP="00FA07CB">
            <w:pPr>
              <w:pStyle w:val="ListParagraph"/>
              <w:numPr>
                <w:ilvl w:val="0"/>
                <w:numId w:val="0"/>
              </w:numPr>
              <w:ind w:left="720"/>
            </w:pPr>
          </w:p>
          <w:p w14:paraId="525997A0" w14:textId="12DB9064" w:rsidR="00FA07CB" w:rsidRDefault="00FA07CB" w:rsidP="00FA07CB">
            <w:pPr>
              <w:pStyle w:val="ListParagraph"/>
              <w:numPr>
                <w:ilvl w:val="0"/>
                <w:numId w:val="40"/>
              </w:numPr>
            </w:pPr>
            <w:r>
              <w:lastRenderedPageBreak/>
              <w:t>Put more laws in place</w:t>
            </w:r>
          </w:p>
          <w:p w14:paraId="521ABD46" w14:textId="77777777" w:rsidR="00FA07CB" w:rsidRDefault="00FA07CB" w:rsidP="00FA07CB"/>
          <w:p w14:paraId="66DC12B3" w14:textId="77777777" w:rsidR="00FA07CB" w:rsidRDefault="00FA07CB" w:rsidP="00FA07CB"/>
          <w:p w14:paraId="23C648ED" w14:textId="77777777" w:rsidR="00FA07CB" w:rsidRDefault="00FA07CB" w:rsidP="00FA07CB">
            <w:pPr>
              <w:pStyle w:val="ListParagraph"/>
              <w:numPr>
                <w:ilvl w:val="0"/>
                <w:numId w:val="40"/>
              </w:numPr>
            </w:pPr>
            <w:r>
              <w:t xml:space="preserve">Make sure the Mental Welfare Commission can do more when hospitals do the wrong thing. </w:t>
            </w:r>
          </w:p>
        </w:tc>
      </w:tr>
      <w:tr w:rsidR="00FA07CB" w14:paraId="6D652BDE" w14:textId="77777777" w:rsidTr="00FA07CB">
        <w:tc>
          <w:tcPr>
            <w:tcW w:w="4673" w:type="dxa"/>
          </w:tcPr>
          <w:p w14:paraId="58E336D4" w14:textId="77777777" w:rsidR="00FA07CB" w:rsidRPr="003059FF" w:rsidRDefault="00FA07CB" w:rsidP="00FA07CB">
            <w:r w:rsidRPr="00D32A56">
              <w:rPr>
                <w:noProof/>
              </w:rPr>
              <w:drawing>
                <wp:anchor distT="0" distB="0" distL="114300" distR="114300" simplePos="0" relativeHeight="251706368" behindDoc="1" locked="0" layoutInCell="1" allowOverlap="1" wp14:anchorId="3EAD1ADB" wp14:editId="2AA29507">
                  <wp:simplePos x="0" y="0"/>
                  <wp:positionH relativeFrom="column">
                    <wp:posOffset>408305</wp:posOffset>
                  </wp:positionH>
                  <wp:positionV relativeFrom="paragraph">
                    <wp:posOffset>287793</wp:posOffset>
                  </wp:positionV>
                  <wp:extent cx="1539240" cy="1539240"/>
                  <wp:effectExtent l="0" t="0" r="0" b="0"/>
                  <wp:wrapTight wrapText="bothSides">
                    <wp:wrapPolygon edited="0">
                      <wp:start x="2941" y="267"/>
                      <wp:lineTo x="2406" y="4277"/>
                      <wp:lineTo x="2406" y="17644"/>
                      <wp:lineTo x="2941" y="20584"/>
                      <wp:lineTo x="3208" y="21119"/>
                      <wp:lineTo x="19248" y="21119"/>
                      <wp:lineTo x="19248" y="267"/>
                      <wp:lineTo x="2941" y="267"/>
                    </wp:wrapPolygon>
                  </wp:wrapTight>
                  <wp:docPr id="1595453105" name="Picture 1" descr="A pl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5453105" name="Picture 1" descr="A plan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240" cy="153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61" w:type="dxa"/>
          </w:tcPr>
          <w:p w14:paraId="1FBB3ECE" w14:textId="77777777" w:rsidR="00FA07CB" w:rsidRDefault="00FA07CB" w:rsidP="00FA07CB">
            <w:r>
              <w:t>SHRC is asking the Scottish Government to agree to do these things by the end of the year.</w:t>
            </w:r>
          </w:p>
        </w:tc>
      </w:tr>
    </w:tbl>
    <w:p w14:paraId="17A7DD93" w14:textId="77777777" w:rsidR="001A1853" w:rsidRPr="001A1853" w:rsidRDefault="001A1853" w:rsidP="00FA07CB"/>
    <w:sectPr w:rsidR="001A1853" w:rsidRPr="001A1853" w:rsidSect="00DE331E">
      <w:headerReference w:type="even" r:id="rId35"/>
      <w:headerReference w:type="default" r:id="rId36"/>
      <w:footerReference w:type="default" r:id="rId37"/>
      <w:headerReference w:type="first" r:id="rId38"/>
      <w:footerReference w:type="first" r:id="rId39"/>
      <w:pgSz w:w="11906" w:h="16838"/>
      <w:pgMar w:top="1435" w:right="1134" w:bottom="1440" w:left="1134" w:header="425" w:footer="0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2D92B" w14:textId="77777777" w:rsidR="00F5360A" w:rsidRDefault="00F5360A" w:rsidP="00351A5E">
      <w:r>
        <w:separator/>
      </w:r>
    </w:p>
    <w:p w14:paraId="7CC213CB" w14:textId="77777777" w:rsidR="00F5360A" w:rsidRDefault="00F5360A" w:rsidP="00351A5E"/>
    <w:p w14:paraId="3C7E5665" w14:textId="77777777" w:rsidR="00F5360A" w:rsidRDefault="00F5360A" w:rsidP="00351A5E"/>
  </w:endnote>
  <w:endnote w:type="continuationSeparator" w:id="0">
    <w:p w14:paraId="0B37FB83" w14:textId="77777777" w:rsidR="00F5360A" w:rsidRDefault="00F5360A" w:rsidP="00351A5E">
      <w:r>
        <w:continuationSeparator/>
      </w:r>
    </w:p>
    <w:p w14:paraId="7DB88590" w14:textId="77777777" w:rsidR="00F5360A" w:rsidRDefault="00F5360A" w:rsidP="00351A5E"/>
    <w:p w14:paraId="2AE8CF43" w14:textId="77777777" w:rsidR="00F5360A" w:rsidRDefault="00F5360A" w:rsidP="00351A5E"/>
  </w:endnote>
  <w:endnote w:type="continuationNotice" w:id="1">
    <w:p w14:paraId="59F41BBA" w14:textId="77777777" w:rsidR="00F5360A" w:rsidRDefault="00F5360A" w:rsidP="00351A5E"/>
    <w:p w14:paraId="04D89EBE" w14:textId="77777777" w:rsidR="00F5360A" w:rsidRDefault="00F5360A" w:rsidP="00351A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ateo">
    <w:altName w:val="Cambria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6150224"/>
      <w:docPartObj>
        <w:docPartGallery w:val="Page Numbers (Bottom of Page)"/>
        <w:docPartUnique/>
      </w:docPartObj>
    </w:sdtPr>
    <w:sdtEndPr/>
    <w:sdtContent>
      <w:p w14:paraId="054F8523" w14:textId="77777777" w:rsidR="00DE331E" w:rsidRPr="003059FF" w:rsidRDefault="00ED5D4A" w:rsidP="003059FF">
        <w:pPr>
          <w:pStyle w:val="Footer"/>
        </w:pPr>
        <w:r w:rsidRPr="003059FF">
          <w:t xml:space="preserve">Page </w:t>
        </w:r>
        <w:r w:rsidRPr="003059FF">
          <w:fldChar w:fldCharType="begin"/>
        </w:r>
        <w:r w:rsidRPr="003059FF">
          <w:instrText>PAGE   \* MERGEFORMAT</w:instrText>
        </w:r>
        <w:r w:rsidRPr="003059FF">
          <w:fldChar w:fldCharType="separate"/>
        </w:r>
        <w:r w:rsidRPr="003059FF">
          <w:t>2</w:t>
        </w:r>
        <w:r w:rsidRPr="003059FF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8924180"/>
      <w:docPartObj>
        <w:docPartGallery w:val="Page Numbers (Bottom of Page)"/>
        <w:docPartUnique/>
      </w:docPartObj>
    </w:sdtPr>
    <w:sdtEndPr/>
    <w:sdtContent>
      <w:p w14:paraId="0605F73F" w14:textId="77777777" w:rsidR="00DE331E" w:rsidRPr="00DE331E" w:rsidRDefault="00DE331E" w:rsidP="00351A5E">
        <w:pPr>
          <w:pStyle w:val="Footer"/>
        </w:pPr>
        <w:r w:rsidRPr="003059FF">
          <w:fldChar w:fldCharType="begin"/>
        </w:r>
        <w:r w:rsidRPr="00DE331E">
          <w:instrText xml:space="preserve"> PAGE   \* MERGEFORMAT </w:instrText>
        </w:r>
        <w:r w:rsidRPr="003059FF">
          <w:fldChar w:fldCharType="separate"/>
        </w:r>
        <w:r w:rsidRPr="003059FF">
          <w:t>2</w:t>
        </w:r>
        <w:r w:rsidRPr="003059FF">
          <w:fldChar w:fldCharType="end"/>
        </w:r>
      </w:p>
    </w:sdtContent>
  </w:sdt>
  <w:p w14:paraId="2DEAF1A5" w14:textId="77777777" w:rsidR="00DE331E" w:rsidRDefault="00DE331E" w:rsidP="00351A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B1E35" w14:textId="77777777" w:rsidR="00F5360A" w:rsidRDefault="00F5360A" w:rsidP="00351A5E">
      <w:r>
        <w:separator/>
      </w:r>
    </w:p>
    <w:p w14:paraId="0D62B85D" w14:textId="77777777" w:rsidR="00F5360A" w:rsidRDefault="00F5360A" w:rsidP="00351A5E"/>
    <w:p w14:paraId="1F478AD9" w14:textId="77777777" w:rsidR="00F5360A" w:rsidRDefault="00F5360A" w:rsidP="00351A5E"/>
  </w:footnote>
  <w:footnote w:type="continuationSeparator" w:id="0">
    <w:p w14:paraId="0A27D4BE" w14:textId="77777777" w:rsidR="00F5360A" w:rsidRDefault="00F5360A" w:rsidP="00351A5E">
      <w:r>
        <w:continuationSeparator/>
      </w:r>
    </w:p>
    <w:p w14:paraId="35192616" w14:textId="77777777" w:rsidR="00F5360A" w:rsidRDefault="00F5360A" w:rsidP="00351A5E"/>
    <w:p w14:paraId="20D6E226" w14:textId="77777777" w:rsidR="00F5360A" w:rsidRDefault="00F5360A" w:rsidP="00351A5E"/>
  </w:footnote>
  <w:footnote w:type="continuationNotice" w:id="1">
    <w:p w14:paraId="3C9FA1EB" w14:textId="77777777" w:rsidR="00F5360A" w:rsidRDefault="00F5360A" w:rsidP="00351A5E"/>
    <w:p w14:paraId="531376FB" w14:textId="77777777" w:rsidR="00F5360A" w:rsidRDefault="00F5360A" w:rsidP="00351A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15DAE" w14:textId="41A75459" w:rsidR="003059FF" w:rsidRPr="003059FF" w:rsidRDefault="003059FF" w:rsidP="003059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0FC26" w14:textId="4B5BC1CF" w:rsidR="00965016" w:rsidRPr="003059FF" w:rsidRDefault="001C71BB" w:rsidP="003059FF">
    <w:r w:rsidRPr="003059FF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6A5FD4" wp14:editId="75EB32A3">
              <wp:simplePos x="0" y="0"/>
              <wp:positionH relativeFrom="column">
                <wp:posOffset>1955041</wp:posOffset>
              </wp:positionH>
              <wp:positionV relativeFrom="paragraph">
                <wp:posOffset>4758842</wp:posOffset>
              </wp:positionV>
              <wp:extent cx="280669" cy="11162665"/>
              <wp:effectExtent l="6985" t="0" r="0" b="0"/>
              <wp:wrapNone/>
              <wp:docPr id="1978968323" name="Rectangle 1978968323" title="Decorative bor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280669" cy="11162665"/>
                      </a:xfrm>
                      <a:prstGeom prst="rect">
                        <a:avLst/>
                      </a:pr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B82CF46" w14:textId="77777777" w:rsidR="001C71BB" w:rsidRDefault="001C71BB" w:rsidP="003059F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6A5FD4" id="Rectangle 1978968323" o:spid="_x0000_s1026" alt="Title: Decorative border" style="position:absolute;margin-left:153.95pt;margin-top:374.7pt;width:22.1pt;height:878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" fillcolor="#0069b4" stroked="f" strokeweight="1pt">
              <v:textbox>
                <w:txbxContent>
                  <w:p w14:paraId="4B82CF46" w14:textId="77777777" w:rsidR="001C71BB" w:rsidRDefault="001C71BB" w:rsidP="003059FF"/>
                </w:txbxContent>
              </v:textbox>
            </v:rect>
          </w:pict>
        </mc:Fallback>
      </mc:AlternateContent>
    </w:r>
    <w:r w:rsidRPr="003059FF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028356" wp14:editId="0A755848">
              <wp:simplePos x="0" y="0"/>
              <wp:positionH relativeFrom="column">
                <wp:posOffset>6555353</wp:posOffset>
              </wp:positionH>
              <wp:positionV relativeFrom="paragraph">
                <wp:posOffset>-301680</wp:posOffset>
              </wp:positionV>
              <wp:extent cx="269958" cy="11162665"/>
              <wp:effectExtent l="0" t="0" r="0" b="635"/>
              <wp:wrapNone/>
              <wp:docPr id="486684213" name="Rectangle 486684213" title="Decorative bor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9958" cy="11162665"/>
                      </a:xfrm>
                      <a:prstGeom prst="rect">
                        <a:avLst/>
                      </a:pr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5961B6" id="Rectangle 486684213" o:spid="_x0000_s1026" alt="Title: Decorative border" style="position:absolute;margin-left:516.15pt;margin-top:-23.75pt;width:21.25pt;height:878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" fillcolor="#0069b4" stroked="f" strokeweight="1pt"/>
          </w:pict>
        </mc:Fallback>
      </mc:AlternateContent>
    </w:r>
    <w:r w:rsidRPr="003059F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C8740F" wp14:editId="6F193C3D">
              <wp:simplePos x="0" y="0"/>
              <wp:positionH relativeFrom="column">
                <wp:posOffset>-743944</wp:posOffset>
              </wp:positionH>
              <wp:positionV relativeFrom="paragraph">
                <wp:posOffset>-373242</wp:posOffset>
              </wp:positionV>
              <wp:extent cx="277909" cy="11162665"/>
              <wp:effectExtent l="0" t="0" r="8255" b="635"/>
              <wp:wrapNone/>
              <wp:docPr id="14" name="Rectangle 14" title="Decorative bor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7909" cy="11162665"/>
                      </a:xfrm>
                      <a:prstGeom prst="rect">
                        <a:avLst/>
                      </a:pr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930446" w14:textId="77777777" w:rsidR="001C71BB" w:rsidRDefault="001C71BB" w:rsidP="003059F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C8740F" id="Rectangle 14" o:spid="_x0000_s1027" alt="Title: Decorative border" style="position:absolute;margin-left:-58.6pt;margin-top:-29.4pt;width:21.9pt;height:87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" fillcolor="#0069b4" stroked="f" strokeweight="1pt">
              <v:textbox>
                <w:txbxContent>
                  <w:p w14:paraId="37930446" w14:textId="77777777" w:rsidR="001C71BB" w:rsidRDefault="001C71BB" w:rsidP="003059FF"/>
                </w:txbxContent>
              </v:textbox>
            </v:rect>
          </w:pict>
        </mc:Fallback>
      </mc:AlternateContent>
    </w:r>
    <w:r w:rsidRPr="003059FF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628D35E" wp14:editId="57418381">
              <wp:simplePos x="0" y="0"/>
              <wp:positionH relativeFrom="column">
                <wp:posOffset>1331402</wp:posOffset>
              </wp:positionH>
              <wp:positionV relativeFrom="paragraph">
                <wp:posOffset>-5726097</wp:posOffset>
              </wp:positionV>
              <wp:extent cx="313099" cy="11162714"/>
              <wp:effectExtent l="4445" t="0" r="0" b="0"/>
              <wp:wrapNone/>
              <wp:docPr id="884176920" name="Rectangle 884176920" title="Decorative bor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13099" cy="11162714"/>
                      </a:xfrm>
                      <a:prstGeom prst="rect">
                        <a:avLst/>
                      </a:prstGeom>
                      <a:solidFill>
                        <a:srgbClr val="0069B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AA8117" w14:textId="77777777" w:rsidR="001C71BB" w:rsidRDefault="001C71BB" w:rsidP="001C71B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28D35E" id="Rectangle 884176920" o:spid="_x0000_s1028" alt="Title: Decorative border" style="position:absolute;margin-left:104.85pt;margin-top:-450.85pt;width:24.65pt;height:878.9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" fillcolor="#0069b4" stroked="f" strokeweight="1pt">
              <v:textbox>
                <w:txbxContent>
                  <w:p w14:paraId="0FAA8117" w14:textId="77777777" w:rsidR="001C71BB" w:rsidRDefault="001C71BB" w:rsidP="001C71BB"/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F69B6" w14:textId="18885811" w:rsidR="003059FF" w:rsidRPr="003059FF" w:rsidRDefault="003059FF" w:rsidP="003059F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59CE"/>
    <w:multiLevelType w:val="multilevel"/>
    <w:tmpl w:val="0B84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16727"/>
    <w:multiLevelType w:val="multilevel"/>
    <w:tmpl w:val="3D707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600E58"/>
    <w:multiLevelType w:val="hybridMultilevel"/>
    <w:tmpl w:val="EE08640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8C32F8"/>
    <w:multiLevelType w:val="multilevel"/>
    <w:tmpl w:val="0F3C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83283E"/>
    <w:multiLevelType w:val="hybridMultilevel"/>
    <w:tmpl w:val="2EFCD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C3E72"/>
    <w:multiLevelType w:val="multilevel"/>
    <w:tmpl w:val="DAE4D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6D5499"/>
    <w:multiLevelType w:val="hybridMultilevel"/>
    <w:tmpl w:val="4EB02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00999"/>
    <w:multiLevelType w:val="hybridMultilevel"/>
    <w:tmpl w:val="E0B63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76CE1"/>
    <w:multiLevelType w:val="hybridMultilevel"/>
    <w:tmpl w:val="7E864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079EF"/>
    <w:multiLevelType w:val="multilevel"/>
    <w:tmpl w:val="4EDE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65A09A6"/>
    <w:multiLevelType w:val="hybridMultilevel"/>
    <w:tmpl w:val="9C6AF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C1110"/>
    <w:multiLevelType w:val="hybridMultilevel"/>
    <w:tmpl w:val="8DBCD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425E2"/>
    <w:multiLevelType w:val="hybridMultilevel"/>
    <w:tmpl w:val="3228B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50920"/>
    <w:multiLevelType w:val="hybridMultilevel"/>
    <w:tmpl w:val="7004D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316B20"/>
    <w:multiLevelType w:val="hybridMultilevel"/>
    <w:tmpl w:val="D0A4B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0C03EA"/>
    <w:multiLevelType w:val="hybridMultilevel"/>
    <w:tmpl w:val="98C2D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71B7F"/>
    <w:multiLevelType w:val="hybridMultilevel"/>
    <w:tmpl w:val="F6605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6960F8"/>
    <w:multiLevelType w:val="hybridMultilevel"/>
    <w:tmpl w:val="ADDA1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73903"/>
    <w:multiLevelType w:val="multilevel"/>
    <w:tmpl w:val="B3066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B47DFB"/>
    <w:multiLevelType w:val="hybridMultilevel"/>
    <w:tmpl w:val="AA40F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B08DC"/>
    <w:multiLevelType w:val="hybridMultilevel"/>
    <w:tmpl w:val="086E9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7E499D"/>
    <w:multiLevelType w:val="hybridMultilevel"/>
    <w:tmpl w:val="75D87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1A4A93"/>
    <w:multiLevelType w:val="hybridMultilevel"/>
    <w:tmpl w:val="586EF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3C015E"/>
    <w:multiLevelType w:val="hybridMultilevel"/>
    <w:tmpl w:val="5CD83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6A1222"/>
    <w:multiLevelType w:val="hybridMultilevel"/>
    <w:tmpl w:val="9E1AE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AB4809"/>
    <w:multiLevelType w:val="hybridMultilevel"/>
    <w:tmpl w:val="6A1C5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EC10EF"/>
    <w:multiLevelType w:val="hybridMultilevel"/>
    <w:tmpl w:val="8B4E9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296AA9"/>
    <w:multiLevelType w:val="hybridMultilevel"/>
    <w:tmpl w:val="39B08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F01152"/>
    <w:multiLevelType w:val="hybridMultilevel"/>
    <w:tmpl w:val="0018E0C2"/>
    <w:lvl w:ilvl="0" w:tplc="0BC6FD8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AB80BC2"/>
    <w:multiLevelType w:val="hybridMultilevel"/>
    <w:tmpl w:val="ABA0C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12528"/>
    <w:multiLevelType w:val="hybridMultilevel"/>
    <w:tmpl w:val="4094F2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1862EA5"/>
    <w:multiLevelType w:val="hybridMultilevel"/>
    <w:tmpl w:val="4582F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5931B5"/>
    <w:multiLevelType w:val="hybridMultilevel"/>
    <w:tmpl w:val="57189A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3543A4"/>
    <w:multiLevelType w:val="hybridMultilevel"/>
    <w:tmpl w:val="70087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7D5856"/>
    <w:multiLevelType w:val="multilevel"/>
    <w:tmpl w:val="C9B4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90D4A6E"/>
    <w:multiLevelType w:val="hybridMultilevel"/>
    <w:tmpl w:val="32E004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D72B2"/>
    <w:multiLevelType w:val="hybridMultilevel"/>
    <w:tmpl w:val="EB06F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7656C6"/>
    <w:multiLevelType w:val="hybridMultilevel"/>
    <w:tmpl w:val="4A843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676EA"/>
    <w:multiLevelType w:val="multilevel"/>
    <w:tmpl w:val="83BE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1517751">
    <w:abstractNumId w:val="4"/>
  </w:num>
  <w:num w:numId="2" w16cid:durableId="270892099">
    <w:abstractNumId w:val="3"/>
  </w:num>
  <w:num w:numId="3" w16cid:durableId="1800415843">
    <w:abstractNumId w:val="1"/>
  </w:num>
  <w:num w:numId="4" w16cid:durableId="1541092050">
    <w:abstractNumId w:val="18"/>
  </w:num>
  <w:num w:numId="5" w16cid:durableId="1508253653">
    <w:abstractNumId w:val="33"/>
  </w:num>
  <w:num w:numId="6" w16cid:durableId="1159420057">
    <w:abstractNumId w:val="12"/>
  </w:num>
  <w:num w:numId="7" w16cid:durableId="1319383577">
    <w:abstractNumId w:val="7"/>
  </w:num>
  <w:num w:numId="8" w16cid:durableId="1631519628">
    <w:abstractNumId w:val="20"/>
  </w:num>
  <w:num w:numId="9" w16cid:durableId="1766996880">
    <w:abstractNumId w:val="13"/>
  </w:num>
  <w:num w:numId="10" w16cid:durableId="1546479804">
    <w:abstractNumId w:val="21"/>
  </w:num>
  <w:num w:numId="11" w16cid:durableId="1497768723">
    <w:abstractNumId w:val="22"/>
  </w:num>
  <w:num w:numId="12" w16cid:durableId="1217163113">
    <w:abstractNumId w:val="38"/>
  </w:num>
  <w:num w:numId="13" w16cid:durableId="1999650771">
    <w:abstractNumId w:val="15"/>
  </w:num>
  <w:num w:numId="14" w16cid:durableId="2115902967">
    <w:abstractNumId w:val="19"/>
  </w:num>
  <w:num w:numId="15" w16cid:durableId="1879465181">
    <w:abstractNumId w:val="14"/>
  </w:num>
  <w:num w:numId="16" w16cid:durableId="854074782">
    <w:abstractNumId w:val="25"/>
  </w:num>
  <w:num w:numId="17" w16cid:durableId="833109389">
    <w:abstractNumId w:val="14"/>
  </w:num>
  <w:num w:numId="18" w16cid:durableId="1002929076">
    <w:abstractNumId w:val="36"/>
  </w:num>
  <w:num w:numId="19" w16cid:durableId="1104494184">
    <w:abstractNumId w:val="31"/>
  </w:num>
  <w:num w:numId="20" w16cid:durableId="1521890175">
    <w:abstractNumId w:val="24"/>
  </w:num>
  <w:num w:numId="21" w16cid:durableId="1563444852">
    <w:abstractNumId w:val="0"/>
  </w:num>
  <w:num w:numId="22" w16cid:durableId="1285380743">
    <w:abstractNumId w:val="5"/>
  </w:num>
  <w:num w:numId="23" w16cid:durableId="467207429">
    <w:abstractNumId w:val="17"/>
  </w:num>
  <w:num w:numId="24" w16cid:durableId="1034691275">
    <w:abstractNumId w:val="37"/>
  </w:num>
  <w:num w:numId="25" w16cid:durableId="1525288776">
    <w:abstractNumId w:val="35"/>
  </w:num>
  <w:num w:numId="26" w16cid:durableId="448815200">
    <w:abstractNumId w:val="11"/>
  </w:num>
  <w:num w:numId="27" w16cid:durableId="2131048268">
    <w:abstractNumId w:val="6"/>
  </w:num>
  <w:num w:numId="28" w16cid:durableId="229732062">
    <w:abstractNumId w:val="34"/>
  </w:num>
  <w:num w:numId="29" w16cid:durableId="81029038">
    <w:abstractNumId w:val="9"/>
  </w:num>
  <w:num w:numId="30" w16cid:durableId="287660744">
    <w:abstractNumId w:val="32"/>
  </w:num>
  <w:num w:numId="31" w16cid:durableId="1123885155">
    <w:abstractNumId w:val="10"/>
  </w:num>
  <w:num w:numId="32" w16cid:durableId="494149196">
    <w:abstractNumId w:val="2"/>
  </w:num>
  <w:num w:numId="33" w16cid:durableId="806893877">
    <w:abstractNumId w:val="27"/>
  </w:num>
  <w:num w:numId="34" w16cid:durableId="970748720">
    <w:abstractNumId w:val="26"/>
  </w:num>
  <w:num w:numId="35" w16cid:durableId="1610745343">
    <w:abstractNumId w:val="16"/>
  </w:num>
  <w:num w:numId="36" w16cid:durableId="1222911007">
    <w:abstractNumId w:val="30"/>
  </w:num>
  <w:num w:numId="37" w16cid:durableId="1708949134">
    <w:abstractNumId w:val="8"/>
  </w:num>
  <w:num w:numId="38" w16cid:durableId="1111827579">
    <w:abstractNumId w:val="23"/>
  </w:num>
  <w:num w:numId="39" w16cid:durableId="2109539550">
    <w:abstractNumId w:val="28"/>
  </w:num>
  <w:num w:numId="40" w16cid:durableId="1584341312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attachedTemplate r:id="rId1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documentProtection w:formatting="1" w:enforcement="0"/>
  <w:styleLockThem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2B"/>
    <w:rsid w:val="00000509"/>
    <w:rsid w:val="000005B6"/>
    <w:rsid w:val="00000957"/>
    <w:rsid w:val="00000B72"/>
    <w:rsid w:val="00000CFB"/>
    <w:rsid w:val="00001138"/>
    <w:rsid w:val="0000157A"/>
    <w:rsid w:val="0000180E"/>
    <w:rsid w:val="000018AA"/>
    <w:rsid w:val="00001A72"/>
    <w:rsid w:val="00001D48"/>
    <w:rsid w:val="00001E6D"/>
    <w:rsid w:val="00002071"/>
    <w:rsid w:val="00002433"/>
    <w:rsid w:val="00002489"/>
    <w:rsid w:val="000026C7"/>
    <w:rsid w:val="0000296D"/>
    <w:rsid w:val="00002AAD"/>
    <w:rsid w:val="00002C57"/>
    <w:rsid w:val="00002D1C"/>
    <w:rsid w:val="00002DBC"/>
    <w:rsid w:val="00003066"/>
    <w:rsid w:val="00003177"/>
    <w:rsid w:val="0000323E"/>
    <w:rsid w:val="0000324D"/>
    <w:rsid w:val="0000327D"/>
    <w:rsid w:val="000032DB"/>
    <w:rsid w:val="00003311"/>
    <w:rsid w:val="000035D7"/>
    <w:rsid w:val="00003601"/>
    <w:rsid w:val="00003775"/>
    <w:rsid w:val="000039E2"/>
    <w:rsid w:val="00003B2A"/>
    <w:rsid w:val="00004096"/>
    <w:rsid w:val="00004127"/>
    <w:rsid w:val="000041DC"/>
    <w:rsid w:val="00004466"/>
    <w:rsid w:val="00004665"/>
    <w:rsid w:val="000048C9"/>
    <w:rsid w:val="000048CF"/>
    <w:rsid w:val="000049A4"/>
    <w:rsid w:val="00004BFC"/>
    <w:rsid w:val="00004C3C"/>
    <w:rsid w:val="00004C99"/>
    <w:rsid w:val="00004CDA"/>
    <w:rsid w:val="00004E05"/>
    <w:rsid w:val="00004EB2"/>
    <w:rsid w:val="00005123"/>
    <w:rsid w:val="00005400"/>
    <w:rsid w:val="000055A2"/>
    <w:rsid w:val="000056AC"/>
    <w:rsid w:val="000059B6"/>
    <w:rsid w:val="00005A71"/>
    <w:rsid w:val="00005B3C"/>
    <w:rsid w:val="00005B67"/>
    <w:rsid w:val="00005BC3"/>
    <w:rsid w:val="00005DBB"/>
    <w:rsid w:val="00005DEC"/>
    <w:rsid w:val="00005F2E"/>
    <w:rsid w:val="00006090"/>
    <w:rsid w:val="000065B8"/>
    <w:rsid w:val="0000676F"/>
    <w:rsid w:val="00006A94"/>
    <w:rsid w:val="00006AA0"/>
    <w:rsid w:val="00006B29"/>
    <w:rsid w:val="00006BBA"/>
    <w:rsid w:val="00006C2C"/>
    <w:rsid w:val="00006D5C"/>
    <w:rsid w:val="00006FED"/>
    <w:rsid w:val="00007026"/>
    <w:rsid w:val="0000740A"/>
    <w:rsid w:val="00007495"/>
    <w:rsid w:val="000074D1"/>
    <w:rsid w:val="00007620"/>
    <w:rsid w:val="00007718"/>
    <w:rsid w:val="00007AC7"/>
    <w:rsid w:val="00007BDF"/>
    <w:rsid w:val="00007C2C"/>
    <w:rsid w:val="00007FD1"/>
    <w:rsid w:val="0001008B"/>
    <w:rsid w:val="000100AF"/>
    <w:rsid w:val="0001017A"/>
    <w:rsid w:val="000101A3"/>
    <w:rsid w:val="000103D8"/>
    <w:rsid w:val="00010689"/>
    <w:rsid w:val="00010C36"/>
    <w:rsid w:val="00010CF9"/>
    <w:rsid w:val="00010EF1"/>
    <w:rsid w:val="00010F00"/>
    <w:rsid w:val="000110E3"/>
    <w:rsid w:val="0001174D"/>
    <w:rsid w:val="00011913"/>
    <w:rsid w:val="00011A0E"/>
    <w:rsid w:val="00011A46"/>
    <w:rsid w:val="00011A66"/>
    <w:rsid w:val="00011E73"/>
    <w:rsid w:val="000122EE"/>
    <w:rsid w:val="0001237B"/>
    <w:rsid w:val="000125E6"/>
    <w:rsid w:val="00012628"/>
    <w:rsid w:val="0001263A"/>
    <w:rsid w:val="00012B9E"/>
    <w:rsid w:val="00012E64"/>
    <w:rsid w:val="00012F19"/>
    <w:rsid w:val="00012F45"/>
    <w:rsid w:val="00013035"/>
    <w:rsid w:val="00013086"/>
    <w:rsid w:val="000131E6"/>
    <w:rsid w:val="000131ED"/>
    <w:rsid w:val="00013365"/>
    <w:rsid w:val="000133C1"/>
    <w:rsid w:val="00013AF7"/>
    <w:rsid w:val="00013CAA"/>
    <w:rsid w:val="00013E80"/>
    <w:rsid w:val="0001415B"/>
    <w:rsid w:val="00014366"/>
    <w:rsid w:val="0001449C"/>
    <w:rsid w:val="000144FD"/>
    <w:rsid w:val="000146ED"/>
    <w:rsid w:val="000148C0"/>
    <w:rsid w:val="000149CD"/>
    <w:rsid w:val="00014BCC"/>
    <w:rsid w:val="00015089"/>
    <w:rsid w:val="000151C5"/>
    <w:rsid w:val="00015383"/>
    <w:rsid w:val="000156A8"/>
    <w:rsid w:val="0001577B"/>
    <w:rsid w:val="00015E10"/>
    <w:rsid w:val="00016103"/>
    <w:rsid w:val="00016106"/>
    <w:rsid w:val="00016345"/>
    <w:rsid w:val="00016352"/>
    <w:rsid w:val="000164DB"/>
    <w:rsid w:val="0001678F"/>
    <w:rsid w:val="00016827"/>
    <w:rsid w:val="000168D6"/>
    <w:rsid w:val="000169DB"/>
    <w:rsid w:val="00016CCC"/>
    <w:rsid w:val="00016EAB"/>
    <w:rsid w:val="00016F0B"/>
    <w:rsid w:val="00016FD9"/>
    <w:rsid w:val="00017214"/>
    <w:rsid w:val="0001747F"/>
    <w:rsid w:val="000176E5"/>
    <w:rsid w:val="00017ACB"/>
    <w:rsid w:val="00017BF8"/>
    <w:rsid w:val="00017C57"/>
    <w:rsid w:val="00017D5E"/>
    <w:rsid w:val="00017F07"/>
    <w:rsid w:val="00017FA2"/>
    <w:rsid w:val="00017FBA"/>
    <w:rsid w:val="00017FFE"/>
    <w:rsid w:val="00020110"/>
    <w:rsid w:val="00020155"/>
    <w:rsid w:val="000203B6"/>
    <w:rsid w:val="000203C9"/>
    <w:rsid w:val="00020587"/>
    <w:rsid w:val="00020FED"/>
    <w:rsid w:val="000210E3"/>
    <w:rsid w:val="0002111A"/>
    <w:rsid w:val="000212DF"/>
    <w:rsid w:val="000213EC"/>
    <w:rsid w:val="00021413"/>
    <w:rsid w:val="0002158D"/>
    <w:rsid w:val="000215D6"/>
    <w:rsid w:val="00021612"/>
    <w:rsid w:val="00021626"/>
    <w:rsid w:val="00021969"/>
    <w:rsid w:val="00021B7F"/>
    <w:rsid w:val="00021CE1"/>
    <w:rsid w:val="00021F64"/>
    <w:rsid w:val="00022506"/>
    <w:rsid w:val="00022760"/>
    <w:rsid w:val="000227CA"/>
    <w:rsid w:val="00022801"/>
    <w:rsid w:val="00022BF5"/>
    <w:rsid w:val="00022C1C"/>
    <w:rsid w:val="00022D29"/>
    <w:rsid w:val="00023137"/>
    <w:rsid w:val="00023482"/>
    <w:rsid w:val="00023510"/>
    <w:rsid w:val="000237F1"/>
    <w:rsid w:val="00023878"/>
    <w:rsid w:val="00023927"/>
    <w:rsid w:val="000239F1"/>
    <w:rsid w:val="00023AC9"/>
    <w:rsid w:val="00023B39"/>
    <w:rsid w:val="0002413B"/>
    <w:rsid w:val="00024143"/>
    <w:rsid w:val="000244C9"/>
    <w:rsid w:val="000244FA"/>
    <w:rsid w:val="00024703"/>
    <w:rsid w:val="0002470D"/>
    <w:rsid w:val="00024764"/>
    <w:rsid w:val="000247B3"/>
    <w:rsid w:val="00024AB9"/>
    <w:rsid w:val="00024AC7"/>
    <w:rsid w:val="00024C38"/>
    <w:rsid w:val="00024CCA"/>
    <w:rsid w:val="00024D5A"/>
    <w:rsid w:val="00024F1C"/>
    <w:rsid w:val="00025342"/>
    <w:rsid w:val="000253D0"/>
    <w:rsid w:val="0002542E"/>
    <w:rsid w:val="00025553"/>
    <w:rsid w:val="00025745"/>
    <w:rsid w:val="00025750"/>
    <w:rsid w:val="00025770"/>
    <w:rsid w:val="000257EE"/>
    <w:rsid w:val="00025857"/>
    <w:rsid w:val="00025873"/>
    <w:rsid w:val="00025CDB"/>
    <w:rsid w:val="00025D63"/>
    <w:rsid w:val="00025E9B"/>
    <w:rsid w:val="00026081"/>
    <w:rsid w:val="000261C3"/>
    <w:rsid w:val="00026425"/>
    <w:rsid w:val="000269E5"/>
    <w:rsid w:val="00026A25"/>
    <w:rsid w:val="00026CF5"/>
    <w:rsid w:val="00026D7B"/>
    <w:rsid w:val="00026DF5"/>
    <w:rsid w:val="00026E09"/>
    <w:rsid w:val="00027220"/>
    <w:rsid w:val="00027263"/>
    <w:rsid w:val="000273E2"/>
    <w:rsid w:val="0002754E"/>
    <w:rsid w:val="0002760E"/>
    <w:rsid w:val="0002768D"/>
    <w:rsid w:val="00027786"/>
    <w:rsid w:val="00027833"/>
    <w:rsid w:val="0002790E"/>
    <w:rsid w:val="00027A4F"/>
    <w:rsid w:val="00027A73"/>
    <w:rsid w:val="00027BD2"/>
    <w:rsid w:val="00027D9F"/>
    <w:rsid w:val="00027FDF"/>
    <w:rsid w:val="00030029"/>
    <w:rsid w:val="00030201"/>
    <w:rsid w:val="0003020C"/>
    <w:rsid w:val="000303E9"/>
    <w:rsid w:val="000304B8"/>
    <w:rsid w:val="00030607"/>
    <w:rsid w:val="00030653"/>
    <w:rsid w:val="00030697"/>
    <w:rsid w:val="0003075C"/>
    <w:rsid w:val="00030921"/>
    <w:rsid w:val="00030A34"/>
    <w:rsid w:val="00030B7C"/>
    <w:rsid w:val="00030C74"/>
    <w:rsid w:val="0003101F"/>
    <w:rsid w:val="00031B5F"/>
    <w:rsid w:val="00031C29"/>
    <w:rsid w:val="00031C93"/>
    <w:rsid w:val="00031E29"/>
    <w:rsid w:val="00032016"/>
    <w:rsid w:val="0003201D"/>
    <w:rsid w:val="00032098"/>
    <w:rsid w:val="000322A2"/>
    <w:rsid w:val="0003286D"/>
    <w:rsid w:val="00032891"/>
    <w:rsid w:val="00032B55"/>
    <w:rsid w:val="00032D97"/>
    <w:rsid w:val="00032DB0"/>
    <w:rsid w:val="00032E69"/>
    <w:rsid w:val="00032EB5"/>
    <w:rsid w:val="00032F9A"/>
    <w:rsid w:val="00032FCC"/>
    <w:rsid w:val="000330CE"/>
    <w:rsid w:val="000331E5"/>
    <w:rsid w:val="00033247"/>
    <w:rsid w:val="0003327A"/>
    <w:rsid w:val="000332EC"/>
    <w:rsid w:val="0003343F"/>
    <w:rsid w:val="00033576"/>
    <w:rsid w:val="00033721"/>
    <w:rsid w:val="000337E4"/>
    <w:rsid w:val="00033AF7"/>
    <w:rsid w:val="00033BA7"/>
    <w:rsid w:val="00033D21"/>
    <w:rsid w:val="00033D44"/>
    <w:rsid w:val="000340AC"/>
    <w:rsid w:val="000340AE"/>
    <w:rsid w:val="00034142"/>
    <w:rsid w:val="000342AE"/>
    <w:rsid w:val="000342CB"/>
    <w:rsid w:val="000346C6"/>
    <w:rsid w:val="000346E0"/>
    <w:rsid w:val="0003499A"/>
    <w:rsid w:val="000349EB"/>
    <w:rsid w:val="00034ADC"/>
    <w:rsid w:val="00034AFC"/>
    <w:rsid w:val="00034BDC"/>
    <w:rsid w:val="00034BFC"/>
    <w:rsid w:val="00034DC0"/>
    <w:rsid w:val="00034EB2"/>
    <w:rsid w:val="00034F35"/>
    <w:rsid w:val="00034F5D"/>
    <w:rsid w:val="00034FD6"/>
    <w:rsid w:val="0003527F"/>
    <w:rsid w:val="000352A0"/>
    <w:rsid w:val="000352BD"/>
    <w:rsid w:val="0003540A"/>
    <w:rsid w:val="00035575"/>
    <w:rsid w:val="00035762"/>
    <w:rsid w:val="000357D7"/>
    <w:rsid w:val="00035C9B"/>
    <w:rsid w:val="0003617B"/>
    <w:rsid w:val="00036304"/>
    <w:rsid w:val="00036305"/>
    <w:rsid w:val="00036376"/>
    <w:rsid w:val="000363C4"/>
    <w:rsid w:val="000363DF"/>
    <w:rsid w:val="000363E6"/>
    <w:rsid w:val="00036419"/>
    <w:rsid w:val="00036458"/>
    <w:rsid w:val="000365BD"/>
    <w:rsid w:val="000366DD"/>
    <w:rsid w:val="000367A9"/>
    <w:rsid w:val="00036855"/>
    <w:rsid w:val="00036973"/>
    <w:rsid w:val="00036F29"/>
    <w:rsid w:val="00037174"/>
    <w:rsid w:val="0003717C"/>
    <w:rsid w:val="0003738D"/>
    <w:rsid w:val="000376D5"/>
    <w:rsid w:val="00037BF6"/>
    <w:rsid w:val="00037CD1"/>
    <w:rsid w:val="00037EC2"/>
    <w:rsid w:val="00040508"/>
    <w:rsid w:val="00040967"/>
    <w:rsid w:val="00040C01"/>
    <w:rsid w:val="00040DB1"/>
    <w:rsid w:val="0004101D"/>
    <w:rsid w:val="000412EE"/>
    <w:rsid w:val="00041371"/>
    <w:rsid w:val="000413CE"/>
    <w:rsid w:val="000413E0"/>
    <w:rsid w:val="000414EA"/>
    <w:rsid w:val="00041631"/>
    <w:rsid w:val="0004183F"/>
    <w:rsid w:val="00041AAC"/>
    <w:rsid w:val="00041D03"/>
    <w:rsid w:val="00041F16"/>
    <w:rsid w:val="00041FEA"/>
    <w:rsid w:val="0004205E"/>
    <w:rsid w:val="00042144"/>
    <w:rsid w:val="00042224"/>
    <w:rsid w:val="00042557"/>
    <w:rsid w:val="00042606"/>
    <w:rsid w:val="00042875"/>
    <w:rsid w:val="00042AA1"/>
    <w:rsid w:val="00042B73"/>
    <w:rsid w:val="00042B9F"/>
    <w:rsid w:val="00042E22"/>
    <w:rsid w:val="00042F9A"/>
    <w:rsid w:val="000434AC"/>
    <w:rsid w:val="0004364D"/>
    <w:rsid w:val="00043887"/>
    <w:rsid w:val="0004393B"/>
    <w:rsid w:val="000439F9"/>
    <w:rsid w:val="00043AF3"/>
    <w:rsid w:val="00043C3E"/>
    <w:rsid w:val="00043E04"/>
    <w:rsid w:val="00043E42"/>
    <w:rsid w:val="00044109"/>
    <w:rsid w:val="00044125"/>
    <w:rsid w:val="00044396"/>
    <w:rsid w:val="0004443A"/>
    <w:rsid w:val="000445EF"/>
    <w:rsid w:val="0004465C"/>
    <w:rsid w:val="00044681"/>
    <w:rsid w:val="00044700"/>
    <w:rsid w:val="00044B4E"/>
    <w:rsid w:val="00044B6C"/>
    <w:rsid w:val="00044EA8"/>
    <w:rsid w:val="00044F11"/>
    <w:rsid w:val="00044F70"/>
    <w:rsid w:val="00045257"/>
    <w:rsid w:val="000452C2"/>
    <w:rsid w:val="00045434"/>
    <w:rsid w:val="0004553F"/>
    <w:rsid w:val="00045705"/>
    <w:rsid w:val="0004598F"/>
    <w:rsid w:val="00045A22"/>
    <w:rsid w:val="00045A7D"/>
    <w:rsid w:val="00045B12"/>
    <w:rsid w:val="00045EDE"/>
    <w:rsid w:val="00045F00"/>
    <w:rsid w:val="00045F62"/>
    <w:rsid w:val="0004607B"/>
    <w:rsid w:val="0004608B"/>
    <w:rsid w:val="0004624B"/>
    <w:rsid w:val="0004663E"/>
    <w:rsid w:val="00046881"/>
    <w:rsid w:val="0004689A"/>
    <w:rsid w:val="00046C80"/>
    <w:rsid w:val="00046D8A"/>
    <w:rsid w:val="00046DC4"/>
    <w:rsid w:val="00046DF9"/>
    <w:rsid w:val="00046E68"/>
    <w:rsid w:val="00047076"/>
    <w:rsid w:val="000470B0"/>
    <w:rsid w:val="000472A5"/>
    <w:rsid w:val="00047A78"/>
    <w:rsid w:val="00047D02"/>
    <w:rsid w:val="00047E78"/>
    <w:rsid w:val="00047FEE"/>
    <w:rsid w:val="00050032"/>
    <w:rsid w:val="000501CF"/>
    <w:rsid w:val="00050276"/>
    <w:rsid w:val="0005058E"/>
    <w:rsid w:val="00050596"/>
    <w:rsid w:val="0005061F"/>
    <w:rsid w:val="00050640"/>
    <w:rsid w:val="0005066B"/>
    <w:rsid w:val="0005069A"/>
    <w:rsid w:val="0005069E"/>
    <w:rsid w:val="000506F7"/>
    <w:rsid w:val="00050791"/>
    <w:rsid w:val="00050CA0"/>
    <w:rsid w:val="00050DAD"/>
    <w:rsid w:val="00050F58"/>
    <w:rsid w:val="000512A4"/>
    <w:rsid w:val="00051503"/>
    <w:rsid w:val="00051627"/>
    <w:rsid w:val="00051C1D"/>
    <w:rsid w:val="00051CFE"/>
    <w:rsid w:val="00051E66"/>
    <w:rsid w:val="00051EDA"/>
    <w:rsid w:val="0005239E"/>
    <w:rsid w:val="00052477"/>
    <w:rsid w:val="000525B7"/>
    <w:rsid w:val="00052603"/>
    <w:rsid w:val="000527C7"/>
    <w:rsid w:val="00052979"/>
    <w:rsid w:val="00052A65"/>
    <w:rsid w:val="00052C20"/>
    <w:rsid w:val="00052F94"/>
    <w:rsid w:val="000530B3"/>
    <w:rsid w:val="0005317C"/>
    <w:rsid w:val="0005325F"/>
    <w:rsid w:val="000536F3"/>
    <w:rsid w:val="000538CA"/>
    <w:rsid w:val="00053B2A"/>
    <w:rsid w:val="00053BAD"/>
    <w:rsid w:val="00053C0F"/>
    <w:rsid w:val="00053C67"/>
    <w:rsid w:val="00053C6A"/>
    <w:rsid w:val="00053D46"/>
    <w:rsid w:val="00053E49"/>
    <w:rsid w:val="00053FAD"/>
    <w:rsid w:val="0005485C"/>
    <w:rsid w:val="00054934"/>
    <w:rsid w:val="00054B43"/>
    <w:rsid w:val="00054BBB"/>
    <w:rsid w:val="00054BCF"/>
    <w:rsid w:val="00054BDB"/>
    <w:rsid w:val="00054D96"/>
    <w:rsid w:val="00054F49"/>
    <w:rsid w:val="000550E3"/>
    <w:rsid w:val="00055199"/>
    <w:rsid w:val="000552C5"/>
    <w:rsid w:val="0005532D"/>
    <w:rsid w:val="00055613"/>
    <w:rsid w:val="000556BB"/>
    <w:rsid w:val="00055791"/>
    <w:rsid w:val="00055810"/>
    <w:rsid w:val="00055876"/>
    <w:rsid w:val="000558ED"/>
    <w:rsid w:val="000558F7"/>
    <w:rsid w:val="00055A62"/>
    <w:rsid w:val="00055A71"/>
    <w:rsid w:val="00055DB0"/>
    <w:rsid w:val="00055DDD"/>
    <w:rsid w:val="00055FBC"/>
    <w:rsid w:val="00056132"/>
    <w:rsid w:val="00056524"/>
    <w:rsid w:val="0005659A"/>
    <w:rsid w:val="0005661B"/>
    <w:rsid w:val="00056752"/>
    <w:rsid w:val="000568A2"/>
    <w:rsid w:val="000569B6"/>
    <w:rsid w:val="00056AB6"/>
    <w:rsid w:val="00056B92"/>
    <w:rsid w:val="000570F1"/>
    <w:rsid w:val="000573AB"/>
    <w:rsid w:val="0005747E"/>
    <w:rsid w:val="0005755D"/>
    <w:rsid w:val="00057586"/>
    <w:rsid w:val="00057603"/>
    <w:rsid w:val="00057696"/>
    <w:rsid w:val="000577FA"/>
    <w:rsid w:val="00057FD6"/>
    <w:rsid w:val="0006009E"/>
    <w:rsid w:val="00060267"/>
    <w:rsid w:val="000602DE"/>
    <w:rsid w:val="0006064B"/>
    <w:rsid w:val="0006065E"/>
    <w:rsid w:val="0006094B"/>
    <w:rsid w:val="00060B01"/>
    <w:rsid w:val="00060F81"/>
    <w:rsid w:val="00060FA7"/>
    <w:rsid w:val="000610B1"/>
    <w:rsid w:val="00061302"/>
    <w:rsid w:val="000614F9"/>
    <w:rsid w:val="000615A7"/>
    <w:rsid w:val="000616C3"/>
    <w:rsid w:val="0006183A"/>
    <w:rsid w:val="0006194C"/>
    <w:rsid w:val="00061AFB"/>
    <w:rsid w:val="00061E32"/>
    <w:rsid w:val="00061E7D"/>
    <w:rsid w:val="00061F8F"/>
    <w:rsid w:val="00062013"/>
    <w:rsid w:val="00062021"/>
    <w:rsid w:val="0006244C"/>
    <w:rsid w:val="00062708"/>
    <w:rsid w:val="0006277D"/>
    <w:rsid w:val="0006278B"/>
    <w:rsid w:val="0006285D"/>
    <w:rsid w:val="00062CCF"/>
    <w:rsid w:val="00062EC3"/>
    <w:rsid w:val="00062F21"/>
    <w:rsid w:val="00062F80"/>
    <w:rsid w:val="000635D9"/>
    <w:rsid w:val="0006391A"/>
    <w:rsid w:val="00063B4E"/>
    <w:rsid w:val="00063D18"/>
    <w:rsid w:val="0006407D"/>
    <w:rsid w:val="0006411B"/>
    <w:rsid w:val="00064134"/>
    <w:rsid w:val="00064143"/>
    <w:rsid w:val="00064321"/>
    <w:rsid w:val="00064649"/>
    <w:rsid w:val="00064933"/>
    <w:rsid w:val="00064989"/>
    <w:rsid w:val="00064A52"/>
    <w:rsid w:val="00064B8E"/>
    <w:rsid w:val="00064D34"/>
    <w:rsid w:val="00064D41"/>
    <w:rsid w:val="00064E81"/>
    <w:rsid w:val="00064E8C"/>
    <w:rsid w:val="00065013"/>
    <w:rsid w:val="00065060"/>
    <w:rsid w:val="00065120"/>
    <w:rsid w:val="0006514A"/>
    <w:rsid w:val="000654CA"/>
    <w:rsid w:val="000654CD"/>
    <w:rsid w:val="0006558A"/>
    <w:rsid w:val="00065602"/>
    <w:rsid w:val="00065690"/>
    <w:rsid w:val="00065994"/>
    <w:rsid w:val="000659EC"/>
    <w:rsid w:val="000659F0"/>
    <w:rsid w:val="00065A22"/>
    <w:rsid w:val="00065C03"/>
    <w:rsid w:val="00065D01"/>
    <w:rsid w:val="00065D25"/>
    <w:rsid w:val="00065DA4"/>
    <w:rsid w:val="0006605A"/>
    <w:rsid w:val="0006623D"/>
    <w:rsid w:val="000662D3"/>
    <w:rsid w:val="0006632D"/>
    <w:rsid w:val="000663F8"/>
    <w:rsid w:val="00066A0C"/>
    <w:rsid w:val="00066A34"/>
    <w:rsid w:val="00066A57"/>
    <w:rsid w:val="00066BF5"/>
    <w:rsid w:val="00066D20"/>
    <w:rsid w:val="00066D6D"/>
    <w:rsid w:val="000670A7"/>
    <w:rsid w:val="0006750E"/>
    <w:rsid w:val="000675F1"/>
    <w:rsid w:val="0006762D"/>
    <w:rsid w:val="000677EA"/>
    <w:rsid w:val="00067804"/>
    <w:rsid w:val="00067835"/>
    <w:rsid w:val="00067A37"/>
    <w:rsid w:val="00067A80"/>
    <w:rsid w:val="00067AEA"/>
    <w:rsid w:val="00067B0F"/>
    <w:rsid w:val="00067B25"/>
    <w:rsid w:val="00067C0C"/>
    <w:rsid w:val="00067C65"/>
    <w:rsid w:val="00067EE4"/>
    <w:rsid w:val="00067F0A"/>
    <w:rsid w:val="00067F71"/>
    <w:rsid w:val="000701F9"/>
    <w:rsid w:val="000702AE"/>
    <w:rsid w:val="000706AE"/>
    <w:rsid w:val="0007083E"/>
    <w:rsid w:val="000708D5"/>
    <w:rsid w:val="00070A18"/>
    <w:rsid w:val="00070B12"/>
    <w:rsid w:val="00070B7E"/>
    <w:rsid w:val="00070DEC"/>
    <w:rsid w:val="00070EAC"/>
    <w:rsid w:val="00070F2E"/>
    <w:rsid w:val="000710E9"/>
    <w:rsid w:val="000713BF"/>
    <w:rsid w:val="00071569"/>
    <w:rsid w:val="000716AB"/>
    <w:rsid w:val="00071963"/>
    <w:rsid w:val="00071B1A"/>
    <w:rsid w:val="00071B1B"/>
    <w:rsid w:val="00071C9C"/>
    <w:rsid w:val="00071CED"/>
    <w:rsid w:val="000722A3"/>
    <w:rsid w:val="000722A8"/>
    <w:rsid w:val="000726F6"/>
    <w:rsid w:val="00072713"/>
    <w:rsid w:val="000728CC"/>
    <w:rsid w:val="00072E8D"/>
    <w:rsid w:val="0007305A"/>
    <w:rsid w:val="00073065"/>
    <w:rsid w:val="0007327F"/>
    <w:rsid w:val="0007331B"/>
    <w:rsid w:val="000733E8"/>
    <w:rsid w:val="000738B4"/>
    <w:rsid w:val="00073A1E"/>
    <w:rsid w:val="00073AB0"/>
    <w:rsid w:val="00073E15"/>
    <w:rsid w:val="00073EA8"/>
    <w:rsid w:val="00073EAA"/>
    <w:rsid w:val="00074176"/>
    <w:rsid w:val="000741E6"/>
    <w:rsid w:val="00074369"/>
    <w:rsid w:val="0007445E"/>
    <w:rsid w:val="000746CA"/>
    <w:rsid w:val="0007474D"/>
    <w:rsid w:val="00074766"/>
    <w:rsid w:val="00074808"/>
    <w:rsid w:val="00074B40"/>
    <w:rsid w:val="000752A2"/>
    <w:rsid w:val="000753C0"/>
    <w:rsid w:val="000753E7"/>
    <w:rsid w:val="0007541E"/>
    <w:rsid w:val="00075564"/>
    <w:rsid w:val="000756C8"/>
    <w:rsid w:val="000756E3"/>
    <w:rsid w:val="00075867"/>
    <w:rsid w:val="00075AE7"/>
    <w:rsid w:val="00075D99"/>
    <w:rsid w:val="00075E1F"/>
    <w:rsid w:val="00075FD1"/>
    <w:rsid w:val="000761C0"/>
    <w:rsid w:val="0007631A"/>
    <w:rsid w:val="00076858"/>
    <w:rsid w:val="0007687A"/>
    <w:rsid w:val="000768A5"/>
    <w:rsid w:val="000769F4"/>
    <w:rsid w:val="00076FA4"/>
    <w:rsid w:val="00077022"/>
    <w:rsid w:val="00077062"/>
    <w:rsid w:val="0007709C"/>
    <w:rsid w:val="000771E7"/>
    <w:rsid w:val="000772B5"/>
    <w:rsid w:val="000773A1"/>
    <w:rsid w:val="000773F0"/>
    <w:rsid w:val="0007775B"/>
    <w:rsid w:val="0007781C"/>
    <w:rsid w:val="00077B6F"/>
    <w:rsid w:val="00077C92"/>
    <w:rsid w:val="00077D6A"/>
    <w:rsid w:val="00077DCD"/>
    <w:rsid w:val="00077E9E"/>
    <w:rsid w:val="00077F66"/>
    <w:rsid w:val="0008006B"/>
    <w:rsid w:val="000801DA"/>
    <w:rsid w:val="00080732"/>
    <w:rsid w:val="0008075B"/>
    <w:rsid w:val="000807ED"/>
    <w:rsid w:val="000808A2"/>
    <w:rsid w:val="000808C7"/>
    <w:rsid w:val="00080A7E"/>
    <w:rsid w:val="00080CD3"/>
    <w:rsid w:val="00080D78"/>
    <w:rsid w:val="00080E25"/>
    <w:rsid w:val="00081293"/>
    <w:rsid w:val="00081532"/>
    <w:rsid w:val="00081753"/>
    <w:rsid w:val="000818E0"/>
    <w:rsid w:val="00081AF8"/>
    <w:rsid w:val="00081CA0"/>
    <w:rsid w:val="00081D7D"/>
    <w:rsid w:val="00081F23"/>
    <w:rsid w:val="00082429"/>
    <w:rsid w:val="000827F7"/>
    <w:rsid w:val="0008299B"/>
    <w:rsid w:val="00082B36"/>
    <w:rsid w:val="00082E18"/>
    <w:rsid w:val="00082EF1"/>
    <w:rsid w:val="00083084"/>
    <w:rsid w:val="00083164"/>
    <w:rsid w:val="0008364C"/>
    <w:rsid w:val="00083680"/>
    <w:rsid w:val="00083A0B"/>
    <w:rsid w:val="00083AE1"/>
    <w:rsid w:val="00083B15"/>
    <w:rsid w:val="00083BDF"/>
    <w:rsid w:val="00083C39"/>
    <w:rsid w:val="00083CE8"/>
    <w:rsid w:val="00083D3F"/>
    <w:rsid w:val="0008450A"/>
    <w:rsid w:val="000845AC"/>
    <w:rsid w:val="00084640"/>
    <w:rsid w:val="000848CC"/>
    <w:rsid w:val="00084918"/>
    <w:rsid w:val="00084961"/>
    <w:rsid w:val="00084AC7"/>
    <w:rsid w:val="00084B11"/>
    <w:rsid w:val="00084CC7"/>
    <w:rsid w:val="00084DC1"/>
    <w:rsid w:val="00084E1E"/>
    <w:rsid w:val="00084E36"/>
    <w:rsid w:val="00084E4F"/>
    <w:rsid w:val="00085170"/>
    <w:rsid w:val="00085264"/>
    <w:rsid w:val="00085322"/>
    <w:rsid w:val="00085580"/>
    <w:rsid w:val="0008597E"/>
    <w:rsid w:val="00085A42"/>
    <w:rsid w:val="00085AEA"/>
    <w:rsid w:val="00085D1E"/>
    <w:rsid w:val="00085E3D"/>
    <w:rsid w:val="00085F49"/>
    <w:rsid w:val="00085FBD"/>
    <w:rsid w:val="000861C0"/>
    <w:rsid w:val="000861CC"/>
    <w:rsid w:val="00086243"/>
    <w:rsid w:val="00086A9C"/>
    <w:rsid w:val="00086B2E"/>
    <w:rsid w:val="00086C7C"/>
    <w:rsid w:val="00086C84"/>
    <w:rsid w:val="00086D23"/>
    <w:rsid w:val="00087057"/>
    <w:rsid w:val="000870BF"/>
    <w:rsid w:val="00087259"/>
    <w:rsid w:val="000872D1"/>
    <w:rsid w:val="000873EF"/>
    <w:rsid w:val="00087A4D"/>
    <w:rsid w:val="00087B9B"/>
    <w:rsid w:val="00087BFD"/>
    <w:rsid w:val="00087E5A"/>
    <w:rsid w:val="00087E6F"/>
    <w:rsid w:val="00087F68"/>
    <w:rsid w:val="00087F8C"/>
    <w:rsid w:val="00090067"/>
    <w:rsid w:val="000901C0"/>
    <w:rsid w:val="00090303"/>
    <w:rsid w:val="000903C3"/>
    <w:rsid w:val="00090569"/>
    <w:rsid w:val="00090790"/>
    <w:rsid w:val="000907B2"/>
    <w:rsid w:val="00090A7F"/>
    <w:rsid w:val="00090AE9"/>
    <w:rsid w:val="00091028"/>
    <w:rsid w:val="0009104A"/>
    <w:rsid w:val="0009108B"/>
    <w:rsid w:val="0009112B"/>
    <w:rsid w:val="00091184"/>
    <w:rsid w:val="000912C8"/>
    <w:rsid w:val="000913C2"/>
    <w:rsid w:val="000913DF"/>
    <w:rsid w:val="0009145F"/>
    <w:rsid w:val="000916B8"/>
    <w:rsid w:val="0009174F"/>
    <w:rsid w:val="00091802"/>
    <w:rsid w:val="000919A4"/>
    <w:rsid w:val="00091BCE"/>
    <w:rsid w:val="00091CD7"/>
    <w:rsid w:val="000920A2"/>
    <w:rsid w:val="00092279"/>
    <w:rsid w:val="000924BF"/>
    <w:rsid w:val="00092579"/>
    <w:rsid w:val="000925A7"/>
    <w:rsid w:val="0009264A"/>
    <w:rsid w:val="0009271D"/>
    <w:rsid w:val="0009287B"/>
    <w:rsid w:val="00092AB9"/>
    <w:rsid w:val="00092D72"/>
    <w:rsid w:val="00092E92"/>
    <w:rsid w:val="00092EF2"/>
    <w:rsid w:val="00093092"/>
    <w:rsid w:val="00093138"/>
    <w:rsid w:val="000937CD"/>
    <w:rsid w:val="000939A6"/>
    <w:rsid w:val="00093ACA"/>
    <w:rsid w:val="00093DC3"/>
    <w:rsid w:val="00093E7A"/>
    <w:rsid w:val="00093F71"/>
    <w:rsid w:val="00094032"/>
    <w:rsid w:val="000943F5"/>
    <w:rsid w:val="000946CD"/>
    <w:rsid w:val="00094D81"/>
    <w:rsid w:val="00094EAD"/>
    <w:rsid w:val="00094F6E"/>
    <w:rsid w:val="00095109"/>
    <w:rsid w:val="0009516E"/>
    <w:rsid w:val="000951CC"/>
    <w:rsid w:val="000951D1"/>
    <w:rsid w:val="000951EC"/>
    <w:rsid w:val="00095338"/>
    <w:rsid w:val="000953E2"/>
    <w:rsid w:val="000954A2"/>
    <w:rsid w:val="0009559B"/>
    <w:rsid w:val="00095736"/>
    <w:rsid w:val="000957F0"/>
    <w:rsid w:val="00095934"/>
    <w:rsid w:val="00095D4F"/>
    <w:rsid w:val="00095DD7"/>
    <w:rsid w:val="00095EE0"/>
    <w:rsid w:val="00096191"/>
    <w:rsid w:val="000963F6"/>
    <w:rsid w:val="000965B2"/>
    <w:rsid w:val="000966CF"/>
    <w:rsid w:val="0009678B"/>
    <w:rsid w:val="000968DE"/>
    <w:rsid w:val="000969A3"/>
    <w:rsid w:val="00096B7E"/>
    <w:rsid w:val="00096C03"/>
    <w:rsid w:val="00096E7A"/>
    <w:rsid w:val="00096F55"/>
    <w:rsid w:val="000970B6"/>
    <w:rsid w:val="00097197"/>
    <w:rsid w:val="00097351"/>
    <w:rsid w:val="000973E0"/>
    <w:rsid w:val="000974B3"/>
    <w:rsid w:val="000975E9"/>
    <w:rsid w:val="000978F8"/>
    <w:rsid w:val="00097AB3"/>
    <w:rsid w:val="00097B45"/>
    <w:rsid w:val="00097DE2"/>
    <w:rsid w:val="00097EFE"/>
    <w:rsid w:val="000A01AF"/>
    <w:rsid w:val="000A03FA"/>
    <w:rsid w:val="000A0700"/>
    <w:rsid w:val="000A073A"/>
    <w:rsid w:val="000A089C"/>
    <w:rsid w:val="000A0966"/>
    <w:rsid w:val="000A0B68"/>
    <w:rsid w:val="000A0CD9"/>
    <w:rsid w:val="000A0D58"/>
    <w:rsid w:val="000A1111"/>
    <w:rsid w:val="000A130E"/>
    <w:rsid w:val="000A1330"/>
    <w:rsid w:val="000A1583"/>
    <w:rsid w:val="000A167E"/>
    <w:rsid w:val="000A16A0"/>
    <w:rsid w:val="000A17C6"/>
    <w:rsid w:val="000A1861"/>
    <w:rsid w:val="000A1972"/>
    <w:rsid w:val="000A1D88"/>
    <w:rsid w:val="000A1DB7"/>
    <w:rsid w:val="000A1EB7"/>
    <w:rsid w:val="000A1FA8"/>
    <w:rsid w:val="000A20A2"/>
    <w:rsid w:val="000A20E6"/>
    <w:rsid w:val="000A212A"/>
    <w:rsid w:val="000A2298"/>
    <w:rsid w:val="000A2652"/>
    <w:rsid w:val="000A295A"/>
    <w:rsid w:val="000A29BE"/>
    <w:rsid w:val="000A2B5C"/>
    <w:rsid w:val="000A2BB8"/>
    <w:rsid w:val="000A2E30"/>
    <w:rsid w:val="000A2EE3"/>
    <w:rsid w:val="000A2F54"/>
    <w:rsid w:val="000A303C"/>
    <w:rsid w:val="000A30E5"/>
    <w:rsid w:val="000A3268"/>
    <w:rsid w:val="000A3335"/>
    <w:rsid w:val="000A378B"/>
    <w:rsid w:val="000A3A14"/>
    <w:rsid w:val="000A3A21"/>
    <w:rsid w:val="000A3AF5"/>
    <w:rsid w:val="000A3EDF"/>
    <w:rsid w:val="000A3F1F"/>
    <w:rsid w:val="000A3F73"/>
    <w:rsid w:val="000A401D"/>
    <w:rsid w:val="000A40B3"/>
    <w:rsid w:val="000A40F8"/>
    <w:rsid w:val="000A43F3"/>
    <w:rsid w:val="000A44C0"/>
    <w:rsid w:val="000A44DA"/>
    <w:rsid w:val="000A4589"/>
    <w:rsid w:val="000A4766"/>
    <w:rsid w:val="000A4885"/>
    <w:rsid w:val="000A4A8B"/>
    <w:rsid w:val="000A4B33"/>
    <w:rsid w:val="000A50E2"/>
    <w:rsid w:val="000A51A7"/>
    <w:rsid w:val="000A51EC"/>
    <w:rsid w:val="000A521D"/>
    <w:rsid w:val="000A5437"/>
    <w:rsid w:val="000A54C2"/>
    <w:rsid w:val="000A5604"/>
    <w:rsid w:val="000A562B"/>
    <w:rsid w:val="000A56A3"/>
    <w:rsid w:val="000A5780"/>
    <w:rsid w:val="000A57FF"/>
    <w:rsid w:val="000A58A1"/>
    <w:rsid w:val="000A592D"/>
    <w:rsid w:val="000A596D"/>
    <w:rsid w:val="000A5A8E"/>
    <w:rsid w:val="000A5B87"/>
    <w:rsid w:val="000A5C05"/>
    <w:rsid w:val="000A5C8E"/>
    <w:rsid w:val="000A5D59"/>
    <w:rsid w:val="000A5FB5"/>
    <w:rsid w:val="000A6101"/>
    <w:rsid w:val="000A6110"/>
    <w:rsid w:val="000A654D"/>
    <w:rsid w:val="000A6752"/>
    <w:rsid w:val="000A67D3"/>
    <w:rsid w:val="000A6B9D"/>
    <w:rsid w:val="000A6CD0"/>
    <w:rsid w:val="000A6D09"/>
    <w:rsid w:val="000A6E1D"/>
    <w:rsid w:val="000A6E8C"/>
    <w:rsid w:val="000A6F9A"/>
    <w:rsid w:val="000A7251"/>
    <w:rsid w:val="000A72D3"/>
    <w:rsid w:val="000A7361"/>
    <w:rsid w:val="000A7624"/>
    <w:rsid w:val="000A7A1C"/>
    <w:rsid w:val="000A7A3A"/>
    <w:rsid w:val="000A7A3D"/>
    <w:rsid w:val="000A7B00"/>
    <w:rsid w:val="000A7B8E"/>
    <w:rsid w:val="000A7D36"/>
    <w:rsid w:val="000A7E71"/>
    <w:rsid w:val="000B008A"/>
    <w:rsid w:val="000B0107"/>
    <w:rsid w:val="000B0242"/>
    <w:rsid w:val="000B0299"/>
    <w:rsid w:val="000B0347"/>
    <w:rsid w:val="000B0351"/>
    <w:rsid w:val="000B0AFD"/>
    <w:rsid w:val="000B0D39"/>
    <w:rsid w:val="000B1574"/>
    <w:rsid w:val="000B1FE7"/>
    <w:rsid w:val="000B20D7"/>
    <w:rsid w:val="000B216E"/>
    <w:rsid w:val="000B2197"/>
    <w:rsid w:val="000B2834"/>
    <w:rsid w:val="000B291B"/>
    <w:rsid w:val="000B2954"/>
    <w:rsid w:val="000B29BC"/>
    <w:rsid w:val="000B2B08"/>
    <w:rsid w:val="000B2B86"/>
    <w:rsid w:val="000B31F8"/>
    <w:rsid w:val="000B325F"/>
    <w:rsid w:val="000B3269"/>
    <w:rsid w:val="000B34BE"/>
    <w:rsid w:val="000B34E4"/>
    <w:rsid w:val="000B350C"/>
    <w:rsid w:val="000B35B6"/>
    <w:rsid w:val="000B3654"/>
    <w:rsid w:val="000B36B0"/>
    <w:rsid w:val="000B3877"/>
    <w:rsid w:val="000B3A27"/>
    <w:rsid w:val="000B3A58"/>
    <w:rsid w:val="000B3A60"/>
    <w:rsid w:val="000B4156"/>
    <w:rsid w:val="000B43A7"/>
    <w:rsid w:val="000B4644"/>
    <w:rsid w:val="000B46CA"/>
    <w:rsid w:val="000B4A05"/>
    <w:rsid w:val="000B4AE7"/>
    <w:rsid w:val="000B4C79"/>
    <w:rsid w:val="000B4C9A"/>
    <w:rsid w:val="000B4CA3"/>
    <w:rsid w:val="000B4D50"/>
    <w:rsid w:val="000B5273"/>
    <w:rsid w:val="000B5375"/>
    <w:rsid w:val="000B538D"/>
    <w:rsid w:val="000B5675"/>
    <w:rsid w:val="000B575A"/>
    <w:rsid w:val="000B5826"/>
    <w:rsid w:val="000B5875"/>
    <w:rsid w:val="000B5A67"/>
    <w:rsid w:val="000B5A80"/>
    <w:rsid w:val="000B5CE4"/>
    <w:rsid w:val="000B5F91"/>
    <w:rsid w:val="000B613A"/>
    <w:rsid w:val="000B615C"/>
    <w:rsid w:val="000B6257"/>
    <w:rsid w:val="000B6506"/>
    <w:rsid w:val="000B67C7"/>
    <w:rsid w:val="000B6A0E"/>
    <w:rsid w:val="000B6EA7"/>
    <w:rsid w:val="000B70E4"/>
    <w:rsid w:val="000B74B0"/>
    <w:rsid w:val="000B752C"/>
    <w:rsid w:val="000B756A"/>
    <w:rsid w:val="000B7695"/>
    <w:rsid w:val="000B7965"/>
    <w:rsid w:val="000B7AC9"/>
    <w:rsid w:val="000B7BBB"/>
    <w:rsid w:val="000B7D30"/>
    <w:rsid w:val="000B7DEE"/>
    <w:rsid w:val="000C0A1E"/>
    <w:rsid w:val="000C0CC8"/>
    <w:rsid w:val="000C0D46"/>
    <w:rsid w:val="000C0E9A"/>
    <w:rsid w:val="000C0F5A"/>
    <w:rsid w:val="000C0F78"/>
    <w:rsid w:val="000C1061"/>
    <w:rsid w:val="000C1365"/>
    <w:rsid w:val="000C14E6"/>
    <w:rsid w:val="000C1852"/>
    <w:rsid w:val="000C18C4"/>
    <w:rsid w:val="000C1AB1"/>
    <w:rsid w:val="000C1B68"/>
    <w:rsid w:val="000C1E15"/>
    <w:rsid w:val="000C20C4"/>
    <w:rsid w:val="000C2196"/>
    <w:rsid w:val="000C2380"/>
    <w:rsid w:val="000C2573"/>
    <w:rsid w:val="000C258C"/>
    <w:rsid w:val="000C25FE"/>
    <w:rsid w:val="000C2769"/>
    <w:rsid w:val="000C2879"/>
    <w:rsid w:val="000C2914"/>
    <w:rsid w:val="000C2A60"/>
    <w:rsid w:val="000C2B96"/>
    <w:rsid w:val="000C2BE8"/>
    <w:rsid w:val="000C305A"/>
    <w:rsid w:val="000C338C"/>
    <w:rsid w:val="000C3453"/>
    <w:rsid w:val="000C35DF"/>
    <w:rsid w:val="000C38B0"/>
    <w:rsid w:val="000C3C44"/>
    <w:rsid w:val="000C40A3"/>
    <w:rsid w:val="000C41C8"/>
    <w:rsid w:val="000C4386"/>
    <w:rsid w:val="000C4483"/>
    <w:rsid w:val="000C466A"/>
    <w:rsid w:val="000C4724"/>
    <w:rsid w:val="000C4A9D"/>
    <w:rsid w:val="000C4C70"/>
    <w:rsid w:val="000C4F4C"/>
    <w:rsid w:val="000C5181"/>
    <w:rsid w:val="000C536C"/>
    <w:rsid w:val="000C55F1"/>
    <w:rsid w:val="000C57D3"/>
    <w:rsid w:val="000C5C67"/>
    <w:rsid w:val="000C5DA5"/>
    <w:rsid w:val="000C61CD"/>
    <w:rsid w:val="000C6705"/>
    <w:rsid w:val="000C6715"/>
    <w:rsid w:val="000C674E"/>
    <w:rsid w:val="000C6849"/>
    <w:rsid w:val="000C6922"/>
    <w:rsid w:val="000C6B91"/>
    <w:rsid w:val="000C6BD4"/>
    <w:rsid w:val="000C6C62"/>
    <w:rsid w:val="000C6DB6"/>
    <w:rsid w:val="000C6EB2"/>
    <w:rsid w:val="000C6F68"/>
    <w:rsid w:val="000C701E"/>
    <w:rsid w:val="000C73B6"/>
    <w:rsid w:val="000C743F"/>
    <w:rsid w:val="000C749C"/>
    <w:rsid w:val="000C75B6"/>
    <w:rsid w:val="000C75F0"/>
    <w:rsid w:val="000C7603"/>
    <w:rsid w:val="000C7645"/>
    <w:rsid w:val="000C7709"/>
    <w:rsid w:val="000C78A4"/>
    <w:rsid w:val="000C7A74"/>
    <w:rsid w:val="000C7AF8"/>
    <w:rsid w:val="000C7CD2"/>
    <w:rsid w:val="000C7DCB"/>
    <w:rsid w:val="000C7F9C"/>
    <w:rsid w:val="000C7FE0"/>
    <w:rsid w:val="000D0052"/>
    <w:rsid w:val="000D02CF"/>
    <w:rsid w:val="000D063F"/>
    <w:rsid w:val="000D0679"/>
    <w:rsid w:val="000D06ED"/>
    <w:rsid w:val="000D06EE"/>
    <w:rsid w:val="000D0810"/>
    <w:rsid w:val="000D0921"/>
    <w:rsid w:val="000D09A4"/>
    <w:rsid w:val="000D0A90"/>
    <w:rsid w:val="000D0B45"/>
    <w:rsid w:val="000D0BB8"/>
    <w:rsid w:val="000D0BE4"/>
    <w:rsid w:val="000D0BFD"/>
    <w:rsid w:val="000D0EBA"/>
    <w:rsid w:val="000D1118"/>
    <w:rsid w:val="000D1426"/>
    <w:rsid w:val="000D14F9"/>
    <w:rsid w:val="000D1659"/>
    <w:rsid w:val="000D181B"/>
    <w:rsid w:val="000D1B34"/>
    <w:rsid w:val="000D1CF5"/>
    <w:rsid w:val="000D1D28"/>
    <w:rsid w:val="000D1E21"/>
    <w:rsid w:val="000D1F0B"/>
    <w:rsid w:val="000D1FD0"/>
    <w:rsid w:val="000D2132"/>
    <w:rsid w:val="000D220E"/>
    <w:rsid w:val="000D22E5"/>
    <w:rsid w:val="000D2466"/>
    <w:rsid w:val="000D2471"/>
    <w:rsid w:val="000D2497"/>
    <w:rsid w:val="000D24D7"/>
    <w:rsid w:val="000D2512"/>
    <w:rsid w:val="000D26DD"/>
    <w:rsid w:val="000D2740"/>
    <w:rsid w:val="000D2E18"/>
    <w:rsid w:val="000D2F86"/>
    <w:rsid w:val="000D3122"/>
    <w:rsid w:val="000D312E"/>
    <w:rsid w:val="000D32E4"/>
    <w:rsid w:val="000D354D"/>
    <w:rsid w:val="000D369B"/>
    <w:rsid w:val="000D3794"/>
    <w:rsid w:val="000D3851"/>
    <w:rsid w:val="000D39C2"/>
    <w:rsid w:val="000D3B65"/>
    <w:rsid w:val="000D3F25"/>
    <w:rsid w:val="000D3F3A"/>
    <w:rsid w:val="000D4068"/>
    <w:rsid w:val="000D43EC"/>
    <w:rsid w:val="000D4779"/>
    <w:rsid w:val="000D4829"/>
    <w:rsid w:val="000D4891"/>
    <w:rsid w:val="000D49D8"/>
    <w:rsid w:val="000D4AE0"/>
    <w:rsid w:val="000D4CA5"/>
    <w:rsid w:val="000D4FEB"/>
    <w:rsid w:val="000D51B8"/>
    <w:rsid w:val="000D51F6"/>
    <w:rsid w:val="000D5476"/>
    <w:rsid w:val="000D55A8"/>
    <w:rsid w:val="000D5898"/>
    <w:rsid w:val="000D5A13"/>
    <w:rsid w:val="000D5B46"/>
    <w:rsid w:val="000D5E76"/>
    <w:rsid w:val="000D5EE4"/>
    <w:rsid w:val="000D5F35"/>
    <w:rsid w:val="000D60C1"/>
    <w:rsid w:val="000D6240"/>
    <w:rsid w:val="000D63D7"/>
    <w:rsid w:val="000D67B7"/>
    <w:rsid w:val="000D681D"/>
    <w:rsid w:val="000D694D"/>
    <w:rsid w:val="000D6B26"/>
    <w:rsid w:val="000D6B29"/>
    <w:rsid w:val="000D6D28"/>
    <w:rsid w:val="000D6F63"/>
    <w:rsid w:val="000D7162"/>
    <w:rsid w:val="000D73A1"/>
    <w:rsid w:val="000D74B3"/>
    <w:rsid w:val="000D753B"/>
    <w:rsid w:val="000D77F8"/>
    <w:rsid w:val="000D7956"/>
    <w:rsid w:val="000D7B2F"/>
    <w:rsid w:val="000D7BA9"/>
    <w:rsid w:val="000E025E"/>
    <w:rsid w:val="000E07C9"/>
    <w:rsid w:val="000E09C2"/>
    <w:rsid w:val="000E0A3E"/>
    <w:rsid w:val="000E0A4C"/>
    <w:rsid w:val="000E0CE6"/>
    <w:rsid w:val="000E0D7C"/>
    <w:rsid w:val="000E1123"/>
    <w:rsid w:val="000E12E5"/>
    <w:rsid w:val="000E1360"/>
    <w:rsid w:val="000E14BF"/>
    <w:rsid w:val="000E1705"/>
    <w:rsid w:val="000E1783"/>
    <w:rsid w:val="000E17FF"/>
    <w:rsid w:val="000E1941"/>
    <w:rsid w:val="000E1969"/>
    <w:rsid w:val="000E1C37"/>
    <w:rsid w:val="000E1F12"/>
    <w:rsid w:val="000E203D"/>
    <w:rsid w:val="000E20D5"/>
    <w:rsid w:val="000E2485"/>
    <w:rsid w:val="000E25BE"/>
    <w:rsid w:val="000E269A"/>
    <w:rsid w:val="000E2A0A"/>
    <w:rsid w:val="000E2B66"/>
    <w:rsid w:val="000E2B8E"/>
    <w:rsid w:val="000E2F23"/>
    <w:rsid w:val="000E30EA"/>
    <w:rsid w:val="000E3288"/>
    <w:rsid w:val="000E32CE"/>
    <w:rsid w:val="000E3454"/>
    <w:rsid w:val="000E35FE"/>
    <w:rsid w:val="000E3695"/>
    <w:rsid w:val="000E36B2"/>
    <w:rsid w:val="000E37E4"/>
    <w:rsid w:val="000E3870"/>
    <w:rsid w:val="000E387E"/>
    <w:rsid w:val="000E3AAC"/>
    <w:rsid w:val="000E3B4B"/>
    <w:rsid w:val="000E3B8A"/>
    <w:rsid w:val="000E3C6A"/>
    <w:rsid w:val="000E3D1F"/>
    <w:rsid w:val="000E3DB9"/>
    <w:rsid w:val="000E3DF6"/>
    <w:rsid w:val="000E4284"/>
    <w:rsid w:val="000E42F9"/>
    <w:rsid w:val="000E459C"/>
    <w:rsid w:val="000E4632"/>
    <w:rsid w:val="000E4654"/>
    <w:rsid w:val="000E469A"/>
    <w:rsid w:val="000E471C"/>
    <w:rsid w:val="000E471F"/>
    <w:rsid w:val="000E48F5"/>
    <w:rsid w:val="000E4DC5"/>
    <w:rsid w:val="000E4DD0"/>
    <w:rsid w:val="000E4E04"/>
    <w:rsid w:val="000E520F"/>
    <w:rsid w:val="000E5595"/>
    <w:rsid w:val="000E5A85"/>
    <w:rsid w:val="000E5BD4"/>
    <w:rsid w:val="000E6319"/>
    <w:rsid w:val="000E6334"/>
    <w:rsid w:val="000E6472"/>
    <w:rsid w:val="000E65F9"/>
    <w:rsid w:val="000E661A"/>
    <w:rsid w:val="000E66E0"/>
    <w:rsid w:val="000E6920"/>
    <w:rsid w:val="000E6952"/>
    <w:rsid w:val="000E69B4"/>
    <w:rsid w:val="000E6B49"/>
    <w:rsid w:val="000E6B9B"/>
    <w:rsid w:val="000E6C5B"/>
    <w:rsid w:val="000E6C86"/>
    <w:rsid w:val="000E6F91"/>
    <w:rsid w:val="000E72F8"/>
    <w:rsid w:val="000E7340"/>
    <w:rsid w:val="000E7342"/>
    <w:rsid w:val="000E746F"/>
    <w:rsid w:val="000E7496"/>
    <w:rsid w:val="000E7565"/>
    <w:rsid w:val="000E75CD"/>
    <w:rsid w:val="000E77D2"/>
    <w:rsid w:val="000E789F"/>
    <w:rsid w:val="000E7981"/>
    <w:rsid w:val="000E7B6D"/>
    <w:rsid w:val="000E7BEA"/>
    <w:rsid w:val="000E7D2E"/>
    <w:rsid w:val="000F003C"/>
    <w:rsid w:val="000F06B3"/>
    <w:rsid w:val="000F07D6"/>
    <w:rsid w:val="000F08AA"/>
    <w:rsid w:val="000F0A69"/>
    <w:rsid w:val="000F0BFD"/>
    <w:rsid w:val="000F0C21"/>
    <w:rsid w:val="000F0CD3"/>
    <w:rsid w:val="000F0DC6"/>
    <w:rsid w:val="000F0E2D"/>
    <w:rsid w:val="000F0FA7"/>
    <w:rsid w:val="000F12E9"/>
    <w:rsid w:val="000F1342"/>
    <w:rsid w:val="000F159B"/>
    <w:rsid w:val="000F15AA"/>
    <w:rsid w:val="000F16A9"/>
    <w:rsid w:val="000F17EF"/>
    <w:rsid w:val="000F1B43"/>
    <w:rsid w:val="000F1B46"/>
    <w:rsid w:val="000F1B6F"/>
    <w:rsid w:val="000F20B0"/>
    <w:rsid w:val="000F2153"/>
    <w:rsid w:val="000F250E"/>
    <w:rsid w:val="000F2566"/>
    <w:rsid w:val="000F259C"/>
    <w:rsid w:val="000F2617"/>
    <w:rsid w:val="000F2645"/>
    <w:rsid w:val="000F28FD"/>
    <w:rsid w:val="000F2942"/>
    <w:rsid w:val="000F296E"/>
    <w:rsid w:val="000F2B4C"/>
    <w:rsid w:val="000F2C19"/>
    <w:rsid w:val="000F2C21"/>
    <w:rsid w:val="000F2D32"/>
    <w:rsid w:val="000F2F43"/>
    <w:rsid w:val="000F2FBE"/>
    <w:rsid w:val="000F3025"/>
    <w:rsid w:val="000F31DA"/>
    <w:rsid w:val="000F3306"/>
    <w:rsid w:val="000F33DB"/>
    <w:rsid w:val="000F3455"/>
    <w:rsid w:val="000F36A3"/>
    <w:rsid w:val="000F3965"/>
    <w:rsid w:val="000F3AD1"/>
    <w:rsid w:val="000F3AE8"/>
    <w:rsid w:val="000F3B90"/>
    <w:rsid w:val="000F3C18"/>
    <w:rsid w:val="000F3E66"/>
    <w:rsid w:val="000F4050"/>
    <w:rsid w:val="000F4075"/>
    <w:rsid w:val="000F4094"/>
    <w:rsid w:val="000F4648"/>
    <w:rsid w:val="000F46B9"/>
    <w:rsid w:val="000F47E7"/>
    <w:rsid w:val="000F48D4"/>
    <w:rsid w:val="000F4AC1"/>
    <w:rsid w:val="000F4D1E"/>
    <w:rsid w:val="000F4FDF"/>
    <w:rsid w:val="000F5137"/>
    <w:rsid w:val="000F51DC"/>
    <w:rsid w:val="000F52FC"/>
    <w:rsid w:val="000F5316"/>
    <w:rsid w:val="000F563A"/>
    <w:rsid w:val="000F5811"/>
    <w:rsid w:val="000F5C1D"/>
    <w:rsid w:val="000F5E0A"/>
    <w:rsid w:val="000F604E"/>
    <w:rsid w:val="000F60D5"/>
    <w:rsid w:val="000F6174"/>
    <w:rsid w:val="000F620D"/>
    <w:rsid w:val="000F6252"/>
    <w:rsid w:val="000F6345"/>
    <w:rsid w:val="000F6430"/>
    <w:rsid w:val="000F67D8"/>
    <w:rsid w:val="000F6909"/>
    <w:rsid w:val="000F695E"/>
    <w:rsid w:val="000F69EB"/>
    <w:rsid w:val="000F6F72"/>
    <w:rsid w:val="000F718A"/>
    <w:rsid w:val="000F728D"/>
    <w:rsid w:val="000F7309"/>
    <w:rsid w:val="000F746C"/>
    <w:rsid w:val="000F75E3"/>
    <w:rsid w:val="000F76D4"/>
    <w:rsid w:val="000F791A"/>
    <w:rsid w:val="000F7A90"/>
    <w:rsid w:val="000F7A9C"/>
    <w:rsid w:val="000F7CD8"/>
    <w:rsid w:val="000F7D91"/>
    <w:rsid w:val="001000CC"/>
    <w:rsid w:val="0010010F"/>
    <w:rsid w:val="001001CF"/>
    <w:rsid w:val="001007C4"/>
    <w:rsid w:val="00100DCD"/>
    <w:rsid w:val="00100F04"/>
    <w:rsid w:val="0010114C"/>
    <w:rsid w:val="0010122C"/>
    <w:rsid w:val="001012B0"/>
    <w:rsid w:val="00101413"/>
    <w:rsid w:val="00101498"/>
    <w:rsid w:val="00101986"/>
    <w:rsid w:val="00101D95"/>
    <w:rsid w:val="00101EC7"/>
    <w:rsid w:val="00101F3C"/>
    <w:rsid w:val="00101F9F"/>
    <w:rsid w:val="00102075"/>
    <w:rsid w:val="0010223C"/>
    <w:rsid w:val="001022FB"/>
    <w:rsid w:val="0010239D"/>
    <w:rsid w:val="00102426"/>
    <w:rsid w:val="0010244B"/>
    <w:rsid w:val="001024C5"/>
    <w:rsid w:val="0010251A"/>
    <w:rsid w:val="001026AB"/>
    <w:rsid w:val="00102BD0"/>
    <w:rsid w:val="00102C2D"/>
    <w:rsid w:val="00102DCE"/>
    <w:rsid w:val="00102E18"/>
    <w:rsid w:val="00102E5D"/>
    <w:rsid w:val="00102E70"/>
    <w:rsid w:val="00102F37"/>
    <w:rsid w:val="00103098"/>
    <w:rsid w:val="00103129"/>
    <w:rsid w:val="0010332D"/>
    <w:rsid w:val="001033A6"/>
    <w:rsid w:val="001034A8"/>
    <w:rsid w:val="0010384D"/>
    <w:rsid w:val="00103856"/>
    <w:rsid w:val="00103858"/>
    <w:rsid w:val="00103871"/>
    <w:rsid w:val="001038CB"/>
    <w:rsid w:val="00103926"/>
    <w:rsid w:val="00103AF8"/>
    <w:rsid w:val="00103D3B"/>
    <w:rsid w:val="00103E71"/>
    <w:rsid w:val="00104325"/>
    <w:rsid w:val="00104334"/>
    <w:rsid w:val="00104AE5"/>
    <w:rsid w:val="00104B8C"/>
    <w:rsid w:val="00104C13"/>
    <w:rsid w:val="00104CBC"/>
    <w:rsid w:val="00104CD8"/>
    <w:rsid w:val="00104E0C"/>
    <w:rsid w:val="00104E27"/>
    <w:rsid w:val="00104E92"/>
    <w:rsid w:val="00104FED"/>
    <w:rsid w:val="00105166"/>
    <w:rsid w:val="00105251"/>
    <w:rsid w:val="001052B6"/>
    <w:rsid w:val="001056BB"/>
    <w:rsid w:val="00105714"/>
    <w:rsid w:val="001058C4"/>
    <w:rsid w:val="00105B51"/>
    <w:rsid w:val="00105E84"/>
    <w:rsid w:val="00105F9D"/>
    <w:rsid w:val="00106105"/>
    <w:rsid w:val="00106141"/>
    <w:rsid w:val="00106270"/>
    <w:rsid w:val="001062A0"/>
    <w:rsid w:val="001062DD"/>
    <w:rsid w:val="001063EC"/>
    <w:rsid w:val="00106450"/>
    <w:rsid w:val="00106590"/>
    <w:rsid w:val="001067FF"/>
    <w:rsid w:val="0010688A"/>
    <w:rsid w:val="00106A15"/>
    <w:rsid w:val="00106A6A"/>
    <w:rsid w:val="00106BFD"/>
    <w:rsid w:val="00106C8E"/>
    <w:rsid w:val="00106EDB"/>
    <w:rsid w:val="0010705E"/>
    <w:rsid w:val="00107146"/>
    <w:rsid w:val="001071D6"/>
    <w:rsid w:val="00107271"/>
    <w:rsid w:val="00107392"/>
    <w:rsid w:val="00107516"/>
    <w:rsid w:val="00107543"/>
    <w:rsid w:val="001076C4"/>
    <w:rsid w:val="0010771E"/>
    <w:rsid w:val="0010782E"/>
    <w:rsid w:val="001078D2"/>
    <w:rsid w:val="00107986"/>
    <w:rsid w:val="00107C96"/>
    <w:rsid w:val="00107EF7"/>
    <w:rsid w:val="00110171"/>
    <w:rsid w:val="00110201"/>
    <w:rsid w:val="001104C0"/>
    <w:rsid w:val="001107C5"/>
    <w:rsid w:val="00110843"/>
    <w:rsid w:val="001108F0"/>
    <w:rsid w:val="00110940"/>
    <w:rsid w:val="0011099D"/>
    <w:rsid w:val="001109D8"/>
    <w:rsid w:val="00110A09"/>
    <w:rsid w:val="00110EB4"/>
    <w:rsid w:val="00110EC9"/>
    <w:rsid w:val="00111123"/>
    <w:rsid w:val="00111173"/>
    <w:rsid w:val="00111177"/>
    <w:rsid w:val="001112E1"/>
    <w:rsid w:val="0011138E"/>
    <w:rsid w:val="00111414"/>
    <w:rsid w:val="00111868"/>
    <w:rsid w:val="00111881"/>
    <w:rsid w:val="00111915"/>
    <w:rsid w:val="00111AF6"/>
    <w:rsid w:val="00111C7C"/>
    <w:rsid w:val="00111D42"/>
    <w:rsid w:val="00111D6F"/>
    <w:rsid w:val="00111E3D"/>
    <w:rsid w:val="00111FDA"/>
    <w:rsid w:val="0011211B"/>
    <w:rsid w:val="0011222B"/>
    <w:rsid w:val="00112447"/>
    <w:rsid w:val="00112454"/>
    <w:rsid w:val="0011251E"/>
    <w:rsid w:val="0011261A"/>
    <w:rsid w:val="001126BD"/>
    <w:rsid w:val="0011277A"/>
    <w:rsid w:val="0011287D"/>
    <w:rsid w:val="001129CA"/>
    <w:rsid w:val="00112B52"/>
    <w:rsid w:val="00112B89"/>
    <w:rsid w:val="00112C6A"/>
    <w:rsid w:val="00112FAA"/>
    <w:rsid w:val="00112FC4"/>
    <w:rsid w:val="00113297"/>
    <w:rsid w:val="00113516"/>
    <w:rsid w:val="001137B5"/>
    <w:rsid w:val="0011386E"/>
    <w:rsid w:val="00113FD4"/>
    <w:rsid w:val="001141F0"/>
    <w:rsid w:val="0011467E"/>
    <w:rsid w:val="001146B3"/>
    <w:rsid w:val="001148DE"/>
    <w:rsid w:val="00114F69"/>
    <w:rsid w:val="001150BF"/>
    <w:rsid w:val="00115118"/>
    <w:rsid w:val="00115165"/>
    <w:rsid w:val="001152E5"/>
    <w:rsid w:val="00115434"/>
    <w:rsid w:val="00115585"/>
    <w:rsid w:val="00115645"/>
    <w:rsid w:val="0011575F"/>
    <w:rsid w:val="00115912"/>
    <w:rsid w:val="00115A93"/>
    <w:rsid w:val="00115AC9"/>
    <w:rsid w:val="00115B5E"/>
    <w:rsid w:val="00115B9A"/>
    <w:rsid w:val="00115C6C"/>
    <w:rsid w:val="00115C82"/>
    <w:rsid w:val="00115DB6"/>
    <w:rsid w:val="00115F77"/>
    <w:rsid w:val="00116304"/>
    <w:rsid w:val="001164D3"/>
    <w:rsid w:val="001166D8"/>
    <w:rsid w:val="001168A2"/>
    <w:rsid w:val="00116AA0"/>
    <w:rsid w:val="00116CE0"/>
    <w:rsid w:val="00116E5F"/>
    <w:rsid w:val="00116E62"/>
    <w:rsid w:val="0011709C"/>
    <w:rsid w:val="00117110"/>
    <w:rsid w:val="0011751E"/>
    <w:rsid w:val="0011752E"/>
    <w:rsid w:val="00117573"/>
    <w:rsid w:val="00117708"/>
    <w:rsid w:val="0011774E"/>
    <w:rsid w:val="00117A2F"/>
    <w:rsid w:val="00117ACF"/>
    <w:rsid w:val="00117FCA"/>
    <w:rsid w:val="001200D0"/>
    <w:rsid w:val="0012025C"/>
    <w:rsid w:val="00120371"/>
    <w:rsid w:val="0012069D"/>
    <w:rsid w:val="001207DE"/>
    <w:rsid w:val="0012093C"/>
    <w:rsid w:val="00120AD3"/>
    <w:rsid w:val="00120C9B"/>
    <w:rsid w:val="00120D3B"/>
    <w:rsid w:val="00120E26"/>
    <w:rsid w:val="00120E56"/>
    <w:rsid w:val="00120E5A"/>
    <w:rsid w:val="001211F6"/>
    <w:rsid w:val="0012128C"/>
    <w:rsid w:val="001213DE"/>
    <w:rsid w:val="00121409"/>
    <w:rsid w:val="001214C8"/>
    <w:rsid w:val="00121503"/>
    <w:rsid w:val="00121801"/>
    <w:rsid w:val="00121946"/>
    <w:rsid w:val="00121A03"/>
    <w:rsid w:val="00121A10"/>
    <w:rsid w:val="00121A35"/>
    <w:rsid w:val="00121A6B"/>
    <w:rsid w:val="00121B44"/>
    <w:rsid w:val="00121DE8"/>
    <w:rsid w:val="00121F2E"/>
    <w:rsid w:val="0012245B"/>
    <w:rsid w:val="00122523"/>
    <w:rsid w:val="00122724"/>
    <w:rsid w:val="00122749"/>
    <w:rsid w:val="00122765"/>
    <w:rsid w:val="00122A0F"/>
    <w:rsid w:val="00122A3D"/>
    <w:rsid w:val="00122CDA"/>
    <w:rsid w:val="00122D7A"/>
    <w:rsid w:val="00122D9F"/>
    <w:rsid w:val="00122F60"/>
    <w:rsid w:val="0012301D"/>
    <w:rsid w:val="0012304B"/>
    <w:rsid w:val="00123084"/>
    <w:rsid w:val="001230BD"/>
    <w:rsid w:val="00123102"/>
    <w:rsid w:val="00123481"/>
    <w:rsid w:val="001235A1"/>
    <w:rsid w:val="001236AA"/>
    <w:rsid w:val="001236C2"/>
    <w:rsid w:val="001237BC"/>
    <w:rsid w:val="001237CA"/>
    <w:rsid w:val="001239B9"/>
    <w:rsid w:val="00123ACD"/>
    <w:rsid w:val="00123C66"/>
    <w:rsid w:val="00123F28"/>
    <w:rsid w:val="00123F8D"/>
    <w:rsid w:val="00124037"/>
    <w:rsid w:val="0012412C"/>
    <w:rsid w:val="00124204"/>
    <w:rsid w:val="001242FB"/>
    <w:rsid w:val="0012431D"/>
    <w:rsid w:val="001245C4"/>
    <w:rsid w:val="0012471F"/>
    <w:rsid w:val="00124AFE"/>
    <w:rsid w:val="00124C8A"/>
    <w:rsid w:val="00124C9A"/>
    <w:rsid w:val="00124CC2"/>
    <w:rsid w:val="00124CC5"/>
    <w:rsid w:val="0012500C"/>
    <w:rsid w:val="001250AC"/>
    <w:rsid w:val="0012514B"/>
    <w:rsid w:val="001251A5"/>
    <w:rsid w:val="001251CA"/>
    <w:rsid w:val="00125432"/>
    <w:rsid w:val="001256A5"/>
    <w:rsid w:val="00125AAC"/>
    <w:rsid w:val="00125D7A"/>
    <w:rsid w:val="00125ED5"/>
    <w:rsid w:val="00125F7C"/>
    <w:rsid w:val="00126015"/>
    <w:rsid w:val="00126129"/>
    <w:rsid w:val="001261A3"/>
    <w:rsid w:val="0012621C"/>
    <w:rsid w:val="001262D9"/>
    <w:rsid w:val="00126354"/>
    <w:rsid w:val="0012652A"/>
    <w:rsid w:val="0012652D"/>
    <w:rsid w:val="001265F5"/>
    <w:rsid w:val="00126637"/>
    <w:rsid w:val="0012697A"/>
    <w:rsid w:val="0012699E"/>
    <w:rsid w:val="001269B1"/>
    <w:rsid w:val="00126AAC"/>
    <w:rsid w:val="00126BDD"/>
    <w:rsid w:val="00126D5E"/>
    <w:rsid w:val="001271C1"/>
    <w:rsid w:val="001273DB"/>
    <w:rsid w:val="001273FB"/>
    <w:rsid w:val="001275E3"/>
    <w:rsid w:val="00127741"/>
    <w:rsid w:val="00127799"/>
    <w:rsid w:val="0012799A"/>
    <w:rsid w:val="00127A48"/>
    <w:rsid w:val="00127AE4"/>
    <w:rsid w:val="00127B5B"/>
    <w:rsid w:val="00127EFD"/>
    <w:rsid w:val="00127FF5"/>
    <w:rsid w:val="001300B6"/>
    <w:rsid w:val="00130426"/>
    <w:rsid w:val="001304BA"/>
    <w:rsid w:val="001309D4"/>
    <w:rsid w:val="001309FD"/>
    <w:rsid w:val="00130ADE"/>
    <w:rsid w:val="00130B95"/>
    <w:rsid w:val="00130BE6"/>
    <w:rsid w:val="00130D3B"/>
    <w:rsid w:val="00130D80"/>
    <w:rsid w:val="00130E39"/>
    <w:rsid w:val="0013109B"/>
    <w:rsid w:val="00131181"/>
    <w:rsid w:val="00131197"/>
    <w:rsid w:val="00131215"/>
    <w:rsid w:val="00131344"/>
    <w:rsid w:val="00131535"/>
    <w:rsid w:val="0013159E"/>
    <w:rsid w:val="00131840"/>
    <w:rsid w:val="001318EC"/>
    <w:rsid w:val="00131946"/>
    <w:rsid w:val="0013194E"/>
    <w:rsid w:val="00131A02"/>
    <w:rsid w:val="00131AE9"/>
    <w:rsid w:val="0013229C"/>
    <w:rsid w:val="0013239C"/>
    <w:rsid w:val="001323B3"/>
    <w:rsid w:val="001326D6"/>
    <w:rsid w:val="00132819"/>
    <w:rsid w:val="00132973"/>
    <w:rsid w:val="00132DE9"/>
    <w:rsid w:val="00133100"/>
    <w:rsid w:val="00133311"/>
    <w:rsid w:val="0013337E"/>
    <w:rsid w:val="001334EE"/>
    <w:rsid w:val="00133681"/>
    <w:rsid w:val="00133845"/>
    <w:rsid w:val="00133AFA"/>
    <w:rsid w:val="00133B5C"/>
    <w:rsid w:val="00133BB1"/>
    <w:rsid w:val="00133D43"/>
    <w:rsid w:val="00133E76"/>
    <w:rsid w:val="00133EC8"/>
    <w:rsid w:val="001340D4"/>
    <w:rsid w:val="00134183"/>
    <w:rsid w:val="00134329"/>
    <w:rsid w:val="00134404"/>
    <w:rsid w:val="001344BA"/>
    <w:rsid w:val="00134537"/>
    <w:rsid w:val="001346A2"/>
    <w:rsid w:val="0013483B"/>
    <w:rsid w:val="001348A5"/>
    <w:rsid w:val="001348D7"/>
    <w:rsid w:val="00134993"/>
    <w:rsid w:val="00134A61"/>
    <w:rsid w:val="00134B68"/>
    <w:rsid w:val="00134BF0"/>
    <w:rsid w:val="00134CC1"/>
    <w:rsid w:val="00134EAD"/>
    <w:rsid w:val="00135063"/>
    <w:rsid w:val="001350B0"/>
    <w:rsid w:val="00135569"/>
    <w:rsid w:val="00135708"/>
    <w:rsid w:val="00135770"/>
    <w:rsid w:val="00135885"/>
    <w:rsid w:val="001358E2"/>
    <w:rsid w:val="00135C0E"/>
    <w:rsid w:val="00135C73"/>
    <w:rsid w:val="00135CC4"/>
    <w:rsid w:val="00135D7D"/>
    <w:rsid w:val="0013624D"/>
    <w:rsid w:val="00136334"/>
    <w:rsid w:val="001364FA"/>
    <w:rsid w:val="0013662D"/>
    <w:rsid w:val="001367D0"/>
    <w:rsid w:val="00136B58"/>
    <w:rsid w:val="00136B6D"/>
    <w:rsid w:val="00136B73"/>
    <w:rsid w:val="00136E09"/>
    <w:rsid w:val="00137099"/>
    <w:rsid w:val="001370C3"/>
    <w:rsid w:val="00137435"/>
    <w:rsid w:val="001374B9"/>
    <w:rsid w:val="0013756A"/>
    <w:rsid w:val="001376D2"/>
    <w:rsid w:val="001379A7"/>
    <w:rsid w:val="00137BB9"/>
    <w:rsid w:val="00137C13"/>
    <w:rsid w:val="00137E33"/>
    <w:rsid w:val="00137EFC"/>
    <w:rsid w:val="001400B6"/>
    <w:rsid w:val="00140170"/>
    <w:rsid w:val="00140182"/>
    <w:rsid w:val="00140555"/>
    <w:rsid w:val="001407DD"/>
    <w:rsid w:val="00140A2C"/>
    <w:rsid w:val="00140BF5"/>
    <w:rsid w:val="00140EDE"/>
    <w:rsid w:val="00140FA3"/>
    <w:rsid w:val="00140FCA"/>
    <w:rsid w:val="00141091"/>
    <w:rsid w:val="001410F0"/>
    <w:rsid w:val="00141168"/>
    <w:rsid w:val="00141241"/>
    <w:rsid w:val="001412A1"/>
    <w:rsid w:val="00141597"/>
    <w:rsid w:val="0014173A"/>
    <w:rsid w:val="001417D9"/>
    <w:rsid w:val="001419F5"/>
    <w:rsid w:val="00141AA1"/>
    <w:rsid w:val="00141E28"/>
    <w:rsid w:val="001420AB"/>
    <w:rsid w:val="00142464"/>
    <w:rsid w:val="00142563"/>
    <w:rsid w:val="001429AB"/>
    <w:rsid w:val="00142B15"/>
    <w:rsid w:val="00142C18"/>
    <w:rsid w:val="00142CA8"/>
    <w:rsid w:val="00142DF5"/>
    <w:rsid w:val="00142F34"/>
    <w:rsid w:val="00142F84"/>
    <w:rsid w:val="00142F9B"/>
    <w:rsid w:val="0014306C"/>
    <w:rsid w:val="0014323C"/>
    <w:rsid w:val="0014326F"/>
    <w:rsid w:val="0014328D"/>
    <w:rsid w:val="001433FB"/>
    <w:rsid w:val="00143512"/>
    <w:rsid w:val="00143887"/>
    <w:rsid w:val="001439B2"/>
    <w:rsid w:val="001439D2"/>
    <w:rsid w:val="00143D00"/>
    <w:rsid w:val="00143E4B"/>
    <w:rsid w:val="00143E50"/>
    <w:rsid w:val="001441A1"/>
    <w:rsid w:val="00144A10"/>
    <w:rsid w:val="00144AA5"/>
    <w:rsid w:val="00144B30"/>
    <w:rsid w:val="00144C24"/>
    <w:rsid w:val="00144C6B"/>
    <w:rsid w:val="00144D22"/>
    <w:rsid w:val="00144D54"/>
    <w:rsid w:val="00144D6E"/>
    <w:rsid w:val="00144F03"/>
    <w:rsid w:val="00144F09"/>
    <w:rsid w:val="00145205"/>
    <w:rsid w:val="001457B0"/>
    <w:rsid w:val="00145812"/>
    <w:rsid w:val="001458C4"/>
    <w:rsid w:val="00145940"/>
    <w:rsid w:val="00145CEA"/>
    <w:rsid w:val="00145E27"/>
    <w:rsid w:val="00145EB2"/>
    <w:rsid w:val="00145F80"/>
    <w:rsid w:val="00146011"/>
    <w:rsid w:val="00146064"/>
    <w:rsid w:val="00146425"/>
    <w:rsid w:val="0014664C"/>
    <w:rsid w:val="0014671D"/>
    <w:rsid w:val="001467E0"/>
    <w:rsid w:val="0014685E"/>
    <w:rsid w:val="00146910"/>
    <w:rsid w:val="00146E4E"/>
    <w:rsid w:val="00146F43"/>
    <w:rsid w:val="00146F9E"/>
    <w:rsid w:val="00147122"/>
    <w:rsid w:val="0014723C"/>
    <w:rsid w:val="00147284"/>
    <w:rsid w:val="001474E6"/>
    <w:rsid w:val="001476B1"/>
    <w:rsid w:val="001476F5"/>
    <w:rsid w:val="001477B5"/>
    <w:rsid w:val="001477EA"/>
    <w:rsid w:val="0014783F"/>
    <w:rsid w:val="00147953"/>
    <w:rsid w:val="00147988"/>
    <w:rsid w:val="00147AC3"/>
    <w:rsid w:val="00147C9F"/>
    <w:rsid w:val="00147E14"/>
    <w:rsid w:val="00147E17"/>
    <w:rsid w:val="00147E21"/>
    <w:rsid w:val="001501D6"/>
    <w:rsid w:val="00150209"/>
    <w:rsid w:val="00150595"/>
    <w:rsid w:val="001505BA"/>
    <w:rsid w:val="0015078C"/>
    <w:rsid w:val="001507C4"/>
    <w:rsid w:val="00150A76"/>
    <w:rsid w:val="00150C51"/>
    <w:rsid w:val="00150D2C"/>
    <w:rsid w:val="001514B4"/>
    <w:rsid w:val="00151501"/>
    <w:rsid w:val="001515E1"/>
    <w:rsid w:val="001517FF"/>
    <w:rsid w:val="0015185F"/>
    <w:rsid w:val="00151894"/>
    <w:rsid w:val="00151D1F"/>
    <w:rsid w:val="00151E7C"/>
    <w:rsid w:val="001521A3"/>
    <w:rsid w:val="001524CF"/>
    <w:rsid w:val="001525B0"/>
    <w:rsid w:val="001526E9"/>
    <w:rsid w:val="00152745"/>
    <w:rsid w:val="001528C3"/>
    <w:rsid w:val="001529D4"/>
    <w:rsid w:val="00152AC4"/>
    <w:rsid w:val="00152E0C"/>
    <w:rsid w:val="00152E52"/>
    <w:rsid w:val="00152FDF"/>
    <w:rsid w:val="00153022"/>
    <w:rsid w:val="00153121"/>
    <w:rsid w:val="001531B7"/>
    <w:rsid w:val="00153213"/>
    <w:rsid w:val="001535B2"/>
    <w:rsid w:val="00153678"/>
    <w:rsid w:val="00153775"/>
    <w:rsid w:val="001538FC"/>
    <w:rsid w:val="00153911"/>
    <w:rsid w:val="00153AEE"/>
    <w:rsid w:val="00153B70"/>
    <w:rsid w:val="00153CEA"/>
    <w:rsid w:val="00153F8E"/>
    <w:rsid w:val="001540D2"/>
    <w:rsid w:val="001541ED"/>
    <w:rsid w:val="0015430B"/>
    <w:rsid w:val="00154425"/>
    <w:rsid w:val="0015443D"/>
    <w:rsid w:val="00154482"/>
    <w:rsid w:val="0015456E"/>
    <w:rsid w:val="001547A0"/>
    <w:rsid w:val="001548A3"/>
    <w:rsid w:val="00154945"/>
    <w:rsid w:val="00154C52"/>
    <w:rsid w:val="00154CEC"/>
    <w:rsid w:val="0015541A"/>
    <w:rsid w:val="0015559A"/>
    <w:rsid w:val="001556DD"/>
    <w:rsid w:val="00155850"/>
    <w:rsid w:val="0015585B"/>
    <w:rsid w:val="001558B9"/>
    <w:rsid w:val="00155952"/>
    <w:rsid w:val="00155AA8"/>
    <w:rsid w:val="00155BC8"/>
    <w:rsid w:val="0015606E"/>
    <w:rsid w:val="001561FE"/>
    <w:rsid w:val="0015635D"/>
    <w:rsid w:val="00156534"/>
    <w:rsid w:val="001565C6"/>
    <w:rsid w:val="00156615"/>
    <w:rsid w:val="001568F6"/>
    <w:rsid w:val="00156BB7"/>
    <w:rsid w:val="00156CE0"/>
    <w:rsid w:val="00156D6B"/>
    <w:rsid w:val="00156F1C"/>
    <w:rsid w:val="0015704B"/>
    <w:rsid w:val="00157135"/>
    <w:rsid w:val="00157144"/>
    <w:rsid w:val="00157207"/>
    <w:rsid w:val="00157373"/>
    <w:rsid w:val="00157439"/>
    <w:rsid w:val="001575BE"/>
    <w:rsid w:val="0015780F"/>
    <w:rsid w:val="00157824"/>
    <w:rsid w:val="00157855"/>
    <w:rsid w:val="00157AC6"/>
    <w:rsid w:val="00157BEB"/>
    <w:rsid w:val="00157E4C"/>
    <w:rsid w:val="001603D2"/>
    <w:rsid w:val="00160715"/>
    <w:rsid w:val="001607B3"/>
    <w:rsid w:val="00160910"/>
    <w:rsid w:val="00160921"/>
    <w:rsid w:val="001609E3"/>
    <w:rsid w:val="00160AB5"/>
    <w:rsid w:val="00160D65"/>
    <w:rsid w:val="00160E10"/>
    <w:rsid w:val="00160E5A"/>
    <w:rsid w:val="001610C5"/>
    <w:rsid w:val="0016149C"/>
    <w:rsid w:val="00161841"/>
    <w:rsid w:val="00161858"/>
    <w:rsid w:val="0016194C"/>
    <w:rsid w:val="00161990"/>
    <w:rsid w:val="00161B93"/>
    <w:rsid w:val="00161BEF"/>
    <w:rsid w:val="00161C40"/>
    <w:rsid w:val="00161ED6"/>
    <w:rsid w:val="00161FA8"/>
    <w:rsid w:val="001620A3"/>
    <w:rsid w:val="00162157"/>
    <w:rsid w:val="001622C4"/>
    <w:rsid w:val="00162303"/>
    <w:rsid w:val="00162588"/>
    <w:rsid w:val="001626D7"/>
    <w:rsid w:val="001627C9"/>
    <w:rsid w:val="00162A77"/>
    <w:rsid w:val="00162EAC"/>
    <w:rsid w:val="001631AA"/>
    <w:rsid w:val="00163201"/>
    <w:rsid w:val="00163279"/>
    <w:rsid w:val="00163295"/>
    <w:rsid w:val="001632B4"/>
    <w:rsid w:val="0016331A"/>
    <w:rsid w:val="001636D7"/>
    <w:rsid w:val="00163CB2"/>
    <w:rsid w:val="00164009"/>
    <w:rsid w:val="0016401B"/>
    <w:rsid w:val="0016405D"/>
    <w:rsid w:val="0016407E"/>
    <w:rsid w:val="001640F4"/>
    <w:rsid w:val="001642E5"/>
    <w:rsid w:val="00164441"/>
    <w:rsid w:val="001645B0"/>
    <w:rsid w:val="001646AE"/>
    <w:rsid w:val="00164826"/>
    <w:rsid w:val="001648B4"/>
    <w:rsid w:val="00164A84"/>
    <w:rsid w:val="00164C2A"/>
    <w:rsid w:val="00164D76"/>
    <w:rsid w:val="00164F04"/>
    <w:rsid w:val="00164F89"/>
    <w:rsid w:val="001651B2"/>
    <w:rsid w:val="00165509"/>
    <w:rsid w:val="001655D0"/>
    <w:rsid w:val="001657D9"/>
    <w:rsid w:val="00165D62"/>
    <w:rsid w:val="00166128"/>
    <w:rsid w:val="00166361"/>
    <w:rsid w:val="00166475"/>
    <w:rsid w:val="001664F4"/>
    <w:rsid w:val="001669FE"/>
    <w:rsid w:val="00166B27"/>
    <w:rsid w:val="00166B28"/>
    <w:rsid w:val="00166BE9"/>
    <w:rsid w:val="00166FF9"/>
    <w:rsid w:val="00167292"/>
    <w:rsid w:val="00167322"/>
    <w:rsid w:val="001678DB"/>
    <w:rsid w:val="001679B4"/>
    <w:rsid w:val="00167AD3"/>
    <w:rsid w:val="00167AD5"/>
    <w:rsid w:val="00167AF2"/>
    <w:rsid w:val="00167B00"/>
    <w:rsid w:val="00167EBA"/>
    <w:rsid w:val="0017012A"/>
    <w:rsid w:val="00170423"/>
    <w:rsid w:val="00170475"/>
    <w:rsid w:val="001705AC"/>
    <w:rsid w:val="00170688"/>
    <w:rsid w:val="001706B1"/>
    <w:rsid w:val="00170833"/>
    <w:rsid w:val="00170B52"/>
    <w:rsid w:val="00170B86"/>
    <w:rsid w:val="00170E22"/>
    <w:rsid w:val="00170FC9"/>
    <w:rsid w:val="00171230"/>
    <w:rsid w:val="00171265"/>
    <w:rsid w:val="00171482"/>
    <w:rsid w:val="00171483"/>
    <w:rsid w:val="00171674"/>
    <w:rsid w:val="0017168A"/>
    <w:rsid w:val="001717A7"/>
    <w:rsid w:val="00171804"/>
    <w:rsid w:val="00171A8C"/>
    <w:rsid w:val="00171D4A"/>
    <w:rsid w:val="00171DC0"/>
    <w:rsid w:val="00171E8C"/>
    <w:rsid w:val="00171F89"/>
    <w:rsid w:val="001720BA"/>
    <w:rsid w:val="00172113"/>
    <w:rsid w:val="0017214D"/>
    <w:rsid w:val="001722D8"/>
    <w:rsid w:val="00172372"/>
    <w:rsid w:val="00172382"/>
    <w:rsid w:val="00172391"/>
    <w:rsid w:val="00172465"/>
    <w:rsid w:val="001724B1"/>
    <w:rsid w:val="00172622"/>
    <w:rsid w:val="00172746"/>
    <w:rsid w:val="00172948"/>
    <w:rsid w:val="00172D54"/>
    <w:rsid w:val="00172EBB"/>
    <w:rsid w:val="00173082"/>
    <w:rsid w:val="00173344"/>
    <w:rsid w:val="00173415"/>
    <w:rsid w:val="00173738"/>
    <w:rsid w:val="00173984"/>
    <w:rsid w:val="0017398D"/>
    <w:rsid w:val="00173A85"/>
    <w:rsid w:val="00173CC7"/>
    <w:rsid w:val="00173EA5"/>
    <w:rsid w:val="00173EE7"/>
    <w:rsid w:val="00174088"/>
    <w:rsid w:val="00174177"/>
    <w:rsid w:val="0017419C"/>
    <w:rsid w:val="001743A0"/>
    <w:rsid w:val="001745A0"/>
    <w:rsid w:val="001747D1"/>
    <w:rsid w:val="00174A4D"/>
    <w:rsid w:val="00174B46"/>
    <w:rsid w:val="00174D0D"/>
    <w:rsid w:val="00174E5F"/>
    <w:rsid w:val="0017502D"/>
    <w:rsid w:val="00175358"/>
    <w:rsid w:val="001756EE"/>
    <w:rsid w:val="001757AC"/>
    <w:rsid w:val="001758EF"/>
    <w:rsid w:val="00175B2D"/>
    <w:rsid w:val="00175B5B"/>
    <w:rsid w:val="00175DFC"/>
    <w:rsid w:val="00175F35"/>
    <w:rsid w:val="00176035"/>
    <w:rsid w:val="00176107"/>
    <w:rsid w:val="00176173"/>
    <w:rsid w:val="00176179"/>
    <w:rsid w:val="0017619C"/>
    <w:rsid w:val="0017623D"/>
    <w:rsid w:val="0017635A"/>
    <w:rsid w:val="001763DC"/>
    <w:rsid w:val="001765FE"/>
    <w:rsid w:val="00176707"/>
    <w:rsid w:val="00176771"/>
    <w:rsid w:val="001768CD"/>
    <w:rsid w:val="001768CF"/>
    <w:rsid w:val="00176A5B"/>
    <w:rsid w:val="00176A5F"/>
    <w:rsid w:val="00176D53"/>
    <w:rsid w:val="00176F21"/>
    <w:rsid w:val="0017725D"/>
    <w:rsid w:val="001772B8"/>
    <w:rsid w:val="00177398"/>
    <w:rsid w:val="00177852"/>
    <w:rsid w:val="0017789F"/>
    <w:rsid w:val="001778DE"/>
    <w:rsid w:val="00177942"/>
    <w:rsid w:val="00177956"/>
    <w:rsid w:val="00180041"/>
    <w:rsid w:val="00180090"/>
    <w:rsid w:val="001802AC"/>
    <w:rsid w:val="00180400"/>
    <w:rsid w:val="0018045F"/>
    <w:rsid w:val="00180973"/>
    <w:rsid w:val="00180A84"/>
    <w:rsid w:val="00180C8C"/>
    <w:rsid w:val="00180E6B"/>
    <w:rsid w:val="00180F0E"/>
    <w:rsid w:val="00181053"/>
    <w:rsid w:val="001812A5"/>
    <w:rsid w:val="001818CE"/>
    <w:rsid w:val="00181934"/>
    <w:rsid w:val="00181978"/>
    <w:rsid w:val="00181B50"/>
    <w:rsid w:val="00181FD7"/>
    <w:rsid w:val="0018201B"/>
    <w:rsid w:val="00182101"/>
    <w:rsid w:val="0018210A"/>
    <w:rsid w:val="00182192"/>
    <w:rsid w:val="0018220E"/>
    <w:rsid w:val="0018231A"/>
    <w:rsid w:val="0018242F"/>
    <w:rsid w:val="001825DE"/>
    <w:rsid w:val="00182793"/>
    <w:rsid w:val="00182835"/>
    <w:rsid w:val="001828A7"/>
    <w:rsid w:val="00182966"/>
    <w:rsid w:val="00182C2A"/>
    <w:rsid w:val="00182CF2"/>
    <w:rsid w:val="00182F6F"/>
    <w:rsid w:val="001831BD"/>
    <w:rsid w:val="0018320A"/>
    <w:rsid w:val="001833C1"/>
    <w:rsid w:val="0018342F"/>
    <w:rsid w:val="001837A6"/>
    <w:rsid w:val="00183809"/>
    <w:rsid w:val="00183863"/>
    <w:rsid w:val="001838CB"/>
    <w:rsid w:val="00183ABE"/>
    <w:rsid w:val="00183EFE"/>
    <w:rsid w:val="00183F3D"/>
    <w:rsid w:val="00183F6B"/>
    <w:rsid w:val="0018413F"/>
    <w:rsid w:val="001841C6"/>
    <w:rsid w:val="00184652"/>
    <w:rsid w:val="00184793"/>
    <w:rsid w:val="00184AA3"/>
    <w:rsid w:val="00184AAD"/>
    <w:rsid w:val="00184AF6"/>
    <w:rsid w:val="00184B6F"/>
    <w:rsid w:val="00184BF4"/>
    <w:rsid w:val="00184C23"/>
    <w:rsid w:val="00184CA6"/>
    <w:rsid w:val="00184D22"/>
    <w:rsid w:val="00184EBA"/>
    <w:rsid w:val="0018500C"/>
    <w:rsid w:val="001854A2"/>
    <w:rsid w:val="001857E4"/>
    <w:rsid w:val="00185920"/>
    <w:rsid w:val="00185977"/>
    <w:rsid w:val="001859AE"/>
    <w:rsid w:val="00185AF0"/>
    <w:rsid w:val="00185B26"/>
    <w:rsid w:val="00185D58"/>
    <w:rsid w:val="00185DB1"/>
    <w:rsid w:val="00185E86"/>
    <w:rsid w:val="00185F44"/>
    <w:rsid w:val="00185F60"/>
    <w:rsid w:val="001861A1"/>
    <w:rsid w:val="001862AF"/>
    <w:rsid w:val="001863D1"/>
    <w:rsid w:val="001864DB"/>
    <w:rsid w:val="001865C8"/>
    <w:rsid w:val="00186686"/>
    <w:rsid w:val="001867D5"/>
    <w:rsid w:val="00186855"/>
    <w:rsid w:val="00187072"/>
    <w:rsid w:val="001870D9"/>
    <w:rsid w:val="0018745D"/>
    <w:rsid w:val="0018755E"/>
    <w:rsid w:val="00187741"/>
    <w:rsid w:val="001879AB"/>
    <w:rsid w:val="00187A4F"/>
    <w:rsid w:val="00187AF0"/>
    <w:rsid w:val="00187BD4"/>
    <w:rsid w:val="00187F32"/>
    <w:rsid w:val="00187F6D"/>
    <w:rsid w:val="001901B9"/>
    <w:rsid w:val="001902BF"/>
    <w:rsid w:val="0019031F"/>
    <w:rsid w:val="00190362"/>
    <w:rsid w:val="001904CF"/>
    <w:rsid w:val="0019077B"/>
    <w:rsid w:val="0019078F"/>
    <w:rsid w:val="001908FB"/>
    <w:rsid w:val="00190E94"/>
    <w:rsid w:val="00190FFD"/>
    <w:rsid w:val="001910F5"/>
    <w:rsid w:val="00191158"/>
    <w:rsid w:val="00191283"/>
    <w:rsid w:val="00191369"/>
    <w:rsid w:val="00191455"/>
    <w:rsid w:val="0019149A"/>
    <w:rsid w:val="001914E8"/>
    <w:rsid w:val="00191503"/>
    <w:rsid w:val="001916D5"/>
    <w:rsid w:val="001917AD"/>
    <w:rsid w:val="00191B8A"/>
    <w:rsid w:val="00191C62"/>
    <w:rsid w:val="00191CE5"/>
    <w:rsid w:val="00191D06"/>
    <w:rsid w:val="00191D0C"/>
    <w:rsid w:val="00191F48"/>
    <w:rsid w:val="00191F5F"/>
    <w:rsid w:val="00192308"/>
    <w:rsid w:val="001923F1"/>
    <w:rsid w:val="00192564"/>
    <w:rsid w:val="0019259B"/>
    <w:rsid w:val="0019286B"/>
    <w:rsid w:val="00192AD7"/>
    <w:rsid w:val="00192C28"/>
    <w:rsid w:val="00192E33"/>
    <w:rsid w:val="001930B9"/>
    <w:rsid w:val="00193184"/>
    <w:rsid w:val="00193315"/>
    <w:rsid w:val="00193352"/>
    <w:rsid w:val="001933D9"/>
    <w:rsid w:val="001936F1"/>
    <w:rsid w:val="00193715"/>
    <w:rsid w:val="00193B58"/>
    <w:rsid w:val="00193D06"/>
    <w:rsid w:val="00193DA8"/>
    <w:rsid w:val="00193EE0"/>
    <w:rsid w:val="0019427E"/>
    <w:rsid w:val="001948F0"/>
    <w:rsid w:val="00194A2D"/>
    <w:rsid w:val="00194B80"/>
    <w:rsid w:val="00194BE3"/>
    <w:rsid w:val="00194CF4"/>
    <w:rsid w:val="001950A4"/>
    <w:rsid w:val="00195203"/>
    <w:rsid w:val="0019530C"/>
    <w:rsid w:val="001953AE"/>
    <w:rsid w:val="00195507"/>
    <w:rsid w:val="001955ED"/>
    <w:rsid w:val="00195661"/>
    <w:rsid w:val="001956AB"/>
    <w:rsid w:val="001956E3"/>
    <w:rsid w:val="00195931"/>
    <w:rsid w:val="001959E0"/>
    <w:rsid w:val="00195AE5"/>
    <w:rsid w:val="00195C17"/>
    <w:rsid w:val="00195D0D"/>
    <w:rsid w:val="00195D67"/>
    <w:rsid w:val="00195D93"/>
    <w:rsid w:val="00195E19"/>
    <w:rsid w:val="00195E2C"/>
    <w:rsid w:val="00195E6F"/>
    <w:rsid w:val="00195ED6"/>
    <w:rsid w:val="00196075"/>
    <w:rsid w:val="00196327"/>
    <w:rsid w:val="00196811"/>
    <w:rsid w:val="00196A30"/>
    <w:rsid w:val="00196C4E"/>
    <w:rsid w:val="00196DB2"/>
    <w:rsid w:val="00196E1A"/>
    <w:rsid w:val="00196F1A"/>
    <w:rsid w:val="00197177"/>
    <w:rsid w:val="0019718D"/>
    <w:rsid w:val="001971DC"/>
    <w:rsid w:val="00197217"/>
    <w:rsid w:val="001972E8"/>
    <w:rsid w:val="001973DA"/>
    <w:rsid w:val="001973DD"/>
    <w:rsid w:val="0019742A"/>
    <w:rsid w:val="001974E6"/>
    <w:rsid w:val="001976A9"/>
    <w:rsid w:val="001976F8"/>
    <w:rsid w:val="00197791"/>
    <w:rsid w:val="00197871"/>
    <w:rsid w:val="0019789B"/>
    <w:rsid w:val="00197A33"/>
    <w:rsid w:val="00197A7F"/>
    <w:rsid w:val="00197DE2"/>
    <w:rsid w:val="00197F81"/>
    <w:rsid w:val="001A01BE"/>
    <w:rsid w:val="001A0234"/>
    <w:rsid w:val="001A0274"/>
    <w:rsid w:val="001A05CE"/>
    <w:rsid w:val="001A0602"/>
    <w:rsid w:val="001A0919"/>
    <w:rsid w:val="001A09E0"/>
    <w:rsid w:val="001A0C8E"/>
    <w:rsid w:val="001A0DE3"/>
    <w:rsid w:val="001A0F20"/>
    <w:rsid w:val="001A1075"/>
    <w:rsid w:val="001A1180"/>
    <w:rsid w:val="001A1342"/>
    <w:rsid w:val="001A142C"/>
    <w:rsid w:val="001A16E3"/>
    <w:rsid w:val="001A1853"/>
    <w:rsid w:val="001A18D3"/>
    <w:rsid w:val="001A1BA6"/>
    <w:rsid w:val="001A1EFA"/>
    <w:rsid w:val="001A1FC7"/>
    <w:rsid w:val="001A2029"/>
    <w:rsid w:val="001A20AC"/>
    <w:rsid w:val="001A2198"/>
    <w:rsid w:val="001A22F6"/>
    <w:rsid w:val="001A2559"/>
    <w:rsid w:val="001A2697"/>
    <w:rsid w:val="001A27D5"/>
    <w:rsid w:val="001A27EE"/>
    <w:rsid w:val="001A2D21"/>
    <w:rsid w:val="001A2D43"/>
    <w:rsid w:val="001A2D52"/>
    <w:rsid w:val="001A2DC0"/>
    <w:rsid w:val="001A2EAD"/>
    <w:rsid w:val="001A2F01"/>
    <w:rsid w:val="001A315F"/>
    <w:rsid w:val="001A31E4"/>
    <w:rsid w:val="001A3281"/>
    <w:rsid w:val="001A33A7"/>
    <w:rsid w:val="001A3897"/>
    <w:rsid w:val="001A397D"/>
    <w:rsid w:val="001A39FD"/>
    <w:rsid w:val="001A3A42"/>
    <w:rsid w:val="001A3C2A"/>
    <w:rsid w:val="001A405C"/>
    <w:rsid w:val="001A4422"/>
    <w:rsid w:val="001A4494"/>
    <w:rsid w:val="001A4649"/>
    <w:rsid w:val="001A47C7"/>
    <w:rsid w:val="001A4964"/>
    <w:rsid w:val="001A4BBE"/>
    <w:rsid w:val="001A4D2F"/>
    <w:rsid w:val="001A4DB7"/>
    <w:rsid w:val="001A4E4A"/>
    <w:rsid w:val="001A4F94"/>
    <w:rsid w:val="001A4FE8"/>
    <w:rsid w:val="001A52E1"/>
    <w:rsid w:val="001A53FA"/>
    <w:rsid w:val="001A5406"/>
    <w:rsid w:val="001A5408"/>
    <w:rsid w:val="001A5494"/>
    <w:rsid w:val="001A54A3"/>
    <w:rsid w:val="001A5A3F"/>
    <w:rsid w:val="001A5BCA"/>
    <w:rsid w:val="001A5C4C"/>
    <w:rsid w:val="001A5CB3"/>
    <w:rsid w:val="001A5CF0"/>
    <w:rsid w:val="001A5E38"/>
    <w:rsid w:val="001A5EE9"/>
    <w:rsid w:val="001A5F49"/>
    <w:rsid w:val="001A6063"/>
    <w:rsid w:val="001A6085"/>
    <w:rsid w:val="001A61DD"/>
    <w:rsid w:val="001A6524"/>
    <w:rsid w:val="001A65B5"/>
    <w:rsid w:val="001A663D"/>
    <w:rsid w:val="001A66A9"/>
    <w:rsid w:val="001A67BC"/>
    <w:rsid w:val="001A6899"/>
    <w:rsid w:val="001A68C0"/>
    <w:rsid w:val="001A6A2C"/>
    <w:rsid w:val="001A6C95"/>
    <w:rsid w:val="001A6DA7"/>
    <w:rsid w:val="001A6F01"/>
    <w:rsid w:val="001A6FBC"/>
    <w:rsid w:val="001A7322"/>
    <w:rsid w:val="001A7325"/>
    <w:rsid w:val="001A76FF"/>
    <w:rsid w:val="001A77C1"/>
    <w:rsid w:val="001A7A99"/>
    <w:rsid w:val="001A7C55"/>
    <w:rsid w:val="001A7D9B"/>
    <w:rsid w:val="001A7E87"/>
    <w:rsid w:val="001A7E92"/>
    <w:rsid w:val="001B045C"/>
    <w:rsid w:val="001B06C1"/>
    <w:rsid w:val="001B0A45"/>
    <w:rsid w:val="001B0F25"/>
    <w:rsid w:val="001B11B2"/>
    <w:rsid w:val="001B12BA"/>
    <w:rsid w:val="001B13B0"/>
    <w:rsid w:val="001B15A5"/>
    <w:rsid w:val="001B179A"/>
    <w:rsid w:val="001B1816"/>
    <w:rsid w:val="001B195D"/>
    <w:rsid w:val="001B1B8A"/>
    <w:rsid w:val="001B1BAC"/>
    <w:rsid w:val="001B1CE0"/>
    <w:rsid w:val="001B1CFF"/>
    <w:rsid w:val="001B1D5B"/>
    <w:rsid w:val="001B1F26"/>
    <w:rsid w:val="001B2160"/>
    <w:rsid w:val="001B21FC"/>
    <w:rsid w:val="001B2524"/>
    <w:rsid w:val="001B271B"/>
    <w:rsid w:val="001B2748"/>
    <w:rsid w:val="001B2755"/>
    <w:rsid w:val="001B2CBC"/>
    <w:rsid w:val="001B2D5E"/>
    <w:rsid w:val="001B2E18"/>
    <w:rsid w:val="001B2E3B"/>
    <w:rsid w:val="001B2E98"/>
    <w:rsid w:val="001B2F2E"/>
    <w:rsid w:val="001B2F2F"/>
    <w:rsid w:val="001B2F5B"/>
    <w:rsid w:val="001B318A"/>
    <w:rsid w:val="001B33EE"/>
    <w:rsid w:val="001B38FA"/>
    <w:rsid w:val="001B3AD2"/>
    <w:rsid w:val="001B3B42"/>
    <w:rsid w:val="001B3C57"/>
    <w:rsid w:val="001B3EAF"/>
    <w:rsid w:val="001B3EE6"/>
    <w:rsid w:val="001B3FA3"/>
    <w:rsid w:val="001B429D"/>
    <w:rsid w:val="001B42C7"/>
    <w:rsid w:val="001B43A1"/>
    <w:rsid w:val="001B459F"/>
    <w:rsid w:val="001B45B0"/>
    <w:rsid w:val="001B462C"/>
    <w:rsid w:val="001B4872"/>
    <w:rsid w:val="001B4A35"/>
    <w:rsid w:val="001B4C2A"/>
    <w:rsid w:val="001B4DE8"/>
    <w:rsid w:val="001B5009"/>
    <w:rsid w:val="001B5180"/>
    <w:rsid w:val="001B523B"/>
    <w:rsid w:val="001B536E"/>
    <w:rsid w:val="001B536F"/>
    <w:rsid w:val="001B5430"/>
    <w:rsid w:val="001B5499"/>
    <w:rsid w:val="001B5561"/>
    <w:rsid w:val="001B56FB"/>
    <w:rsid w:val="001B584B"/>
    <w:rsid w:val="001B5A09"/>
    <w:rsid w:val="001B5A1D"/>
    <w:rsid w:val="001B5A7C"/>
    <w:rsid w:val="001B5D84"/>
    <w:rsid w:val="001B5E86"/>
    <w:rsid w:val="001B5FD4"/>
    <w:rsid w:val="001B61BA"/>
    <w:rsid w:val="001B6272"/>
    <w:rsid w:val="001B6278"/>
    <w:rsid w:val="001B6382"/>
    <w:rsid w:val="001B648D"/>
    <w:rsid w:val="001B652B"/>
    <w:rsid w:val="001B65A0"/>
    <w:rsid w:val="001B6835"/>
    <w:rsid w:val="001B6BAD"/>
    <w:rsid w:val="001B6DBA"/>
    <w:rsid w:val="001B6EAF"/>
    <w:rsid w:val="001B7219"/>
    <w:rsid w:val="001B724D"/>
    <w:rsid w:val="001B7421"/>
    <w:rsid w:val="001B753D"/>
    <w:rsid w:val="001B754D"/>
    <w:rsid w:val="001B7637"/>
    <w:rsid w:val="001B7777"/>
    <w:rsid w:val="001B78BC"/>
    <w:rsid w:val="001B7DCD"/>
    <w:rsid w:val="001C02F2"/>
    <w:rsid w:val="001C0329"/>
    <w:rsid w:val="001C0369"/>
    <w:rsid w:val="001C0534"/>
    <w:rsid w:val="001C0582"/>
    <w:rsid w:val="001C0664"/>
    <w:rsid w:val="001C07B3"/>
    <w:rsid w:val="001C07F9"/>
    <w:rsid w:val="001C083E"/>
    <w:rsid w:val="001C0CA3"/>
    <w:rsid w:val="001C0E38"/>
    <w:rsid w:val="001C0E75"/>
    <w:rsid w:val="001C10B5"/>
    <w:rsid w:val="001C1272"/>
    <w:rsid w:val="001C14FE"/>
    <w:rsid w:val="001C1594"/>
    <w:rsid w:val="001C1685"/>
    <w:rsid w:val="001C1887"/>
    <w:rsid w:val="001C1942"/>
    <w:rsid w:val="001C1AAD"/>
    <w:rsid w:val="001C1C17"/>
    <w:rsid w:val="001C1C28"/>
    <w:rsid w:val="001C1CB3"/>
    <w:rsid w:val="001C1FB5"/>
    <w:rsid w:val="001C27B4"/>
    <w:rsid w:val="001C27F7"/>
    <w:rsid w:val="001C2821"/>
    <w:rsid w:val="001C2912"/>
    <w:rsid w:val="001C2A75"/>
    <w:rsid w:val="001C2D34"/>
    <w:rsid w:val="001C2E0C"/>
    <w:rsid w:val="001C2EA2"/>
    <w:rsid w:val="001C322F"/>
    <w:rsid w:val="001C32D4"/>
    <w:rsid w:val="001C33BD"/>
    <w:rsid w:val="001C33C7"/>
    <w:rsid w:val="001C3410"/>
    <w:rsid w:val="001C3437"/>
    <w:rsid w:val="001C365C"/>
    <w:rsid w:val="001C38C3"/>
    <w:rsid w:val="001C3A38"/>
    <w:rsid w:val="001C3FD7"/>
    <w:rsid w:val="001C406C"/>
    <w:rsid w:val="001C4310"/>
    <w:rsid w:val="001C43CC"/>
    <w:rsid w:val="001C451C"/>
    <w:rsid w:val="001C45E9"/>
    <w:rsid w:val="001C4673"/>
    <w:rsid w:val="001C476D"/>
    <w:rsid w:val="001C4B0E"/>
    <w:rsid w:val="001C4B90"/>
    <w:rsid w:val="001C4BB4"/>
    <w:rsid w:val="001C53DF"/>
    <w:rsid w:val="001C5494"/>
    <w:rsid w:val="001C54CE"/>
    <w:rsid w:val="001C56A0"/>
    <w:rsid w:val="001C5720"/>
    <w:rsid w:val="001C58EC"/>
    <w:rsid w:val="001C593E"/>
    <w:rsid w:val="001C5A14"/>
    <w:rsid w:val="001C5AE4"/>
    <w:rsid w:val="001C5D22"/>
    <w:rsid w:val="001C5FB5"/>
    <w:rsid w:val="001C5FBB"/>
    <w:rsid w:val="001C6244"/>
    <w:rsid w:val="001C6331"/>
    <w:rsid w:val="001C63F5"/>
    <w:rsid w:val="001C6520"/>
    <w:rsid w:val="001C6671"/>
    <w:rsid w:val="001C6712"/>
    <w:rsid w:val="001C6824"/>
    <w:rsid w:val="001C69D6"/>
    <w:rsid w:val="001C6A29"/>
    <w:rsid w:val="001C6B44"/>
    <w:rsid w:val="001C6BA3"/>
    <w:rsid w:val="001C6E8C"/>
    <w:rsid w:val="001C6F9F"/>
    <w:rsid w:val="001C71BB"/>
    <w:rsid w:val="001C7267"/>
    <w:rsid w:val="001C72A2"/>
    <w:rsid w:val="001C7611"/>
    <w:rsid w:val="001C7880"/>
    <w:rsid w:val="001C78CE"/>
    <w:rsid w:val="001C7D69"/>
    <w:rsid w:val="001C7E7B"/>
    <w:rsid w:val="001D00AC"/>
    <w:rsid w:val="001D0164"/>
    <w:rsid w:val="001D0346"/>
    <w:rsid w:val="001D04DE"/>
    <w:rsid w:val="001D0582"/>
    <w:rsid w:val="001D05B3"/>
    <w:rsid w:val="001D08AB"/>
    <w:rsid w:val="001D0A8C"/>
    <w:rsid w:val="001D0AD7"/>
    <w:rsid w:val="001D0B16"/>
    <w:rsid w:val="001D0E33"/>
    <w:rsid w:val="001D1008"/>
    <w:rsid w:val="001D127B"/>
    <w:rsid w:val="001D144B"/>
    <w:rsid w:val="001D162E"/>
    <w:rsid w:val="001D169F"/>
    <w:rsid w:val="001D1787"/>
    <w:rsid w:val="001D1A92"/>
    <w:rsid w:val="001D1D15"/>
    <w:rsid w:val="001D1DF9"/>
    <w:rsid w:val="001D1E93"/>
    <w:rsid w:val="001D2124"/>
    <w:rsid w:val="001D2165"/>
    <w:rsid w:val="001D231B"/>
    <w:rsid w:val="001D24B5"/>
    <w:rsid w:val="001D2791"/>
    <w:rsid w:val="001D2797"/>
    <w:rsid w:val="001D27E4"/>
    <w:rsid w:val="001D2B37"/>
    <w:rsid w:val="001D2C04"/>
    <w:rsid w:val="001D2C65"/>
    <w:rsid w:val="001D3393"/>
    <w:rsid w:val="001D33BF"/>
    <w:rsid w:val="001D35B6"/>
    <w:rsid w:val="001D375E"/>
    <w:rsid w:val="001D378A"/>
    <w:rsid w:val="001D3AAF"/>
    <w:rsid w:val="001D3FC0"/>
    <w:rsid w:val="001D42A6"/>
    <w:rsid w:val="001D4443"/>
    <w:rsid w:val="001D4562"/>
    <w:rsid w:val="001D457F"/>
    <w:rsid w:val="001D45E9"/>
    <w:rsid w:val="001D4818"/>
    <w:rsid w:val="001D486D"/>
    <w:rsid w:val="001D4926"/>
    <w:rsid w:val="001D4A3C"/>
    <w:rsid w:val="001D4D3C"/>
    <w:rsid w:val="001D4F0C"/>
    <w:rsid w:val="001D4FC4"/>
    <w:rsid w:val="001D5002"/>
    <w:rsid w:val="001D50DD"/>
    <w:rsid w:val="001D52DD"/>
    <w:rsid w:val="001D531D"/>
    <w:rsid w:val="001D53D9"/>
    <w:rsid w:val="001D5568"/>
    <w:rsid w:val="001D574D"/>
    <w:rsid w:val="001D5871"/>
    <w:rsid w:val="001D58C9"/>
    <w:rsid w:val="001D5903"/>
    <w:rsid w:val="001D591D"/>
    <w:rsid w:val="001D5B21"/>
    <w:rsid w:val="001D5E98"/>
    <w:rsid w:val="001D5FDC"/>
    <w:rsid w:val="001D60E6"/>
    <w:rsid w:val="001D6109"/>
    <w:rsid w:val="001D613C"/>
    <w:rsid w:val="001D63C8"/>
    <w:rsid w:val="001D6472"/>
    <w:rsid w:val="001D65DB"/>
    <w:rsid w:val="001D68C3"/>
    <w:rsid w:val="001D6971"/>
    <w:rsid w:val="001D6B6A"/>
    <w:rsid w:val="001D6D09"/>
    <w:rsid w:val="001D6FB5"/>
    <w:rsid w:val="001D710B"/>
    <w:rsid w:val="001D714F"/>
    <w:rsid w:val="001D7284"/>
    <w:rsid w:val="001D7327"/>
    <w:rsid w:val="001D7781"/>
    <w:rsid w:val="001D7843"/>
    <w:rsid w:val="001D7B5E"/>
    <w:rsid w:val="001D7E35"/>
    <w:rsid w:val="001E0340"/>
    <w:rsid w:val="001E0A71"/>
    <w:rsid w:val="001E0B56"/>
    <w:rsid w:val="001E0BDA"/>
    <w:rsid w:val="001E0BF0"/>
    <w:rsid w:val="001E0D4D"/>
    <w:rsid w:val="001E0EA6"/>
    <w:rsid w:val="001E11DF"/>
    <w:rsid w:val="001E12AB"/>
    <w:rsid w:val="001E12B9"/>
    <w:rsid w:val="001E1773"/>
    <w:rsid w:val="001E1810"/>
    <w:rsid w:val="001E18DC"/>
    <w:rsid w:val="001E196E"/>
    <w:rsid w:val="001E1A47"/>
    <w:rsid w:val="001E1AD5"/>
    <w:rsid w:val="001E1BBB"/>
    <w:rsid w:val="001E1E46"/>
    <w:rsid w:val="001E1E8E"/>
    <w:rsid w:val="001E209E"/>
    <w:rsid w:val="001E243F"/>
    <w:rsid w:val="001E24B6"/>
    <w:rsid w:val="001E25AD"/>
    <w:rsid w:val="001E278C"/>
    <w:rsid w:val="001E27FB"/>
    <w:rsid w:val="001E28D1"/>
    <w:rsid w:val="001E2912"/>
    <w:rsid w:val="001E2986"/>
    <w:rsid w:val="001E2B95"/>
    <w:rsid w:val="001E2D33"/>
    <w:rsid w:val="001E2E2E"/>
    <w:rsid w:val="001E2E56"/>
    <w:rsid w:val="001E2F0D"/>
    <w:rsid w:val="001E3092"/>
    <w:rsid w:val="001E3364"/>
    <w:rsid w:val="001E3615"/>
    <w:rsid w:val="001E37F3"/>
    <w:rsid w:val="001E384C"/>
    <w:rsid w:val="001E3889"/>
    <w:rsid w:val="001E38BC"/>
    <w:rsid w:val="001E3BD3"/>
    <w:rsid w:val="001E3E59"/>
    <w:rsid w:val="001E4066"/>
    <w:rsid w:val="001E41D3"/>
    <w:rsid w:val="001E439F"/>
    <w:rsid w:val="001E44DF"/>
    <w:rsid w:val="001E45E8"/>
    <w:rsid w:val="001E4732"/>
    <w:rsid w:val="001E4757"/>
    <w:rsid w:val="001E49BB"/>
    <w:rsid w:val="001E4AEF"/>
    <w:rsid w:val="001E4B7B"/>
    <w:rsid w:val="001E4E1B"/>
    <w:rsid w:val="001E4E9C"/>
    <w:rsid w:val="001E5223"/>
    <w:rsid w:val="001E538F"/>
    <w:rsid w:val="001E5449"/>
    <w:rsid w:val="001E5829"/>
    <w:rsid w:val="001E58CE"/>
    <w:rsid w:val="001E5930"/>
    <w:rsid w:val="001E59EF"/>
    <w:rsid w:val="001E5D50"/>
    <w:rsid w:val="001E5E37"/>
    <w:rsid w:val="001E5EB9"/>
    <w:rsid w:val="001E6060"/>
    <w:rsid w:val="001E61E7"/>
    <w:rsid w:val="001E6381"/>
    <w:rsid w:val="001E63A2"/>
    <w:rsid w:val="001E6450"/>
    <w:rsid w:val="001E6661"/>
    <w:rsid w:val="001E677A"/>
    <w:rsid w:val="001E6A75"/>
    <w:rsid w:val="001E6A9C"/>
    <w:rsid w:val="001E6CAA"/>
    <w:rsid w:val="001E6CAD"/>
    <w:rsid w:val="001E6DB2"/>
    <w:rsid w:val="001E708B"/>
    <w:rsid w:val="001E7165"/>
    <w:rsid w:val="001E72A7"/>
    <w:rsid w:val="001E7464"/>
    <w:rsid w:val="001E75EC"/>
    <w:rsid w:val="001E763D"/>
    <w:rsid w:val="001E7680"/>
    <w:rsid w:val="001E7B5A"/>
    <w:rsid w:val="001F02E1"/>
    <w:rsid w:val="001F05A2"/>
    <w:rsid w:val="001F064B"/>
    <w:rsid w:val="001F06C7"/>
    <w:rsid w:val="001F09BB"/>
    <w:rsid w:val="001F0A68"/>
    <w:rsid w:val="001F0AF9"/>
    <w:rsid w:val="001F0B26"/>
    <w:rsid w:val="001F0B77"/>
    <w:rsid w:val="001F0C63"/>
    <w:rsid w:val="001F0CAD"/>
    <w:rsid w:val="001F0DFE"/>
    <w:rsid w:val="001F0F65"/>
    <w:rsid w:val="001F10D8"/>
    <w:rsid w:val="001F13AB"/>
    <w:rsid w:val="001F13C6"/>
    <w:rsid w:val="001F150D"/>
    <w:rsid w:val="001F16A9"/>
    <w:rsid w:val="001F17EC"/>
    <w:rsid w:val="001F1827"/>
    <w:rsid w:val="001F18EC"/>
    <w:rsid w:val="001F18F9"/>
    <w:rsid w:val="001F1983"/>
    <w:rsid w:val="001F1AA9"/>
    <w:rsid w:val="001F1ABD"/>
    <w:rsid w:val="001F1C3C"/>
    <w:rsid w:val="001F1D6E"/>
    <w:rsid w:val="001F21A3"/>
    <w:rsid w:val="001F233E"/>
    <w:rsid w:val="001F2554"/>
    <w:rsid w:val="001F27B7"/>
    <w:rsid w:val="001F27F1"/>
    <w:rsid w:val="001F2933"/>
    <w:rsid w:val="001F2B9C"/>
    <w:rsid w:val="001F2D1B"/>
    <w:rsid w:val="001F2DDA"/>
    <w:rsid w:val="001F2DDB"/>
    <w:rsid w:val="001F2E1F"/>
    <w:rsid w:val="001F3002"/>
    <w:rsid w:val="001F31DB"/>
    <w:rsid w:val="001F31DF"/>
    <w:rsid w:val="001F32E5"/>
    <w:rsid w:val="001F33A7"/>
    <w:rsid w:val="001F3440"/>
    <w:rsid w:val="001F381A"/>
    <w:rsid w:val="001F389E"/>
    <w:rsid w:val="001F395E"/>
    <w:rsid w:val="001F39A0"/>
    <w:rsid w:val="001F3AD5"/>
    <w:rsid w:val="001F3B49"/>
    <w:rsid w:val="001F3B8F"/>
    <w:rsid w:val="001F3DB4"/>
    <w:rsid w:val="001F42BF"/>
    <w:rsid w:val="001F47E1"/>
    <w:rsid w:val="001F47E3"/>
    <w:rsid w:val="001F49D4"/>
    <w:rsid w:val="001F4C41"/>
    <w:rsid w:val="001F4CFF"/>
    <w:rsid w:val="001F4D41"/>
    <w:rsid w:val="001F4D9B"/>
    <w:rsid w:val="001F4EC5"/>
    <w:rsid w:val="001F4F4E"/>
    <w:rsid w:val="001F5307"/>
    <w:rsid w:val="001F5341"/>
    <w:rsid w:val="001F54B3"/>
    <w:rsid w:val="001F560B"/>
    <w:rsid w:val="001F569F"/>
    <w:rsid w:val="001F5748"/>
    <w:rsid w:val="001F590F"/>
    <w:rsid w:val="001F5BF0"/>
    <w:rsid w:val="001F5C14"/>
    <w:rsid w:val="001F5CAD"/>
    <w:rsid w:val="001F5F9F"/>
    <w:rsid w:val="001F6077"/>
    <w:rsid w:val="001F637A"/>
    <w:rsid w:val="001F63CB"/>
    <w:rsid w:val="001F64F4"/>
    <w:rsid w:val="001F6528"/>
    <w:rsid w:val="001F6607"/>
    <w:rsid w:val="001F6679"/>
    <w:rsid w:val="001F670F"/>
    <w:rsid w:val="001F6784"/>
    <w:rsid w:val="001F6896"/>
    <w:rsid w:val="001F6A5F"/>
    <w:rsid w:val="001F6C65"/>
    <w:rsid w:val="001F6CFF"/>
    <w:rsid w:val="001F6E93"/>
    <w:rsid w:val="001F6EDE"/>
    <w:rsid w:val="001F6EE1"/>
    <w:rsid w:val="001F7050"/>
    <w:rsid w:val="001F7194"/>
    <w:rsid w:val="001F7671"/>
    <w:rsid w:val="001F76AD"/>
    <w:rsid w:val="001F7B42"/>
    <w:rsid w:val="001F7F34"/>
    <w:rsid w:val="001F7F60"/>
    <w:rsid w:val="00200016"/>
    <w:rsid w:val="0020006B"/>
    <w:rsid w:val="0020008B"/>
    <w:rsid w:val="00200495"/>
    <w:rsid w:val="00200577"/>
    <w:rsid w:val="00200584"/>
    <w:rsid w:val="002006F9"/>
    <w:rsid w:val="0020079D"/>
    <w:rsid w:val="0020084D"/>
    <w:rsid w:val="002008BE"/>
    <w:rsid w:val="00200A88"/>
    <w:rsid w:val="00200BD8"/>
    <w:rsid w:val="00200BE5"/>
    <w:rsid w:val="00200CCD"/>
    <w:rsid w:val="00200E08"/>
    <w:rsid w:val="00200F67"/>
    <w:rsid w:val="00201015"/>
    <w:rsid w:val="00201153"/>
    <w:rsid w:val="0020119E"/>
    <w:rsid w:val="0020126F"/>
    <w:rsid w:val="002012FB"/>
    <w:rsid w:val="002013F9"/>
    <w:rsid w:val="00201707"/>
    <w:rsid w:val="00201748"/>
    <w:rsid w:val="00201950"/>
    <w:rsid w:val="00201A4F"/>
    <w:rsid w:val="00201B0C"/>
    <w:rsid w:val="00201E6D"/>
    <w:rsid w:val="00201F4E"/>
    <w:rsid w:val="00201F51"/>
    <w:rsid w:val="00201FEB"/>
    <w:rsid w:val="00202263"/>
    <w:rsid w:val="0020236F"/>
    <w:rsid w:val="00202478"/>
    <w:rsid w:val="0020259E"/>
    <w:rsid w:val="002025B9"/>
    <w:rsid w:val="00202790"/>
    <w:rsid w:val="00202C1B"/>
    <w:rsid w:val="00202CD5"/>
    <w:rsid w:val="002030AE"/>
    <w:rsid w:val="00203373"/>
    <w:rsid w:val="00203577"/>
    <w:rsid w:val="00203586"/>
    <w:rsid w:val="00203691"/>
    <w:rsid w:val="002036BE"/>
    <w:rsid w:val="002037B4"/>
    <w:rsid w:val="002037B9"/>
    <w:rsid w:val="00203813"/>
    <w:rsid w:val="00203849"/>
    <w:rsid w:val="0020388D"/>
    <w:rsid w:val="00203ABA"/>
    <w:rsid w:val="00203B60"/>
    <w:rsid w:val="00204041"/>
    <w:rsid w:val="0020404A"/>
    <w:rsid w:val="002041B1"/>
    <w:rsid w:val="002041F6"/>
    <w:rsid w:val="00204406"/>
    <w:rsid w:val="0020441F"/>
    <w:rsid w:val="002044AE"/>
    <w:rsid w:val="002045F4"/>
    <w:rsid w:val="00204648"/>
    <w:rsid w:val="00204778"/>
    <w:rsid w:val="0020497D"/>
    <w:rsid w:val="002049CC"/>
    <w:rsid w:val="002049DD"/>
    <w:rsid w:val="00204DC9"/>
    <w:rsid w:val="00204FE3"/>
    <w:rsid w:val="002051B2"/>
    <w:rsid w:val="002053EE"/>
    <w:rsid w:val="0020590C"/>
    <w:rsid w:val="00205970"/>
    <w:rsid w:val="002059E4"/>
    <w:rsid w:val="00205C41"/>
    <w:rsid w:val="00205C7E"/>
    <w:rsid w:val="00205D29"/>
    <w:rsid w:val="00205DC9"/>
    <w:rsid w:val="00205E1A"/>
    <w:rsid w:val="0020609B"/>
    <w:rsid w:val="002060FC"/>
    <w:rsid w:val="00206171"/>
    <w:rsid w:val="0020629B"/>
    <w:rsid w:val="00206465"/>
    <w:rsid w:val="00206497"/>
    <w:rsid w:val="0020671D"/>
    <w:rsid w:val="002069BC"/>
    <w:rsid w:val="002069CC"/>
    <w:rsid w:val="00206C10"/>
    <w:rsid w:val="00206C6F"/>
    <w:rsid w:val="00206DBD"/>
    <w:rsid w:val="00206DE2"/>
    <w:rsid w:val="00206F72"/>
    <w:rsid w:val="00206F9D"/>
    <w:rsid w:val="00206FC1"/>
    <w:rsid w:val="0020703A"/>
    <w:rsid w:val="0020712B"/>
    <w:rsid w:val="00207261"/>
    <w:rsid w:val="0020733F"/>
    <w:rsid w:val="00207371"/>
    <w:rsid w:val="00207876"/>
    <w:rsid w:val="002079C5"/>
    <w:rsid w:val="00207AF9"/>
    <w:rsid w:val="00207DBF"/>
    <w:rsid w:val="00210058"/>
    <w:rsid w:val="0021010C"/>
    <w:rsid w:val="00210133"/>
    <w:rsid w:val="002101E6"/>
    <w:rsid w:val="00210200"/>
    <w:rsid w:val="0021023C"/>
    <w:rsid w:val="0021035F"/>
    <w:rsid w:val="002103A2"/>
    <w:rsid w:val="0021064E"/>
    <w:rsid w:val="00210BC3"/>
    <w:rsid w:val="00210E6C"/>
    <w:rsid w:val="00210EF9"/>
    <w:rsid w:val="0021113A"/>
    <w:rsid w:val="002111C0"/>
    <w:rsid w:val="00211701"/>
    <w:rsid w:val="00211821"/>
    <w:rsid w:val="0021191C"/>
    <w:rsid w:val="00211C44"/>
    <w:rsid w:val="00211C94"/>
    <w:rsid w:val="00211F1F"/>
    <w:rsid w:val="002121AB"/>
    <w:rsid w:val="00212254"/>
    <w:rsid w:val="00212283"/>
    <w:rsid w:val="002122AD"/>
    <w:rsid w:val="0021241A"/>
    <w:rsid w:val="00212479"/>
    <w:rsid w:val="00212527"/>
    <w:rsid w:val="002125E8"/>
    <w:rsid w:val="00212994"/>
    <w:rsid w:val="002129AE"/>
    <w:rsid w:val="002129E0"/>
    <w:rsid w:val="00212A2A"/>
    <w:rsid w:val="00212BA1"/>
    <w:rsid w:val="00212BC8"/>
    <w:rsid w:val="00212D1B"/>
    <w:rsid w:val="00212DA8"/>
    <w:rsid w:val="00212EE1"/>
    <w:rsid w:val="00212F9D"/>
    <w:rsid w:val="0021340E"/>
    <w:rsid w:val="002135D1"/>
    <w:rsid w:val="00213683"/>
    <w:rsid w:val="0021378F"/>
    <w:rsid w:val="002137A1"/>
    <w:rsid w:val="002137AD"/>
    <w:rsid w:val="0021393B"/>
    <w:rsid w:val="0021397E"/>
    <w:rsid w:val="00213B19"/>
    <w:rsid w:val="00213CE4"/>
    <w:rsid w:val="00213DDB"/>
    <w:rsid w:val="00213F33"/>
    <w:rsid w:val="002140CA"/>
    <w:rsid w:val="002141BD"/>
    <w:rsid w:val="002141DB"/>
    <w:rsid w:val="00214498"/>
    <w:rsid w:val="002147A1"/>
    <w:rsid w:val="00214943"/>
    <w:rsid w:val="00214B09"/>
    <w:rsid w:val="00214B49"/>
    <w:rsid w:val="00214C17"/>
    <w:rsid w:val="00214C69"/>
    <w:rsid w:val="00214CB0"/>
    <w:rsid w:val="00214DDB"/>
    <w:rsid w:val="0021534F"/>
    <w:rsid w:val="0021552D"/>
    <w:rsid w:val="00215774"/>
    <w:rsid w:val="002159C0"/>
    <w:rsid w:val="00215A56"/>
    <w:rsid w:val="00215ABA"/>
    <w:rsid w:val="00215E8A"/>
    <w:rsid w:val="00215EB4"/>
    <w:rsid w:val="0021619A"/>
    <w:rsid w:val="0021634B"/>
    <w:rsid w:val="002164C3"/>
    <w:rsid w:val="002167E6"/>
    <w:rsid w:val="00216866"/>
    <w:rsid w:val="00216A58"/>
    <w:rsid w:val="00216DEE"/>
    <w:rsid w:val="00216EFB"/>
    <w:rsid w:val="00216F1D"/>
    <w:rsid w:val="00217077"/>
    <w:rsid w:val="0021708F"/>
    <w:rsid w:val="002171B2"/>
    <w:rsid w:val="002172CC"/>
    <w:rsid w:val="002174BD"/>
    <w:rsid w:val="00217536"/>
    <w:rsid w:val="002178AA"/>
    <w:rsid w:val="0021799C"/>
    <w:rsid w:val="00217BDC"/>
    <w:rsid w:val="002201AE"/>
    <w:rsid w:val="002202DE"/>
    <w:rsid w:val="002207FE"/>
    <w:rsid w:val="002209D8"/>
    <w:rsid w:val="00220D2D"/>
    <w:rsid w:val="00220FDC"/>
    <w:rsid w:val="00221177"/>
    <w:rsid w:val="00221391"/>
    <w:rsid w:val="00221718"/>
    <w:rsid w:val="0022184F"/>
    <w:rsid w:val="0022189E"/>
    <w:rsid w:val="00221B04"/>
    <w:rsid w:val="00221E9D"/>
    <w:rsid w:val="00221EAD"/>
    <w:rsid w:val="002220B2"/>
    <w:rsid w:val="00222128"/>
    <w:rsid w:val="0022217A"/>
    <w:rsid w:val="00222183"/>
    <w:rsid w:val="002221B1"/>
    <w:rsid w:val="0022226A"/>
    <w:rsid w:val="0022255F"/>
    <w:rsid w:val="002225E7"/>
    <w:rsid w:val="002225FF"/>
    <w:rsid w:val="0022268F"/>
    <w:rsid w:val="0022275A"/>
    <w:rsid w:val="002227A8"/>
    <w:rsid w:val="00222B3B"/>
    <w:rsid w:val="00222C1A"/>
    <w:rsid w:val="00222D63"/>
    <w:rsid w:val="00223059"/>
    <w:rsid w:val="00223062"/>
    <w:rsid w:val="0022312B"/>
    <w:rsid w:val="00223165"/>
    <w:rsid w:val="002231C2"/>
    <w:rsid w:val="00223544"/>
    <w:rsid w:val="002236DA"/>
    <w:rsid w:val="00223AFC"/>
    <w:rsid w:val="00223B9A"/>
    <w:rsid w:val="00223C25"/>
    <w:rsid w:val="00223D20"/>
    <w:rsid w:val="00223D32"/>
    <w:rsid w:val="00223D6C"/>
    <w:rsid w:val="00223FEE"/>
    <w:rsid w:val="002242BF"/>
    <w:rsid w:val="0022434D"/>
    <w:rsid w:val="0022438C"/>
    <w:rsid w:val="00224506"/>
    <w:rsid w:val="00224667"/>
    <w:rsid w:val="002246BE"/>
    <w:rsid w:val="002247DD"/>
    <w:rsid w:val="00224D2C"/>
    <w:rsid w:val="00224D3C"/>
    <w:rsid w:val="00224F0D"/>
    <w:rsid w:val="00224F0F"/>
    <w:rsid w:val="00224FB2"/>
    <w:rsid w:val="00224FF9"/>
    <w:rsid w:val="00225007"/>
    <w:rsid w:val="002251AF"/>
    <w:rsid w:val="00225664"/>
    <w:rsid w:val="002257C0"/>
    <w:rsid w:val="00225881"/>
    <w:rsid w:val="00225888"/>
    <w:rsid w:val="00225CA0"/>
    <w:rsid w:val="00225DB6"/>
    <w:rsid w:val="002261CA"/>
    <w:rsid w:val="002261DE"/>
    <w:rsid w:val="0022682A"/>
    <w:rsid w:val="00226AA9"/>
    <w:rsid w:val="00226C26"/>
    <w:rsid w:val="00226D8E"/>
    <w:rsid w:val="00226F72"/>
    <w:rsid w:val="00226F86"/>
    <w:rsid w:val="002271F0"/>
    <w:rsid w:val="0022722A"/>
    <w:rsid w:val="00227353"/>
    <w:rsid w:val="0022737F"/>
    <w:rsid w:val="002273C9"/>
    <w:rsid w:val="00227533"/>
    <w:rsid w:val="0022772B"/>
    <w:rsid w:val="00227758"/>
    <w:rsid w:val="00227770"/>
    <w:rsid w:val="002278CC"/>
    <w:rsid w:val="00227B72"/>
    <w:rsid w:val="00227B74"/>
    <w:rsid w:val="00227BC6"/>
    <w:rsid w:val="00227C60"/>
    <w:rsid w:val="00227D6D"/>
    <w:rsid w:val="00227DA0"/>
    <w:rsid w:val="00227E25"/>
    <w:rsid w:val="00227EB2"/>
    <w:rsid w:val="00227F1A"/>
    <w:rsid w:val="00230061"/>
    <w:rsid w:val="002300D7"/>
    <w:rsid w:val="002302B3"/>
    <w:rsid w:val="0023043C"/>
    <w:rsid w:val="0023047B"/>
    <w:rsid w:val="0023048F"/>
    <w:rsid w:val="00230709"/>
    <w:rsid w:val="00230815"/>
    <w:rsid w:val="00230836"/>
    <w:rsid w:val="002308BC"/>
    <w:rsid w:val="002309F8"/>
    <w:rsid w:val="00230BC0"/>
    <w:rsid w:val="00230C32"/>
    <w:rsid w:val="00230CB3"/>
    <w:rsid w:val="00230EEE"/>
    <w:rsid w:val="00230EFB"/>
    <w:rsid w:val="00231067"/>
    <w:rsid w:val="0023125F"/>
    <w:rsid w:val="00231357"/>
    <w:rsid w:val="002313F6"/>
    <w:rsid w:val="002314BB"/>
    <w:rsid w:val="00231596"/>
    <w:rsid w:val="0023167F"/>
    <w:rsid w:val="00231890"/>
    <w:rsid w:val="00232053"/>
    <w:rsid w:val="0023208B"/>
    <w:rsid w:val="002322B5"/>
    <w:rsid w:val="0023234F"/>
    <w:rsid w:val="00232888"/>
    <w:rsid w:val="00232ACA"/>
    <w:rsid w:val="00233050"/>
    <w:rsid w:val="002330BA"/>
    <w:rsid w:val="002331F7"/>
    <w:rsid w:val="002334D0"/>
    <w:rsid w:val="0023367D"/>
    <w:rsid w:val="002337A4"/>
    <w:rsid w:val="002338C0"/>
    <w:rsid w:val="00233AAB"/>
    <w:rsid w:val="00233D96"/>
    <w:rsid w:val="00233DE8"/>
    <w:rsid w:val="00233DFD"/>
    <w:rsid w:val="00233E6B"/>
    <w:rsid w:val="00233F25"/>
    <w:rsid w:val="0023400D"/>
    <w:rsid w:val="00234202"/>
    <w:rsid w:val="0023436A"/>
    <w:rsid w:val="00234510"/>
    <w:rsid w:val="00234C12"/>
    <w:rsid w:val="00234C91"/>
    <w:rsid w:val="00234E7F"/>
    <w:rsid w:val="00234FC0"/>
    <w:rsid w:val="002350C6"/>
    <w:rsid w:val="0023551B"/>
    <w:rsid w:val="0023558D"/>
    <w:rsid w:val="00235689"/>
    <w:rsid w:val="00235873"/>
    <w:rsid w:val="002359F6"/>
    <w:rsid w:val="00235AD1"/>
    <w:rsid w:val="00235BBA"/>
    <w:rsid w:val="00235C64"/>
    <w:rsid w:val="00235C95"/>
    <w:rsid w:val="00235E1F"/>
    <w:rsid w:val="00235F6A"/>
    <w:rsid w:val="00236013"/>
    <w:rsid w:val="0023627F"/>
    <w:rsid w:val="00236491"/>
    <w:rsid w:val="002365B7"/>
    <w:rsid w:val="002366A0"/>
    <w:rsid w:val="002367C3"/>
    <w:rsid w:val="00236878"/>
    <w:rsid w:val="00236930"/>
    <w:rsid w:val="00236ABC"/>
    <w:rsid w:val="00236AF2"/>
    <w:rsid w:val="00236CB7"/>
    <w:rsid w:val="00236CD2"/>
    <w:rsid w:val="00236CF7"/>
    <w:rsid w:val="00236D0C"/>
    <w:rsid w:val="00236DA8"/>
    <w:rsid w:val="002370D9"/>
    <w:rsid w:val="002371D8"/>
    <w:rsid w:val="00237503"/>
    <w:rsid w:val="00237563"/>
    <w:rsid w:val="00237AC8"/>
    <w:rsid w:val="00237FF4"/>
    <w:rsid w:val="002400B2"/>
    <w:rsid w:val="002400FE"/>
    <w:rsid w:val="0024046B"/>
    <w:rsid w:val="00240519"/>
    <w:rsid w:val="0024059A"/>
    <w:rsid w:val="002406AF"/>
    <w:rsid w:val="002406F9"/>
    <w:rsid w:val="002407A5"/>
    <w:rsid w:val="002408F5"/>
    <w:rsid w:val="00240C2C"/>
    <w:rsid w:val="00240E48"/>
    <w:rsid w:val="00240F40"/>
    <w:rsid w:val="00240F4F"/>
    <w:rsid w:val="002410D5"/>
    <w:rsid w:val="002411FC"/>
    <w:rsid w:val="002412BC"/>
    <w:rsid w:val="0024138C"/>
    <w:rsid w:val="00241461"/>
    <w:rsid w:val="002414B0"/>
    <w:rsid w:val="00241575"/>
    <w:rsid w:val="0024170D"/>
    <w:rsid w:val="00241721"/>
    <w:rsid w:val="002418DB"/>
    <w:rsid w:val="00241B79"/>
    <w:rsid w:val="00241C89"/>
    <w:rsid w:val="00241EEF"/>
    <w:rsid w:val="0024203B"/>
    <w:rsid w:val="0024209D"/>
    <w:rsid w:val="00242223"/>
    <w:rsid w:val="0024228C"/>
    <w:rsid w:val="002422BF"/>
    <w:rsid w:val="002424BF"/>
    <w:rsid w:val="002428D7"/>
    <w:rsid w:val="00242951"/>
    <w:rsid w:val="00242B20"/>
    <w:rsid w:val="00242D62"/>
    <w:rsid w:val="002430C2"/>
    <w:rsid w:val="00243388"/>
    <w:rsid w:val="002434BE"/>
    <w:rsid w:val="00243509"/>
    <w:rsid w:val="002438BA"/>
    <w:rsid w:val="00243A84"/>
    <w:rsid w:val="00243D85"/>
    <w:rsid w:val="00243EBE"/>
    <w:rsid w:val="00243EDD"/>
    <w:rsid w:val="0024404A"/>
    <w:rsid w:val="00244528"/>
    <w:rsid w:val="00244563"/>
    <w:rsid w:val="0024458D"/>
    <w:rsid w:val="002445E5"/>
    <w:rsid w:val="00244872"/>
    <w:rsid w:val="0024489A"/>
    <w:rsid w:val="00244990"/>
    <w:rsid w:val="00244BBE"/>
    <w:rsid w:val="00244C6D"/>
    <w:rsid w:val="00244C88"/>
    <w:rsid w:val="00244C92"/>
    <w:rsid w:val="00244CCB"/>
    <w:rsid w:val="00244CD9"/>
    <w:rsid w:val="00244EF6"/>
    <w:rsid w:val="00244F23"/>
    <w:rsid w:val="0024510A"/>
    <w:rsid w:val="00245287"/>
    <w:rsid w:val="002453AE"/>
    <w:rsid w:val="00245528"/>
    <w:rsid w:val="002455EE"/>
    <w:rsid w:val="00245727"/>
    <w:rsid w:val="00245AC5"/>
    <w:rsid w:val="00245AE0"/>
    <w:rsid w:val="00245C1E"/>
    <w:rsid w:val="00245CBA"/>
    <w:rsid w:val="00245F4D"/>
    <w:rsid w:val="00246115"/>
    <w:rsid w:val="002463E5"/>
    <w:rsid w:val="002464FE"/>
    <w:rsid w:val="00246684"/>
    <w:rsid w:val="0024671A"/>
    <w:rsid w:val="0024671E"/>
    <w:rsid w:val="00246AF9"/>
    <w:rsid w:val="00246BB4"/>
    <w:rsid w:val="00246E77"/>
    <w:rsid w:val="0024703D"/>
    <w:rsid w:val="002470A2"/>
    <w:rsid w:val="002474A0"/>
    <w:rsid w:val="002475B7"/>
    <w:rsid w:val="002479F9"/>
    <w:rsid w:val="0025005A"/>
    <w:rsid w:val="002500A7"/>
    <w:rsid w:val="002501A4"/>
    <w:rsid w:val="0025023E"/>
    <w:rsid w:val="00250583"/>
    <w:rsid w:val="0025058F"/>
    <w:rsid w:val="0025065B"/>
    <w:rsid w:val="0025083D"/>
    <w:rsid w:val="002508A3"/>
    <w:rsid w:val="002509AF"/>
    <w:rsid w:val="002509B3"/>
    <w:rsid w:val="00250CA3"/>
    <w:rsid w:val="00250ED8"/>
    <w:rsid w:val="00251260"/>
    <w:rsid w:val="00251273"/>
    <w:rsid w:val="00251642"/>
    <w:rsid w:val="002516DB"/>
    <w:rsid w:val="00251708"/>
    <w:rsid w:val="002517A7"/>
    <w:rsid w:val="00251963"/>
    <w:rsid w:val="00251CDD"/>
    <w:rsid w:val="00251D87"/>
    <w:rsid w:val="00251DAF"/>
    <w:rsid w:val="00251E00"/>
    <w:rsid w:val="002520D0"/>
    <w:rsid w:val="00252128"/>
    <w:rsid w:val="0025222F"/>
    <w:rsid w:val="0025223D"/>
    <w:rsid w:val="0025250E"/>
    <w:rsid w:val="00252694"/>
    <w:rsid w:val="00252703"/>
    <w:rsid w:val="002527C3"/>
    <w:rsid w:val="002527ED"/>
    <w:rsid w:val="0025284D"/>
    <w:rsid w:val="00252915"/>
    <w:rsid w:val="00252961"/>
    <w:rsid w:val="00252970"/>
    <w:rsid w:val="002529C9"/>
    <w:rsid w:val="00252A2F"/>
    <w:rsid w:val="00253065"/>
    <w:rsid w:val="0025312B"/>
    <w:rsid w:val="002531A6"/>
    <w:rsid w:val="0025329A"/>
    <w:rsid w:val="00253340"/>
    <w:rsid w:val="00253724"/>
    <w:rsid w:val="0025385C"/>
    <w:rsid w:val="002538AB"/>
    <w:rsid w:val="002538AE"/>
    <w:rsid w:val="00253985"/>
    <w:rsid w:val="00253A9F"/>
    <w:rsid w:val="00253B40"/>
    <w:rsid w:val="00253B59"/>
    <w:rsid w:val="00253B77"/>
    <w:rsid w:val="00253C6A"/>
    <w:rsid w:val="00253FF0"/>
    <w:rsid w:val="00254067"/>
    <w:rsid w:val="002540B8"/>
    <w:rsid w:val="00254686"/>
    <w:rsid w:val="0025478A"/>
    <w:rsid w:val="00254E21"/>
    <w:rsid w:val="00255070"/>
    <w:rsid w:val="0025519E"/>
    <w:rsid w:val="00255316"/>
    <w:rsid w:val="0025534F"/>
    <w:rsid w:val="0025539E"/>
    <w:rsid w:val="00255432"/>
    <w:rsid w:val="002555C9"/>
    <w:rsid w:val="002555F1"/>
    <w:rsid w:val="00255AB0"/>
    <w:rsid w:val="00255BA2"/>
    <w:rsid w:val="00255D1A"/>
    <w:rsid w:val="00255DF0"/>
    <w:rsid w:val="00255E2A"/>
    <w:rsid w:val="00255E82"/>
    <w:rsid w:val="00256176"/>
    <w:rsid w:val="0025626D"/>
    <w:rsid w:val="00256355"/>
    <w:rsid w:val="0025650E"/>
    <w:rsid w:val="0025671E"/>
    <w:rsid w:val="002569C1"/>
    <w:rsid w:val="00256BBC"/>
    <w:rsid w:val="00256FB2"/>
    <w:rsid w:val="00257012"/>
    <w:rsid w:val="002570A3"/>
    <w:rsid w:val="0025715A"/>
    <w:rsid w:val="002574D9"/>
    <w:rsid w:val="0025789A"/>
    <w:rsid w:val="002579EC"/>
    <w:rsid w:val="00257A0B"/>
    <w:rsid w:val="00257B17"/>
    <w:rsid w:val="00257C97"/>
    <w:rsid w:val="00257FE1"/>
    <w:rsid w:val="00260097"/>
    <w:rsid w:val="00260150"/>
    <w:rsid w:val="00260235"/>
    <w:rsid w:val="0026032F"/>
    <w:rsid w:val="00260379"/>
    <w:rsid w:val="002603FA"/>
    <w:rsid w:val="002608E0"/>
    <w:rsid w:val="002609B0"/>
    <w:rsid w:val="00260A77"/>
    <w:rsid w:val="00260AD9"/>
    <w:rsid w:val="00260B25"/>
    <w:rsid w:val="00260B38"/>
    <w:rsid w:val="00260C0C"/>
    <w:rsid w:val="00260F3A"/>
    <w:rsid w:val="0026101E"/>
    <w:rsid w:val="00261153"/>
    <w:rsid w:val="00261225"/>
    <w:rsid w:val="00261308"/>
    <w:rsid w:val="00261331"/>
    <w:rsid w:val="002614D6"/>
    <w:rsid w:val="00261569"/>
    <w:rsid w:val="002617AD"/>
    <w:rsid w:val="00261816"/>
    <w:rsid w:val="0026187D"/>
    <w:rsid w:val="00261921"/>
    <w:rsid w:val="00261D64"/>
    <w:rsid w:val="00261F42"/>
    <w:rsid w:val="00261FB3"/>
    <w:rsid w:val="0026220D"/>
    <w:rsid w:val="0026222C"/>
    <w:rsid w:val="002622D5"/>
    <w:rsid w:val="002622FD"/>
    <w:rsid w:val="002623A0"/>
    <w:rsid w:val="00262496"/>
    <w:rsid w:val="00262A53"/>
    <w:rsid w:val="00262A98"/>
    <w:rsid w:val="00262E69"/>
    <w:rsid w:val="00262EF8"/>
    <w:rsid w:val="00262F43"/>
    <w:rsid w:val="00263268"/>
    <w:rsid w:val="002633B7"/>
    <w:rsid w:val="00263481"/>
    <w:rsid w:val="00263487"/>
    <w:rsid w:val="0026355A"/>
    <w:rsid w:val="002637F8"/>
    <w:rsid w:val="00263A35"/>
    <w:rsid w:val="00263AA5"/>
    <w:rsid w:val="00263BC1"/>
    <w:rsid w:val="00263ECB"/>
    <w:rsid w:val="002640BC"/>
    <w:rsid w:val="00264371"/>
    <w:rsid w:val="0026454A"/>
    <w:rsid w:val="0026476A"/>
    <w:rsid w:val="002648B7"/>
    <w:rsid w:val="00264A6C"/>
    <w:rsid w:val="00264D17"/>
    <w:rsid w:val="00265075"/>
    <w:rsid w:val="0026522B"/>
    <w:rsid w:val="002652E8"/>
    <w:rsid w:val="0026530D"/>
    <w:rsid w:val="00265415"/>
    <w:rsid w:val="00265591"/>
    <w:rsid w:val="002655B1"/>
    <w:rsid w:val="00265AF0"/>
    <w:rsid w:val="00265BC7"/>
    <w:rsid w:val="00265D18"/>
    <w:rsid w:val="00265EEC"/>
    <w:rsid w:val="00265F04"/>
    <w:rsid w:val="0026608C"/>
    <w:rsid w:val="002660C1"/>
    <w:rsid w:val="0026619D"/>
    <w:rsid w:val="00266290"/>
    <w:rsid w:val="002663B2"/>
    <w:rsid w:val="002663DB"/>
    <w:rsid w:val="002666F1"/>
    <w:rsid w:val="00266AB0"/>
    <w:rsid w:val="00266C38"/>
    <w:rsid w:val="00266C7A"/>
    <w:rsid w:val="00266F34"/>
    <w:rsid w:val="00266F37"/>
    <w:rsid w:val="00266FF1"/>
    <w:rsid w:val="00267007"/>
    <w:rsid w:val="00267069"/>
    <w:rsid w:val="00267187"/>
    <w:rsid w:val="002671F7"/>
    <w:rsid w:val="002672D8"/>
    <w:rsid w:val="00267355"/>
    <w:rsid w:val="002673C0"/>
    <w:rsid w:val="002677C6"/>
    <w:rsid w:val="002677F3"/>
    <w:rsid w:val="00267836"/>
    <w:rsid w:val="00267C4A"/>
    <w:rsid w:val="00267D13"/>
    <w:rsid w:val="00267FA0"/>
    <w:rsid w:val="00267FBF"/>
    <w:rsid w:val="00270445"/>
    <w:rsid w:val="00270653"/>
    <w:rsid w:val="002706AE"/>
    <w:rsid w:val="00270AD2"/>
    <w:rsid w:val="00270B6C"/>
    <w:rsid w:val="00270C03"/>
    <w:rsid w:val="00270CDC"/>
    <w:rsid w:val="00270CE9"/>
    <w:rsid w:val="00270DA0"/>
    <w:rsid w:val="0027107A"/>
    <w:rsid w:val="002710C6"/>
    <w:rsid w:val="00271407"/>
    <w:rsid w:val="00271587"/>
    <w:rsid w:val="002715A1"/>
    <w:rsid w:val="00271764"/>
    <w:rsid w:val="00271793"/>
    <w:rsid w:val="002717C6"/>
    <w:rsid w:val="002718B1"/>
    <w:rsid w:val="002718CF"/>
    <w:rsid w:val="002719ED"/>
    <w:rsid w:val="00271BA5"/>
    <w:rsid w:val="00271D1D"/>
    <w:rsid w:val="00271EB4"/>
    <w:rsid w:val="00271F4E"/>
    <w:rsid w:val="00272463"/>
    <w:rsid w:val="0027268B"/>
    <w:rsid w:val="0027282E"/>
    <w:rsid w:val="0027295A"/>
    <w:rsid w:val="002729C4"/>
    <w:rsid w:val="00272AB1"/>
    <w:rsid w:val="00272ADB"/>
    <w:rsid w:val="00272CCA"/>
    <w:rsid w:val="00273102"/>
    <w:rsid w:val="00273853"/>
    <w:rsid w:val="00273992"/>
    <w:rsid w:val="002739D7"/>
    <w:rsid w:val="00273AAF"/>
    <w:rsid w:val="00273B0C"/>
    <w:rsid w:val="00273B62"/>
    <w:rsid w:val="00273C62"/>
    <w:rsid w:val="00273D35"/>
    <w:rsid w:val="00273D4B"/>
    <w:rsid w:val="00273F5C"/>
    <w:rsid w:val="00273F6E"/>
    <w:rsid w:val="00273F91"/>
    <w:rsid w:val="00274104"/>
    <w:rsid w:val="0027432B"/>
    <w:rsid w:val="00274430"/>
    <w:rsid w:val="002745FF"/>
    <w:rsid w:val="002746C8"/>
    <w:rsid w:val="00274700"/>
    <w:rsid w:val="0027473C"/>
    <w:rsid w:val="002748CC"/>
    <w:rsid w:val="00274926"/>
    <w:rsid w:val="00274966"/>
    <w:rsid w:val="00274D42"/>
    <w:rsid w:val="00274DC6"/>
    <w:rsid w:val="00274F44"/>
    <w:rsid w:val="00274F57"/>
    <w:rsid w:val="00275116"/>
    <w:rsid w:val="00275219"/>
    <w:rsid w:val="0027523D"/>
    <w:rsid w:val="002752D9"/>
    <w:rsid w:val="00275367"/>
    <w:rsid w:val="00275386"/>
    <w:rsid w:val="00275405"/>
    <w:rsid w:val="0027568B"/>
    <w:rsid w:val="002756EE"/>
    <w:rsid w:val="0027578F"/>
    <w:rsid w:val="00275A2F"/>
    <w:rsid w:val="00275B8C"/>
    <w:rsid w:val="00275BAB"/>
    <w:rsid w:val="00275E55"/>
    <w:rsid w:val="00275F06"/>
    <w:rsid w:val="00276171"/>
    <w:rsid w:val="00276180"/>
    <w:rsid w:val="002762A8"/>
    <w:rsid w:val="0027660C"/>
    <w:rsid w:val="002766D2"/>
    <w:rsid w:val="0027677A"/>
    <w:rsid w:val="00276864"/>
    <w:rsid w:val="00276929"/>
    <w:rsid w:val="002769E2"/>
    <w:rsid w:val="002769F8"/>
    <w:rsid w:val="00276BBD"/>
    <w:rsid w:val="00276BF1"/>
    <w:rsid w:val="00276CDE"/>
    <w:rsid w:val="00276E30"/>
    <w:rsid w:val="00276E9B"/>
    <w:rsid w:val="00276EDA"/>
    <w:rsid w:val="00276F84"/>
    <w:rsid w:val="00277569"/>
    <w:rsid w:val="0027778C"/>
    <w:rsid w:val="002777CA"/>
    <w:rsid w:val="00277A06"/>
    <w:rsid w:val="00277C2C"/>
    <w:rsid w:val="00277FA9"/>
    <w:rsid w:val="002802B5"/>
    <w:rsid w:val="0028038A"/>
    <w:rsid w:val="002809C8"/>
    <w:rsid w:val="00280AC4"/>
    <w:rsid w:val="00280D21"/>
    <w:rsid w:val="00280FB0"/>
    <w:rsid w:val="00280FBC"/>
    <w:rsid w:val="00281160"/>
    <w:rsid w:val="00281655"/>
    <w:rsid w:val="00281714"/>
    <w:rsid w:val="00281774"/>
    <w:rsid w:val="00281A58"/>
    <w:rsid w:val="00281AA6"/>
    <w:rsid w:val="00281F40"/>
    <w:rsid w:val="00282136"/>
    <w:rsid w:val="00282332"/>
    <w:rsid w:val="00282440"/>
    <w:rsid w:val="00282B0E"/>
    <w:rsid w:val="00282B39"/>
    <w:rsid w:val="00282D37"/>
    <w:rsid w:val="00282EFB"/>
    <w:rsid w:val="00282F4D"/>
    <w:rsid w:val="00282FC7"/>
    <w:rsid w:val="00282FF8"/>
    <w:rsid w:val="002830D5"/>
    <w:rsid w:val="0028355B"/>
    <w:rsid w:val="002835CF"/>
    <w:rsid w:val="0028377A"/>
    <w:rsid w:val="00283859"/>
    <w:rsid w:val="002838B4"/>
    <w:rsid w:val="00283AA6"/>
    <w:rsid w:val="00283B50"/>
    <w:rsid w:val="00283D23"/>
    <w:rsid w:val="00283D40"/>
    <w:rsid w:val="00283E36"/>
    <w:rsid w:val="00283F49"/>
    <w:rsid w:val="00283F8A"/>
    <w:rsid w:val="00284024"/>
    <w:rsid w:val="0028409A"/>
    <w:rsid w:val="0028456C"/>
    <w:rsid w:val="0028469B"/>
    <w:rsid w:val="002847C7"/>
    <w:rsid w:val="00284825"/>
    <w:rsid w:val="00284833"/>
    <w:rsid w:val="00284834"/>
    <w:rsid w:val="002848F7"/>
    <w:rsid w:val="00284C95"/>
    <w:rsid w:val="00284DAC"/>
    <w:rsid w:val="002851F3"/>
    <w:rsid w:val="00285375"/>
    <w:rsid w:val="00285428"/>
    <w:rsid w:val="002856BC"/>
    <w:rsid w:val="00285960"/>
    <w:rsid w:val="00285BFD"/>
    <w:rsid w:val="00285EEE"/>
    <w:rsid w:val="00285F74"/>
    <w:rsid w:val="00286041"/>
    <w:rsid w:val="0028625F"/>
    <w:rsid w:val="002862F3"/>
    <w:rsid w:val="002866A7"/>
    <w:rsid w:val="002866DD"/>
    <w:rsid w:val="00286727"/>
    <w:rsid w:val="00286891"/>
    <w:rsid w:val="00286AC5"/>
    <w:rsid w:val="00286C0A"/>
    <w:rsid w:val="00286F8A"/>
    <w:rsid w:val="0028717A"/>
    <w:rsid w:val="0028732E"/>
    <w:rsid w:val="00287454"/>
    <w:rsid w:val="002874E2"/>
    <w:rsid w:val="00287532"/>
    <w:rsid w:val="002875C0"/>
    <w:rsid w:val="00287616"/>
    <w:rsid w:val="002876EF"/>
    <w:rsid w:val="00287958"/>
    <w:rsid w:val="002879E2"/>
    <w:rsid w:val="00287A16"/>
    <w:rsid w:val="00287A9F"/>
    <w:rsid w:val="00287E10"/>
    <w:rsid w:val="00287F3E"/>
    <w:rsid w:val="002900FA"/>
    <w:rsid w:val="00290131"/>
    <w:rsid w:val="00290416"/>
    <w:rsid w:val="00290A3A"/>
    <w:rsid w:val="00290A90"/>
    <w:rsid w:val="00290A99"/>
    <w:rsid w:val="00290BEC"/>
    <w:rsid w:val="00290E38"/>
    <w:rsid w:val="00290ED7"/>
    <w:rsid w:val="00290FAC"/>
    <w:rsid w:val="00290FCA"/>
    <w:rsid w:val="00291044"/>
    <w:rsid w:val="00291108"/>
    <w:rsid w:val="0029113D"/>
    <w:rsid w:val="002914C3"/>
    <w:rsid w:val="00291529"/>
    <w:rsid w:val="00291702"/>
    <w:rsid w:val="00291A86"/>
    <w:rsid w:val="00291C10"/>
    <w:rsid w:val="00291C30"/>
    <w:rsid w:val="00291DC5"/>
    <w:rsid w:val="00291F7B"/>
    <w:rsid w:val="00291FD2"/>
    <w:rsid w:val="002920ED"/>
    <w:rsid w:val="0029244C"/>
    <w:rsid w:val="0029262F"/>
    <w:rsid w:val="00292892"/>
    <w:rsid w:val="002928C8"/>
    <w:rsid w:val="002928CE"/>
    <w:rsid w:val="002929DC"/>
    <w:rsid w:val="00292A46"/>
    <w:rsid w:val="00292B4E"/>
    <w:rsid w:val="00292B59"/>
    <w:rsid w:val="00292DCE"/>
    <w:rsid w:val="00292F9C"/>
    <w:rsid w:val="00292FAC"/>
    <w:rsid w:val="0029346C"/>
    <w:rsid w:val="00293921"/>
    <w:rsid w:val="00293ABE"/>
    <w:rsid w:val="00293B87"/>
    <w:rsid w:val="00293EBE"/>
    <w:rsid w:val="00293EF4"/>
    <w:rsid w:val="00293F86"/>
    <w:rsid w:val="002942B3"/>
    <w:rsid w:val="00294457"/>
    <w:rsid w:val="002946A4"/>
    <w:rsid w:val="00294705"/>
    <w:rsid w:val="002947D9"/>
    <w:rsid w:val="00294907"/>
    <w:rsid w:val="00294A6D"/>
    <w:rsid w:val="00294B05"/>
    <w:rsid w:val="00294B12"/>
    <w:rsid w:val="00294B40"/>
    <w:rsid w:val="00294B5D"/>
    <w:rsid w:val="00294C27"/>
    <w:rsid w:val="00294F6E"/>
    <w:rsid w:val="00295200"/>
    <w:rsid w:val="002952BC"/>
    <w:rsid w:val="002952F0"/>
    <w:rsid w:val="0029533B"/>
    <w:rsid w:val="002953CE"/>
    <w:rsid w:val="00295682"/>
    <w:rsid w:val="0029572A"/>
    <w:rsid w:val="0029574C"/>
    <w:rsid w:val="00295775"/>
    <w:rsid w:val="00295930"/>
    <w:rsid w:val="00295A64"/>
    <w:rsid w:val="00295AE9"/>
    <w:rsid w:val="00295B1A"/>
    <w:rsid w:val="00295C58"/>
    <w:rsid w:val="00295DC0"/>
    <w:rsid w:val="00295ECB"/>
    <w:rsid w:val="002960B9"/>
    <w:rsid w:val="002962C1"/>
    <w:rsid w:val="002964C2"/>
    <w:rsid w:val="002965D5"/>
    <w:rsid w:val="00296623"/>
    <w:rsid w:val="002966F1"/>
    <w:rsid w:val="00296794"/>
    <w:rsid w:val="002968C7"/>
    <w:rsid w:val="00296905"/>
    <w:rsid w:val="0029696C"/>
    <w:rsid w:val="002969AC"/>
    <w:rsid w:val="00296B5C"/>
    <w:rsid w:val="00296B63"/>
    <w:rsid w:val="00296C1F"/>
    <w:rsid w:val="00296CD0"/>
    <w:rsid w:val="00296E40"/>
    <w:rsid w:val="00296E42"/>
    <w:rsid w:val="00297145"/>
    <w:rsid w:val="00297244"/>
    <w:rsid w:val="0029738E"/>
    <w:rsid w:val="002975EA"/>
    <w:rsid w:val="0029781D"/>
    <w:rsid w:val="002979AF"/>
    <w:rsid w:val="00297A14"/>
    <w:rsid w:val="00297EB9"/>
    <w:rsid w:val="002A0013"/>
    <w:rsid w:val="002A01CD"/>
    <w:rsid w:val="002A0434"/>
    <w:rsid w:val="002A044B"/>
    <w:rsid w:val="002A05DC"/>
    <w:rsid w:val="002A06D1"/>
    <w:rsid w:val="002A06F3"/>
    <w:rsid w:val="002A09B4"/>
    <w:rsid w:val="002A09FB"/>
    <w:rsid w:val="002A0A18"/>
    <w:rsid w:val="002A0A61"/>
    <w:rsid w:val="002A0AA6"/>
    <w:rsid w:val="002A0EB3"/>
    <w:rsid w:val="002A0F5D"/>
    <w:rsid w:val="002A1030"/>
    <w:rsid w:val="002A117A"/>
    <w:rsid w:val="002A11FE"/>
    <w:rsid w:val="002A146A"/>
    <w:rsid w:val="002A160D"/>
    <w:rsid w:val="002A1682"/>
    <w:rsid w:val="002A16F1"/>
    <w:rsid w:val="002A1848"/>
    <w:rsid w:val="002A18EB"/>
    <w:rsid w:val="002A18F5"/>
    <w:rsid w:val="002A1CA3"/>
    <w:rsid w:val="002A1D7F"/>
    <w:rsid w:val="002A1F2A"/>
    <w:rsid w:val="002A203E"/>
    <w:rsid w:val="002A233F"/>
    <w:rsid w:val="002A2459"/>
    <w:rsid w:val="002A2597"/>
    <w:rsid w:val="002A25D6"/>
    <w:rsid w:val="002A26AE"/>
    <w:rsid w:val="002A27A5"/>
    <w:rsid w:val="002A2838"/>
    <w:rsid w:val="002A29B2"/>
    <w:rsid w:val="002A2A03"/>
    <w:rsid w:val="002A2BCC"/>
    <w:rsid w:val="002A2BF6"/>
    <w:rsid w:val="002A2D8C"/>
    <w:rsid w:val="002A2DD1"/>
    <w:rsid w:val="002A2EB3"/>
    <w:rsid w:val="002A2F3B"/>
    <w:rsid w:val="002A3113"/>
    <w:rsid w:val="002A31A4"/>
    <w:rsid w:val="002A32FA"/>
    <w:rsid w:val="002A3377"/>
    <w:rsid w:val="002A34F0"/>
    <w:rsid w:val="002A38BF"/>
    <w:rsid w:val="002A38CB"/>
    <w:rsid w:val="002A38D2"/>
    <w:rsid w:val="002A392D"/>
    <w:rsid w:val="002A398D"/>
    <w:rsid w:val="002A3F8C"/>
    <w:rsid w:val="002A40B3"/>
    <w:rsid w:val="002A413F"/>
    <w:rsid w:val="002A4251"/>
    <w:rsid w:val="002A4410"/>
    <w:rsid w:val="002A4459"/>
    <w:rsid w:val="002A4639"/>
    <w:rsid w:val="002A46C6"/>
    <w:rsid w:val="002A48A0"/>
    <w:rsid w:val="002A48D1"/>
    <w:rsid w:val="002A48D7"/>
    <w:rsid w:val="002A4A46"/>
    <w:rsid w:val="002A4BC7"/>
    <w:rsid w:val="002A4C5B"/>
    <w:rsid w:val="002A4DCF"/>
    <w:rsid w:val="002A4E7D"/>
    <w:rsid w:val="002A508B"/>
    <w:rsid w:val="002A50F7"/>
    <w:rsid w:val="002A536A"/>
    <w:rsid w:val="002A5706"/>
    <w:rsid w:val="002A58E9"/>
    <w:rsid w:val="002A59A4"/>
    <w:rsid w:val="002A59F7"/>
    <w:rsid w:val="002A5A83"/>
    <w:rsid w:val="002A5F45"/>
    <w:rsid w:val="002A61B0"/>
    <w:rsid w:val="002A6397"/>
    <w:rsid w:val="002A63CF"/>
    <w:rsid w:val="002A6660"/>
    <w:rsid w:val="002A6D19"/>
    <w:rsid w:val="002A6DDA"/>
    <w:rsid w:val="002A6FAD"/>
    <w:rsid w:val="002A6FD3"/>
    <w:rsid w:val="002A6FD8"/>
    <w:rsid w:val="002A7046"/>
    <w:rsid w:val="002A716C"/>
    <w:rsid w:val="002A7222"/>
    <w:rsid w:val="002A73E7"/>
    <w:rsid w:val="002A74B7"/>
    <w:rsid w:val="002A77F3"/>
    <w:rsid w:val="002A7ABC"/>
    <w:rsid w:val="002A7D46"/>
    <w:rsid w:val="002A7D9A"/>
    <w:rsid w:val="002A7EE9"/>
    <w:rsid w:val="002B003C"/>
    <w:rsid w:val="002B02A0"/>
    <w:rsid w:val="002B0336"/>
    <w:rsid w:val="002B073D"/>
    <w:rsid w:val="002B0815"/>
    <w:rsid w:val="002B0890"/>
    <w:rsid w:val="002B08E2"/>
    <w:rsid w:val="002B0A09"/>
    <w:rsid w:val="002B0A15"/>
    <w:rsid w:val="002B0AEE"/>
    <w:rsid w:val="002B0B42"/>
    <w:rsid w:val="002B0D94"/>
    <w:rsid w:val="002B10F4"/>
    <w:rsid w:val="002B11DA"/>
    <w:rsid w:val="002B1408"/>
    <w:rsid w:val="002B158B"/>
    <w:rsid w:val="002B17BD"/>
    <w:rsid w:val="002B18B4"/>
    <w:rsid w:val="002B19A8"/>
    <w:rsid w:val="002B1A07"/>
    <w:rsid w:val="002B1E16"/>
    <w:rsid w:val="002B2060"/>
    <w:rsid w:val="002B22BD"/>
    <w:rsid w:val="002B263C"/>
    <w:rsid w:val="002B271E"/>
    <w:rsid w:val="002B288E"/>
    <w:rsid w:val="002B2906"/>
    <w:rsid w:val="002B2950"/>
    <w:rsid w:val="002B29AB"/>
    <w:rsid w:val="002B2A06"/>
    <w:rsid w:val="002B2A7A"/>
    <w:rsid w:val="002B2B0C"/>
    <w:rsid w:val="002B2BC9"/>
    <w:rsid w:val="002B2DB4"/>
    <w:rsid w:val="002B2E21"/>
    <w:rsid w:val="002B2FBA"/>
    <w:rsid w:val="002B326B"/>
    <w:rsid w:val="002B3424"/>
    <w:rsid w:val="002B3465"/>
    <w:rsid w:val="002B3613"/>
    <w:rsid w:val="002B363B"/>
    <w:rsid w:val="002B37DF"/>
    <w:rsid w:val="002B38E3"/>
    <w:rsid w:val="002B3B4A"/>
    <w:rsid w:val="002B3C2B"/>
    <w:rsid w:val="002B3D89"/>
    <w:rsid w:val="002B3ED2"/>
    <w:rsid w:val="002B3ED3"/>
    <w:rsid w:val="002B4220"/>
    <w:rsid w:val="002B42E9"/>
    <w:rsid w:val="002B4347"/>
    <w:rsid w:val="002B4A4D"/>
    <w:rsid w:val="002B4DAE"/>
    <w:rsid w:val="002B4E2B"/>
    <w:rsid w:val="002B5011"/>
    <w:rsid w:val="002B50C3"/>
    <w:rsid w:val="002B5114"/>
    <w:rsid w:val="002B5116"/>
    <w:rsid w:val="002B524A"/>
    <w:rsid w:val="002B52B3"/>
    <w:rsid w:val="002B5354"/>
    <w:rsid w:val="002B53CE"/>
    <w:rsid w:val="002B5471"/>
    <w:rsid w:val="002B5640"/>
    <w:rsid w:val="002B5773"/>
    <w:rsid w:val="002B591E"/>
    <w:rsid w:val="002B5920"/>
    <w:rsid w:val="002B5B6E"/>
    <w:rsid w:val="002B5D83"/>
    <w:rsid w:val="002B5F76"/>
    <w:rsid w:val="002B5F94"/>
    <w:rsid w:val="002B6053"/>
    <w:rsid w:val="002B6305"/>
    <w:rsid w:val="002B6352"/>
    <w:rsid w:val="002B6378"/>
    <w:rsid w:val="002B6389"/>
    <w:rsid w:val="002B63F3"/>
    <w:rsid w:val="002B65B3"/>
    <w:rsid w:val="002B6779"/>
    <w:rsid w:val="002B6965"/>
    <w:rsid w:val="002B6CA3"/>
    <w:rsid w:val="002B6F14"/>
    <w:rsid w:val="002B713A"/>
    <w:rsid w:val="002B729D"/>
    <w:rsid w:val="002B730E"/>
    <w:rsid w:val="002B7450"/>
    <w:rsid w:val="002B745E"/>
    <w:rsid w:val="002B780A"/>
    <w:rsid w:val="002B7886"/>
    <w:rsid w:val="002B7A93"/>
    <w:rsid w:val="002B7AFA"/>
    <w:rsid w:val="002B7B1E"/>
    <w:rsid w:val="002B7F48"/>
    <w:rsid w:val="002B7FB6"/>
    <w:rsid w:val="002C01CB"/>
    <w:rsid w:val="002C0318"/>
    <w:rsid w:val="002C0344"/>
    <w:rsid w:val="002C04A8"/>
    <w:rsid w:val="002C0701"/>
    <w:rsid w:val="002C0792"/>
    <w:rsid w:val="002C0C7E"/>
    <w:rsid w:val="002C0C8A"/>
    <w:rsid w:val="002C0D49"/>
    <w:rsid w:val="002C0DA7"/>
    <w:rsid w:val="002C0F56"/>
    <w:rsid w:val="002C0F92"/>
    <w:rsid w:val="002C1234"/>
    <w:rsid w:val="002C13E6"/>
    <w:rsid w:val="002C163C"/>
    <w:rsid w:val="002C16C8"/>
    <w:rsid w:val="002C1822"/>
    <w:rsid w:val="002C1ADC"/>
    <w:rsid w:val="002C1AF3"/>
    <w:rsid w:val="002C1B9C"/>
    <w:rsid w:val="002C1F6C"/>
    <w:rsid w:val="002C1F92"/>
    <w:rsid w:val="002C1FF6"/>
    <w:rsid w:val="002C20E6"/>
    <w:rsid w:val="002C217B"/>
    <w:rsid w:val="002C229C"/>
    <w:rsid w:val="002C265A"/>
    <w:rsid w:val="002C28F3"/>
    <w:rsid w:val="002C29CF"/>
    <w:rsid w:val="002C2AD5"/>
    <w:rsid w:val="002C2CB3"/>
    <w:rsid w:val="002C2CC9"/>
    <w:rsid w:val="002C2D52"/>
    <w:rsid w:val="002C2DE0"/>
    <w:rsid w:val="002C2E73"/>
    <w:rsid w:val="002C2EDD"/>
    <w:rsid w:val="002C3090"/>
    <w:rsid w:val="002C30AF"/>
    <w:rsid w:val="002C30E1"/>
    <w:rsid w:val="002C30EB"/>
    <w:rsid w:val="002C3175"/>
    <w:rsid w:val="002C3199"/>
    <w:rsid w:val="002C31D8"/>
    <w:rsid w:val="002C32C1"/>
    <w:rsid w:val="002C33BE"/>
    <w:rsid w:val="002C3505"/>
    <w:rsid w:val="002C35E4"/>
    <w:rsid w:val="002C3857"/>
    <w:rsid w:val="002C3A41"/>
    <w:rsid w:val="002C3A8F"/>
    <w:rsid w:val="002C3CC1"/>
    <w:rsid w:val="002C3E9A"/>
    <w:rsid w:val="002C3F67"/>
    <w:rsid w:val="002C3FB7"/>
    <w:rsid w:val="002C41D2"/>
    <w:rsid w:val="002C42A1"/>
    <w:rsid w:val="002C45AA"/>
    <w:rsid w:val="002C464F"/>
    <w:rsid w:val="002C4712"/>
    <w:rsid w:val="002C4736"/>
    <w:rsid w:val="002C486E"/>
    <w:rsid w:val="002C48DA"/>
    <w:rsid w:val="002C4DF3"/>
    <w:rsid w:val="002C4EE8"/>
    <w:rsid w:val="002C4F9E"/>
    <w:rsid w:val="002C520A"/>
    <w:rsid w:val="002C53F5"/>
    <w:rsid w:val="002C53FA"/>
    <w:rsid w:val="002C54F2"/>
    <w:rsid w:val="002C551A"/>
    <w:rsid w:val="002C5565"/>
    <w:rsid w:val="002C5AAE"/>
    <w:rsid w:val="002C5C9F"/>
    <w:rsid w:val="002C5DAF"/>
    <w:rsid w:val="002C5E25"/>
    <w:rsid w:val="002C5ED1"/>
    <w:rsid w:val="002C5FDB"/>
    <w:rsid w:val="002C600A"/>
    <w:rsid w:val="002C6247"/>
    <w:rsid w:val="002C6929"/>
    <w:rsid w:val="002C6A8D"/>
    <w:rsid w:val="002C6B77"/>
    <w:rsid w:val="002C6C09"/>
    <w:rsid w:val="002C6C40"/>
    <w:rsid w:val="002C6F6F"/>
    <w:rsid w:val="002C7297"/>
    <w:rsid w:val="002C735F"/>
    <w:rsid w:val="002C74F0"/>
    <w:rsid w:val="002C7620"/>
    <w:rsid w:val="002C78DC"/>
    <w:rsid w:val="002C7A73"/>
    <w:rsid w:val="002C7BC5"/>
    <w:rsid w:val="002C7D09"/>
    <w:rsid w:val="002C7D1A"/>
    <w:rsid w:val="002C7EF7"/>
    <w:rsid w:val="002C7F4E"/>
    <w:rsid w:val="002C7FD2"/>
    <w:rsid w:val="002D00CE"/>
    <w:rsid w:val="002D0125"/>
    <w:rsid w:val="002D0171"/>
    <w:rsid w:val="002D0221"/>
    <w:rsid w:val="002D041B"/>
    <w:rsid w:val="002D041D"/>
    <w:rsid w:val="002D09FE"/>
    <w:rsid w:val="002D0A55"/>
    <w:rsid w:val="002D0C10"/>
    <w:rsid w:val="002D0C84"/>
    <w:rsid w:val="002D0E70"/>
    <w:rsid w:val="002D1025"/>
    <w:rsid w:val="002D1128"/>
    <w:rsid w:val="002D13F2"/>
    <w:rsid w:val="002D15D3"/>
    <w:rsid w:val="002D1716"/>
    <w:rsid w:val="002D1897"/>
    <w:rsid w:val="002D19A1"/>
    <w:rsid w:val="002D1A65"/>
    <w:rsid w:val="002D1B20"/>
    <w:rsid w:val="002D1CB2"/>
    <w:rsid w:val="002D1E08"/>
    <w:rsid w:val="002D216D"/>
    <w:rsid w:val="002D2369"/>
    <w:rsid w:val="002D236C"/>
    <w:rsid w:val="002D23A4"/>
    <w:rsid w:val="002D261E"/>
    <w:rsid w:val="002D2624"/>
    <w:rsid w:val="002D2D84"/>
    <w:rsid w:val="002D2D96"/>
    <w:rsid w:val="002D30FA"/>
    <w:rsid w:val="002D3104"/>
    <w:rsid w:val="002D31F0"/>
    <w:rsid w:val="002D3236"/>
    <w:rsid w:val="002D330A"/>
    <w:rsid w:val="002D3562"/>
    <w:rsid w:val="002D3A14"/>
    <w:rsid w:val="002D3A43"/>
    <w:rsid w:val="002D3BDD"/>
    <w:rsid w:val="002D3BFE"/>
    <w:rsid w:val="002D3D06"/>
    <w:rsid w:val="002D3DB6"/>
    <w:rsid w:val="002D3E0D"/>
    <w:rsid w:val="002D3F57"/>
    <w:rsid w:val="002D4066"/>
    <w:rsid w:val="002D406B"/>
    <w:rsid w:val="002D40A0"/>
    <w:rsid w:val="002D4104"/>
    <w:rsid w:val="002D41B5"/>
    <w:rsid w:val="002D4270"/>
    <w:rsid w:val="002D4307"/>
    <w:rsid w:val="002D4372"/>
    <w:rsid w:val="002D4461"/>
    <w:rsid w:val="002D463F"/>
    <w:rsid w:val="002D4792"/>
    <w:rsid w:val="002D4823"/>
    <w:rsid w:val="002D4A58"/>
    <w:rsid w:val="002D4D3B"/>
    <w:rsid w:val="002D4D62"/>
    <w:rsid w:val="002D4E94"/>
    <w:rsid w:val="002D5071"/>
    <w:rsid w:val="002D511F"/>
    <w:rsid w:val="002D51FB"/>
    <w:rsid w:val="002D53A4"/>
    <w:rsid w:val="002D53F2"/>
    <w:rsid w:val="002D54E9"/>
    <w:rsid w:val="002D5560"/>
    <w:rsid w:val="002D556C"/>
    <w:rsid w:val="002D564C"/>
    <w:rsid w:val="002D5981"/>
    <w:rsid w:val="002D5A75"/>
    <w:rsid w:val="002D5C2E"/>
    <w:rsid w:val="002D5E4D"/>
    <w:rsid w:val="002D5E96"/>
    <w:rsid w:val="002D6273"/>
    <w:rsid w:val="002D62AA"/>
    <w:rsid w:val="002D651C"/>
    <w:rsid w:val="002D676F"/>
    <w:rsid w:val="002D68A3"/>
    <w:rsid w:val="002D68A4"/>
    <w:rsid w:val="002D6D08"/>
    <w:rsid w:val="002D6D45"/>
    <w:rsid w:val="002D6EA7"/>
    <w:rsid w:val="002D6F2E"/>
    <w:rsid w:val="002D72F3"/>
    <w:rsid w:val="002D7327"/>
    <w:rsid w:val="002D7370"/>
    <w:rsid w:val="002D7385"/>
    <w:rsid w:val="002D74A9"/>
    <w:rsid w:val="002D74BB"/>
    <w:rsid w:val="002D77B2"/>
    <w:rsid w:val="002D7884"/>
    <w:rsid w:val="002D791D"/>
    <w:rsid w:val="002D794B"/>
    <w:rsid w:val="002D7C46"/>
    <w:rsid w:val="002D7C4D"/>
    <w:rsid w:val="002D7F69"/>
    <w:rsid w:val="002E005B"/>
    <w:rsid w:val="002E02A2"/>
    <w:rsid w:val="002E0308"/>
    <w:rsid w:val="002E0B78"/>
    <w:rsid w:val="002E0D07"/>
    <w:rsid w:val="002E0E65"/>
    <w:rsid w:val="002E0EB6"/>
    <w:rsid w:val="002E1290"/>
    <w:rsid w:val="002E140C"/>
    <w:rsid w:val="002E1416"/>
    <w:rsid w:val="002E147F"/>
    <w:rsid w:val="002E14E7"/>
    <w:rsid w:val="002E1569"/>
    <w:rsid w:val="002E15BE"/>
    <w:rsid w:val="002E1793"/>
    <w:rsid w:val="002E1E1D"/>
    <w:rsid w:val="002E1E29"/>
    <w:rsid w:val="002E200D"/>
    <w:rsid w:val="002E2138"/>
    <w:rsid w:val="002E21B7"/>
    <w:rsid w:val="002E237C"/>
    <w:rsid w:val="002E2619"/>
    <w:rsid w:val="002E2630"/>
    <w:rsid w:val="002E268D"/>
    <w:rsid w:val="002E2905"/>
    <w:rsid w:val="002E29FF"/>
    <w:rsid w:val="002E2A97"/>
    <w:rsid w:val="002E2BC1"/>
    <w:rsid w:val="002E2BFA"/>
    <w:rsid w:val="002E2D00"/>
    <w:rsid w:val="002E2D24"/>
    <w:rsid w:val="002E2D34"/>
    <w:rsid w:val="002E2E6F"/>
    <w:rsid w:val="002E2E9B"/>
    <w:rsid w:val="002E2FAC"/>
    <w:rsid w:val="002E30AE"/>
    <w:rsid w:val="002E31FB"/>
    <w:rsid w:val="002E32C4"/>
    <w:rsid w:val="002E32E2"/>
    <w:rsid w:val="002E3887"/>
    <w:rsid w:val="002E38C1"/>
    <w:rsid w:val="002E38F5"/>
    <w:rsid w:val="002E394E"/>
    <w:rsid w:val="002E3961"/>
    <w:rsid w:val="002E3A5A"/>
    <w:rsid w:val="002E3A80"/>
    <w:rsid w:val="002E3AD5"/>
    <w:rsid w:val="002E3B3C"/>
    <w:rsid w:val="002E3DE8"/>
    <w:rsid w:val="002E4056"/>
    <w:rsid w:val="002E40B0"/>
    <w:rsid w:val="002E40BF"/>
    <w:rsid w:val="002E417E"/>
    <w:rsid w:val="002E41EF"/>
    <w:rsid w:val="002E444A"/>
    <w:rsid w:val="002E44FB"/>
    <w:rsid w:val="002E4531"/>
    <w:rsid w:val="002E4543"/>
    <w:rsid w:val="002E4661"/>
    <w:rsid w:val="002E46C4"/>
    <w:rsid w:val="002E4879"/>
    <w:rsid w:val="002E497D"/>
    <w:rsid w:val="002E4AEF"/>
    <w:rsid w:val="002E4C8B"/>
    <w:rsid w:val="002E50B8"/>
    <w:rsid w:val="002E52B3"/>
    <w:rsid w:val="002E556D"/>
    <w:rsid w:val="002E55C1"/>
    <w:rsid w:val="002E56E8"/>
    <w:rsid w:val="002E5852"/>
    <w:rsid w:val="002E5AC7"/>
    <w:rsid w:val="002E5BC2"/>
    <w:rsid w:val="002E5C77"/>
    <w:rsid w:val="002E5CD7"/>
    <w:rsid w:val="002E5E2A"/>
    <w:rsid w:val="002E6065"/>
    <w:rsid w:val="002E612B"/>
    <w:rsid w:val="002E6192"/>
    <w:rsid w:val="002E61F7"/>
    <w:rsid w:val="002E6427"/>
    <w:rsid w:val="002E6477"/>
    <w:rsid w:val="002E6611"/>
    <w:rsid w:val="002E66CD"/>
    <w:rsid w:val="002E685E"/>
    <w:rsid w:val="002E6949"/>
    <w:rsid w:val="002E69F2"/>
    <w:rsid w:val="002E6ADD"/>
    <w:rsid w:val="002E6B64"/>
    <w:rsid w:val="002E6BDD"/>
    <w:rsid w:val="002E6C03"/>
    <w:rsid w:val="002E6C5A"/>
    <w:rsid w:val="002E6C89"/>
    <w:rsid w:val="002E6EE2"/>
    <w:rsid w:val="002E6EEA"/>
    <w:rsid w:val="002E6F8C"/>
    <w:rsid w:val="002E6F8F"/>
    <w:rsid w:val="002E6FB4"/>
    <w:rsid w:val="002E7014"/>
    <w:rsid w:val="002E708F"/>
    <w:rsid w:val="002E7332"/>
    <w:rsid w:val="002E73C9"/>
    <w:rsid w:val="002E73FC"/>
    <w:rsid w:val="002E768A"/>
    <w:rsid w:val="002E7708"/>
    <w:rsid w:val="002E7941"/>
    <w:rsid w:val="002E7971"/>
    <w:rsid w:val="002E79FF"/>
    <w:rsid w:val="002E7AA2"/>
    <w:rsid w:val="002E7AAC"/>
    <w:rsid w:val="002E7AD3"/>
    <w:rsid w:val="002E7B2E"/>
    <w:rsid w:val="002E7B8F"/>
    <w:rsid w:val="002E7DA5"/>
    <w:rsid w:val="002E7ED1"/>
    <w:rsid w:val="002F0181"/>
    <w:rsid w:val="002F0243"/>
    <w:rsid w:val="002F033F"/>
    <w:rsid w:val="002F04BE"/>
    <w:rsid w:val="002F0757"/>
    <w:rsid w:val="002F0B08"/>
    <w:rsid w:val="002F0B33"/>
    <w:rsid w:val="002F0BBF"/>
    <w:rsid w:val="002F0E21"/>
    <w:rsid w:val="002F0F11"/>
    <w:rsid w:val="002F0F7B"/>
    <w:rsid w:val="002F108D"/>
    <w:rsid w:val="002F113F"/>
    <w:rsid w:val="002F12F5"/>
    <w:rsid w:val="002F1461"/>
    <w:rsid w:val="002F148B"/>
    <w:rsid w:val="002F14EA"/>
    <w:rsid w:val="002F1559"/>
    <w:rsid w:val="002F187E"/>
    <w:rsid w:val="002F18AE"/>
    <w:rsid w:val="002F1950"/>
    <w:rsid w:val="002F1AD7"/>
    <w:rsid w:val="002F1C5F"/>
    <w:rsid w:val="002F1EB8"/>
    <w:rsid w:val="002F1EE5"/>
    <w:rsid w:val="002F2026"/>
    <w:rsid w:val="002F21AD"/>
    <w:rsid w:val="002F21FA"/>
    <w:rsid w:val="002F23D6"/>
    <w:rsid w:val="002F25A1"/>
    <w:rsid w:val="002F2674"/>
    <w:rsid w:val="002F2697"/>
    <w:rsid w:val="002F278F"/>
    <w:rsid w:val="002F29C2"/>
    <w:rsid w:val="002F2AFE"/>
    <w:rsid w:val="002F2B64"/>
    <w:rsid w:val="002F2F98"/>
    <w:rsid w:val="002F3047"/>
    <w:rsid w:val="002F3117"/>
    <w:rsid w:val="002F318D"/>
    <w:rsid w:val="002F347F"/>
    <w:rsid w:val="002F34CA"/>
    <w:rsid w:val="002F3977"/>
    <w:rsid w:val="002F3CF5"/>
    <w:rsid w:val="002F40C9"/>
    <w:rsid w:val="002F42E4"/>
    <w:rsid w:val="002F4350"/>
    <w:rsid w:val="002F435F"/>
    <w:rsid w:val="002F4376"/>
    <w:rsid w:val="002F44A0"/>
    <w:rsid w:val="002F47FC"/>
    <w:rsid w:val="002F48D6"/>
    <w:rsid w:val="002F49FC"/>
    <w:rsid w:val="002F4B8F"/>
    <w:rsid w:val="002F4B97"/>
    <w:rsid w:val="002F4C2E"/>
    <w:rsid w:val="002F4DDF"/>
    <w:rsid w:val="002F4E13"/>
    <w:rsid w:val="002F501E"/>
    <w:rsid w:val="002F5267"/>
    <w:rsid w:val="002F53F1"/>
    <w:rsid w:val="002F5452"/>
    <w:rsid w:val="002F553A"/>
    <w:rsid w:val="002F5583"/>
    <w:rsid w:val="002F5887"/>
    <w:rsid w:val="002F58C2"/>
    <w:rsid w:val="002F5947"/>
    <w:rsid w:val="002F5A71"/>
    <w:rsid w:val="002F5B33"/>
    <w:rsid w:val="002F5B8E"/>
    <w:rsid w:val="002F5C79"/>
    <w:rsid w:val="002F5C8C"/>
    <w:rsid w:val="002F5CB7"/>
    <w:rsid w:val="002F5E03"/>
    <w:rsid w:val="002F5EB1"/>
    <w:rsid w:val="002F603C"/>
    <w:rsid w:val="002F6048"/>
    <w:rsid w:val="002F6465"/>
    <w:rsid w:val="002F66E3"/>
    <w:rsid w:val="002F6751"/>
    <w:rsid w:val="002F68E3"/>
    <w:rsid w:val="002F69BE"/>
    <w:rsid w:val="002F6DCA"/>
    <w:rsid w:val="002F7010"/>
    <w:rsid w:val="002F7471"/>
    <w:rsid w:val="002F797E"/>
    <w:rsid w:val="002F7ADA"/>
    <w:rsid w:val="002F7B94"/>
    <w:rsid w:val="002F7BE8"/>
    <w:rsid w:val="002F7D18"/>
    <w:rsid w:val="002F7D32"/>
    <w:rsid w:val="00300024"/>
    <w:rsid w:val="003001B2"/>
    <w:rsid w:val="003001F0"/>
    <w:rsid w:val="00300277"/>
    <w:rsid w:val="003002C3"/>
    <w:rsid w:val="003002C8"/>
    <w:rsid w:val="0030045A"/>
    <w:rsid w:val="003009FB"/>
    <w:rsid w:val="00300A2A"/>
    <w:rsid w:val="00300B22"/>
    <w:rsid w:val="00300B67"/>
    <w:rsid w:val="00300C19"/>
    <w:rsid w:val="00300C1A"/>
    <w:rsid w:val="00300C48"/>
    <w:rsid w:val="00301323"/>
    <w:rsid w:val="0030165F"/>
    <w:rsid w:val="003019A6"/>
    <w:rsid w:val="00301C6E"/>
    <w:rsid w:val="00301FC0"/>
    <w:rsid w:val="00302140"/>
    <w:rsid w:val="003021F7"/>
    <w:rsid w:val="00302527"/>
    <w:rsid w:val="00302531"/>
    <w:rsid w:val="0030262F"/>
    <w:rsid w:val="00302A20"/>
    <w:rsid w:val="00302AF0"/>
    <w:rsid w:val="00302AF3"/>
    <w:rsid w:val="00302BC5"/>
    <w:rsid w:val="00302CB3"/>
    <w:rsid w:val="00303103"/>
    <w:rsid w:val="0030316D"/>
    <w:rsid w:val="00303209"/>
    <w:rsid w:val="003035B3"/>
    <w:rsid w:val="00303851"/>
    <w:rsid w:val="003039F6"/>
    <w:rsid w:val="00303C1F"/>
    <w:rsid w:val="00303C7F"/>
    <w:rsid w:val="00303C8B"/>
    <w:rsid w:val="00303CE1"/>
    <w:rsid w:val="00303D33"/>
    <w:rsid w:val="0030402C"/>
    <w:rsid w:val="00304042"/>
    <w:rsid w:val="003040D4"/>
    <w:rsid w:val="003040D6"/>
    <w:rsid w:val="00304108"/>
    <w:rsid w:val="0030413B"/>
    <w:rsid w:val="0030428B"/>
    <w:rsid w:val="00304342"/>
    <w:rsid w:val="003044B6"/>
    <w:rsid w:val="00304561"/>
    <w:rsid w:val="003046AF"/>
    <w:rsid w:val="0030477D"/>
    <w:rsid w:val="00304887"/>
    <w:rsid w:val="00304C55"/>
    <w:rsid w:val="00304D71"/>
    <w:rsid w:val="0030508C"/>
    <w:rsid w:val="003050C3"/>
    <w:rsid w:val="003050F9"/>
    <w:rsid w:val="0030551E"/>
    <w:rsid w:val="00305742"/>
    <w:rsid w:val="003059CF"/>
    <w:rsid w:val="003059FF"/>
    <w:rsid w:val="00305B03"/>
    <w:rsid w:val="00305C7B"/>
    <w:rsid w:val="00305CA5"/>
    <w:rsid w:val="00305CD2"/>
    <w:rsid w:val="00305D9D"/>
    <w:rsid w:val="00305E54"/>
    <w:rsid w:val="00305F4F"/>
    <w:rsid w:val="00306068"/>
    <w:rsid w:val="003061A6"/>
    <w:rsid w:val="00306326"/>
    <w:rsid w:val="0030636A"/>
    <w:rsid w:val="003065ED"/>
    <w:rsid w:val="003065F8"/>
    <w:rsid w:val="003066EB"/>
    <w:rsid w:val="00306A8B"/>
    <w:rsid w:val="00306AAE"/>
    <w:rsid w:val="00306DF5"/>
    <w:rsid w:val="00306E4C"/>
    <w:rsid w:val="00306ED9"/>
    <w:rsid w:val="00306FDC"/>
    <w:rsid w:val="003070F5"/>
    <w:rsid w:val="003071D3"/>
    <w:rsid w:val="003073A6"/>
    <w:rsid w:val="003073FB"/>
    <w:rsid w:val="00307466"/>
    <w:rsid w:val="00307632"/>
    <w:rsid w:val="00307673"/>
    <w:rsid w:val="00307880"/>
    <w:rsid w:val="00307884"/>
    <w:rsid w:val="00307E0E"/>
    <w:rsid w:val="00307EB6"/>
    <w:rsid w:val="00307ECE"/>
    <w:rsid w:val="00310030"/>
    <w:rsid w:val="00310437"/>
    <w:rsid w:val="003104FA"/>
    <w:rsid w:val="0031070C"/>
    <w:rsid w:val="003107F1"/>
    <w:rsid w:val="00310805"/>
    <w:rsid w:val="003109E2"/>
    <w:rsid w:val="00310CC2"/>
    <w:rsid w:val="00310D24"/>
    <w:rsid w:val="00310E33"/>
    <w:rsid w:val="00311018"/>
    <w:rsid w:val="00311024"/>
    <w:rsid w:val="00311199"/>
    <w:rsid w:val="003111DD"/>
    <w:rsid w:val="00311289"/>
    <w:rsid w:val="00311307"/>
    <w:rsid w:val="00311321"/>
    <w:rsid w:val="0031133E"/>
    <w:rsid w:val="003116A9"/>
    <w:rsid w:val="00311A60"/>
    <w:rsid w:val="00311D5C"/>
    <w:rsid w:val="00311FB2"/>
    <w:rsid w:val="00312073"/>
    <w:rsid w:val="003121E4"/>
    <w:rsid w:val="00312471"/>
    <w:rsid w:val="00312689"/>
    <w:rsid w:val="00312693"/>
    <w:rsid w:val="0031282B"/>
    <w:rsid w:val="00312835"/>
    <w:rsid w:val="00312908"/>
    <w:rsid w:val="003129CF"/>
    <w:rsid w:val="003130A5"/>
    <w:rsid w:val="00313275"/>
    <w:rsid w:val="00313304"/>
    <w:rsid w:val="0031334F"/>
    <w:rsid w:val="00313924"/>
    <w:rsid w:val="00313A9D"/>
    <w:rsid w:val="00313BEA"/>
    <w:rsid w:val="00313C3E"/>
    <w:rsid w:val="00313DD4"/>
    <w:rsid w:val="00313EAF"/>
    <w:rsid w:val="00314423"/>
    <w:rsid w:val="003146EA"/>
    <w:rsid w:val="003149D1"/>
    <w:rsid w:val="00314B35"/>
    <w:rsid w:val="00314BFF"/>
    <w:rsid w:val="00314C1C"/>
    <w:rsid w:val="00314C6C"/>
    <w:rsid w:val="00314CF0"/>
    <w:rsid w:val="00315028"/>
    <w:rsid w:val="003153F5"/>
    <w:rsid w:val="0031541C"/>
    <w:rsid w:val="00315436"/>
    <w:rsid w:val="003154A3"/>
    <w:rsid w:val="0031562D"/>
    <w:rsid w:val="003159AC"/>
    <w:rsid w:val="00315CA9"/>
    <w:rsid w:val="00315E3C"/>
    <w:rsid w:val="00315E66"/>
    <w:rsid w:val="00315E73"/>
    <w:rsid w:val="00315F5E"/>
    <w:rsid w:val="00316026"/>
    <w:rsid w:val="0031604F"/>
    <w:rsid w:val="00316151"/>
    <w:rsid w:val="00316299"/>
    <w:rsid w:val="00316576"/>
    <w:rsid w:val="003165A4"/>
    <w:rsid w:val="00316620"/>
    <w:rsid w:val="00316653"/>
    <w:rsid w:val="00316C1C"/>
    <w:rsid w:val="00316C55"/>
    <w:rsid w:val="00316D48"/>
    <w:rsid w:val="003170FC"/>
    <w:rsid w:val="00317133"/>
    <w:rsid w:val="00317394"/>
    <w:rsid w:val="00317476"/>
    <w:rsid w:val="0031749A"/>
    <w:rsid w:val="00317930"/>
    <w:rsid w:val="00317983"/>
    <w:rsid w:val="00317A8F"/>
    <w:rsid w:val="00317B3D"/>
    <w:rsid w:val="00317E70"/>
    <w:rsid w:val="00317EAA"/>
    <w:rsid w:val="00317EE2"/>
    <w:rsid w:val="0032027D"/>
    <w:rsid w:val="00320316"/>
    <w:rsid w:val="003203A5"/>
    <w:rsid w:val="003203BA"/>
    <w:rsid w:val="003203DA"/>
    <w:rsid w:val="003203FF"/>
    <w:rsid w:val="00320485"/>
    <w:rsid w:val="003204C4"/>
    <w:rsid w:val="00320A23"/>
    <w:rsid w:val="00320B67"/>
    <w:rsid w:val="00320BBB"/>
    <w:rsid w:val="00320C84"/>
    <w:rsid w:val="00320C92"/>
    <w:rsid w:val="00320E4C"/>
    <w:rsid w:val="00320EEB"/>
    <w:rsid w:val="00320FE0"/>
    <w:rsid w:val="0032110C"/>
    <w:rsid w:val="003211C8"/>
    <w:rsid w:val="0032131F"/>
    <w:rsid w:val="00321668"/>
    <w:rsid w:val="0032192F"/>
    <w:rsid w:val="0032198D"/>
    <w:rsid w:val="00321B88"/>
    <w:rsid w:val="00321D21"/>
    <w:rsid w:val="00321F67"/>
    <w:rsid w:val="00321F7E"/>
    <w:rsid w:val="0032219E"/>
    <w:rsid w:val="00322382"/>
    <w:rsid w:val="003224E0"/>
    <w:rsid w:val="003224FB"/>
    <w:rsid w:val="0032258A"/>
    <w:rsid w:val="003225D9"/>
    <w:rsid w:val="003225DB"/>
    <w:rsid w:val="00322663"/>
    <w:rsid w:val="0032276E"/>
    <w:rsid w:val="00322A5F"/>
    <w:rsid w:val="00322B94"/>
    <w:rsid w:val="00322C11"/>
    <w:rsid w:val="00322C4A"/>
    <w:rsid w:val="00322D44"/>
    <w:rsid w:val="00322D61"/>
    <w:rsid w:val="00322DD7"/>
    <w:rsid w:val="00322DEA"/>
    <w:rsid w:val="00322E8B"/>
    <w:rsid w:val="00322F66"/>
    <w:rsid w:val="003236D5"/>
    <w:rsid w:val="00323716"/>
    <w:rsid w:val="003237F0"/>
    <w:rsid w:val="00323D30"/>
    <w:rsid w:val="0032420A"/>
    <w:rsid w:val="0032445C"/>
    <w:rsid w:val="003248EA"/>
    <w:rsid w:val="003249D8"/>
    <w:rsid w:val="00324A8B"/>
    <w:rsid w:val="00324E49"/>
    <w:rsid w:val="00324F20"/>
    <w:rsid w:val="003253DD"/>
    <w:rsid w:val="0032578E"/>
    <w:rsid w:val="00325928"/>
    <w:rsid w:val="00325958"/>
    <w:rsid w:val="0032598A"/>
    <w:rsid w:val="00325AAD"/>
    <w:rsid w:val="00325B65"/>
    <w:rsid w:val="00325B91"/>
    <w:rsid w:val="00325F8F"/>
    <w:rsid w:val="00326065"/>
    <w:rsid w:val="00326187"/>
    <w:rsid w:val="00326285"/>
    <w:rsid w:val="003262C6"/>
    <w:rsid w:val="00326372"/>
    <w:rsid w:val="003264A7"/>
    <w:rsid w:val="003266D9"/>
    <w:rsid w:val="003268BB"/>
    <w:rsid w:val="00326B20"/>
    <w:rsid w:val="00326B53"/>
    <w:rsid w:val="00326CB7"/>
    <w:rsid w:val="00326CE8"/>
    <w:rsid w:val="00326D79"/>
    <w:rsid w:val="00327049"/>
    <w:rsid w:val="0032722E"/>
    <w:rsid w:val="00327381"/>
    <w:rsid w:val="003273C2"/>
    <w:rsid w:val="00327408"/>
    <w:rsid w:val="0032767E"/>
    <w:rsid w:val="003278D6"/>
    <w:rsid w:val="00327996"/>
    <w:rsid w:val="00327A3C"/>
    <w:rsid w:val="00327AD9"/>
    <w:rsid w:val="00327ADD"/>
    <w:rsid w:val="00327C02"/>
    <w:rsid w:val="00327C8C"/>
    <w:rsid w:val="00327E64"/>
    <w:rsid w:val="00330008"/>
    <w:rsid w:val="00330143"/>
    <w:rsid w:val="0033018F"/>
    <w:rsid w:val="00330578"/>
    <w:rsid w:val="00330588"/>
    <w:rsid w:val="00330729"/>
    <w:rsid w:val="00330888"/>
    <w:rsid w:val="003308FF"/>
    <w:rsid w:val="00330AEE"/>
    <w:rsid w:val="00330CCD"/>
    <w:rsid w:val="00330DD2"/>
    <w:rsid w:val="00330FA9"/>
    <w:rsid w:val="00331196"/>
    <w:rsid w:val="0033152B"/>
    <w:rsid w:val="00331552"/>
    <w:rsid w:val="00331564"/>
    <w:rsid w:val="00331706"/>
    <w:rsid w:val="00331859"/>
    <w:rsid w:val="003319E2"/>
    <w:rsid w:val="00331B4E"/>
    <w:rsid w:val="00331CC1"/>
    <w:rsid w:val="00331D22"/>
    <w:rsid w:val="00331EF8"/>
    <w:rsid w:val="003320B0"/>
    <w:rsid w:val="00332188"/>
    <w:rsid w:val="003322D0"/>
    <w:rsid w:val="003324A9"/>
    <w:rsid w:val="003325C1"/>
    <w:rsid w:val="003326DA"/>
    <w:rsid w:val="00332805"/>
    <w:rsid w:val="003328F1"/>
    <w:rsid w:val="003329BA"/>
    <w:rsid w:val="00332AFE"/>
    <w:rsid w:val="00332C10"/>
    <w:rsid w:val="00332CA3"/>
    <w:rsid w:val="0033322D"/>
    <w:rsid w:val="00333373"/>
    <w:rsid w:val="00333752"/>
    <w:rsid w:val="003338E5"/>
    <w:rsid w:val="00333995"/>
    <w:rsid w:val="00333B23"/>
    <w:rsid w:val="00333CBF"/>
    <w:rsid w:val="00333F87"/>
    <w:rsid w:val="00333FDA"/>
    <w:rsid w:val="0033425F"/>
    <w:rsid w:val="00334277"/>
    <w:rsid w:val="0033428C"/>
    <w:rsid w:val="00334470"/>
    <w:rsid w:val="003348FB"/>
    <w:rsid w:val="00334941"/>
    <w:rsid w:val="0033496D"/>
    <w:rsid w:val="003349FC"/>
    <w:rsid w:val="00334A2A"/>
    <w:rsid w:val="00334B25"/>
    <w:rsid w:val="00334B82"/>
    <w:rsid w:val="00334C83"/>
    <w:rsid w:val="00334D31"/>
    <w:rsid w:val="00334D9A"/>
    <w:rsid w:val="00334DE1"/>
    <w:rsid w:val="00334E42"/>
    <w:rsid w:val="00334F35"/>
    <w:rsid w:val="0033508C"/>
    <w:rsid w:val="003350BE"/>
    <w:rsid w:val="003351ED"/>
    <w:rsid w:val="00335211"/>
    <w:rsid w:val="00335543"/>
    <w:rsid w:val="003355A4"/>
    <w:rsid w:val="00335646"/>
    <w:rsid w:val="003357AD"/>
    <w:rsid w:val="0033594F"/>
    <w:rsid w:val="00335A65"/>
    <w:rsid w:val="00335B4B"/>
    <w:rsid w:val="00335BCE"/>
    <w:rsid w:val="00335CE6"/>
    <w:rsid w:val="00335D7E"/>
    <w:rsid w:val="00335DED"/>
    <w:rsid w:val="00335F52"/>
    <w:rsid w:val="00336007"/>
    <w:rsid w:val="003360D2"/>
    <w:rsid w:val="003361CA"/>
    <w:rsid w:val="0033620E"/>
    <w:rsid w:val="003362DF"/>
    <w:rsid w:val="003363A7"/>
    <w:rsid w:val="0033643A"/>
    <w:rsid w:val="0033649E"/>
    <w:rsid w:val="003364AB"/>
    <w:rsid w:val="003364DE"/>
    <w:rsid w:val="0033680F"/>
    <w:rsid w:val="00336B00"/>
    <w:rsid w:val="00336B44"/>
    <w:rsid w:val="00336E38"/>
    <w:rsid w:val="00336F10"/>
    <w:rsid w:val="00337082"/>
    <w:rsid w:val="00337134"/>
    <w:rsid w:val="003371CA"/>
    <w:rsid w:val="00337256"/>
    <w:rsid w:val="0033725F"/>
    <w:rsid w:val="00337352"/>
    <w:rsid w:val="003373C0"/>
    <w:rsid w:val="0033771B"/>
    <w:rsid w:val="0033786C"/>
    <w:rsid w:val="0033786F"/>
    <w:rsid w:val="00337A44"/>
    <w:rsid w:val="00337DDD"/>
    <w:rsid w:val="00337E50"/>
    <w:rsid w:val="00337F62"/>
    <w:rsid w:val="00340016"/>
    <w:rsid w:val="0034019C"/>
    <w:rsid w:val="00340298"/>
    <w:rsid w:val="003402C5"/>
    <w:rsid w:val="003402D9"/>
    <w:rsid w:val="0034056C"/>
    <w:rsid w:val="003406D3"/>
    <w:rsid w:val="00340741"/>
    <w:rsid w:val="00340748"/>
    <w:rsid w:val="0034097C"/>
    <w:rsid w:val="00340A27"/>
    <w:rsid w:val="00340A88"/>
    <w:rsid w:val="00340A89"/>
    <w:rsid w:val="00340B4C"/>
    <w:rsid w:val="00340E81"/>
    <w:rsid w:val="00340F0C"/>
    <w:rsid w:val="00340F55"/>
    <w:rsid w:val="00340F92"/>
    <w:rsid w:val="003410D4"/>
    <w:rsid w:val="0034113B"/>
    <w:rsid w:val="003411CA"/>
    <w:rsid w:val="003414B0"/>
    <w:rsid w:val="003414C5"/>
    <w:rsid w:val="003414C8"/>
    <w:rsid w:val="003414CD"/>
    <w:rsid w:val="0034155A"/>
    <w:rsid w:val="003416ED"/>
    <w:rsid w:val="003416F7"/>
    <w:rsid w:val="00341936"/>
    <w:rsid w:val="00341A2F"/>
    <w:rsid w:val="00341AA7"/>
    <w:rsid w:val="00341B69"/>
    <w:rsid w:val="00341C08"/>
    <w:rsid w:val="00341C0E"/>
    <w:rsid w:val="00341C9C"/>
    <w:rsid w:val="00342150"/>
    <w:rsid w:val="003424DB"/>
    <w:rsid w:val="0034279E"/>
    <w:rsid w:val="0034286B"/>
    <w:rsid w:val="0034288E"/>
    <w:rsid w:val="00342A69"/>
    <w:rsid w:val="00342AD7"/>
    <w:rsid w:val="00342B9B"/>
    <w:rsid w:val="00342EE2"/>
    <w:rsid w:val="00342F39"/>
    <w:rsid w:val="00342F68"/>
    <w:rsid w:val="003430D9"/>
    <w:rsid w:val="0034317D"/>
    <w:rsid w:val="00343186"/>
    <w:rsid w:val="0034351A"/>
    <w:rsid w:val="00343576"/>
    <w:rsid w:val="00343981"/>
    <w:rsid w:val="00343B31"/>
    <w:rsid w:val="00343B68"/>
    <w:rsid w:val="00343BB2"/>
    <w:rsid w:val="00343C1F"/>
    <w:rsid w:val="00343D9E"/>
    <w:rsid w:val="00343F94"/>
    <w:rsid w:val="0034402F"/>
    <w:rsid w:val="003440E7"/>
    <w:rsid w:val="0034425D"/>
    <w:rsid w:val="003442DC"/>
    <w:rsid w:val="00344305"/>
    <w:rsid w:val="0034434A"/>
    <w:rsid w:val="003446D2"/>
    <w:rsid w:val="00344720"/>
    <w:rsid w:val="003447EA"/>
    <w:rsid w:val="00344A39"/>
    <w:rsid w:val="00344AF2"/>
    <w:rsid w:val="00344C98"/>
    <w:rsid w:val="00344FFF"/>
    <w:rsid w:val="0034523B"/>
    <w:rsid w:val="0034527F"/>
    <w:rsid w:val="00345500"/>
    <w:rsid w:val="003456BD"/>
    <w:rsid w:val="003456C4"/>
    <w:rsid w:val="00345709"/>
    <w:rsid w:val="00345755"/>
    <w:rsid w:val="00345950"/>
    <w:rsid w:val="00345CAC"/>
    <w:rsid w:val="00345EFC"/>
    <w:rsid w:val="00346549"/>
    <w:rsid w:val="0034655A"/>
    <w:rsid w:val="0034658E"/>
    <w:rsid w:val="00346635"/>
    <w:rsid w:val="003466F6"/>
    <w:rsid w:val="00346948"/>
    <w:rsid w:val="00346999"/>
    <w:rsid w:val="00346AAB"/>
    <w:rsid w:val="00346CBD"/>
    <w:rsid w:val="00346D8F"/>
    <w:rsid w:val="00346DB7"/>
    <w:rsid w:val="00347266"/>
    <w:rsid w:val="00347730"/>
    <w:rsid w:val="00347826"/>
    <w:rsid w:val="00347B10"/>
    <w:rsid w:val="00347C76"/>
    <w:rsid w:val="00347CF9"/>
    <w:rsid w:val="00347E9C"/>
    <w:rsid w:val="003500B5"/>
    <w:rsid w:val="00350152"/>
    <w:rsid w:val="00350245"/>
    <w:rsid w:val="00350451"/>
    <w:rsid w:val="003504DF"/>
    <w:rsid w:val="00350832"/>
    <w:rsid w:val="003509AE"/>
    <w:rsid w:val="00350B63"/>
    <w:rsid w:val="00350C2C"/>
    <w:rsid w:val="00350EBC"/>
    <w:rsid w:val="00350F8D"/>
    <w:rsid w:val="00350FF3"/>
    <w:rsid w:val="00351425"/>
    <w:rsid w:val="003515B8"/>
    <w:rsid w:val="003518B4"/>
    <w:rsid w:val="00351A01"/>
    <w:rsid w:val="00351A5E"/>
    <w:rsid w:val="00351C66"/>
    <w:rsid w:val="00351D2F"/>
    <w:rsid w:val="00351E80"/>
    <w:rsid w:val="003522D2"/>
    <w:rsid w:val="00352364"/>
    <w:rsid w:val="00352377"/>
    <w:rsid w:val="00352378"/>
    <w:rsid w:val="0035248A"/>
    <w:rsid w:val="0035265F"/>
    <w:rsid w:val="003526CD"/>
    <w:rsid w:val="003526F9"/>
    <w:rsid w:val="00352BF8"/>
    <w:rsid w:val="00352C71"/>
    <w:rsid w:val="00352EC3"/>
    <w:rsid w:val="00353112"/>
    <w:rsid w:val="003532D1"/>
    <w:rsid w:val="00353388"/>
    <w:rsid w:val="00353698"/>
    <w:rsid w:val="003536D7"/>
    <w:rsid w:val="0035372C"/>
    <w:rsid w:val="003538EE"/>
    <w:rsid w:val="00353987"/>
    <w:rsid w:val="00353AF2"/>
    <w:rsid w:val="00353C5A"/>
    <w:rsid w:val="00353CB2"/>
    <w:rsid w:val="00353D9F"/>
    <w:rsid w:val="003544AB"/>
    <w:rsid w:val="0035453D"/>
    <w:rsid w:val="0035475A"/>
    <w:rsid w:val="003547A0"/>
    <w:rsid w:val="00354896"/>
    <w:rsid w:val="003549C7"/>
    <w:rsid w:val="00354C4D"/>
    <w:rsid w:val="00354CE0"/>
    <w:rsid w:val="00354F04"/>
    <w:rsid w:val="00354F30"/>
    <w:rsid w:val="0035526D"/>
    <w:rsid w:val="003553BD"/>
    <w:rsid w:val="00355497"/>
    <w:rsid w:val="003557AB"/>
    <w:rsid w:val="00355952"/>
    <w:rsid w:val="00355B65"/>
    <w:rsid w:val="00355CC0"/>
    <w:rsid w:val="00355D1F"/>
    <w:rsid w:val="00355D4A"/>
    <w:rsid w:val="00355DEF"/>
    <w:rsid w:val="00355E82"/>
    <w:rsid w:val="00356087"/>
    <w:rsid w:val="00356438"/>
    <w:rsid w:val="00356747"/>
    <w:rsid w:val="00356AD4"/>
    <w:rsid w:val="00356F62"/>
    <w:rsid w:val="00356FF2"/>
    <w:rsid w:val="00357044"/>
    <w:rsid w:val="00357049"/>
    <w:rsid w:val="00357098"/>
    <w:rsid w:val="00357105"/>
    <w:rsid w:val="003572F1"/>
    <w:rsid w:val="00357422"/>
    <w:rsid w:val="0035782B"/>
    <w:rsid w:val="00357882"/>
    <w:rsid w:val="003578E5"/>
    <w:rsid w:val="00357A3C"/>
    <w:rsid w:val="00357B5E"/>
    <w:rsid w:val="003602E6"/>
    <w:rsid w:val="00360354"/>
    <w:rsid w:val="00360393"/>
    <w:rsid w:val="003604A5"/>
    <w:rsid w:val="00360521"/>
    <w:rsid w:val="0036068D"/>
    <w:rsid w:val="003606FE"/>
    <w:rsid w:val="003608DA"/>
    <w:rsid w:val="0036090D"/>
    <w:rsid w:val="00360E3B"/>
    <w:rsid w:val="00360FC0"/>
    <w:rsid w:val="003612BD"/>
    <w:rsid w:val="003613CB"/>
    <w:rsid w:val="00361438"/>
    <w:rsid w:val="003614AB"/>
    <w:rsid w:val="003615F2"/>
    <w:rsid w:val="00361720"/>
    <w:rsid w:val="0036186C"/>
    <w:rsid w:val="0036187D"/>
    <w:rsid w:val="00361AC7"/>
    <w:rsid w:val="00361C40"/>
    <w:rsid w:val="00361C79"/>
    <w:rsid w:val="00361D3E"/>
    <w:rsid w:val="00361D82"/>
    <w:rsid w:val="0036205A"/>
    <w:rsid w:val="00362096"/>
    <w:rsid w:val="003623EE"/>
    <w:rsid w:val="00362568"/>
    <w:rsid w:val="00362794"/>
    <w:rsid w:val="00362828"/>
    <w:rsid w:val="0036282E"/>
    <w:rsid w:val="00362A80"/>
    <w:rsid w:val="00362A8C"/>
    <w:rsid w:val="00362DFA"/>
    <w:rsid w:val="00362E59"/>
    <w:rsid w:val="0036314F"/>
    <w:rsid w:val="00363325"/>
    <w:rsid w:val="0036335B"/>
    <w:rsid w:val="00363414"/>
    <w:rsid w:val="00363646"/>
    <w:rsid w:val="003636A1"/>
    <w:rsid w:val="00363894"/>
    <w:rsid w:val="00363910"/>
    <w:rsid w:val="00363C7E"/>
    <w:rsid w:val="00363EC4"/>
    <w:rsid w:val="0036410F"/>
    <w:rsid w:val="003641AE"/>
    <w:rsid w:val="00364398"/>
    <w:rsid w:val="003643AE"/>
    <w:rsid w:val="00364482"/>
    <w:rsid w:val="003644FF"/>
    <w:rsid w:val="00364618"/>
    <w:rsid w:val="003646BD"/>
    <w:rsid w:val="00364917"/>
    <w:rsid w:val="00365022"/>
    <w:rsid w:val="00365148"/>
    <w:rsid w:val="00365153"/>
    <w:rsid w:val="00365326"/>
    <w:rsid w:val="00365351"/>
    <w:rsid w:val="00365364"/>
    <w:rsid w:val="003653DB"/>
    <w:rsid w:val="00365583"/>
    <w:rsid w:val="003655B4"/>
    <w:rsid w:val="0036565D"/>
    <w:rsid w:val="00365BDC"/>
    <w:rsid w:val="00365C2B"/>
    <w:rsid w:val="00365D33"/>
    <w:rsid w:val="00365DB3"/>
    <w:rsid w:val="00365EB9"/>
    <w:rsid w:val="00365F34"/>
    <w:rsid w:val="003660CB"/>
    <w:rsid w:val="0036612E"/>
    <w:rsid w:val="0036628B"/>
    <w:rsid w:val="00366429"/>
    <w:rsid w:val="003664B3"/>
    <w:rsid w:val="0036673B"/>
    <w:rsid w:val="00366815"/>
    <w:rsid w:val="0036683F"/>
    <w:rsid w:val="00366BF9"/>
    <w:rsid w:val="00366CFF"/>
    <w:rsid w:val="00366D23"/>
    <w:rsid w:val="00366E48"/>
    <w:rsid w:val="003670CF"/>
    <w:rsid w:val="003672BC"/>
    <w:rsid w:val="00367437"/>
    <w:rsid w:val="003677DA"/>
    <w:rsid w:val="003677DF"/>
    <w:rsid w:val="00367B23"/>
    <w:rsid w:val="00367B4B"/>
    <w:rsid w:val="003700B9"/>
    <w:rsid w:val="003706DB"/>
    <w:rsid w:val="00370B4A"/>
    <w:rsid w:val="00370C50"/>
    <w:rsid w:val="00370DE8"/>
    <w:rsid w:val="00370E29"/>
    <w:rsid w:val="00370FBD"/>
    <w:rsid w:val="003711BE"/>
    <w:rsid w:val="0037120C"/>
    <w:rsid w:val="00371294"/>
    <w:rsid w:val="00371398"/>
    <w:rsid w:val="0037154A"/>
    <w:rsid w:val="00371709"/>
    <w:rsid w:val="00371767"/>
    <w:rsid w:val="00371A2E"/>
    <w:rsid w:val="00371CBF"/>
    <w:rsid w:val="00371DA2"/>
    <w:rsid w:val="00371FE7"/>
    <w:rsid w:val="0037230C"/>
    <w:rsid w:val="00372314"/>
    <w:rsid w:val="00372346"/>
    <w:rsid w:val="00372709"/>
    <w:rsid w:val="0037278D"/>
    <w:rsid w:val="00372952"/>
    <w:rsid w:val="00372C22"/>
    <w:rsid w:val="00373500"/>
    <w:rsid w:val="003735B7"/>
    <w:rsid w:val="0037376B"/>
    <w:rsid w:val="00373892"/>
    <w:rsid w:val="003738E6"/>
    <w:rsid w:val="0037397D"/>
    <w:rsid w:val="003739D2"/>
    <w:rsid w:val="00373A8C"/>
    <w:rsid w:val="00373D96"/>
    <w:rsid w:val="00373F43"/>
    <w:rsid w:val="00373F4E"/>
    <w:rsid w:val="0037406B"/>
    <w:rsid w:val="00374313"/>
    <w:rsid w:val="0037452A"/>
    <w:rsid w:val="00374678"/>
    <w:rsid w:val="00374759"/>
    <w:rsid w:val="00374921"/>
    <w:rsid w:val="00374A1C"/>
    <w:rsid w:val="00374AE2"/>
    <w:rsid w:val="00374BE3"/>
    <w:rsid w:val="00374C02"/>
    <w:rsid w:val="00374ECC"/>
    <w:rsid w:val="0037512E"/>
    <w:rsid w:val="00375543"/>
    <w:rsid w:val="00375A92"/>
    <w:rsid w:val="00375AED"/>
    <w:rsid w:val="00375CC7"/>
    <w:rsid w:val="003760EC"/>
    <w:rsid w:val="0037612E"/>
    <w:rsid w:val="003763A2"/>
    <w:rsid w:val="0037652A"/>
    <w:rsid w:val="00376768"/>
    <w:rsid w:val="003769E4"/>
    <w:rsid w:val="00376B17"/>
    <w:rsid w:val="00376C73"/>
    <w:rsid w:val="00376D33"/>
    <w:rsid w:val="003770D0"/>
    <w:rsid w:val="00377307"/>
    <w:rsid w:val="003774EF"/>
    <w:rsid w:val="003774F4"/>
    <w:rsid w:val="00377714"/>
    <w:rsid w:val="00377740"/>
    <w:rsid w:val="0037789F"/>
    <w:rsid w:val="00377974"/>
    <w:rsid w:val="00377983"/>
    <w:rsid w:val="00377B45"/>
    <w:rsid w:val="00377BB7"/>
    <w:rsid w:val="00377D0C"/>
    <w:rsid w:val="00377D3B"/>
    <w:rsid w:val="00377D93"/>
    <w:rsid w:val="00377FC9"/>
    <w:rsid w:val="0038006C"/>
    <w:rsid w:val="00380471"/>
    <w:rsid w:val="003804DD"/>
    <w:rsid w:val="003805B6"/>
    <w:rsid w:val="003807E4"/>
    <w:rsid w:val="00380891"/>
    <w:rsid w:val="00380A6D"/>
    <w:rsid w:val="00380ABA"/>
    <w:rsid w:val="00380AE1"/>
    <w:rsid w:val="00380BBE"/>
    <w:rsid w:val="00381032"/>
    <w:rsid w:val="003815FB"/>
    <w:rsid w:val="003818D1"/>
    <w:rsid w:val="00381DF3"/>
    <w:rsid w:val="00382017"/>
    <w:rsid w:val="00382289"/>
    <w:rsid w:val="003824FF"/>
    <w:rsid w:val="00382784"/>
    <w:rsid w:val="00382808"/>
    <w:rsid w:val="0038298B"/>
    <w:rsid w:val="00382A72"/>
    <w:rsid w:val="00382BDA"/>
    <w:rsid w:val="00382C01"/>
    <w:rsid w:val="00382C5C"/>
    <w:rsid w:val="00382E61"/>
    <w:rsid w:val="003830A4"/>
    <w:rsid w:val="003830EF"/>
    <w:rsid w:val="00383115"/>
    <w:rsid w:val="0038319C"/>
    <w:rsid w:val="003832DD"/>
    <w:rsid w:val="003836D5"/>
    <w:rsid w:val="003838B7"/>
    <w:rsid w:val="003838E8"/>
    <w:rsid w:val="0038393A"/>
    <w:rsid w:val="003839FC"/>
    <w:rsid w:val="00383A0F"/>
    <w:rsid w:val="00383A99"/>
    <w:rsid w:val="00383BDF"/>
    <w:rsid w:val="00383C71"/>
    <w:rsid w:val="00383D28"/>
    <w:rsid w:val="00383EFA"/>
    <w:rsid w:val="00384047"/>
    <w:rsid w:val="00384073"/>
    <w:rsid w:val="003841BA"/>
    <w:rsid w:val="00384344"/>
    <w:rsid w:val="003845B0"/>
    <w:rsid w:val="003848D0"/>
    <w:rsid w:val="0038491C"/>
    <w:rsid w:val="003849AF"/>
    <w:rsid w:val="003849DF"/>
    <w:rsid w:val="00384BF6"/>
    <w:rsid w:val="00384C4B"/>
    <w:rsid w:val="00384DDA"/>
    <w:rsid w:val="00384E78"/>
    <w:rsid w:val="00384F4B"/>
    <w:rsid w:val="003850D5"/>
    <w:rsid w:val="003851A8"/>
    <w:rsid w:val="0038542A"/>
    <w:rsid w:val="003854DC"/>
    <w:rsid w:val="00385523"/>
    <w:rsid w:val="003855AA"/>
    <w:rsid w:val="003856BF"/>
    <w:rsid w:val="003856CD"/>
    <w:rsid w:val="0038584A"/>
    <w:rsid w:val="00385A14"/>
    <w:rsid w:val="00385D9C"/>
    <w:rsid w:val="00385F17"/>
    <w:rsid w:val="00386127"/>
    <w:rsid w:val="0038627B"/>
    <w:rsid w:val="00386348"/>
    <w:rsid w:val="00386450"/>
    <w:rsid w:val="003864AD"/>
    <w:rsid w:val="0038652D"/>
    <w:rsid w:val="003868FD"/>
    <w:rsid w:val="00386903"/>
    <w:rsid w:val="003869AF"/>
    <w:rsid w:val="003869E2"/>
    <w:rsid w:val="00386AF6"/>
    <w:rsid w:val="00386B96"/>
    <w:rsid w:val="00386BE9"/>
    <w:rsid w:val="00386C71"/>
    <w:rsid w:val="00386D68"/>
    <w:rsid w:val="00386DDF"/>
    <w:rsid w:val="00386FD2"/>
    <w:rsid w:val="00387582"/>
    <w:rsid w:val="00387676"/>
    <w:rsid w:val="003876DD"/>
    <w:rsid w:val="003876FA"/>
    <w:rsid w:val="0038794D"/>
    <w:rsid w:val="003879D3"/>
    <w:rsid w:val="00387BA9"/>
    <w:rsid w:val="00387BAA"/>
    <w:rsid w:val="00387BAE"/>
    <w:rsid w:val="00387EA7"/>
    <w:rsid w:val="00390077"/>
    <w:rsid w:val="003900C4"/>
    <w:rsid w:val="0039033F"/>
    <w:rsid w:val="00390438"/>
    <w:rsid w:val="00390443"/>
    <w:rsid w:val="003905AC"/>
    <w:rsid w:val="00390CEA"/>
    <w:rsid w:val="00391101"/>
    <w:rsid w:val="0039121F"/>
    <w:rsid w:val="00391434"/>
    <w:rsid w:val="00391485"/>
    <w:rsid w:val="0039149E"/>
    <w:rsid w:val="003916BB"/>
    <w:rsid w:val="00391744"/>
    <w:rsid w:val="00391754"/>
    <w:rsid w:val="00391ACC"/>
    <w:rsid w:val="00391B25"/>
    <w:rsid w:val="00392203"/>
    <w:rsid w:val="0039252A"/>
    <w:rsid w:val="00392766"/>
    <w:rsid w:val="0039282D"/>
    <w:rsid w:val="003928A3"/>
    <w:rsid w:val="00392BA6"/>
    <w:rsid w:val="00392BC3"/>
    <w:rsid w:val="00392CFE"/>
    <w:rsid w:val="00392FFE"/>
    <w:rsid w:val="00393135"/>
    <w:rsid w:val="00393168"/>
    <w:rsid w:val="0039316A"/>
    <w:rsid w:val="0039335E"/>
    <w:rsid w:val="003933B3"/>
    <w:rsid w:val="00393938"/>
    <w:rsid w:val="00393B3D"/>
    <w:rsid w:val="00393F86"/>
    <w:rsid w:val="00394A09"/>
    <w:rsid w:val="00394A2C"/>
    <w:rsid w:val="00394B8E"/>
    <w:rsid w:val="00394B99"/>
    <w:rsid w:val="00394BA7"/>
    <w:rsid w:val="00394C4C"/>
    <w:rsid w:val="00394CCB"/>
    <w:rsid w:val="00395064"/>
    <w:rsid w:val="00395233"/>
    <w:rsid w:val="0039525A"/>
    <w:rsid w:val="00395317"/>
    <w:rsid w:val="00395393"/>
    <w:rsid w:val="00395809"/>
    <w:rsid w:val="00395864"/>
    <w:rsid w:val="003958ED"/>
    <w:rsid w:val="003959E2"/>
    <w:rsid w:val="00395BAB"/>
    <w:rsid w:val="00395BE7"/>
    <w:rsid w:val="00395C31"/>
    <w:rsid w:val="00395DDA"/>
    <w:rsid w:val="00395FC2"/>
    <w:rsid w:val="003961B5"/>
    <w:rsid w:val="003961BF"/>
    <w:rsid w:val="00396229"/>
    <w:rsid w:val="0039643A"/>
    <w:rsid w:val="003965B3"/>
    <w:rsid w:val="003967CF"/>
    <w:rsid w:val="003968DF"/>
    <w:rsid w:val="00396F56"/>
    <w:rsid w:val="00396FF6"/>
    <w:rsid w:val="003971BC"/>
    <w:rsid w:val="00397267"/>
    <w:rsid w:val="0039727C"/>
    <w:rsid w:val="00397736"/>
    <w:rsid w:val="00397D57"/>
    <w:rsid w:val="00397DB4"/>
    <w:rsid w:val="00397E71"/>
    <w:rsid w:val="00397F90"/>
    <w:rsid w:val="003A0074"/>
    <w:rsid w:val="003A00BB"/>
    <w:rsid w:val="003A01E6"/>
    <w:rsid w:val="003A05B8"/>
    <w:rsid w:val="003A0A88"/>
    <w:rsid w:val="003A0B0B"/>
    <w:rsid w:val="003A0CE6"/>
    <w:rsid w:val="003A0E6C"/>
    <w:rsid w:val="003A0E85"/>
    <w:rsid w:val="003A0EB9"/>
    <w:rsid w:val="003A10DB"/>
    <w:rsid w:val="003A13BC"/>
    <w:rsid w:val="003A1430"/>
    <w:rsid w:val="003A14AF"/>
    <w:rsid w:val="003A1509"/>
    <w:rsid w:val="003A1642"/>
    <w:rsid w:val="003A17FB"/>
    <w:rsid w:val="003A18E1"/>
    <w:rsid w:val="003A192E"/>
    <w:rsid w:val="003A1A18"/>
    <w:rsid w:val="003A1A45"/>
    <w:rsid w:val="003A1B0A"/>
    <w:rsid w:val="003A1C04"/>
    <w:rsid w:val="003A229E"/>
    <w:rsid w:val="003A22CD"/>
    <w:rsid w:val="003A2362"/>
    <w:rsid w:val="003A2516"/>
    <w:rsid w:val="003A267A"/>
    <w:rsid w:val="003A2833"/>
    <w:rsid w:val="003A2860"/>
    <w:rsid w:val="003A28D4"/>
    <w:rsid w:val="003A29BA"/>
    <w:rsid w:val="003A2A3E"/>
    <w:rsid w:val="003A2AE9"/>
    <w:rsid w:val="003A2AF3"/>
    <w:rsid w:val="003A2B57"/>
    <w:rsid w:val="003A2B59"/>
    <w:rsid w:val="003A2CA9"/>
    <w:rsid w:val="003A2DAE"/>
    <w:rsid w:val="003A2FCB"/>
    <w:rsid w:val="003A2FF0"/>
    <w:rsid w:val="003A338D"/>
    <w:rsid w:val="003A36B5"/>
    <w:rsid w:val="003A3712"/>
    <w:rsid w:val="003A39AE"/>
    <w:rsid w:val="003A39CA"/>
    <w:rsid w:val="003A3D81"/>
    <w:rsid w:val="003A3F25"/>
    <w:rsid w:val="003A3F6F"/>
    <w:rsid w:val="003A4169"/>
    <w:rsid w:val="003A42CF"/>
    <w:rsid w:val="003A43D2"/>
    <w:rsid w:val="003A4806"/>
    <w:rsid w:val="003A4DE3"/>
    <w:rsid w:val="003A4FC8"/>
    <w:rsid w:val="003A52C1"/>
    <w:rsid w:val="003A5485"/>
    <w:rsid w:val="003A5542"/>
    <w:rsid w:val="003A55DE"/>
    <w:rsid w:val="003A57DA"/>
    <w:rsid w:val="003A59D4"/>
    <w:rsid w:val="003A5B80"/>
    <w:rsid w:val="003A5FCD"/>
    <w:rsid w:val="003A601A"/>
    <w:rsid w:val="003A60CD"/>
    <w:rsid w:val="003A60DF"/>
    <w:rsid w:val="003A633C"/>
    <w:rsid w:val="003A642D"/>
    <w:rsid w:val="003A657A"/>
    <w:rsid w:val="003A68FC"/>
    <w:rsid w:val="003A6944"/>
    <w:rsid w:val="003A6968"/>
    <w:rsid w:val="003A6A52"/>
    <w:rsid w:val="003A6B85"/>
    <w:rsid w:val="003A6DBE"/>
    <w:rsid w:val="003A70B4"/>
    <w:rsid w:val="003A716F"/>
    <w:rsid w:val="003A7366"/>
    <w:rsid w:val="003A73CA"/>
    <w:rsid w:val="003A75BF"/>
    <w:rsid w:val="003A763A"/>
    <w:rsid w:val="003A7766"/>
    <w:rsid w:val="003A781C"/>
    <w:rsid w:val="003A7859"/>
    <w:rsid w:val="003A79B4"/>
    <w:rsid w:val="003A7B6B"/>
    <w:rsid w:val="003B00E9"/>
    <w:rsid w:val="003B015C"/>
    <w:rsid w:val="003B021B"/>
    <w:rsid w:val="003B02E0"/>
    <w:rsid w:val="003B02F4"/>
    <w:rsid w:val="003B03B8"/>
    <w:rsid w:val="003B06AB"/>
    <w:rsid w:val="003B0A05"/>
    <w:rsid w:val="003B0BB7"/>
    <w:rsid w:val="003B0D60"/>
    <w:rsid w:val="003B0D79"/>
    <w:rsid w:val="003B0F57"/>
    <w:rsid w:val="003B0FF3"/>
    <w:rsid w:val="003B1157"/>
    <w:rsid w:val="003B1456"/>
    <w:rsid w:val="003B15C6"/>
    <w:rsid w:val="003B163F"/>
    <w:rsid w:val="003B1675"/>
    <w:rsid w:val="003B17C6"/>
    <w:rsid w:val="003B18CF"/>
    <w:rsid w:val="003B1B1D"/>
    <w:rsid w:val="003B1B2E"/>
    <w:rsid w:val="003B1B2F"/>
    <w:rsid w:val="003B1B6F"/>
    <w:rsid w:val="003B1C16"/>
    <w:rsid w:val="003B22D3"/>
    <w:rsid w:val="003B2404"/>
    <w:rsid w:val="003B285E"/>
    <w:rsid w:val="003B288A"/>
    <w:rsid w:val="003B2A54"/>
    <w:rsid w:val="003B2A6B"/>
    <w:rsid w:val="003B2B14"/>
    <w:rsid w:val="003B305A"/>
    <w:rsid w:val="003B30ED"/>
    <w:rsid w:val="003B3126"/>
    <w:rsid w:val="003B324A"/>
    <w:rsid w:val="003B3414"/>
    <w:rsid w:val="003B360F"/>
    <w:rsid w:val="003B3663"/>
    <w:rsid w:val="003B3854"/>
    <w:rsid w:val="003B3891"/>
    <w:rsid w:val="003B395C"/>
    <w:rsid w:val="003B3F0F"/>
    <w:rsid w:val="003B404C"/>
    <w:rsid w:val="003B4482"/>
    <w:rsid w:val="003B44F4"/>
    <w:rsid w:val="003B49F9"/>
    <w:rsid w:val="003B4BEC"/>
    <w:rsid w:val="003B4CCD"/>
    <w:rsid w:val="003B4D08"/>
    <w:rsid w:val="003B4D8F"/>
    <w:rsid w:val="003B4DD2"/>
    <w:rsid w:val="003B4FC2"/>
    <w:rsid w:val="003B4FE5"/>
    <w:rsid w:val="003B4FF0"/>
    <w:rsid w:val="003B5057"/>
    <w:rsid w:val="003B5193"/>
    <w:rsid w:val="003B51CA"/>
    <w:rsid w:val="003B51D0"/>
    <w:rsid w:val="003B5523"/>
    <w:rsid w:val="003B58C3"/>
    <w:rsid w:val="003B5C3C"/>
    <w:rsid w:val="003B5DC4"/>
    <w:rsid w:val="003B5DDD"/>
    <w:rsid w:val="003B5E02"/>
    <w:rsid w:val="003B5E71"/>
    <w:rsid w:val="003B5F2C"/>
    <w:rsid w:val="003B606A"/>
    <w:rsid w:val="003B634D"/>
    <w:rsid w:val="003B63C5"/>
    <w:rsid w:val="003B650D"/>
    <w:rsid w:val="003B6631"/>
    <w:rsid w:val="003B6BEA"/>
    <w:rsid w:val="003B6BFE"/>
    <w:rsid w:val="003B6CB7"/>
    <w:rsid w:val="003B6CC6"/>
    <w:rsid w:val="003B7044"/>
    <w:rsid w:val="003B7079"/>
    <w:rsid w:val="003B72B9"/>
    <w:rsid w:val="003B7321"/>
    <w:rsid w:val="003B7340"/>
    <w:rsid w:val="003B738B"/>
    <w:rsid w:val="003B73F2"/>
    <w:rsid w:val="003B7818"/>
    <w:rsid w:val="003B7925"/>
    <w:rsid w:val="003B7BD9"/>
    <w:rsid w:val="003B7C56"/>
    <w:rsid w:val="003B7EF5"/>
    <w:rsid w:val="003B7F0A"/>
    <w:rsid w:val="003C003B"/>
    <w:rsid w:val="003C02FC"/>
    <w:rsid w:val="003C057C"/>
    <w:rsid w:val="003C063F"/>
    <w:rsid w:val="003C065A"/>
    <w:rsid w:val="003C0676"/>
    <w:rsid w:val="003C08D5"/>
    <w:rsid w:val="003C0971"/>
    <w:rsid w:val="003C09E2"/>
    <w:rsid w:val="003C0A47"/>
    <w:rsid w:val="003C0A94"/>
    <w:rsid w:val="003C0AB7"/>
    <w:rsid w:val="003C0CD5"/>
    <w:rsid w:val="003C0E2D"/>
    <w:rsid w:val="003C0E90"/>
    <w:rsid w:val="003C0EFD"/>
    <w:rsid w:val="003C1229"/>
    <w:rsid w:val="003C1315"/>
    <w:rsid w:val="003C164D"/>
    <w:rsid w:val="003C1650"/>
    <w:rsid w:val="003C18B6"/>
    <w:rsid w:val="003C1963"/>
    <w:rsid w:val="003C1A6D"/>
    <w:rsid w:val="003C1D91"/>
    <w:rsid w:val="003C1D99"/>
    <w:rsid w:val="003C1DD2"/>
    <w:rsid w:val="003C1E83"/>
    <w:rsid w:val="003C1EF0"/>
    <w:rsid w:val="003C1F02"/>
    <w:rsid w:val="003C2608"/>
    <w:rsid w:val="003C2616"/>
    <w:rsid w:val="003C2728"/>
    <w:rsid w:val="003C2A70"/>
    <w:rsid w:val="003C2F2D"/>
    <w:rsid w:val="003C2F60"/>
    <w:rsid w:val="003C2F77"/>
    <w:rsid w:val="003C2F7F"/>
    <w:rsid w:val="003C2FF0"/>
    <w:rsid w:val="003C308A"/>
    <w:rsid w:val="003C3107"/>
    <w:rsid w:val="003C3132"/>
    <w:rsid w:val="003C347F"/>
    <w:rsid w:val="003C34AF"/>
    <w:rsid w:val="003C34C8"/>
    <w:rsid w:val="003C34E1"/>
    <w:rsid w:val="003C364B"/>
    <w:rsid w:val="003C37A1"/>
    <w:rsid w:val="003C3948"/>
    <w:rsid w:val="003C3DA4"/>
    <w:rsid w:val="003C403F"/>
    <w:rsid w:val="003C43DE"/>
    <w:rsid w:val="003C43E2"/>
    <w:rsid w:val="003C4428"/>
    <w:rsid w:val="003C447C"/>
    <w:rsid w:val="003C48D1"/>
    <w:rsid w:val="003C48E2"/>
    <w:rsid w:val="003C48E3"/>
    <w:rsid w:val="003C4A35"/>
    <w:rsid w:val="003C4C2A"/>
    <w:rsid w:val="003C4CD2"/>
    <w:rsid w:val="003C50A8"/>
    <w:rsid w:val="003C5136"/>
    <w:rsid w:val="003C538A"/>
    <w:rsid w:val="003C538D"/>
    <w:rsid w:val="003C5489"/>
    <w:rsid w:val="003C593C"/>
    <w:rsid w:val="003C62BB"/>
    <w:rsid w:val="003C63FB"/>
    <w:rsid w:val="003C642A"/>
    <w:rsid w:val="003C669E"/>
    <w:rsid w:val="003C6735"/>
    <w:rsid w:val="003C6D85"/>
    <w:rsid w:val="003C6F21"/>
    <w:rsid w:val="003C71B0"/>
    <w:rsid w:val="003C73B9"/>
    <w:rsid w:val="003C7784"/>
    <w:rsid w:val="003C78C1"/>
    <w:rsid w:val="003C7957"/>
    <w:rsid w:val="003C79E0"/>
    <w:rsid w:val="003C7A9A"/>
    <w:rsid w:val="003C7C96"/>
    <w:rsid w:val="003C7D9C"/>
    <w:rsid w:val="003C7EC7"/>
    <w:rsid w:val="003C7EFB"/>
    <w:rsid w:val="003D02DA"/>
    <w:rsid w:val="003D05ED"/>
    <w:rsid w:val="003D084F"/>
    <w:rsid w:val="003D09AC"/>
    <w:rsid w:val="003D0ABC"/>
    <w:rsid w:val="003D0C59"/>
    <w:rsid w:val="003D0D7F"/>
    <w:rsid w:val="003D0DB3"/>
    <w:rsid w:val="003D0E12"/>
    <w:rsid w:val="003D0EF5"/>
    <w:rsid w:val="003D1463"/>
    <w:rsid w:val="003D1591"/>
    <w:rsid w:val="003D162C"/>
    <w:rsid w:val="003D17E5"/>
    <w:rsid w:val="003D1804"/>
    <w:rsid w:val="003D1844"/>
    <w:rsid w:val="003D196A"/>
    <w:rsid w:val="003D1B4C"/>
    <w:rsid w:val="003D1C3D"/>
    <w:rsid w:val="003D20BC"/>
    <w:rsid w:val="003D254D"/>
    <w:rsid w:val="003D2599"/>
    <w:rsid w:val="003D26C6"/>
    <w:rsid w:val="003D28E9"/>
    <w:rsid w:val="003D2908"/>
    <w:rsid w:val="003D302B"/>
    <w:rsid w:val="003D33AA"/>
    <w:rsid w:val="003D3494"/>
    <w:rsid w:val="003D3567"/>
    <w:rsid w:val="003D3723"/>
    <w:rsid w:val="003D3B66"/>
    <w:rsid w:val="003D3D32"/>
    <w:rsid w:val="003D3DB0"/>
    <w:rsid w:val="003D42E6"/>
    <w:rsid w:val="003D43F1"/>
    <w:rsid w:val="003D4634"/>
    <w:rsid w:val="003D4993"/>
    <w:rsid w:val="003D49EE"/>
    <w:rsid w:val="003D49FF"/>
    <w:rsid w:val="003D4AEF"/>
    <w:rsid w:val="003D4B3F"/>
    <w:rsid w:val="003D4B5B"/>
    <w:rsid w:val="003D4C1E"/>
    <w:rsid w:val="003D4D62"/>
    <w:rsid w:val="003D4D6A"/>
    <w:rsid w:val="003D503A"/>
    <w:rsid w:val="003D51E1"/>
    <w:rsid w:val="003D569C"/>
    <w:rsid w:val="003D5998"/>
    <w:rsid w:val="003D5B40"/>
    <w:rsid w:val="003D5B91"/>
    <w:rsid w:val="003D5E89"/>
    <w:rsid w:val="003D5F3B"/>
    <w:rsid w:val="003D5FC5"/>
    <w:rsid w:val="003D61B6"/>
    <w:rsid w:val="003D6254"/>
    <w:rsid w:val="003D62EE"/>
    <w:rsid w:val="003D631D"/>
    <w:rsid w:val="003D6433"/>
    <w:rsid w:val="003D6654"/>
    <w:rsid w:val="003D667D"/>
    <w:rsid w:val="003D688B"/>
    <w:rsid w:val="003D69EC"/>
    <w:rsid w:val="003D6B04"/>
    <w:rsid w:val="003D6C40"/>
    <w:rsid w:val="003D6C90"/>
    <w:rsid w:val="003D6CFB"/>
    <w:rsid w:val="003D6D54"/>
    <w:rsid w:val="003D6F0B"/>
    <w:rsid w:val="003D6F3A"/>
    <w:rsid w:val="003D6F83"/>
    <w:rsid w:val="003D70C0"/>
    <w:rsid w:val="003D724D"/>
    <w:rsid w:val="003D7295"/>
    <w:rsid w:val="003D7392"/>
    <w:rsid w:val="003D76BE"/>
    <w:rsid w:val="003D7712"/>
    <w:rsid w:val="003D78B5"/>
    <w:rsid w:val="003D79B2"/>
    <w:rsid w:val="003D7A6F"/>
    <w:rsid w:val="003D7C9E"/>
    <w:rsid w:val="003D7CD6"/>
    <w:rsid w:val="003D7CE3"/>
    <w:rsid w:val="003E03BA"/>
    <w:rsid w:val="003E0447"/>
    <w:rsid w:val="003E0C15"/>
    <w:rsid w:val="003E0C18"/>
    <w:rsid w:val="003E0C91"/>
    <w:rsid w:val="003E1061"/>
    <w:rsid w:val="003E1399"/>
    <w:rsid w:val="003E143C"/>
    <w:rsid w:val="003E15A7"/>
    <w:rsid w:val="003E1841"/>
    <w:rsid w:val="003E1858"/>
    <w:rsid w:val="003E193C"/>
    <w:rsid w:val="003E1DC2"/>
    <w:rsid w:val="003E226D"/>
    <w:rsid w:val="003E23C3"/>
    <w:rsid w:val="003E24A6"/>
    <w:rsid w:val="003E2670"/>
    <w:rsid w:val="003E27CC"/>
    <w:rsid w:val="003E296E"/>
    <w:rsid w:val="003E2AA0"/>
    <w:rsid w:val="003E2BD7"/>
    <w:rsid w:val="003E2BDD"/>
    <w:rsid w:val="003E2BE0"/>
    <w:rsid w:val="003E2BFA"/>
    <w:rsid w:val="003E2C57"/>
    <w:rsid w:val="003E2C7D"/>
    <w:rsid w:val="003E30DA"/>
    <w:rsid w:val="003E335D"/>
    <w:rsid w:val="003E356B"/>
    <w:rsid w:val="003E35F6"/>
    <w:rsid w:val="003E363D"/>
    <w:rsid w:val="003E369E"/>
    <w:rsid w:val="003E36CA"/>
    <w:rsid w:val="003E371D"/>
    <w:rsid w:val="003E3832"/>
    <w:rsid w:val="003E393A"/>
    <w:rsid w:val="003E39FB"/>
    <w:rsid w:val="003E3A4E"/>
    <w:rsid w:val="003E3BA1"/>
    <w:rsid w:val="003E3F9F"/>
    <w:rsid w:val="003E4179"/>
    <w:rsid w:val="003E41AF"/>
    <w:rsid w:val="003E4507"/>
    <w:rsid w:val="003E4725"/>
    <w:rsid w:val="003E4865"/>
    <w:rsid w:val="003E4935"/>
    <w:rsid w:val="003E4A50"/>
    <w:rsid w:val="003E4A98"/>
    <w:rsid w:val="003E4AE5"/>
    <w:rsid w:val="003E50DD"/>
    <w:rsid w:val="003E5127"/>
    <w:rsid w:val="003E5218"/>
    <w:rsid w:val="003E522C"/>
    <w:rsid w:val="003E52FE"/>
    <w:rsid w:val="003E531D"/>
    <w:rsid w:val="003E5736"/>
    <w:rsid w:val="003E57FC"/>
    <w:rsid w:val="003E586C"/>
    <w:rsid w:val="003E5A3E"/>
    <w:rsid w:val="003E5B00"/>
    <w:rsid w:val="003E5B6C"/>
    <w:rsid w:val="003E5C2A"/>
    <w:rsid w:val="003E5E01"/>
    <w:rsid w:val="003E5F32"/>
    <w:rsid w:val="003E605C"/>
    <w:rsid w:val="003E6175"/>
    <w:rsid w:val="003E6354"/>
    <w:rsid w:val="003E63E6"/>
    <w:rsid w:val="003E649D"/>
    <w:rsid w:val="003E64CE"/>
    <w:rsid w:val="003E64EF"/>
    <w:rsid w:val="003E6634"/>
    <w:rsid w:val="003E66BB"/>
    <w:rsid w:val="003E68BA"/>
    <w:rsid w:val="003E69F7"/>
    <w:rsid w:val="003E6A86"/>
    <w:rsid w:val="003E6D4B"/>
    <w:rsid w:val="003E6DEB"/>
    <w:rsid w:val="003E7234"/>
    <w:rsid w:val="003E735E"/>
    <w:rsid w:val="003E7385"/>
    <w:rsid w:val="003E73B6"/>
    <w:rsid w:val="003E76ED"/>
    <w:rsid w:val="003E7850"/>
    <w:rsid w:val="003E7B08"/>
    <w:rsid w:val="003E7BFF"/>
    <w:rsid w:val="003E7E6A"/>
    <w:rsid w:val="003E7E9F"/>
    <w:rsid w:val="003F01D3"/>
    <w:rsid w:val="003F0237"/>
    <w:rsid w:val="003F0258"/>
    <w:rsid w:val="003F04A4"/>
    <w:rsid w:val="003F04EB"/>
    <w:rsid w:val="003F0578"/>
    <w:rsid w:val="003F0709"/>
    <w:rsid w:val="003F076F"/>
    <w:rsid w:val="003F0974"/>
    <w:rsid w:val="003F0D24"/>
    <w:rsid w:val="003F0EA1"/>
    <w:rsid w:val="003F1062"/>
    <w:rsid w:val="003F14BE"/>
    <w:rsid w:val="003F15D6"/>
    <w:rsid w:val="003F16A8"/>
    <w:rsid w:val="003F16E0"/>
    <w:rsid w:val="003F186D"/>
    <w:rsid w:val="003F1A8F"/>
    <w:rsid w:val="003F1C89"/>
    <w:rsid w:val="003F1D47"/>
    <w:rsid w:val="003F1E8F"/>
    <w:rsid w:val="003F1EB8"/>
    <w:rsid w:val="003F1F0F"/>
    <w:rsid w:val="003F1F4B"/>
    <w:rsid w:val="003F227D"/>
    <w:rsid w:val="003F2326"/>
    <w:rsid w:val="003F2348"/>
    <w:rsid w:val="003F2349"/>
    <w:rsid w:val="003F2687"/>
    <w:rsid w:val="003F26FD"/>
    <w:rsid w:val="003F2824"/>
    <w:rsid w:val="003F2C6E"/>
    <w:rsid w:val="003F2D73"/>
    <w:rsid w:val="003F2E1D"/>
    <w:rsid w:val="003F2F0E"/>
    <w:rsid w:val="003F326F"/>
    <w:rsid w:val="003F35C2"/>
    <w:rsid w:val="003F3902"/>
    <w:rsid w:val="003F39F3"/>
    <w:rsid w:val="003F3A68"/>
    <w:rsid w:val="003F3D4A"/>
    <w:rsid w:val="003F3E36"/>
    <w:rsid w:val="003F413D"/>
    <w:rsid w:val="003F433F"/>
    <w:rsid w:val="003F4358"/>
    <w:rsid w:val="003F43AF"/>
    <w:rsid w:val="003F4730"/>
    <w:rsid w:val="003F49CD"/>
    <w:rsid w:val="003F4BBC"/>
    <w:rsid w:val="003F4C25"/>
    <w:rsid w:val="003F4EC3"/>
    <w:rsid w:val="003F508F"/>
    <w:rsid w:val="003F510D"/>
    <w:rsid w:val="003F5371"/>
    <w:rsid w:val="003F553B"/>
    <w:rsid w:val="003F556E"/>
    <w:rsid w:val="003F58C0"/>
    <w:rsid w:val="003F5AA3"/>
    <w:rsid w:val="003F5F15"/>
    <w:rsid w:val="003F5FD5"/>
    <w:rsid w:val="003F61DF"/>
    <w:rsid w:val="003F620B"/>
    <w:rsid w:val="003F628E"/>
    <w:rsid w:val="003F6570"/>
    <w:rsid w:val="003F66AC"/>
    <w:rsid w:val="003F6744"/>
    <w:rsid w:val="003F6754"/>
    <w:rsid w:val="003F6B8E"/>
    <w:rsid w:val="003F6CEA"/>
    <w:rsid w:val="003F6DA7"/>
    <w:rsid w:val="003F6DEB"/>
    <w:rsid w:val="003F7033"/>
    <w:rsid w:val="003F71B6"/>
    <w:rsid w:val="003F725B"/>
    <w:rsid w:val="003F7CB1"/>
    <w:rsid w:val="003F7CE2"/>
    <w:rsid w:val="003F7DE6"/>
    <w:rsid w:val="0040009F"/>
    <w:rsid w:val="004001A9"/>
    <w:rsid w:val="0040028A"/>
    <w:rsid w:val="00400309"/>
    <w:rsid w:val="004005C5"/>
    <w:rsid w:val="00400657"/>
    <w:rsid w:val="00400BC6"/>
    <w:rsid w:val="00400D6A"/>
    <w:rsid w:val="00400E8E"/>
    <w:rsid w:val="004010F5"/>
    <w:rsid w:val="00401111"/>
    <w:rsid w:val="004011AE"/>
    <w:rsid w:val="00401226"/>
    <w:rsid w:val="00401232"/>
    <w:rsid w:val="004012EB"/>
    <w:rsid w:val="00401478"/>
    <w:rsid w:val="0040155E"/>
    <w:rsid w:val="0040178E"/>
    <w:rsid w:val="004019FF"/>
    <w:rsid w:val="00401A33"/>
    <w:rsid w:val="00401E7E"/>
    <w:rsid w:val="00401EFB"/>
    <w:rsid w:val="00401F07"/>
    <w:rsid w:val="00401FB7"/>
    <w:rsid w:val="00402097"/>
    <w:rsid w:val="004020FD"/>
    <w:rsid w:val="004024A3"/>
    <w:rsid w:val="004027C7"/>
    <w:rsid w:val="004028D7"/>
    <w:rsid w:val="004028DB"/>
    <w:rsid w:val="004028E1"/>
    <w:rsid w:val="0040290B"/>
    <w:rsid w:val="00402AB7"/>
    <w:rsid w:val="00402B6F"/>
    <w:rsid w:val="00402C6A"/>
    <w:rsid w:val="00402DBA"/>
    <w:rsid w:val="0040305B"/>
    <w:rsid w:val="004030CD"/>
    <w:rsid w:val="00403167"/>
    <w:rsid w:val="00403335"/>
    <w:rsid w:val="00403591"/>
    <w:rsid w:val="00403818"/>
    <w:rsid w:val="0040383A"/>
    <w:rsid w:val="00403B1E"/>
    <w:rsid w:val="00403BBA"/>
    <w:rsid w:val="00403D8E"/>
    <w:rsid w:val="00403F3D"/>
    <w:rsid w:val="00403F9C"/>
    <w:rsid w:val="0040435D"/>
    <w:rsid w:val="004043BE"/>
    <w:rsid w:val="00404451"/>
    <w:rsid w:val="00404712"/>
    <w:rsid w:val="004049D7"/>
    <w:rsid w:val="00404A0C"/>
    <w:rsid w:val="00404B6B"/>
    <w:rsid w:val="00404D0B"/>
    <w:rsid w:val="00404D1A"/>
    <w:rsid w:val="00404D7A"/>
    <w:rsid w:val="00404D7E"/>
    <w:rsid w:val="00404E12"/>
    <w:rsid w:val="00404E46"/>
    <w:rsid w:val="004051B7"/>
    <w:rsid w:val="0040542C"/>
    <w:rsid w:val="00405793"/>
    <w:rsid w:val="00405CA8"/>
    <w:rsid w:val="00405E12"/>
    <w:rsid w:val="00405E28"/>
    <w:rsid w:val="00405E2D"/>
    <w:rsid w:val="00405E92"/>
    <w:rsid w:val="0040609E"/>
    <w:rsid w:val="004060E3"/>
    <w:rsid w:val="00406192"/>
    <w:rsid w:val="004061CE"/>
    <w:rsid w:val="00406373"/>
    <w:rsid w:val="004063BA"/>
    <w:rsid w:val="00406473"/>
    <w:rsid w:val="00406474"/>
    <w:rsid w:val="0040652C"/>
    <w:rsid w:val="00406691"/>
    <w:rsid w:val="004066CD"/>
    <w:rsid w:val="0040682D"/>
    <w:rsid w:val="0040686F"/>
    <w:rsid w:val="00406AE0"/>
    <w:rsid w:val="00406AF4"/>
    <w:rsid w:val="00406B10"/>
    <w:rsid w:val="00406EF7"/>
    <w:rsid w:val="0040714A"/>
    <w:rsid w:val="004075EB"/>
    <w:rsid w:val="00407614"/>
    <w:rsid w:val="004079FA"/>
    <w:rsid w:val="00407B38"/>
    <w:rsid w:val="00407CE7"/>
    <w:rsid w:val="00407DB5"/>
    <w:rsid w:val="00407F9E"/>
    <w:rsid w:val="004100AD"/>
    <w:rsid w:val="004104C5"/>
    <w:rsid w:val="00410644"/>
    <w:rsid w:val="004109AD"/>
    <w:rsid w:val="00410A0A"/>
    <w:rsid w:val="00410DF6"/>
    <w:rsid w:val="00410E54"/>
    <w:rsid w:val="00410F87"/>
    <w:rsid w:val="00411062"/>
    <w:rsid w:val="00411333"/>
    <w:rsid w:val="004116F8"/>
    <w:rsid w:val="004119B7"/>
    <w:rsid w:val="00411B67"/>
    <w:rsid w:val="00411C05"/>
    <w:rsid w:val="00411D0E"/>
    <w:rsid w:val="00411E90"/>
    <w:rsid w:val="00412251"/>
    <w:rsid w:val="0041243C"/>
    <w:rsid w:val="00412477"/>
    <w:rsid w:val="004125D1"/>
    <w:rsid w:val="00412821"/>
    <w:rsid w:val="0041285F"/>
    <w:rsid w:val="00412888"/>
    <w:rsid w:val="00412A2B"/>
    <w:rsid w:val="00412A5A"/>
    <w:rsid w:val="00412A93"/>
    <w:rsid w:val="00412CC5"/>
    <w:rsid w:val="00412DF3"/>
    <w:rsid w:val="00412F78"/>
    <w:rsid w:val="00413035"/>
    <w:rsid w:val="00413174"/>
    <w:rsid w:val="00413600"/>
    <w:rsid w:val="00413655"/>
    <w:rsid w:val="0041365E"/>
    <w:rsid w:val="00413752"/>
    <w:rsid w:val="0041389D"/>
    <w:rsid w:val="00413989"/>
    <w:rsid w:val="00413A60"/>
    <w:rsid w:val="00413ABD"/>
    <w:rsid w:val="00413DA6"/>
    <w:rsid w:val="00413E31"/>
    <w:rsid w:val="004142C1"/>
    <w:rsid w:val="00414669"/>
    <w:rsid w:val="004147FF"/>
    <w:rsid w:val="004148E0"/>
    <w:rsid w:val="00414B9C"/>
    <w:rsid w:val="00414C34"/>
    <w:rsid w:val="00414CA6"/>
    <w:rsid w:val="00414D12"/>
    <w:rsid w:val="0041505B"/>
    <w:rsid w:val="00415092"/>
    <w:rsid w:val="004150ED"/>
    <w:rsid w:val="00415247"/>
    <w:rsid w:val="00415938"/>
    <w:rsid w:val="00415A7A"/>
    <w:rsid w:val="00415B54"/>
    <w:rsid w:val="00415D2B"/>
    <w:rsid w:val="00415E1E"/>
    <w:rsid w:val="00415F6F"/>
    <w:rsid w:val="00416296"/>
    <w:rsid w:val="0041671F"/>
    <w:rsid w:val="0041684F"/>
    <w:rsid w:val="004168F2"/>
    <w:rsid w:val="00416970"/>
    <w:rsid w:val="00416981"/>
    <w:rsid w:val="0041699F"/>
    <w:rsid w:val="00416BDD"/>
    <w:rsid w:val="00416C44"/>
    <w:rsid w:val="00416CB2"/>
    <w:rsid w:val="00416D66"/>
    <w:rsid w:val="00416FA2"/>
    <w:rsid w:val="00417275"/>
    <w:rsid w:val="0041737F"/>
    <w:rsid w:val="00417450"/>
    <w:rsid w:val="00417752"/>
    <w:rsid w:val="00417760"/>
    <w:rsid w:val="00417A92"/>
    <w:rsid w:val="00417AEA"/>
    <w:rsid w:val="00417C40"/>
    <w:rsid w:val="00417C5A"/>
    <w:rsid w:val="00417F22"/>
    <w:rsid w:val="00417FBE"/>
    <w:rsid w:val="0042003E"/>
    <w:rsid w:val="004200F2"/>
    <w:rsid w:val="00420146"/>
    <w:rsid w:val="0042027A"/>
    <w:rsid w:val="00420416"/>
    <w:rsid w:val="004205E0"/>
    <w:rsid w:val="0042068F"/>
    <w:rsid w:val="004207FE"/>
    <w:rsid w:val="004208BB"/>
    <w:rsid w:val="00420E71"/>
    <w:rsid w:val="00421042"/>
    <w:rsid w:val="0042137D"/>
    <w:rsid w:val="0042147B"/>
    <w:rsid w:val="00421B1C"/>
    <w:rsid w:val="00421B56"/>
    <w:rsid w:val="00421CB4"/>
    <w:rsid w:val="00421CE2"/>
    <w:rsid w:val="00421D50"/>
    <w:rsid w:val="00421D71"/>
    <w:rsid w:val="00421D7D"/>
    <w:rsid w:val="00421E11"/>
    <w:rsid w:val="00422036"/>
    <w:rsid w:val="00422124"/>
    <w:rsid w:val="0042236E"/>
    <w:rsid w:val="004223D9"/>
    <w:rsid w:val="0042246E"/>
    <w:rsid w:val="00422617"/>
    <w:rsid w:val="00422919"/>
    <w:rsid w:val="0042298F"/>
    <w:rsid w:val="00422BBB"/>
    <w:rsid w:val="00422E1A"/>
    <w:rsid w:val="00422E75"/>
    <w:rsid w:val="00422FCD"/>
    <w:rsid w:val="0042307E"/>
    <w:rsid w:val="00423277"/>
    <w:rsid w:val="00423547"/>
    <w:rsid w:val="004236B2"/>
    <w:rsid w:val="00423822"/>
    <w:rsid w:val="00423848"/>
    <w:rsid w:val="00423938"/>
    <w:rsid w:val="0042424C"/>
    <w:rsid w:val="004248EE"/>
    <w:rsid w:val="00424959"/>
    <w:rsid w:val="00424A1A"/>
    <w:rsid w:val="00424A4D"/>
    <w:rsid w:val="00424AB2"/>
    <w:rsid w:val="00424D5F"/>
    <w:rsid w:val="00424D98"/>
    <w:rsid w:val="00424E1C"/>
    <w:rsid w:val="0042506A"/>
    <w:rsid w:val="004250D2"/>
    <w:rsid w:val="004251B4"/>
    <w:rsid w:val="00425285"/>
    <w:rsid w:val="004254DE"/>
    <w:rsid w:val="0042557F"/>
    <w:rsid w:val="0042558C"/>
    <w:rsid w:val="00425649"/>
    <w:rsid w:val="00425727"/>
    <w:rsid w:val="0042582A"/>
    <w:rsid w:val="00425970"/>
    <w:rsid w:val="00425A6B"/>
    <w:rsid w:val="00425C50"/>
    <w:rsid w:val="00425CFD"/>
    <w:rsid w:val="00425EE1"/>
    <w:rsid w:val="0042606C"/>
    <w:rsid w:val="00426073"/>
    <w:rsid w:val="0042626B"/>
    <w:rsid w:val="004264FC"/>
    <w:rsid w:val="00426518"/>
    <w:rsid w:val="00426610"/>
    <w:rsid w:val="004268E5"/>
    <w:rsid w:val="004269E0"/>
    <w:rsid w:val="00426D86"/>
    <w:rsid w:val="00426D9C"/>
    <w:rsid w:val="00426DE7"/>
    <w:rsid w:val="00426DF2"/>
    <w:rsid w:val="004272AA"/>
    <w:rsid w:val="004272E6"/>
    <w:rsid w:val="00427321"/>
    <w:rsid w:val="0042765E"/>
    <w:rsid w:val="004276AE"/>
    <w:rsid w:val="004276B0"/>
    <w:rsid w:val="00427AAD"/>
    <w:rsid w:val="00427B80"/>
    <w:rsid w:val="00427C72"/>
    <w:rsid w:val="00427E66"/>
    <w:rsid w:val="00427E72"/>
    <w:rsid w:val="00427FF3"/>
    <w:rsid w:val="00430034"/>
    <w:rsid w:val="00430087"/>
    <w:rsid w:val="0043013C"/>
    <w:rsid w:val="0043019E"/>
    <w:rsid w:val="004302A8"/>
    <w:rsid w:val="00430355"/>
    <w:rsid w:val="0043039F"/>
    <w:rsid w:val="004303C3"/>
    <w:rsid w:val="0043057C"/>
    <w:rsid w:val="004307D6"/>
    <w:rsid w:val="004307F9"/>
    <w:rsid w:val="0043083F"/>
    <w:rsid w:val="00430938"/>
    <w:rsid w:val="0043094C"/>
    <w:rsid w:val="004309C1"/>
    <w:rsid w:val="004309D1"/>
    <w:rsid w:val="00430A25"/>
    <w:rsid w:val="00430A55"/>
    <w:rsid w:val="00430B19"/>
    <w:rsid w:val="00430B62"/>
    <w:rsid w:val="00430CAD"/>
    <w:rsid w:val="00430CC9"/>
    <w:rsid w:val="004313FE"/>
    <w:rsid w:val="00431563"/>
    <w:rsid w:val="004316F1"/>
    <w:rsid w:val="004317C6"/>
    <w:rsid w:val="00431914"/>
    <w:rsid w:val="00431A72"/>
    <w:rsid w:val="00431C11"/>
    <w:rsid w:val="00431CFC"/>
    <w:rsid w:val="00432022"/>
    <w:rsid w:val="00432140"/>
    <w:rsid w:val="00432313"/>
    <w:rsid w:val="00432671"/>
    <w:rsid w:val="00432841"/>
    <w:rsid w:val="00432958"/>
    <w:rsid w:val="0043297E"/>
    <w:rsid w:val="00432B31"/>
    <w:rsid w:val="004330C9"/>
    <w:rsid w:val="00433142"/>
    <w:rsid w:val="004331D5"/>
    <w:rsid w:val="004332B3"/>
    <w:rsid w:val="004334EF"/>
    <w:rsid w:val="0043385C"/>
    <w:rsid w:val="004338D3"/>
    <w:rsid w:val="00433A43"/>
    <w:rsid w:val="00433AA9"/>
    <w:rsid w:val="00433AFC"/>
    <w:rsid w:val="00433DE8"/>
    <w:rsid w:val="00433FB7"/>
    <w:rsid w:val="0043402F"/>
    <w:rsid w:val="00434052"/>
    <w:rsid w:val="0043406A"/>
    <w:rsid w:val="00434289"/>
    <w:rsid w:val="00434294"/>
    <w:rsid w:val="004342CD"/>
    <w:rsid w:val="004349F3"/>
    <w:rsid w:val="00434CE1"/>
    <w:rsid w:val="00434D2F"/>
    <w:rsid w:val="00434DB4"/>
    <w:rsid w:val="00434F50"/>
    <w:rsid w:val="004351A5"/>
    <w:rsid w:val="0043522F"/>
    <w:rsid w:val="0043531D"/>
    <w:rsid w:val="00435377"/>
    <w:rsid w:val="0043541B"/>
    <w:rsid w:val="004354B0"/>
    <w:rsid w:val="004356E8"/>
    <w:rsid w:val="00435713"/>
    <w:rsid w:val="0043571D"/>
    <w:rsid w:val="00435730"/>
    <w:rsid w:val="00435965"/>
    <w:rsid w:val="00435A13"/>
    <w:rsid w:val="00435BC3"/>
    <w:rsid w:val="00435DEA"/>
    <w:rsid w:val="00435F4A"/>
    <w:rsid w:val="00435F97"/>
    <w:rsid w:val="00436191"/>
    <w:rsid w:val="004361C8"/>
    <w:rsid w:val="004362CD"/>
    <w:rsid w:val="004362F3"/>
    <w:rsid w:val="00436447"/>
    <w:rsid w:val="0043644A"/>
    <w:rsid w:val="004364C3"/>
    <w:rsid w:val="00436531"/>
    <w:rsid w:val="0043667E"/>
    <w:rsid w:val="004367DC"/>
    <w:rsid w:val="0043689B"/>
    <w:rsid w:val="00436957"/>
    <w:rsid w:val="004369C8"/>
    <w:rsid w:val="00436C3C"/>
    <w:rsid w:val="00436D2E"/>
    <w:rsid w:val="00436FAE"/>
    <w:rsid w:val="00437016"/>
    <w:rsid w:val="00437080"/>
    <w:rsid w:val="0043709B"/>
    <w:rsid w:val="004370C4"/>
    <w:rsid w:val="00437483"/>
    <w:rsid w:val="004377F0"/>
    <w:rsid w:val="00437923"/>
    <w:rsid w:val="00437C5C"/>
    <w:rsid w:val="00437EB2"/>
    <w:rsid w:val="00440074"/>
    <w:rsid w:val="004401F8"/>
    <w:rsid w:val="0044052B"/>
    <w:rsid w:val="00440567"/>
    <w:rsid w:val="00440662"/>
    <w:rsid w:val="004407B9"/>
    <w:rsid w:val="0044092E"/>
    <w:rsid w:val="004410D5"/>
    <w:rsid w:val="004413EF"/>
    <w:rsid w:val="0044144D"/>
    <w:rsid w:val="0044153F"/>
    <w:rsid w:val="00441541"/>
    <w:rsid w:val="00441AB5"/>
    <w:rsid w:val="00441B78"/>
    <w:rsid w:val="00441E2C"/>
    <w:rsid w:val="00441E62"/>
    <w:rsid w:val="00441E70"/>
    <w:rsid w:val="0044200C"/>
    <w:rsid w:val="00442236"/>
    <w:rsid w:val="004422F6"/>
    <w:rsid w:val="0044287E"/>
    <w:rsid w:val="00442BF4"/>
    <w:rsid w:val="00442D34"/>
    <w:rsid w:val="00442DFD"/>
    <w:rsid w:val="00443089"/>
    <w:rsid w:val="0044311D"/>
    <w:rsid w:val="004434BC"/>
    <w:rsid w:val="004434C7"/>
    <w:rsid w:val="0044361F"/>
    <w:rsid w:val="0044399F"/>
    <w:rsid w:val="00443B42"/>
    <w:rsid w:val="00443CD2"/>
    <w:rsid w:val="00443D52"/>
    <w:rsid w:val="00443DF0"/>
    <w:rsid w:val="00443E49"/>
    <w:rsid w:val="00443F64"/>
    <w:rsid w:val="00444054"/>
    <w:rsid w:val="004440C6"/>
    <w:rsid w:val="00444456"/>
    <w:rsid w:val="004444BF"/>
    <w:rsid w:val="00444648"/>
    <w:rsid w:val="00444751"/>
    <w:rsid w:val="004447AD"/>
    <w:rsid w:val="004447C4"/>
    <w:rsid w:val="00444E14"/>
    <w:rsid w:val="00445158"/>
    <w:rsid w:val="00445194"/>
    <w:rsid w:val="004451CB"/>
    <w:rsid w:val="004452CC"/>
    <w:rsid w:val="00445396"/>
    <w:rsid w:val="0044558D"/>
    <w:rsid w:val="0044562E"/>
    <w:rsid w:val="0044568D"/>
    <w:rsid w:val="004456D9"/>
    <w:rsid w:val="004456F6"/>
    <w:rsid w:val="004457A0"/>
    <w:rsid w:val="00445968"/>
    <w:rsid w:val="004459C7"/>
    <w:rsid w:val="00445C38"/>
    <w:rsid w:val="00445F37"/>
    <w:rsid w:val="004464D8"/>
    <w:rsid w:val="004464F5"/>
    <w:rsid w:val="0044653A"/>
    <w:rsid w:val="00446710"/>
    <w:rsid w:val="00446951"/>
    <w:rsid w:val="00446B91"/>
    <w:rsid w:val="00446CBC"/>
    <w:rsid w:val="00446F8A"/>
    <w:rsid w:val="0044757D"/>
    <w:rsid w:val="00447675"/>
    <w:rsid w:val="00447BAB"/>
    <w:rsid w:val="00447E3E"/>
    <w:rsid w:val="004500DB"/>
    <w:rsid w:val="004502AF"/>
    <w:rsid w:val="00450612"/>
    <w:rsid w:val="00450645"/>
    <w:rsid w:val="0045080E"/>
    <w:rsid w:val="00450979"/>
    <w:rsid w:val="00450B77"/>
    <w:rsid w:val="00450D2A"/>
    <w:rsid w:val="00450DAB"/>
    <w:rsid w:val="00450E69"/>
    <w:rsid w:val="00450EC6"/>
    <w:rsid w:val="00450F92"/>
    <w:rsid w:val="00450FDA"/>
    <w:rsid w:val="00451161"/>
    <w:rsid w:val="0045148F"/>
    <w:rsid w:val="004514DE"/>
    <w:rsid w:val="004515A0"/>
    <w:rsid w:val="0045163A"/>
    <w:rsid w:val="00451658"/>
    <w:rsid w:val="004516BF"/>
    <w:rsid w:val="0045199E"/>
    <w:rsid w:val="00451C44"/>
    <w:rsid w:val="00451C7D"/>
    <w:rsid w:val="00451D85"/>
    <w:rsid w:val="00451E4C"/>
    <w:rsid w:val="00451F5B"/>
    <w:rsid w:val="004520EA"/>
    <w:rsid w:val="0045246F"/>
    <w:rsid w:val="0045275F"/>
    <w:rsid w:val="0045285B"/>
    <w:rsid w:val="00452899"/>
    <w:rsid w:val="004529B5"/>
    <w:rsid w:val="00452A3B"/>
    <w:rsid w:val="00452A66"/>
    <w:rsid w:val="00452D1F"/>
    <w:rsid w:val="0045327F"/>
    <w:rsid w:val="00453370"/>
    <w:rsid w:val="00453486"/>
    <w:rsid w:val="004537E3"/>
    <w:rsid w:val="00453850"/>
    <w:rsid w:val="00453957"/>
    <w:rsid w:val="0045396F"/>
    <w:rsid w:val="00453A22"/>
    <w:rsid w:val="00453A33"/>
    <w:rsid w:val="00453DD6"/>
    <w:rsid w:val="004540AB"/>
    <w:rsid w:val="0045418D"/>
    <w:rsid w:val="00454204"/>
    <w:rsid w:val="0045432B"/>
    <w:rsid w:val="0045443F"/>
    <w:rsid w:val="00454499"/>
    <w:rsid w:val="0045475F"/>
    <w:rsid w:val="004547B9"/>
    <w:rsid w:val="0045494A"/>
    <w:rsid w:val="00454951"/>
    <w:rsid w:val="00454A11"/>
    <w:rsid w:val="00454A90"/>
    <w:rsid w:val="00454C0A"/>
    <w:rsid w:val="00454D37"/>
    <w:rsid w:val="00454EDF"/>
    <w:rsid w:val="004550C5"/>
    <w:rsid w:val="00455775"/>
    <w:rsid w:val="0045585B"/>
    <w:rsid w:val="00455A9C"/>
    <w:rsid w:val="00455E96"/>
    <w:rsid w:val="00455EF6"/>
    <w:rsid w:val="0045608B"/>
    <w:rsid w:val="0045649D"/>
    <w:rsid w:val="0045659B"/>
    <w:rsid w:val="00456819"/>
    <w:rsid w:val="004568A1"/>
    <w:rsid w:val="00456C2D"/>
    <w:rsid w:val="00456DA7"/>
    <w:rsid w:val="00456EE6"/>
    <w:rsid w:val="00457045"/>
    <w:rsid w:val="00457A6E"/>
    <w:rsid w:val="00457A7E"/>
    <w:rsid w:val="00457AAA"/>
    <w:rsid w:val="00457F59"/>
    <w:rsid w:val="004600F4"/>
    <w:rsid w:val="004602B7"/>
    <w:rsid w:val="004602D7"/>
    <w:rsid w:val="00460439"/>
    <w:rsid w:val="0046048E"/>
    <w:rsid w:val="004604EB"/>
    <w:rsid w:val="0046054D"/>
    <w:rsid w:val="00460648"/>
    <w:rsid w:val="00460660"/>
    <w:rsid w:val="0046066A"/>
    <w:rsid w:val="0046071E"/>
    <w:rsid w:val="004607BC"/>
    <w:rsid w:val="004607FD"/>
    <w:rsid w:val="00460804"/>
    <w:rsid w:val="00460A6C"/>
    <w:rsid w:val="00460A7C"/>
    <w:rsid w:val="00460BA6"/>
    <w:rsid w:val="00460D59"/>
    <w:rsid w:val="00460D97"/>
    <w:rsid w:val="00460E07"/>
    <w:rsid w:val="00460EF2"/>
    <w:rsid w:val="004610A6"/>
    <w:rsid w:val="0046111C"/>
    <w:rsid w:val="0046118F"/>
    <w:rsid w:val="0046143A"/>
    <w:rsid w:val="00461475"/>
    <w:rsid w:val="004617B7"/>
    <w:rsid w:val="0046190D"/>
    <w:rsid w:val="00461972"/>
    <w:rsid w:val="00461A3C"/>
    <w:rsid w:val="00461A77"/>
    <w:rsid w:val="00461AB7"/>
    <w:rsid w:val="00461B64"/>
    <w:rsid w:val="00461C42"/>
    <w:rsid w:val="00461DE6"/>
    <w:rsid w:val="00461F45"/>
    <w:rsid w:val="00462205"/>
    <w:rsid w:val="0046234A"/>
    <w:rsid w:val="0046236C"/>
    <w:rsid w:val="004623A5"/>
    <w:rsid w:val="004623DE"/>
    <w:rsid w:val="00462421"/>
    <w:rsid w:val="00462620"/>
    <w:rsid w:val="004626B0"/>
    <w:rsid w:val="00462851"/>
    <w:rsid w:val="004628D1"/>
    <w:rsid w:val="00462909"/>
    <w:rsid w:val="004629D8"/>
    <w:rsid w:val="00462C06"/>
    <w:rsid w:val="00462CD5"/>
    <w:rsid w:val="00462F49"/>
    <w:rsid w:val="00463246"/>
    <w:rsid w:val="004634BE"/>
    <w:rsid w:val="00463695"/>
    <w:rsid w:val="0046371E"/>
    <w:rsid w:val="00463800"/>
    <w:rsid w:val="004639C7"/>
    <w:rsid w:val="00463A6B"/>
    <w:rsid w:val="00463AB3"/>
    <w:rsid w:val="00463BDA"/>
    <w:rsid w:val="00463C83"/>
    <w:rsid w:val="00463D18"/>
    <w:rsid w:val="00463DE3"/>
    <w:rsid w:val="004640D8"/>
    <w:rsid w:val="0046425D"/>
    <w:rsid w:val="0046430E"/>
    <w:rsid w:val="00464740"/>
    <w:rsid w:val="00464781"/>
    <w:rsid w:val="004649A5"/>
    <w:rsid w:val="00464C09"/>
    <w:rsid w:val="00464D3E"/>
    <w:rsid w:val="00464DD6"/>
    <w:rsid w:val="0046512B"/>
    <w:rsid w:val="0046514C"/>
    <w:rsid w:val="00465243"/>
    <w:rsid w:val="00465376"/>
    <w:rsid w:val="00465427"/>
    <w:rsid w:val="004654C2"/>
    <w:rsid w:val="00465B92"/>
    <w:rsid w:val="00465D25"/>
    <w:rsid w:val="00465D92"/>
    <w:rsid w:val="00465F55"/>
    <w:rsid w:val="00465FD4"/>
    <w:rsid w:val="00466023"/>
    <w:rsid w:val="00466115"/>
    <w:rsid w:val="004661AC"/>
    <w:rsid w:val="004661D9"/>
    <w:rsid w:val="004662ED"/>
    <w:rsid w:val="004663B9"/>
    <w:rsid w:val="0046668C"/>
    <w:rsid w:val="004667C5"/>
    <w:rsid w:val="00466A44"/>
    <w:rsid w:val="00466DD1"/>
    <w:rsid w:val="00466E5E"/>
    <w:rsid w:val="00466ECD"/>
    <w:rsid w:val="0046710F"/>
    <w:rsid w:val="00467242"/>
    <w:rsid w:val="00467248"/>
    <w:rsid w:val="004673FD"/>
    <w:rsid w:val="00467453"/>
    <w:rsid w:val="00467587"/>
    <w:rsid w:val="004676E8"/>
    <w:rsid w:val="0046778B"/>
    <w:rsid w:val="004679AC"/>
    <w:rsid w:val="00467C6A"/>
    <w:rsid w:val="00467FE4"/>
    <w:rsid w:val="004700E9"/>
    <w:rsid w:val="0047018A"/>
    <w:rsid w:val="00470301"/>
    <w:rsid w:val="00470374"/>
    <w:rsid w:val="0047056D"/>
    <w:rsid w:val="004705D1"/>
    <w:rsid w:val="00470616"/>
    <w:rsid w:val="004706AD"/>
    <w:rsid w:val="004706F7"/>
    <w:rsid w:val="00470819"/>
    <w:rsid w:val="0047095E"/>
    <w:rsid w:val="00470A0E"/>
    <w:rsid w:val="00470BAC"/>
    <w:rsid w:val="00470DBF"/>
    <w:rsid w:val="00470DD0"/>
    <w:rsid w:val="00471116"/>
    <w:rsid w:val="00471696"/>
    <w:rsid w:val="004719E5"/>
    <w:rsid w:val="00471C4C"/>
    <w:rsid w:val="00471CF3"/>
    <w:rsid w:val="00471D80"/>
    <w:rsid w:val="00471F98"/>
    <w:rsid w:val="0047202F"/>
    <w:rsid w:val="004722FF"/>
    <w:rsid w:val="0047234E"/>
    <w:rsid w:val="004724DE"/>
    <w:rsid w:val="004724F4"/>
    <w:rsid w:val="00472553"/>
    <w:rsid w:val="004725C4"/>
    <w:rsid w:val="004726BD"/>
    <w:rsid w:val="00472832"/>
    <w:rsid w:val="00472986"/>
    <w:rsid w:val="00472B92"/>
    <w:rsid w:val="00473004"/>
    <w:rsid w:val="004730D9"/>
    <w:rsid w:val="0047314D"/>
    <w:rsid w:val="004735C0"/>
    <w:rsid w:val="00473833"/>
    <w:rsid w:val="00473BF4"/>
    <w:rsid w:val="00473E73"/>
    <w:rsid w:val="00473EDF"/>
    <w:rsid w:val="004743D4"/>
    <w:rsid w:val="004746B4"/>
    <w:rsid w:val="00474838"/>
    <w:rsid w:val="004749BE"/>
    <w:rsid w:val="00474BE5"/>
    <w:rsid w:val="00474DF3"/>
    <w:rsid w:val="00474E86"/>
    <w:rsid w:val="00475336"/>
    <w:rsid w:val="004754DE"/>
    <w:rsid w:val="0047551F"/>
    <w:rsid w:val="00475529"/>
    <w:rsid w:val="00475603"/>
    <w:rsid w:val="004758DA"/>
    <w:rsid w:val="004759CE"/>
    <w:rsid w:val="00475AB0"/>
    <w:rsid w:val="00475AF0"/>
    <w:rsid w:val="00475AF8"/>
    <w:rsid w:val="00475B8A"/>
    <w:rsid w:val="004760E3"/>
    <w:rsid w:val="004762F2"/>
    <w:rsid w:val="00476408"/>
    <w:rsid w:val="00476788"/>
    <w:rsid w:val="0047687A"/>
    <w:rsid w:val="00476AA3"/>
    <w:rsid w:val="00476AD3"/>
    <w:rsid w:val="00476BD3"/>
    <w:rsid w:val="00476D10"/>
    <w:rsid w:val="00477283"/>
    <w:rsid w:val="0047733E"/>
    <w:rsid w:val="00477467"/>
    <w:rsid w:val="0047766E"/>
    <w:rsid w:val="004776D4"/>
    <w:rsid w:val="00477798"/>
    <w:rsid w:val="00477803"/>
    <w:rsid w:val="004778A4"/>
    <w:rsid w:val="00477BAC"/>
    <w:rsid w:val="00477E19"/>
    <w:rsid w:val="00480028"/>
    <w:rsid w:val="00480300"/>
    <w:rsid w:val="004804C2"/>
    <w:rsid w:val="00480612"/>
    <w:rsid w:val="00480686"/>
    <w:rsid w:val="00480687"/>
    <w:rsid w:val="004807C6"/>
    <w:rsid w:val="00480DA8"/>
    <w:rsid w:val="00480DFC"/>
    <w:rsid w:val="00480EF8"/>
    <w:rsid w:val="00481268"/>
    <w:rsid w:val="004813F5"/>
    <w:rsid w:val="0048161D"/>
    <w:rsid w:val="004818C4"/>
    <w:rsid w:val="004818DD"/>
    <w:rsid w:val="00481971"/>
    <w:rsid w:val="00481972"/>
    <w:rsid w:val="00481CE7"/>
    <w:rsid w:val="00481DF8"/>
    <w:rsid w:val="00481FB4"/>
    <w:rsid w:val="0048220D"/>
    <w:rsid w:val="00482346"/>
    <w:rsid w:val="0048245B"/>
    <w:rsid w:val="004824BA"/>
    <w:rsid w:val="004826D2"/>
    <w:rsid w:val="004826F8"/>
    <w:rsid w:val="0048297D"/>
    <w:rsid w:val="00482A7B"/>
    <w:rsid w:val="00482AB2"/>
    <w:rsid w:val="00482B5E"/>
    <w:rsid w:val="00482C57"/>
    <w:rsid w:val="00482C75"/>
    <w:rsid w:val="00482CE2"/>
    <w:rsid w:val="00482DBC"/>
    <w:rsid w:val="00483543"/>
    <w:rsid w:val="0048354C"/>
    <w:rsid w:val="004835FC"/>
    <w:rsid w:val="004837E5"/>
    <w:rsid w:val="00483A62"/>
    <w:rsid w:val="00483B10"/>
    <w:rsid w:val="0048431A"/>
    <w:rsid w:val="00484372"/>
    <w:rsid w:val="0048453E"/>
    <w:rsid w:val="004848E5"/>
    <w:rsid w:val="0048493D"/>
    <w:rsid w:val="0048499E"/>
    <w:rsid w:val="004849FA"/>
    <w:rsid w:val="00484C8E"/>
    <w:rsid w:val="00484D08"/>
    <w:rsid w:val="00484DCB"/>
    <w:rsid w:val="00484E99"/>
    <w:rsid w:val="00484F26"/>
    <w:rsid w:val="00484F87"/>
    <w:rsid w:val="0048529A"/>
    <w:rsid w:val="004852EB"/>
    <w:rsid w:val="004852F1"/>
    <w:rsid w:val="004853EF"/>
    <w:rsid w:val="00485732"/>
    <w:rsid w:val="0048582F"/>
    <w:rsid w:val="00485A8E"/>
    <w:rsid w:val="00485E2D"/>
    <w:rsid w:val="0048608F"/>
    <w:rsid w:val="004861A5"/>
    <w:rsid w:val="0048621D"/>
    <w:rsid w:val="0048622C"/>
    <w:rsid w:val="0048642B"/>
    <w:rsid w:val="0048658C"/>
    <w:rsid w:val="00486724"/>
    <w:rsid w:val="00486C15"/>
    <w:rsid w:val="00486D03"/>
    <w:rsid w:val="00486DAA"/>
    <w:rsid w:val="00486F0F"/>
    <w:rsid w:val="0048706E"/>
    <w:rsid w:val="00487111"/>
    <w:rsid w:val="0048726D"/>
    <w:rsid w:val="004876D7"/>
    <w:rsid w:val="00487759"/>
    <w:rsid w:val="00487830"/>
    <w:rsid w:val="00487962"/>
    <w:rsid w:val="00487999"/>
    <w:rsid w:val="0048799E"/>
    <w:rsid w:val="00487A9C"/>
    <w:rsid w:val="00487ACF"/>
    <w:rsid w:val="00487BB3"/>
    <w:rsid w:val="00487BD9"/>
    <w:rsid w:val="00487C08"/>
    <w:rsid w:val="00487C1D"/>
    <w:rsid w:val="00487C5B"/>
    <w:rsid w:val="00487D5B"/>
    <w:rsid w:val="00487DCE"/>
    <w:rsid w:val="00487DD7"/>
    <w:rsid w:val="00490150"/>
    <w:rsid w:val="004905CD"/>
    <w:rsid w:val="0049079C"/>
    <w:rsid w:val="0049084D"/>
    <w:rsid w:val="00490855"/>
    <w:rsid w:val="004908DC"/>
    <w:rsid w:val="00490BED"/>
    <w:rsid w:val="00490D53"/>
    <w:rsid w:val="00490F3A"/>
    <w:rsid w:val="00490F82"/>
    <w:rsid w:val="00490FC9"/>
    <w:rsid w:val="00490FDA"/>
    <w:rsid w:val="00491312"/>
    <w:rsid w:val="0049139C"/>
    <w:rsid w:val="004913DF"/>
    <w:rsid w:val="00491437"/>
    <w:rsid w:val="0049149B"/>
    <w:rsid w:val="004915E6"/>
    <w:rsid w:val="0049169D"/>
    <w:rsid w:val="004919F2"/>
    <w:rsid w:val="00491ACF"/>
    <w:rsid w:val="00491D30"/>
    <w:rsid w:val="00491D94"/>
    <w:rsid w:val="00491DD3"/>
    <w:rsid w:val="00491FAC"/>
    <w:rsid w:val="00492201"/>
    <w:rsid w:val="00492268"/>
    <w:rsid w:val="0049236B"/>
    <w:rsid w:val="0049244C"/>
    <w:rsid w:val="00492846"/>
    <w:rsid w:val="00492962"/>
    <w:rsid w:val="00492D92"/>
    <w:rsid w:val="00492DB7"/>
    <w:rsid w:val="004930B2"/>
    <w:rsid w:val="004930DF"/>
    <w:rsid w:val="00493192"/>
    <w:rsid w:val="0049333C"/>
    <w:rsid w:val="00493520"/>
    <w:rsid w:val="004939B5"/>
    <w:rsid w:val="00493B76"/>
    <w:rsid w:val="00493D1A"/>
    <w:rsid w:val="00493E63"/>
    <w:rsid w:val="00493E8C"/>
    <w:rsid w:val="00493ECA"/>
    <w:rsid w:val="00493EE3"/>
    <w:rsid w:val="00493EEC"/>
    <w:rsid w:val="00493FB1"/>
    <w:rsid w:val="00493FC9"/>
    <w:rsid w:val="00494590"/>
    <w:rsid w:val="004945F6"/>
    <w:rsid w:val="0049465E"/>
    <w:rsid w:val="004946DD"/>
    <w:rsid w:val="004947E6"/>
    <w:rsid w:val="00494831"/>
    <w:rsid w:val="00494866"/>
    <w:rsid w:val="00494AF1"/>
    <w:rsid w:val="00494D44"/>
    <w:rsid w:val="00494FA7"/>
    <w:rsid w:val="0049504B"/>
    <w:rsid w:val="0049504E"/>
    <w:rsid w:val="004950E7"/>
    <w:rsid w:val="004951D6"/>
    <w:rsid w:val="0049523E"/>
    <w:rsid w:val="0049533B"/>
    <w:rsid w:val="00495365"/>
    <w:rsid w:val="0049560D"/>
    <w:rsid w:val="0049561B"/>
    <w:rsid w:val="004958B3"/>
    <w:rsid w:val="004959DA"/>
    <w:rsid w:val="00495AEC"/>
    <w:rsid w:val="00495D91"/>
    <w:rsid w:val="00495E38"/>
    <w:rsid w:val="00495EEA"/>
    <w:rsid w:val="00496032"/>
    <w:rsid w:val="0049609E"/>
    <w:rsid w:val="004960EF"/>
    <w:rsid w:val="00496345"/>
    <w:rsid w:val="00496434"/>
    <w:rsid w:val="004965A7"/>
    <w:rsid w:val="0049699E"/>
    <w:rsid w:val="00496AF0"/>
    <w:rsid w:val="00496D05"/>
    <w:rsid w:val="00496D2F"/>
    <w:rsid w:val="00496D49"/>
    <w:rsid w:val="00496D98"/>
    <w:rsid w:val="00496F58"/>
    <w:rsid w:val="004975F8"/>
    <w:rsid w:val="0049764D"/>
    <w:rsid w:val="004976E4"/>
    <w:rsid w:val="0049784C"/>
    <w:rsid w:val="004978AD"/>
    <w:rsid w:val="00497944"/>
    <w:rsid w:val="00497954"/>
    <w:rsid w:val="00497AEB"/>
    <w:rsid w:val="00497B6A"/>
    <w:rsid w:val="00497BAF"/>
    <w:rsid w:val="00497BCA"/>
    <w:rsid w:val="00497C09"/>
    <w:rsid w:val="00497C54"/>
    <w:rsid w:val="00497C61"/>
    <w:rsid w:val="004A0087"/>
    <w:rsid w:val="004A00AD"/>
    <w:rsid w:val="004A02BB"/>
    <w:rsid w:val="004A0360"/>
    <w:rsid w:val="004A03D7"/>
    <w:rsid w:val="004A04ED"/>
    <w:rsid w:val="004A0637"/>
    <w:rsid w:val="004A074B"/>
    <w:rsid w:val="004A08AC"/>
    <w:rsid w:val="004A08BC"/>
    <w:rsid w:val="004A0AE1"/>
    <w:rsid w:val="004A0B9B"/>
    <w:rsid w:val="004A0BC7"/>
    <w:rsid w:val="004A0D6E"/>
    <w:rsid w:val="004A0EF3"/>
    <w:rsid w:val="004A12CA"/>
    <w:rsid w:val="004A13B1"/>
    <w:rsid w:val="004A1620"/>
    <w:rsid w:val="004A166D"/>
    <w:rsid w:val="004A1718"/>
    <w:rsid w:val="004A18EE"/>
    <w:rsid w:val="004A190C"/>
    <w:rsid w:val="004A1943"/>
    <w:rsid w:val="004A19DD"/>
    <w:rsid w:val="004A1CDA"/>
    <w:rsid w:val="004A1EAC"/>
    <w:rsid w:val="004A1FA0"/>
    <w:rsid w:val="004A2098"/>
    <w:rsid w:val="004A2141"/>
    <w:rsid w:val="004A21D4"/>
    <w:rsid w:val="004A224B"/>
    <w:rsid w:val="004A2906"/>
    <w:rsid w:val="004A2AFD"/>
    <w:rsid w:val="004A2B5E"/>
    <w:rsid w:val="004A2CDA"/>
    <w:rsid w:val="004A2D73"/>
    <w:rsid w:val="004A2F5C"/>
    <w:rsid w:val="004A30C2"/>
    <w:rsid w:val="004A3274"/>
    <w:rsid w:val="004A3286"/>
    <w:rsid w:val="004A35AF"/>
    <w:rsid w:val="004A3774"/>
    <w:rsid w:val="004A3838"/>
    <w:rsid w:val="004A3867"/>
    <w:rsid w:val="004A39CB"/>
    <w:rsid w:val="004A3A47"/>
    <w:rsid w:val="004A3CB7"/>
    <w:rsid w:val="004A3CDD"/>
    <w:rsid w:val="004A3D6D"/>
    <w:rsid w:val="004A3E04"/>
    <w:rsid w:val="004A3F56"/>
    <w:rsid w:val="004A3F77"/>
    <w:rsid w:val="004A402F"/>
    <w:rsid w:val="004A403F"/>
    <w:rsid w:val="004A417F"/>
    <w:rsid w:val="004A42B2"/>
    <w:rsid w:val="004A4491"/>
    <w:rsid w:val="004A458A"/>
    <w:rsid w:val="004A45C9"/>
    <w:rsid w:val="004A466E"/>
    <w:rsid w:val="004A48E3"/>
    <w:rsid w:val="004A4938"/>
    <w:rsid w:val="004A496B"/>
    <w:rsid w:val="004A4A28"/>
    <w:rsid w:val="004A5535"/>
    <w:rsid w:val="004A55B0"/>
    <w:rsid w:val="004A5610"/>
    <w:rsid w:val="004A5815"/>
    <w:rsid w:val="004A5908"/>
    <w:rsid w:val="004A5B3F"/>
    <w:rsid w:val="004A5C86"/>
    <w:rsid w:val="004A5DA7"/>
    <w:rsid w:val="004A5E73"/>
    <w:rsid w:val="004A5EBD"/>
    <w:rsid w:val="004A62AE"/>
    <w:rsid w:val="004A6594"/>
    <w:rsid w:val="004A65E8"/>
    <w:rsid w:val="004A66C0"/>
    <w:rsid w:val="004A6978"/>
    <w:rsid w:val="004A6A4B"/>
    <w:rsid w:val="004A6B9F"/>
    <w:rsid w:val="004A6C7C"/>
    <w:rsid w:val="004A6CE6"/>
    <w:rsid w:val="004A6D96"/>
    <w:rsid w:val="004A6F54"/>
    <w:rsid w:val="004A701D"/>
    <w:rsid w:val="004A715E"/>
    <w:rsid w:val="004A718D"/>
    <w:rsid w:val="004A71D6"/>
    <w:rsid w:val="004A7213"/>
    <w:rsid w:val="004A7429"/>
    <w:rsid w:val="004A792D"/>
    <w:rsid w:val="004A7986"/>
    <w:rsid w:val="004A799C"/>
    <w:rsid w:val="004A7C2E"/>
    <w:rsid w:val="004A7E60"/>
    <w:rsid w:val="004A7F24"/>
    <w:rsid w:val="004B0396"/>
    <w:rsid w:val="004B0461"/>
    <w:rsid w:val="004B0756"/>
    <w:rsid w:val="004B08D6"/>
    <w:rsid w:val="004B08FD"/>
    <w:rsid w:val="004B0973"/>
    <w:rsid w:val="004B0AFD"/>
    <w:rsid w:val="004B0B0E"/>
    <w:rsid w:val="004B0D1B"/>
    <w:rsid w:val="004B0E54"/>
    <w:rsid w:val="004B1359"/>
    <w:rsid w:val="004B13D3"/>
    <w:rsid w:val="004B16CE"/>
    <w:rsid w:val="004B16E5"/>
    <w:rsid w:val="004B18B4"/>
    <w:rsid w:val="004B1980"/>
    <w:rsid w:val="004B1A4C"/>
    <w:rsid w:val="004B1BC5"/>
    <w:rsid w:val="004B1C46"/>
    <w:rsid w:val="004B1CC1"/>
    <w:rsid w:val="004B1D84"/>
    <w:rsid w:val="004B215C"/>
    <w:rsid w:val="004B222B"/>
    <w:rsid w:val="004B255B"/>
    <w:rsid w:val="004B2631"/>
    <w:rsid w:val="004B272D"/>
    <w:rsid w:val="004B27DC"/>
    <w:rsid w:val="004B2875"/>
    <w:rsid w:val="004B298C"/>
    <w:rsid w:val="004B29DC"/>
    <w:rsid w:val="004B2A65"/>
    <w:rsid w:val="004B2C42"/>
    <w:rsid w:val="004B2DE4"/>
    <w:rsid w:val="004B2E9C"/>
    <w:rsid w:val="004B2F30"/>
    <w:rsid w:val="004B304C"/>
    <w:rsid w:val="004B31CC"/>
    <w:rsid w:val="004B3268"/>
    <w:rsid w:val="004B33C2"/>
    <w:rsid w:val="004B347E"/>
    <w:rsid w:val="004B35B6"/>
    <w:rsid w:val="004B374C"/>
    <w:rsid w:val="004B376E"/>
    <w:rsid w:val="004B3863"/>
    <w:rsid w:val="004B3973"/>
    <w:rsid w:val="004B3AE3"/>
    <w:rsid w:val="004B3C0C"/>
    <w:rsid w:val="004B3C70"/>
    <w:rsid w:val="004B3DB3"/>
    <w:rsid w:val="004B3E42"/>
    <w:rsid w:val="004B42CA"/>
    <w:rsid w:val="004B4494"/>
    <w:rsid w:val="004B452F"/>
    <w:rsid w:val="004B4741"/>
    <w:rsid w:val="004B4764"/>
    <w:rsid w:val="004B4824"/>
    <w:rsid w:val="004B4942"/>
    <w:rsid w:val="004B4BE6"/>
    <w:rsid w:val="004B4D22"/>
    <w:rsid w:val="004B4D66"/>
    <w:rsid w:val="004B4F2C"/>
    <w:rsid w:val="004B5205"/>
    <w:rsid w:val="004B5302"/>
    <w:rsid w:val="004B5313"/>
    <w:rsid w:val="004B5316"/>
    <w:rsid w:val="004B5457"/>
    <w:rsid w:val="004B5697"/>
    <w:rsid w:val="004B56C0"/>
    <w:rsid w:val="004B5859"/>
    <w:rsid w:val="004B5864"/>
    <w:rsid w:val="004B59BA"/>
    <w:rsid w:val="004B59FF"/>
    <w:rsid w:val="004B5B01"/>
    <w:rsid w:val="004B5B04"/>
    <w:rsid w:val="004B5D26"/>
    <w:rsid w:val="004B5E26"/>
    <w:rsid w:val="004B6182"/>
    <w:rsid w:val="004B61F8"/>
    <w:rsid w:val="004B6282"/>
    <w:rsid w:val="004B63EA"/>
    <w:rsid w:val="004B6478"/>
    <w:rsid w:val="004B64D2"/>
    <w:rsid w:val="004B652C"/>
    <w:rsid w:val="004B65D3"/>
    <w:rsid w:val="004B6634"/>
    <w:rsid w:val="004B676C"/>
    <w:rsid w:val="004B683D"/>
    <w:rsid w:val="004B699B"/>
    <w:rsid w:val="004B6ADA"/>
    <w:rsid w:val="004B6D5F"/>
    <w:rsid w:val="004B6DB2"/>
    <w:rsid w:val="004B7012"/>
    <w:rsid w:val="004B7261"/>
    <w:rsid w:val="004B72F2"/>
    <w:rsid w:val="004B7377"/>
    <w:rsid w:val="004B73E0"/>
    <w:rsid w:val="004B7715"/>
    <w:rsid w:val="004B7BC7"/>
    <w:rsid w:val="004B7C9A"/>
    <w:rsid w:val="004B7E9C"/>
    <w:rsid w:val="004B7F6C"/>
    <w:rsid w:val="004C0092"/>
    <w:rsid w:val="004C0163"/>
    <w:rsid w:val="004C01B5"/>
    <w:rsid w:val="004C0292"/>
    <w:rsid w:val="004C03BD"/>
    <w:rsid w:val="004C0481"/>
    <w:rsid w:val="004C052A"/>
    <w:rsid w:val="004C0573"/>
    <w:rsid w:val="004C07B2"/>
    <w:rsid w:val="004C07F2"/>
    <w:rsid w:val="004C0A86"/>
    <w:rsid w:val="004C0D50"/>
    <w:rsid w:val="004C1126"/>
    <w:rsid w:val="004C1449"/>
    <w:rsid w:val="004C15BA"/>
    <w:rsid w:val="004C16EF"/>
    <w:rsid w:val="004C17B4"/>
    <w:rsid w:val="004C1842"/>
    <w:rsid w:val="004C1985"/>
    <w:rsid w:val="004C19B4"/>
    <w:rsid w:val="004C1D45"/>
    <w:rsid w:val="004C1F2E"/>
    <w:rsid w:val="004C1FA9"/>
    <w:rsid w:val="004C2082"/>
    <w:rsid w:val="004C2140"/>
    <w:rsid w:val="004C2166"/>
    <w:rsid w:val="004C22A1"/>
    <w:rsid w:val="004C23ED"/>
    <w:rsid w:val="004C247C"/>
    <w:rsid w:val="004C26A2"/>
    <w:rsid w:val="004C2765"/>
    <w:rsid w:val="004C2C12"/>
    <w:rsid w:val="004C2E48"/>
    <w:rsid w:val="004C30B6"/>
    <w:rsid w:val="004C335F"/>
    <w:rsid w:val="004C34BA"/>
    <w:rsid w:val="004C365A"/>
    <w:rsid w:val="004C369D"/>
    <w:rsid w:val="004C38B4"/>
    <w:rsid w:val="004C3CB2"/>
    <w:rsid w:val="004C3D85"/>
    <w:rsid w:val="004C3DDD"/>
    <w:rsid w:val="004C3FC6"/>
    <w:rsid w:val="004C42CD"/>
    <w:rsid w:val="004C432D"/>
    <w:rsid w:val="004C43B3"/>
    <w:rsid w:val="004C4562"/>
    <w:rsid w:val="004C4691"/>
    <w:rsid w:val="004C49C1"/>
    <w:rsid w:val="004C4A3F"/>
    <w:rsid w:val="004C4A72"/>
    <w:rsid w:val="004C4AF4"/>
    <w:rsid w:val="004C4B20"/>
    <w:rsid w:val="004C4E6D"/>
    <w:rsid w:val="004C4F54"/>
    <w:rsid w:val="004C5165"/>
    <w:rsid w:val="004C5367"/>
    <w:rsid w:val="004C5516"/>
    <w:rsid w:val="004C5618"/>
    <w:rsid w:val="004C569B"/>
    <w:rsid w:val="004C5729"/>
    <w:rsid w:val="004C5782"/>
    <w:rsid w:val="004C580A"/>
    <w:rsid w:val="004C597A"/>
    <w:rsid w:val="004C5AB6"/>
    <w:rsid w:val="004C5D8C"/>
    <w:rsid w:val="004C6152"/>
    <w:rsid w:val="004C6159"/>
    <w:rsid w:val="004C6183"/>
    <w:rsid w:val="004C61DF"/>
    <w:rsid w:val="004C6233"/>
    <w:rsid w:val="004C6235"/>
    <w:rsid w:val="004C63FB"/>
    <w:rsid w:val="004C6491"/>
    <w:rsid w:val="004C64D1"/>
    <w:rsid w:val="004C657F"/>
    <w:rsid w:val="004C6777"/>
    <w:rsid w:val="004C681C"/>
    <w:rsid w:val="004C68D5"/>
    <w:rsid w:val="004C6B28"/>
    <w:rsid w:val="004C6D34"/>
    <w:rsid w:val="004C6E13"/>
    <w:rsid w:val="004C6EC7"/>
    <w:rsid w:val="004C6FF2"/>
    <w:rsid w:val="004C7071"/>
    <w:rsid w:val="004C7324"/>
    <w:rsid w:val="004C7439"/>
    <w:rsid w:val="004C760A"/>
    <w:rsid w:val="004C77A9"/>
    <w:rsid w:val="004C78B6"/>
    <w:rsid w:val="004C7AF1"/>
    <w:rsid w:val="004C7C28"/>
    <w:rsid w:val="004C7D87"/>
    <w:rsid w:val="004C7EA0"/>
    <w:rsid w:val="004C7EF7"/>
    <w:rsid w:val="004C7F8D"/>
    <w:rsid w:val="004C7FCC"/>
    <w:rsid w:val="004D00D8"/>
    <w:rsid w:val="004D0128"/>
    <w:rsid w:val="004D036A"/>
    <w:rsid w:val="004D05D5"/>
    <w:rsid w:val="004D0D8D"/>
    <w:rsid w:val="004D0F51"/>
    <w:rsid w:val="004D12A1"/>
    <w:rsid w:val="004D1377"/>
    <w:rsid w:val="004D1383"/>
    <w:rsid w:val="004D15C8"/>
    <w:rsid w:val="004D1617"/>
    <w:rsid w:val="004D1702"/>
    <w:rsid w:val="004D17C9"/>
    <w:rsid w:val="004D1841"/>
    <w:rsid w:val="004D1A77"/>
    <w:rsid w:val="004D1D50"/>
    <w:rsid w:val="004D1D90"/>
    <w:rsid w:val="004D1EB3"/>
    <w:rsid w:val="004D1FC0"/>
    <w:rsid w:val="004D24F4"/>
    <w:rsid w:val="004D2652"/>
    <w:rsid w:val="004D2706"/>
    <w:rsid w:val="004D284E"/>
    <w:rsid w:val="004D285F"/>
    <w:rsid w:val="004D289A"/>
    <w:rsid w:val="004D2915"/>
    <w:rsid w:val="004D2963"/>
    <w:rsid w:val="004D2969"/>
    <w:rsid w:val="004D29E1"/>
    <w:rsid w:val="004D2A31"/>
    <w:rsid w:val="004D2AD5"/>
    <w:rsid w:val="004D2B9F"/>
    <w:rsid w:val="004D2CD2"/>
    <w:rsid w:val="004D2E50"/>
    <w:rsid w:val="004D2E9D"/>
    <w:rsid w:val="004D2FCF"/>
    <w:rsid w:val="004D3026"/>
    <w:rsid w:val="004D3366"/>
    <w:rsid w:val="004D33A7"/>
    <w:rsid w:val="004D35CA"/>
    <w:rsid w:val="004D3843"/>
    <w:rsid w:val="004D38BC"/>
    <w:rsid w:val="004D3CC5"/>
    <w:rsid w:val="004D3DEE"/>
    <w:rsid w:val="004D3E89"/>
    <w:rsid w:val="004D3EDF"/>
    <w:rsid w:val="004D3F49"/>
    <w:rsid w:val="004D4009"/>
    <w:rsid w:val="004D42F0"/>
    <w:rsid w:val="004D431B"/>
    <w:rsid w:val="004D437E"/>
    <w:rsid w:val="004D4464"/>
    <w:rsid w:val="004D4844"/>
    <w:rsid w:val="004D4958"/>
    <w:rsid w:val="004D4A77"/>
    <w:rsid w:val="004D4C94"/>
    <w:rsid w:val="004D4EB5"/>
    <w:rsid w:val="004D4EF9"/>
    <w:rsid w:val="004D4F3F"/>
    <w:rsid w:val="004D4F69"/>
    <w:rsid w:val="004D4F6D"/>
    <w:rsid w:val="004D5012"/>
    <w:rsid w:val="004D5216"/>
    <w:rsid w:val="004D5426"/>
    <w:rsid w:val="004D5699"/>
    <w:rsid w:val="004D59B1"/>
    <w:rsid w:val="004D5A4C"/>
    <w:rsid w:val="004D5B4F"/>
    <w:rsid w:val="004D5EB1"/>
    <w:rsid w:val="004D60C6"/>
    <w:rsid w:val="004D6341"/>
    <w:rsid w:val="004D6362"/>
    <w:rsid w:val="004D6415"/>
    <w:rsid w:val="004D6475"/>
    <w:rsid w:val="004D6909"/>
    <w:rsid w:val="004D6970"/>
    <w:rsid w:val="004D6C4B"/>
    <w:rsid w:val="004D6C8F"/>
    <w:rsid w:val="004D6F2A"/>
    <w:rsid w:val="004D6F60"/>
    <w:rsid w:val="004D6F62"/>
    <w:rsid w:val="004D71BD"/>
    <w:rsid w:val="004D740E"/>
    <w:rsid w:val="004D742B"/>
    <w:rsid w:val="004D75EF"/>
    <w:rsid w:val="004D7638"/>
    <w:rsid w:val="004D79B4"/>
    <w:rsid w:val="004D7B28"/>
    <w:rsid w:val="004D7C03"/>
    <w:rsid w:val="004D7D34"/>
    <w:rsid w:val="004D7E1D"/>
    <w:rsid w:val="004D7E9E"/>
    <w:rsid w:val="004D7EE0"/>
    <w:rsid w:val="004E0199"/>
    <w:rsid w:val="004E0266"/>
    <w:rsid w:val="004E030A"/>
    <w:rsid w:val="004E0675"/>
    <w:rsid w:val="004E06E3"/>
    <w:rsid w:val="004E06E7"/>
    <w:rsid w:val="004E06F3"/>
    <w:rsid w:val="004E089F"/>
    <w:rsid w:val="004E094F"/>
    <w:rsid w:val="004E0EB3"/>
    <w:rsid w:val="004E0F16"/>
    <w:rsid w:val="004E0FF1"/>
    <w:rsid w:val="004E10C4"/>
    <w:rsid w:val="004E1195"/>
    <w:rsid w:val="004E1292"/>
    <w:rsid w:val="004E14A3"/>
    <w:rsid w:val="004E1668"/>
    <w:rsid w:val="004E1762"/>
    <w:rsid w:val="004E17C6"/>
    <w:rsid w:val="004E1A11"/>
    <w:rsid w:val="004E1A21"/>
    <w:rsid w:val="004E1A89"/>
    <w:rsid w:val="004E1D2C"/>
    <w:rsid w:val="004E1E26"/>
    <w:rsid w:val="004E23A0"/>
    <w:rsid w:val="004E25DE"/>
    <w:rsid w:val="004E2708"/>
    <w:rsid w:val="004E2780"/>
    <w:rsid w:val="004E27D1"/>
    <w:rsid w:val="004E2A3B"/>
    <w:rsid w:val="004E2A78"/>
    <w:rsid w:val="004E32CD"/>
    <w:rsid w:val="004E33ED"/>
    <w:rsid w:val="004E3588"/>
    <w:rsid w:val="004E368F"/>
    <w:rsid w:val="004E36F0"/>
    <w:rsid w:val="004E3823"/>
    <w:rsid w:val="004E3EBA"/>
    <w:rsid w:val="004E416B"/>
    <w:rsid w:val="004E4216"/>
    <w:rsid w:val="004E426E"/>
    <w:rsid w:val="004E434B"/>
    <w:rsid w:val="004E4387"/>
    <w:rsid w:val="004E445E"/>
    <w:rsid w:val="004E4481"/>
    <w:rsid w:val="004E46AF"/>
    <w:rsid w:val="004E476A"/>
    <w:rsid w:val="004E476C"/>
    <w:rsid w:val="004E4947"/>
    <w:rsid w:val="004E4B58"/>
    <w:rsid w:val="004E4C32"/>
    <w:rsid w:val="004E509B"/>
    <w:rsid w:val="004E50B1"/>
    <w:rsid w:val="004E5287"/>
    <w:rsid w:val="004E52DC"/>
    <w:rsid w:val="004E5314"/>
    <w:rsid w:val="004E538F"/>
    <w:rsid w:val="004E5451"/>
    <w:rsid w:val="004E5825"/>
    <w:rsid w:val="004E59F1"/>
    <w:rsid w:val="004E5D69"/>
    <w:rsid w:val="004E5E66"/>
    <w:rsid w:val="004E5E68"/>
    <w:rsid w:val="004E5EB5"/>
    <w:rsid w:val="004E6024"/>
    <w:rsid w:val="004E6249"/>
    <w:rsid w:val="004E62C5"/>
    <w:rsid w:val="004E63B3"/>
    <w:rsid w:val="004E6480"/>
    <w:rsid w:val="004E64FB"/>
    <w:rsid w:val="004E675F"/>
    <w:rsid w:val="004E6AA7"/>
    <w:rsid w:val="004E6BB1"/>
    <w:rsid w:val="004E6C4E"/>
    <w:rsid w:val="004E6C5D"/>
    <w:rsid w:val="004E6C77"/>
    <w:rsid w:val="004E6CED"/>
    <w:rsid w:val="004E6E03"/>
    <w:rsid w:val="004E6E2C"/>
    <w:rsid w:val="004E6FE4"/>
    <w:rsid w:val="004E7160"/>
    <w:rsid w:val="004E7197"/>
    <w:rsid w:val="004E72B3"/>
    <w:rsid w:val="004E748E"/>
    <w:rsid w:val="004E75FF"/>
    <w:rsid w:val="004E7731"/>
    <w:rsid w:val="004E7D1B"/>
    <w:rsid w:val="004E7E26"/>
    <w:rsid w:val="004F0069"/>
    <w:rsid w:val="004F01A0"/>
    <w:rsid w:val="004F01F1"/>
    <w:rsid w:val="004F027F"/>
    <w:rsid w:val="004F039B"/>
    <w:rsid w:val="004F03AA"/>
    <w:rsid w:val="004F04C8"/>
    <w:rsid w:val="004F04D3"/>
    <w:rsid w:val="004F053D"/>
    <w:rsid w:val="004F0A80"/>
    <w:rsid w:val="004F0B94"/>
    <w:rsid w:val="004F0CDA"/>
    <w:rsid w:val="004F0CEE"/>
    <w:rsid w:val="004F0D85"/>
    <w:rsid w:val="004F0E2E"/>
    <w:rsid w:val="004F100C"/>
    <w:rsid w:val="004F110B"/>
    <w:rsid w:val="004F12F0"/>
    <w:rsid w:val="004F14B8"/>
    <w:rsid w:val="004F15F0"/>
    <w:rsid w:val="004F1672"/>
    <w:rsid w:val="004F1702"/>
    <w:rsid w:val="004F1940"/>
    <w:rsid w:val="004F1F32"/>
    <w:rsid w:val="004F238A"/>
    <w:rsid w:val="004F25B5"/>
    <w:rsid w:val="004F266A"/>
    <w:rsid w:val="004F27B2"/>
    <w:rsid w:val="004F2A10"/>
    <w:rsid w:val="004F2F34"/>
    <w:rsid w:val="004F3104"/>
    <w:rsid w:val="004F3577"/>
    <w:rsid w:val="004F35FD"/>
    <w:rsid w:val="004F3778"/>
    <w:rsid w:val="004F3922"/>
    <w:rsid w:val="004F3A0F"/>
    <w:rsid w:val="004F3AD9"/>
    <w:rsid w:val="004F3C35"/>
    <w:rsid w:val="004F3E7D"/>
    <w:rsid w:val="004F3F1E"/>
    <w:rsid w:val="004F3F9A"/>
    <w:rsid w:val="004F41B8"/>
    <w:rsid w:val="004F4228"/>
    <w:rsid w:val="004F4278"/>
    <w:rsid w:val="004F4435"/>
    <w:rsid w:val="004F4447"/>
    <w:rsid w:val="004F45BD"/>
    <w:rsid w:val="004F4611"/>
    <w:rsid w:val="004F47F7"/>
    <w:rsid w:val="004F4863"/>
    <w:rsid w:val="004F495C"/>
    <w:rsid w:val="004F496A"/>
    <w:rsid w:val="004F4A2F"/>
    <w:rsid w:val="004F4B0A"/>
    <w:rsid w:val="004F4C13"/>
    <w:rsid w:val="004F4E98"/>
    <w:rsid w:val="004F4F23"/>
    <w:rsid w:val="004F4F8B"/>
    <w:rsid w:val="004F5334"/>
    <w:rsid w:val="004F53E9"/>
    <w:rsid w:val="004F57AD"/>
    <w:rsid w:val="004F5880"/>
    <w:rsid w:val="004F5903"/>
    <w:rsid w:val="004F59A0"/>
    <w:rsid w:val="004F5A6E"/>
    <w:rsid w:val="004F5C93"/>
    <w:rsid w:val="004F5D0D"/>
    <w:rsid w:val="004F5E77"/>
    <w:rsid w:val="004F5FED"/>
    <w:rsid w:val="004F62BF"/>
    <w:rsid w:val="004F63DA"/>
    <w:rsid w:val="004F6453"/>
    <w:rsid w:val="004F657F"/>
    <w:rsid w:val="004F6803"/>
    <w:rsid w:val="004F6BFE"/>
    <w:rsid w:val="004F6C29"/>
    <w:rsid w:val="004F6CF2"/>
    <w:rsid w:val="004F6D97"/>
    <w:rsid w:val="004F6DA7"/>
    <w:rsid w:val="004F7183"/>
    <w:rsid w:val="004F7200"/>
    <w:rsid w:val="004F73F0"/>
    <w:rsid w:val="004F7404"/>
    <w:rsid w:val="004F75FC"/>
    <w:rsid w:val="004F7664"/>
    <w:rsid w:val="004F76E9"/>
    <w:rsid w:val="004F774A"/>
    <w:rsid w:val="004F7B2F"/>
    <w:rsid w:val="004F7C25"/>
    <w:rsid w:val="004F7C33"/>
    <w:rsid w:val="004F7D54"/>
    <w:rsid w:val="004F7E07"/>
    <w:rsid w:val="004F7F79"/>
    <w:rsid w:val="00500085"/>
    <w:rsid w:val="0050024B"/>
    <w:rsid w:val="005002D6"/>
    <w:rsid w:val="005003A3"/>
    <w:rsid w:val="005004A4"/>
    <w:rsid w:val="005004F6"/>
    <w:rsid w:val="00500788"/>
    <w:rsid w:val="00500A0C"/>
    <w:rsid w:val="00500A2E"/>
    <w:rsid w:val="00500B44"/>
    <w:rsid w:val="00500D73"/>
    <w:rsid w:val="00500EA4"/>
    <w:rsid w:val="0050112F"/>
    <w:rsid w:val="00501371"/>
    <w:rsid w:val="00501526"/>
    <w:rsid w:val="0050153A"/>
    <w:rsid w:val="005015C6"/>
    <w:rsid w:val="005016CF"/>
    <w:rsid w:val="00501956"/>
    <w:rsid w:val="00501AE6"/>
    <w:rsid w:val="00501B05"/>
    <w:rsid w:val="00501CB2"/>
    <w:rsid w:val="005022D0"/>
    <w:rsid w:val="00502395"/>
    <w:rsid w:val="00502550"/>
    <w:rsid w:val="0050271B"/>
    <w:rsid w:val="00502760"/>
    <w:rsid w:val="005029D3"/>
    <w:rsid w:val="00502A54"/>
    <w:rsid w:val="00502CAC"/>
    <w:rsid w:val="00502DEE"/>
    <w:rsid w:val="0050319C"/>
    <w:rsid w:val="005032B9"/>
    <w:rsid w:val="0050336A"/>
    <w:rsid w:val="00503399"/>
    <w:rsid w:val="005033FD"/>
    <w:rsid w:val="0050348F"/>
    <w:rsid w:val="0050349B"/>
    <w:rsid w:val="005038E4"/>
    <w:rsid w:val="00503980"/>
    <w:rsid w:val="00503A15"/>
    <w:rsid w:val="00503A28"/>
    <w:rsid w:val="00503A95"/>
    <w:rsid w:val="00503CCB"/>
    <w:rsid w:val="00504070"/>
    <w:rsid w:val="005041B0"/>
    <w:rsid w:val="00504285"/>
    <w:rsid w:val="00504717"/>
    <w:rsid w:val="00504763"/>
    <w:rsid w:val="00504A57"/>
    <w:rsid w:val="00504AB2"/>
    <w:rsid w:val="00504B61"/>
    <w:rsid w:val="005050CC"/>
    <w:rsid w:val="00505303"/>
    <w:rsid w:val="00505451"/>
    <w:rsid w:val="005055DE"/>
    <w:rsid w:val="00505AD0"/>
    <w:rsid w:val="00505B74"/>
    <w:rsid w:val="00505E9F"/>
    <w:rsid w:val="00505F23"/>
    <w:rsid w:val="00505FFB"/>
    <w:rsid w:val="005060FF"/>
    <w:rsid w:val="0050615A"/>
    <w:rsid w:val="005062BF"/>
    <w:rsid w:val="00506338"/>
    <w:rsid w:val="005063E5"/>
    <w:rsid w:val="0050648A"/>
    <w:rsid w:val="005064F0"/>
    <w:rsid w:val="00506644"/>
    <w:rsid w:val="005066D5"/>
    <w:rsid w:val="00506AB6"/>
    <w:rsid w:val="00506AEC"/>
    <w:rsid w:val="00506C12"/>
    <w:rsid w:val="00506DE1"/>
    <w:rsid w:val="00506F95"/>
    <w:rsid w:val="00506FA7"/>
    <w:rsid w:val="005075D8"/>
    <w:rsid w:val="0050779A"/>
    <w:rsid w:val="00507962"/>
    <w:rsid w:val="005079F5"/>
    <w:rsid w:val="00507A5A"/>
    <w:rsid w:val="00507D63"/>
    <w:rsid w:val="00507F0B"/>
    <w:rsid w:val="00507F56"/>
    <w:rsid w:val="00510124"/>
    <w:rsid w:val="00510441"/>
    <w:rsid w:val="005106CD"/>
    <w:rsid w:val="0051080E"/>
    <w:rsid w:val="00510913"/>
    <w:rsid w:val="00510950"/>
    <w:rsid w:val="005109E9"/>
    <w:rsid w:val="00510C2D"/>
    <w:rsid w:val="00510C56"/>
    <w:rsid w:val="00510D2C"/>
    <w:rsid w:val="00510D65"/>
    <w:rsid w:val="00510DDF"/>
    <w:rsid w:val="00510EA4"/>
    <w:rsid w:val="00510F01"/>
    <w:rsid w:val="00511170"/>
    <w:rsid w:val="00511207"/>
    <w:rsid w:val="00511309"/>
    <w:rsid w:val="00511437"/>
    <w:rsid w:val="005115B1"/>
    <w:rsid w:val="005115CC"/>
    <w:rsid w:val="005115FA"/>
    <w:rsid w:val="005116EA"/>
    <w:rsid w:val="005116ED"/>
    <w:rsid w:val="00511979"/>
    <w:rsid w:val="00511B03"/>
    <w:rsid w:val="00511D36"/>
    <w:rsid w:val="00511D86"/>
    <w:rsid w:val="00511DC5"/>
    <w:rsid w:val="00511E6F"/>
    <w:rsid w:val="0051214E"/>
    <w:rsid w:val="00512275"/>
    <w:rsid w:val="005122EE"/>
    <w:rsid w:val="0051241D"/>
    <w:rsid w:val="00512521"/>
    <w:rsid w:val="00512733"/>
    <w:rsid w:val="0051277E"/>
    <w:rsid w:val="00512B89"/>
    <w:rsid w:val="00512C2F"/>
    <w:rsid w:val="00512CA9"/>
    <w:rsid w:val="00512FE4"/>
    <w:rsid w:val="005132EC"/>
    <w:rsid w:val="005133E1"/>
    <w:rsid w:val="00513453"/>
    <w:rsid w:val="0051346C"/>
    <w:rsid w:val="00513572"/>
    <w:rsid w:val="00513679"/>
    <w:rsid w:val="0051378B"/>
    <w:rsid w:val="00513BFD"/>
    <w:rsid w:val="00513CF7"/>
    <w:rsid w:val="00513FC1"/>
    <w:rsid w:val="00514060"/>
    <w:rsid w:val="00514106"/>
    <w:rsid w:val="00514326"/>
    <w:rsid w:val="005143A6"/>
    <w:rsid w:val="005143C6"/>
    <w:rsid w:val="00514591"/>
    <w:rsid w:val="0051466F"/>
    <w:rsid w:val="00514829"/>
    <w:rsid w:val="005148B0"/>
    <w:rsid w:val="00514B47"/>
    <w:rsid w:val="00514CB2"/>
    <w:rsid w:val="00514CCB"/>
    <w:rsid w:val="00514CD7"/>
    <w:rsid w:val="00514D94"/>
    <w:rsid w:val="00514E46"/>
    <w:rsid w:val="00514E98"/>
    <w:rsid w:val="00514EAF"/>
    <w:rsid w:val="00514F52"/>
    <w:rsid w:val="00515094"/>
    <w:rsid w:val="005150A7"/>
    <w:rsid w:val="00515388"/>
    <w:rsid w:val="005155E0"/>
    <w:rsid w:val="005156FF"/>
    <w:rsid w:val="00515979"/>
    <w:rsid w:val="00515AED"/>
    <w:rsid w:val="00515D2B"/>
    <w:rsid w:val="00515D31"/>
    <w:rsid w:val="00515E22"/>
    <w:rsid w:val="00516066"/>
    <w:rsid w:val="0051615E"/>
    <w:rsid w:val="005161AC"/>
    <w:rsid w:val="005161AF"/>
    <w:rsid w:val="005161E7"/>
    <w:rsid w:val="0051625E"/>
    <w:rsid w:val="00516273"/>
    <w:rsid w:val="0051627D"/>
    <w:rsid w:val="005162A1"/>
    <w:rsid w:val="005166F1"/>
    <w:rsid w:val="00516769"/>
    <w:rsid w:val="005167C2"/>
    <w:rsid w:val="00516AFD"/>
    <w:rsid w:val="00516C50"/>
    <w:rsid w:val="00516C7B"/>
    <w:rsid w:val="00516CDA"/>
    <w:rsid w:val="00516D39"/>
    <w:rsid w:val="00516F4C"/>
    <w:rsid w:val="005171B7"/>
    <w:rsid w:val="0051729E"/>
    <w:rsid w:val="00517399"/>
    <w:rsid w:val="0051752B"/>
    <w:rsid w:val="00517592"/>
    <w:rsid w:val="005176D8"/>
    <w:rsid w:val="0051788F"/>
    <w:rsid w:val="00517A03"/>
    <w:rsid w:val="00517A1A"/>
    <w:rsid w:val="00517A68"/>
    <w:rsid w:val="00517AF9"/>
    <w:rsid w:val="00517B2D"/>
    <w:rsid w:val="00517BA3"/>
    <w:rsid w:val="00517BBA"/>
    <w:rsid w:val="00517BDE"/>
    <w:rsid w:val="00520016"/>
    <w:rsid w:val="005202E9"/>
    <w:rsid w:val="0052040E"/>
    <w:rsid w:val="005204CB"/>
    <w:rsid w:val="00520525"/>
    <w:rsid w:val="0052056B"/>
    <w:rsid w:val="005206D1"/>
    <w:rsid w:val="0052079E"/>
    <w:rsid w:val="005207D1"/>
    <w:rsid w:val="005207EA"/>
    <w:rsid w:val="005207EC"/>
    <w:rsid w:val="00520AE4"/>
    <w:rsid w:val="00520C97"/>
    <w:rsid w:val="00520D31"/>
    <w:rsid w:val="00520E60"/>
    <w:rsid w:val="00520EDE"/>
    <w:rsid w:val="00520FE2"/>
    <w:rsid w:val="005210A9"/>
    <w:rsid w:val="005211EF"/>
    <w:rsid w:val="00521272"/>
    <w:rsid w:val="0052161E"/>
    <w:rsid w:val="00521643"/>
    <w:rsid w:val="00521668"/>
    <w:rsid w:val="0052176C"/>
    <w:rsid w:val="0052187B"/>
    <w:rsid w:val="00521B9C"/>
    <w:rsid w:val="00522043"/>
    <w:rsid w:val="0052212A"/>
    <w:rsid w:val="00522167"/>
    <w:rsid w:val="005221C3"/>
    <w:rsid w:val="00522430"/>
    <w:rsid w:val="00522472"/>
    <w:rsid w:val="005224C8"/>
    <w:rsid w:val="0052263F"/>
    <w:rsid w:val="00522673"/>
    <w:rsid w:val="0052267E"/>
    <w:rsid w:val="005226F4"/>
    <w:rsid w:val="00522845"/>
    <w:rsid w:val="00522D64"/>
    <w:rsid w:val="00522D93"/>
    <w:rsid w:val="00522DCA"/>
    <w:rsid w:val="005230D8"/>
    <w:rsid w:val="00523128"/>
    <w:rsid w:val="00523442"/>
    <w:rsid w:val="005234AB"/>
    <w:rsid w:val="005234C0"/>
    <w:rsid w:val="005234F3"/>
    <w:rsid w:val="00523610"/>
    <w:rsid w:val="005236F2"/>
    <w:rsid w:val="005237E9"/>
    <w:rsid w:val="00523CF0"/>
    <w:rsid w:val="00523D73"/>
    <w:rsid w:val="00523FA5"/>
    <w:rsid w:val="0052458D"/>
    <w:rsid w:val="005245C7"/>
    <w:rsid w:val="00524639"/>
    <w:rsid w:val="0052463C"/>
    <w:rsid w:val="00524A55"/>
    <w:rsid w:val="00524A72"/>
    <w:rsid w:val="00524A84"/>
    <w:rsid w:val="00524E29"/>
    <w:rsid w:val="00524F80"/>
    <w:rsid w:val="00524F81"/>
    <w:rsid w:val="005250BA"/>
    <w:rsid w:val="0052524C"/>
    <w:rsid w:val="005253AD"/>
    <w:rsid w:val="005255D6"/>
    <w:rsid w:val="005257F6"/>
    <w:rsid w:val="005258B8"/>
    <w:rsid w:val="005259F9"/>
    <w:rsid w:val="00525B9F"/>
    <w:rsid w:val="00525BEF"/>
    <w:rsid w:val="00525D3C"/>
    <w:rsid w:val="0052601D"/>
    <w:rsid w:val="00526084"/>
    <w:rsid w:val="0052608C"/>
    <w:rsid w:val="0052644C"/>
    <w:rsid w:val="0052649D"/>
    <w:rsid w:val="005264E3"/>
    <w:rsid w:val="0052683E"/>
    <w:rsid w:val="00526886"/>
    <w:rsid w:val="00526B98"/>
    <w:rsid w:val="00526C03"/>
    <w:rsid w:val="00526C29"/>
    <w:rsid w:val="00526D64"/>
    <w:rsid w:val="00526DF1"/>
    <w:rsid w:val="0052705C"/>
    <w:rsid w:val="005270D4"/>
    <w:rsid w:val="0052722E"/>
    <w:rsid w:val="00527355"/>
    <w:rsid w:val="0052758C"/>
    <w:rsid w:val="00527611"/>
    <w:rsid w:val="0052768A"/>
    <w:rsid w:val="00527B70"/>
    <w:rsid w:val="00527C6C"/>
    <w:rsid w:val="00527CE8"/>
    <w:rsid w:val="00527DE8"/>
    <w:rsid w:val="00527EB3"/>
    <w:rsid w:val="00527FEF"/>
    <w:rsid w:val="00530139"/>
    <w:rsid w:val="005304E5"/>
    <w:rsid w:val="00530717"/>
    <w:rsid w:val="0053080D"/>
    <w:rsid w:val="00530F8F"/>
    <w:rsid w:val="00531333"/>
    <w:rsid w:val="005313D1"/>
    <w:rsid w:val="0053142F"/>
    <w:rsid w:val="0053154C"/>
    <w:rsid w:val="00531669"/>
    <w:rsid w:val="005317F2"/>
    <w:rsid w:val="0053191B"/>
    <w:rsid w:val="00531AD4"/>
    <w:rsid w:val="00531CEA"/>
    <w:rsid w:val="00531E30"/>
    <w:rsid w:val="00531E83"/>
    <w:rsid w:val="005321C5"/>
    <w:rsid w:val="00532295"/>
    <w:rsid w:val="005326C6"/>
    <w:rsid w:val="005326DA"/>
    <w:rsid w:val="005327E9"/>
    <w:rsid w:val="00532829"/>
    <w:rsid w:val="005328BE"/>
    <w:rsid w:val="00532912"/>
    <w:rsid w:val="00532978"/>
    <w:rsid w:val="00532C48"/>
    <w:rsid w:val="00532CF4"/>
    <w:rsid w:val="00532D27"/>
    <w:rsid w:val="00533056"/>
    <w:rsid w:val="0053317E"/>
    <w:rsid w:val="005331E4"/>
    <w:rsid w:val="005335E3"/>
    <w:rsid w:val="005335FA"/>
    <w:rsid w:val="0053396F"/>
    <w:rsid w:val="00533979"/>
    <w:rsid w:val="00533AC3"/>
    <w:rsid w:val="00533E03"/>
    <w:rsid w:val="00533E11"/>
    <w:rsid w:val="00533E38"/>
    <w:rsid w:val="00533EFB"/>
    <w:rsid w:val="00534039"/>
    <w:rsid w:val="005340D3"/>
    <w:rsid w:val="0053417F"/>
    <w:rsid w:val="005341B5"/>
    <w:rsid w:val="005343E8"/>
    <w:rsid w:val="0053449B"/>
    <w:rsid w:val="0053456B"/>
    <w:rsid w:val="005345EA"/>
    <w:rsid w:val="005346CA"/>
    <w:rsid w:val="0053487A"/>
    <w:rsid w:val="00534BC5"/>
    <w:rsid w:val="00534C0F"/>
    <w:rsid w:val="00534CA0"/>
    <w:rsid w:val="00534CCC"/>
    <w:rsid w:val="00534D98"/>
    <w:rsid w:val="00535124"/>
    <w:rsid w:val="0053528F"/>
    <w:rsid w:val="00535380"/>
    <w:rsid w:val="00535403"/>
    <w:rsid w:val="005357AF"/>
    <w:rsid w:val="005357C1"/>
    <w:rsid w:val="00535A70"/>
    <w:rsid w:val="005360A2"/>
    <w:rsid w:val="00536333"/>
    <w:rsid w:val="0053642B"/>
    <w:rsid w:val="00536595"/>
    <w:rsid w:val="00536624"/>
    <w:rsid w:val="0053691C"/>
    <w:rsid w:val="00536BDD"/>
    <w:rsid w:val="00536ED5"/>
    <w:rsid w:val="00536F91"/>
    <w:rsid w:val="00537173"/>
    <w:rsid w:val="005371AF"/>
    <w:rsid w:val="00537288"/>
    <w:rsid w:val="005372B8"/>
    <w:rsid w:val="00537360"/>
    <w:rsid w:val="00537425"/>
    <w:rsid w:val="00537429"/>
    <w:rsid w:val="005374C4"/>
    <w:rsid w:val="00537660"/>
    <w:rsid w:val="0053789C"/>
    <w:rsid w:val="00537C0E"/>
    <w:rsid w:val="00537D15"/>
    <w:rsid w:val="00537D1A"/>
    <w:rsid w:val="00537D79"/>
    <w:rsid w:val="00537FA6"/>
    <w:rsid w:val="00537FB0"/>
    <w:rsid w:val="005401CC"/>
    <w:rsid w:val="005401EB"/>
    <w:rsid w:val="005404D7"/>
    <w:rsid w:val="005405DB"/>
    <w:rsid w:val="005406C2"/>
    <w:rsid w:val="00540856"/>
    <w:rsid w:val="00540AF1"/>
    <w:rsid w:val="00540BB7"/>
    <w:rsid w:val="00540DEE"/>
    <w:rsid w:val="0054107D"/>
    <w:rsid w:val="005411EA"/>
    <w:rsid w:val="005412C7"/>
    <w:rsid w:val="005414D7"/>
    <w:rsid w:val="00541654"/>
    <w:rsid w:val="005416F1"/>
    <w:rsid w:val="005418F1"/>
    <w:rsid w:val="00541972"/>
    <w:rsid w:val="00541CBF"/>
    <w:rsid w:val="00541D2C"/>
    <w:rsid w:val="00541D48"/>
    <w:rsid w:val="00541DBE"/>
    <w:rsid w:val="00541F9E"/>
    <w:rsid w:val="00542081"/>
    <w:rsid w:val="0054236B"/>
    <w:rsid w:val="00542AC1"/>
    <w:rsid w:val="00542AF7"/>
    <w:rsid w:val="00542B4D"/>
    <w:rsid w:val="00542B8B"/>
    <w:rsid w:val="00542D72"/>
    <w:rsid w:val="00542EFD"/>
    <w:rsid w:val="005431DF"/>
    <w:rsid w:val="0054322B"/>
    <w:rsid w:val="005432B7"/>
    <w:rsid w:val="00543371"/>
    <w:rsid w:val="0054364E"/>
    <w:rsid w:val="00543A5D"/>
    <w:rsid w:val="00543A6B"/>
    <w:rsid w:val="00543AAE"/>
    <w:rsid w:val="00543AF9"/>
    <w:rsid w:val="00543D59"/>
    <w:rsid w:val="00543E67"/>
    <w:rsid w:val="005440B7"/>
    <w:rsid w:val="0054440F"/>
    <w:rsid w:val="0054472A"/>
    <w:rsid w:val="005448BB"/>
    <w:rsid w:val="00544962"/>
    <w:rsid w:val="00544B66"/>
    <w:rsid w:val="00544B76"/>
    <w:rsid w:val="00544BB0"/>
    <w:rsid w:val="00544BD9"/>
    <w:rsid w:val="00544D55"/>
    <w:rsid w:val="00544E39"/>
    <w:rsid w:val="005450F1"/>
    <w:rsid w:val="00545121"/>
    <w:rsid w:val="005455EA"/>
    <w:rsid w:val="0054572F"/>
    <w:rsid w:val="0054576E"/>
    <w:rsid w:val="00545776"/>
    <w:rsid w:val="005457B7"/>
    <w:rsid w:val="00545831"/>
    <w:rsid w:val="00545B1B"/>
    <w:rsid w:val="00545BB9"/>
    <w:rsid w:val="00545C28"/>
    <w:rsid w:val="00545EF5"/>
    <w:rsid w:val="0054604C"/>
    <w:rsid w:val="00546067"/>
    <w:rsid w:val="00546192"/>
    <w:rsid w:val="00546216"/>
    <w:rsid w:val="005464B5"/>
    <w:rsid w:val="005465C1"/>
    <w:rsid w:val="00546785"/>
    <w:rsid w:val="00546A67"/>
    <w:rsid w:val="00546A7E"/>
    <w:rsid w:val="00546C16"/>
    <w:rsid w:val="00546D52"/>
    <w:rsid w:val="00546E61"/>
    <w:rsid w:val="00547131"/>
    <w:rsid w:val="00547343"/>
    <w:rsid w:val="005473A1"/>
    <w:rsid w:val="005473BB"/>
    <w:rsid w:val="00547ACB"/>
    <w:rsid w:val="00547BE3"/>
    <w:rsid w:val="00547D89"/>
    <w:rsid w:val="00547F8F"/>
    <w:rsid w:val="00550093"/>
    <w:rsid w:val="0055024B"/>
    <w:rsid w:val="005506F7"/>
    <w:rsid w:val="0055075B"/>
    <w:rsid w:val="005509B8"/>
    <w:rsid w:val="005509C8"/>
    <w:rsid w:val="00550B52"/>
    <w:rsid w:val="00550C63"/>
    <w:rsid w:val="00550C7F"/>
    <w:rsid w:val="00550C9E"/>
    <w:rsid w:val="00550EF7"/>
    <w:rsid w:val="00551395"/>
    <w:rsid w:val="0055139F"/>
    <w:rsid w:val="0055143E"/>
    <w:rsid w:val="00551514"/>
    <w:rsid w:val="005516BA"/>
    <w:rsid w:val="00551762"/>
    <w:rsid w:val="00551A7D"/>
    <w:rsid w:val="00551AC6"/>
    <w:rsid w:val="00551AFD"/>
    <w:rsid w:val="005522CA"/>
    <w:rsid w:val="0055238B"/>
    <w:rsid w:val="0055261B"/>
    <w:rsid w:val="00552664"/>
    <w:rsid w:val="00552759"/>
    <w:rsid w:val="00552AFB"/>
    <w:rsid w:val="00552BE1"/>
    <w:rsid w:val="00552D6A"/>
    <w:rsid w:val="005530F5"/>
    <w:rsid w:val="00553141"/>
    <w:rsid w:val="005531C2"/>
    <w:rsid w:val="005535DA"/>
    <w:rsid w:val="005535DD"/>
    <w:rsid w:val="005537EC"/>
    <w:rsid w:val="00553BBA"/>
    <w:rsid w:val="00553D32"/>
    <w:rsid w:val="0055416C"/>
    <w:rsid w:val="005541E9"/>
    <w:rsid w:val="0055420C"/>
    <w:rsid w:val="005542A5"/>
    <w:rsid w:val="005543E2"/>
    <w:rsid w:val="00554436"/>
    <w:rsid w:val="0055445E"/>
    <w:rsid w:val="0055448A"/>
    <w:rsid w:val="0055452E"/>
    <w:rsid w:val="0055453D"/>
    <w:rsid w:val="005545C1"/>
    <w:rsid w:val="005547A9"/>
    <w:rsid w:val="005547BE"/>
    <w:rsid w:val="00554809"/>
    <w:rsid w:val="00554942"/>
    <w:rsid w:val="00554953"/>
    <w:rsid w:val="00554A95"/>
    <w:rsid w:val="00554FE5"/>
    <w:rsid w:val="00554FF5"/>
    <w:rsid w:val="00555057"/>
    <w:rsid w:val="005551ED"/>
    <w:rsid w:val="00555513"/>
    <w:rsid w:val="00555638"/>
    <w:rsid w:val="0055575A"/>
    <w:rsid w:val="00555A3E"/>
    <w:rsid w:val="00555DCE"/>
    <w:rsid w:val="00555FD9"/>
    <w:rsid w:val="005560DD"/>
    <w:rsid w:val="00556141"/>
    <w:rsid w:val="0055635E"/>
    <w:rsid w:val="00556A18"/>
    <w:rsid w:val="00556B99"/>
    <w:rsid w:val="00556C96"/>
    <w:rsid w:val="00556E43"/>
    <w:rsid w:val="00556ED0"/>
    <w:rsid w:val="00556F28"/>
    <w:rsid w:val="00556FA1"/>
    <w:rsid w:val="00557014"/>
    <w:rsid w:val="00557245"/>
    <w:rsid w:val="00557291"/>
    <w:rsid w:val="0055756C"/>
    <w:rsid w:val="00557625"/>
    <w:rsid w:val="00557627"/>
    <w:rsid w:val="00557A1A"/>
    <w:rsid w:val="00557C57"/>
    <w:rsid w:val="00557E9B"/>
    <w:rsid w:val="00557EF5"/>
    <w:rsid w:val="00560003"/>
    <w:rsid w:val="00560094"/>
    <w:rsid w:val="005600EE"/>
    <w:rsid w:val="0056020D"/>
    <w:rsid w:val="005605A8"/>
    <w:rsid w:val="00560868"/>
    <w:rsid w:val="00560A01"/>
    <w:rsid w:val="00560A51"/>
    <w:rsid w:val="00560BCB"/>
    <w:rsid w:val="00560D3C"/>
    <w:rsid w:val="00560FCB"/>
    <w:rsid w:val="005610E3"/>
    <w:rsid w:val="00561121"/>
    <w:rsid w:val="00561134"/>
    <w:rsid w:val="00561219"/>
    <w:rsid w:val="005612EE"/>
    <w:rsid w:val="00561327"/>
    <w:rsid w:val="00561664"/>
    <w:rsid w:val="005616EC"/>
    <w:rsid w:val="005617C8"/>
    <w:rsid w:val="005619EB"/>
    <w:rsid w:val="0056202A"/>
    <w:rsid w:val="005621D1"/>
    <w:rsid w:val="00562396"/>
    <w:rsid w:val="00562698"/>
    <w:rsid w:val="00562970"/>
    <w:rsid w:val="00562A53"/>
    <w:rsid w:val="00562AAE"/>
    <w:rsid w:val="00562B28"/>
    <w:rsid w:val="00562D04"/>
    <w:rsid w:val="00562DEB"/>
    <w:rsid w:val="00562E73"/>
    <w:rsid w:val="00562FA0"/>
    <w:rsid w:val="00562FCA"/>
    <w:rsid w:val="005630B3"/>
    <w:rsid w:val="00563462"/>
    <w:rsid w:val="00563569"/>
    <w:rsid w:val="0056356C"/>
    <w:rsid w:val="00563986"/>
    <w:rsid w:val="00563B00"/>
    <w:rsid w:val="00563B0B"/>
    <w:rsid w:val="00563EE3"/>
    <w:rsid w:val="00563EE9"/>
    <w:rsid w:val="00563F28"/>
    <w:rsid w:val="00563FA0"/>
    <w:rsid w:val="00563FD3"/>
    <w:rsid w:val="00564170"/>
    <w:rsid w:val="005641B0"/>
    <w:rsid w:val="005644F9"/>
    <w:rsid w:val="0056458B"/>
    <w:rsid w:val="00564620"/>
    <w:rsid w:val="0056467C"/>
    <w:rsid w:val="00564730"/>
    <w:rsid w:val="00564793"/>
    <w:rsid w:val="00564892"/>
    <w:rsid w:val="005649A3"/>
    <w:rsid w:val="005649AE"/>
    <w:rsid w:val="00564D44"/>
    <w:rsid w:val="00564D73"/>
    <w:rsid w:val="00564D85"/>
    <w:rsid w:val="00564DC3"/>
    <w:rsid w:val="00564FA5"/>
    <w:rsid w:val="00565075"/>
    <w:rsid w:val="005651DE"/>
    <w:rsid w:val="00565314"/>
    <w:rsid w:val="005653D2"/>
    <w:rsid w:val="005653F6"/>
    <w:rsid w:val="00565989"/>
    <w:rsid w:val="005659AE"/>
    <w:rsid w:val="00565A02"/>
    <w:rsid w:val="00565AF0"/>
    <w:rsid w:val="00565DAE"/>
    <w:rsid w:val="005661A3"/>
    <w:rsid w:val="005662BF"/>
    <w:rsid w:val="0056636F"/>
    <w:rsid w:val="00566478"/>
    <w:rsid w:val="00566500"/>
    <w:rsid w:val="0056668B"/>
    <w:rsid w:val="00566909"/>
    <w:rsid w:val="005669C5"/>
    <w:rsid w:val="00566E6A"/>
    <w:rsid w:val="00567027"/>
    <w:rsid w:val="00567264"/>
    <w:rsid w:val="00567284"/>
    <w:rsid w:val="00567297"/>
    <w:rsid w:val="00567450"/>
    <w:rsid w:val="00567927"/>
    <w:rsid w:val="00567A05"/>
    <w:rsid w:val="00567A34"/>
    <w:rsid w:val="00567A6A"/>
    <w:rsid w:val="00567BBF"/>
    <w:rsid w:val="0057028E"/>
    <w:rsid w:val="005703B6"/>
    <w:rsid w:val="00570456"/>
    <w:rsid w:val="005704A4"/>
    <w:rsid w:val="005705BA"/>
    <w:rsid w:val="005705CC"/>
    <w:rsid w:val="005706AE"/>
    <w:rsid w:val="00570712"/>
    <w:rsid w:val="00570739"/>
    <w:rsid w:val="0057084D"/>
    <w:rsid w:val="005708F3"/>
    <w:rsid w:val="005709BA"/>
    <w:rsid w:val="00570C30"/>
    <w:rsid w:val="00570D2D"/>
    <w:rsid w:val="00571306"/>
    <w:rsid w:val="0057136E"/>
    <w:rsid w:val="00571551"/>
    <w:rsid w:val="0057161B"/>
    <w:rsid w:val="00571785"/>
    <w:rsid w:val="00571806"/>
    <w:rsid w:val="00571A2A"/>
    <w:rsid w:val="00571A3F"/>
    <w:rsid w:val="00571B7F"/>
    <w:rsid w:val="00571BBB"/>
    <w:rsid w:val="00571E7A"/>
    <w:rsid w:val="005720BA"/>
    <w:rsid w:val="00572209"/>
    <w:rsid w:val="00572213"/>
    <w:rsid w:val="00572230"/>
    <w:rsid w:val="0057241C"/>
    <w:rsid w:val="0057287B"/>
    <w:rsid w:val="00572904"/>
    <w:rsid w:val="0057291B"/>
    <w:rsid w:val="00572A19"/>
    <w:rsid w:val="00572F95"/>
    <w:rsid w:val="00573145"/>
    <w:rsid w:val="005732EA"/>
    <w:rsid w:val="00573462"/>
    <w:rsid w:val="005736A9"/>
    <w:rsid w:val="005738F8"/>
    <w:rsid w:val="005739D4"/>
    <w:rsid w:val="00573B44"/>
    <w:rsid w:val="00573BB9"/>
    <w:rsid w:val="00573F54"/>
    <w:rsid w:val="005740CD"/>
    <w:rsid w:val="005742F8"/>
    <w:rsid w:val="00574325"/>
    <w:rsid w:val="00574381"/>
    <w:rsid w:val="0057474C"/>
    <w:rsid w:val="00574A26"/>
    <w:rsid w:val="00574A9C"/>
    <w:rsid w:val="00574D3B"/>
    <w:rsid w:val="00574F41"/>
    <w:rsid w:val="005754CD"/>
    <w:rsid w:val="005755A3"/>
    <w:rsid w:val="005757BB"/>
    <w:rsid w:val="00575952"/>
    <w:rsid w:val="00575A49"/>
    <w:rsid w:val="00575AD0"/>
    <w:rsid w:val="00575BB9"/>
    <w:rsid w:val="00575BD4"/>
    <w:rsid w:val="00575CD1"/>
    <w:rsid w:val="005761AD"/>
    <w:rsid w:val="00576230"/>
    <w:rsid w:val="00576232"/>
    <w:rsid w:val="00576684"/>
    <w:rsid w:val="00576804"/>
    <w:rsid w:val="005768AB"/>
    <w:rsid w:val="00576C6A"/>
    <w:rsid w:val="00576CE4"/>
    <w:rsid w:val="00576D17"/>
    <w:rsid w:val="00576D65"/>
    <w:rsid w:val="0057724A"/>
    <w:rsid w:val="005773F8"/>
    <w:rsid w:val="0057755C"/>
    <w:rsid w:val="005776FE"/>
    <w:rsid w:val="005778E4"/>
    <w:rsid w:val="00577AAA"/>
    <w:rsid w:val="00577B02"/>
    <w:rsid w:val="00577BA1"/>
    <w:rsid w:val="00577F8B"/>
    <w:rsid w:val="005800A8"/>
    <w:rsid w:val="00580367"/>
    <w:rsid w:val="005804A7"/>
    <w:rsid w:val="0058066C"/>
    <w:rsid w:val="005806C1"/>
    <w:rsid w:val="00580A84"/>
    <w:rsid w:val="00580C89"/>
    <w:rsid w:val="00580D1B"/>
    <w:rsid w:val="00580DB0"/>
    <w:rsid w:val="00580F70"/>
    <w:rsid w:val="00580F98"/>
    <w:rsid w:val="00580FA5"/>
    <w:rsid w:val="005810E5"/>
    <w:rsid w:val="005811AD"/>
    <w:rsid w:val="00581276"/>
    <w:rsid w:val="00581471"/>
    <w:rsid w:val="00581983"/>
    <w:rsid w:val="00581A34"/>
    <w:rsid w:val="00581AF7"/>
    <w:rsid w:val="00581B0D"/>
    <w:rsid w:val="00581CAC"/>
    <w:rsid w:val="00581DFD"/>
    <w:rsid w:val="00581E57"/>
    <w:rsid w:val="00581EB8"/>
    <w:rsid w:val="00582091"/>
    <w:rsid w:val="00582151"/>
    <w:rsid w:val="005822EA"/>
    <w:rsid w:val="00582477"/>
    <w:rsid w:val="00582898"/>
    <w:rsid w:val="005829F9"/>
    <w:rsid w:val="00582DEB"/>
    <w:rsid w:val="00582E21"/>
    <w:rsid w:val="00582F6C"/>
    <w:rsid w:val="005833F1"/>
    <w:rsid w:val="00583418"/>
    <w:rsid w:val="005835F8"/>
    <w:rsid w:val="0058372E"/>
    <w:rsid w:val="005838F5"/>
    <w:rsid w:val="00583A71"/>
    <w:rsid w:val="00583B3A"/>
    <w:rsid w:val="00583C83"/>
    <w:rsid w:val="00583C89"/>
    <w:rsid w:val="00583E25"/>
    <w:rsid w:val="00583EDD"/>
    <w:rsid w:val="0058434F"/>
    <w:rsid w:val="0058438C"/>
    <w:rsid w:val="00584ABF"/>
    <w:rsid w:val="00584B33"/>
    <w:rsid w:val="00584B49"/>
    <w:rsid w:val="00584C23"/>
    <w:rsid w:val="00584D4D"/>
    <w:rsid w:val="00584E25"/>
    <w:rsid w:val="005851D6"/>
    <w:rsid w:val="00585247"/>
    <w:rsid w:val="005852D1"/>
    <w:rsid w:val="0058553F"/>
    <w:rsid w:val="005855B1"/>
    <w:rsid w:val="0058573D"/>
    <w:rsid w:val="0058583E"/>
    <w:rsid w:val="0058586F"/>
    <w:rsid w:val="00585CBB"/>
    <w:rsid w:val="00585D49"/>
    <w:rsid w:val="00585FBD"/>
    <w:rsid w:val="005860FF"/>
    <w:rsid w:val="005863BB"/>
    <w:rsid w:val="005865F4"/>
    <w:rsid w:val="005867A9"/>
    <w:rsid w:val="00586B09"/>
    <w:rsid w:val="00586B74"/>
    <w:rsid w:val="00586BB9"/>
    <w:rsid w:val="00586BF9"/>
    <w:rsid w:val="0058700B"/>
    <w:rsid w:val="005871D6"/>
    <w:rsid w:val="005874E4"/>
    <w:rsid w:val="005877D2"/>
    <w:rsid w:val="00587816"/>
    <w:rsid w:val="0058799A"/>
    <w:rsid w:val="0059019F"/>
    <w:rsid w:val="005903DB"/>
    <w:rsid w:val="00590519"/>
    <w:rsid w:val="0059066E"/>
    <w:rsid w:val="00590793"/>
    <w:rsid w:val="005909ED"/>
    <w:rsid w:val="00590A2B"/>
    <w:rsid w:val="00590B0C"/>
    <w:rsid w:val="00590B8E"/>
    <w:rsid w:val="00590F43"/>
    <w:rsid w:val="00591096"/>
    <w:rsid w:val="00591179"/>
    <w:rsid w:val="00591561"/>
    <w:rsid w:val="00591652"/>
    <w:rsid w:val="00591779"/>
    <w:rsid w:val="00591913"/>
    <w:rsid w:val="00591A10"/>
    <w:rsid w:val="00591ABD"/>
    <w:rsid w:val="00591B67"/>
    <w:rsid w:val="00591C02"/>
    <w:rsid w:val="00591E32"/>
    <w:rsid w:val="0059208F"/>
    <w:rsid w:val="005920BE"/>
    <w:rsid w:val="005921FA"/>
    <w:rsid w:val="00592270"/>
    <w:rsid w:val="00592500"/>
    <w:rsid w:val="005925E2"/>
    <w:rsid w:val="00592654"/>
    <w:rsid w:val="005927E7"/>
    <w:rsid w:val="00592862"/>
    <w:rsid w:val="0059288A"/>
    <w:rsid w:val="005929F4"/>
    <w:rsid w:val="00592A22"/>
    <w:rsid w:val="00592DE2"/>
    <w:rsid w:val="00592DE4"/>
    <w:rsid w:val="00592E8A"/>
    <w:rsid w:val="00592F20"/>
    <w:rsid w:val="00592FCA"/>
    <w:rsid w:val="00593089"/>
    <w:rsid w:val="00593342"/>
    <w:rsid w:val="005934B6"/>
    <w:rsid w:val="005934F1"/>
    <w:rsid w:val="005935EC"/>
    <w:rsid w:val="005936DA"/>
    <w:rsid w:val="0059378D"/>
    <w:rsid w:val="00593791"/>
    <w:rsid w:val="00593798"/>
    <w:rsid w:val="00593A31"/>
    <w:rsid w:val="00593C54"/>
    <w:rsid w:val="00593C9A"/>
    <w:rsid w:val="00593D4A"/>
    <w:rsid w:val="00593DEA"/>
    <w:rsid w:val="00593DFA"/>
    <w:rsid w:val="00593E49"/>
    <w:rsid w:val="00593FCB"/>
    <w:rsid w:val="005940DA"/>
    <w:rsid w:val="005942AD"/>
    <w:rsid w:val="00594401"/>
    <w:rsid w:val="00594669"/>
    <w:rsid w:val="005946BA"/>
    <w:rsid w:val="00594719"/>
    <w:rsid w:val="0059471B"/>
    <w:rsid w:val="0059489E"/>
    <w:rsid w:val="005949D6"/>
    <w:rsid w:val="005957F3"/>
    <w:rsid w:val="0059582A"/>
    <w:rsid w:val="00595891"/>
    <w:rsid w:val="005959A6"/>
    <w:rsid w:val="005959AC"/>
    <w:rsid w:val="005959EB"/>
    <w:rsid w:val="005959F8"/>
    <w:rsid w:val="00595C37"/>
    <w:rsid w:val="00595E99"/>
    <w:rsid w:val="005961AC"/>
    <w:rsid w:val="005962B1"/>
    <w:rsid w:val="00596310"/>
    <w:rsid w:val="005963F2"/>
    <w:rsid w:val="00596459"/>
    <w:rsid w:val="00596830"/>
    <w:rsid w:val="00596D56"/>
    <w:rsid w:val="00596EFD"/>
    <w:rsid w:val="00597170"/>
    <w:rsid w:val="005971B5"/>
    <w:rsid w:val="00597268"/>
    <w:rsid w:val="00597272"/>
    <w:rsid w:val="0059731E"/>
    <w:rsid w:val="005973A7"/>
    <w:rsid w:val="0059742F"/>
    <w:rsid w:val="005974DB"/>
    <w:rsid w:val="00597533"/>
    <w:rsid w:val="0059766D"/>
    <w:rsid w:val="00597720"/>
    <w:rsid w:val="00597806"/>
    <w:rsid w:val="0059795C"/>
    <w:rsid w:val="00597A35"/>
    <w:rsid w:val="00597B42"/>
    <w:rsid w:val="00597C1B"/>
    <w:rsid w:val="00597D09"/>
    <w:rsid w:val="00597E0A"/>
    <w:rsid w:val="00597FDE"/>
    <w:rsid w:val="005A0129"/>
    <w:rsid w:val="005A01C2"/>
    <w:rsid w:val="005A05CB"/>
    <w:rsid w:val="005A07B5"/>
    <w:rsid w:val="005A08D0"/>
    <w:rsid w:val="005A09C1"/>
    <w:rsid w:val="005A0AAC"/>
    <w:rsid w:val="005A0F04"/>
    <w:rsid w:val="005A135B"/>
    <w:rsid w:val="005A1382"/>
    <w:rsid w:val="005A13E5"/>
    <w:rsid w:val="005A14C8"/>
    <w:rsid w:val="005A14FB"/>
    <w:rsid w:val="005A151F"/>
    <w:rsid w:val="005A157C"/>
    <w:rsid w:val="005A1613"/>
    <w:rsid w:val="005A18FF"/>
    <w:rsid w:val="005A1A05"/>
    <w:rsid w:val="005A1B3F"/>
    <w:rsid w:val="005A1B89"/>
    <w:rsid w:val="005A1BAA"/>
    <w:rsid w:val="005A1CBC"/>
    <w:rsid w:val="005A1E91"/>
    <w:rsid w:val="005A217C"/>
    <w:rsid w:val="005A21A9"/>
    <w:rsid w:val="005A238E"/>
    <w:rsid w:val="005A2534"/>
    <w:rsid w:val="005A283E"/>
    <w:rsid w:val="005A2A5D"/>
    <w:rsid w:val="005A2D12"/>
    <w:rsid w:val="005A32FD"/>
    <w:rsid w:val="005A3AE1"/>
    <w:rsid w:val="005A3C7A"/>
    <w:rsid w:val="005A3CF9"/>
    <w:rsid w:val="005A3F3F"/>
    <w:rsid w:val="005A41EA"/>
    <w:rsid w:val="005A425A"/>
    <w:rsid w:val="005A4346"/>
    <w:rsid w:val="005A4375"/>
    <w:rsid w:val="005A442A"/>
    <w:rsid w:val="005A4679"/>
    <w:rsid w:val="005A49FC"/>
    <w:rsid w:val="005A4A5D"/>
    <w:rsid w:val="005A4B04"/>
    <w:rsid w:val="005A4D78"/>
    <w:rsid w:val="005A4DEE"/>
    <w:rsid w:val="005A4EED"/>
    <w:rsid w:val="005A4F78"/>
    <w:rsid w:val="005A50AF"/>
    <w:rsid w:val="005A50B0"/>
    <w:rsid w:val="005A5236"/>
    <w:rsid w:val="005A526F"/>
    <w:rsid w:val="005A537A"/>
    <w:rsid w:val="005A55B8"/>
    <w:rsid w:val="005A5814"/>
    <w:rsid w:val="005A59CC"/>
    <w:rsid w:val="005A5AEC"/>
    <w:rsid w:val="005A5B14"/>
    <w:rsid w:val="005A5B6B"/>
    <w:rsid w:val="005A5C8A"/>
    <w:rsid w:val="005A5CAE"/>
    <w:rsid w:val="005A5CFA"/>
    <w:rsid w:val="005A5E46"/>
    <w:rsid w:val="005A62CC"/>
    <w:rsid w:val="005A63D7"/>
    <w:rsid w:val="005A6417"/>
    <w:rsid w:val="005A64E4"/>
    <w:rsid w:val="005A68A4"/>
    <w:rsid w:val="005A68E3"/>
    <w:rsid w:val="005A68FC"/>
    <w:rsid w:val="005A6AFF"/>
    <w:rsid w:val="005A6D38"/>
    <w:rsid w:val="005A6E51"/>
    <w:rsid w:val="005A7093"/>
    <w:rsid w:val="005A732F"/>
    <w:rsid w:val="005A73ED"/>
    <w:rsid w:val="005A7514"/>
    <w:rsid w:val="005A753C"/>
    <w:rsid w:val="005A7697"/>
    <w:rsid w:val="005A76F6"/>
    <w:rsid w:val="005A7781"/>
    <w:rsid w:val="005A79C9"/>
    <w:rsid w:val="005A7AF8"/>
    <w:rsid w:val="005A7C77"/>
    <w:rsid w:val="005A7ECF"/>
    <w:rsid w:val="005A7FB5"/>
    <w:rsid w:val="005B000B"/>
    <w:rsid w:val="005B01AB"/>
    <w:rsid w:val="005B02DC"/>
    <w:rsid w:val="005B0377"/>
    <w:rsid w:val="005B0388"/>
    <w:rsid w:val="005B03F0"/>
    <w:rsid w:val="005B0849"/>
    <w:rsid w:val="005B0998"/>
    <w:rsid w:val="005B0AEA"/>
    <w:rsid w:val="005B0CC0"/>
    <w:rsid w:val="005B0D74"/>
    <w:rsid w:val="005B0F08"/>
    <w:rsid w:val="005B108F"/>
    <w:rsid w:val="005B118B"/>
    <w:rsid w:val="005B126F"/>
    <w:rsid w:val="005B1286"/>
    <w:rsid w:val="005B1334"/>
    <w:rsid w:val="005B1687"/>
    <w:rsid w:val="005B176B"/>
    <w:rsid w:val="005B188B"/>
    <w:rsid w:val="005B188E"/>
    <w:rsid w:val="005B1A00"/>
    <w:rsid w:val="005B1C39"/>
    <w:rsid w:val="005B1D08"/>
    <w:rsid w:val="005B1D3C"/>
    <w:rsid w:val="005B2055"/>
    <w:rsid w:val="005B2238"/>
    <w:rsid w:val="005B298E"/>
    <w:rsid w:val="005B300E"/>
    <w:rsid w:val="005B30C8"/>
    <w:rsid w:val="005B329E"/>
    <w:rsid w:val="005B330F"/>
    <w:rsid w:val="005B3333"/>
    <w:rsid w:val="005B358A"/>
    <w:rsid w:val="005B3625"/>
    <w:rsid w:val="005B371C"/>
    <w:rsid w:val="005B381E"/>
    <w:rsid w:val="005B3923"/>
    <w:rsid w:val="005B39B9"/>
    <w:rsid w:val="005B3AF6"/>
    <w:rsid w:val="005B3B02"/>
    <w:rsid w:val="005B3C83"/>
    <w:rsid w:val="005B3DDD"/>
    <w:rsid w:val="005B3F93"/>
    <w:rsid w:val="005B416D"/>
    <w:rsid w:val="005B41BD"/>
    <w:rsid w:val="005B420E"/>
    <w:rsid w:val="005B42E8"/>
    <w:rsid w:val="005B4650"/>
    <w:rsid w:val="005B4676"/>
    <w:rsid w:val="005B4684"/>
    <w:rsid w:val="005B48E1"/>
    <w:rsid w:val="005B49F1"/>
    <w:rsid w:val="005B4D58"/>
    <w:rsid w:val="005B5450"/>
    <w:rsid w:val="005B5524"/>
    <w:rsid w:val="005B579E"/>
    <w:rsid w:val="005B5A66"/>
    <w:rsid w:val="005B5BC9"/>
    <w:rsid w:val="005B5CA4"/>
    <w:rsid w:val="005B5D06"/>
    <w:rsid w:val="005B5E6B"/>
    <w:rsid w:val="005B5E8F"/>
    <w:rsid w:val="005B5FDB"/>
    <w:rsid w:val="005B6049"/>
    <w:rsid w:val="005B60E5"/>
    <w:rsid w:val="005B624B"/>
    <w:rsid w:val="005B627A"/>
    <w:rsid w:val="005B628A"/>
    <w:rsid w:val="005B639B"/>
    <w:rsid w:val="005B640C"/>
    <w:rsid w:val="005B6444"/>
    <w:rsid w:val="005B64F4"/>
    <w:rsid w:val="005B6722"/>
    <w:rsid w:val="005B6809"/>
    <w:rsid w:val="005B68AD"/>
    <w:rsid w:val="005B6E4B"/>
    <w:rsid w:val="005B6ED4"/>
    <w:rsid w:val="005B7153"/>
    <w:rsid w:val="005B71CD"/>
    <w:rsid w:val="005B77BC"/>
    <w:rsid w:val="005B77C2"/>
    <w:rsid w:val="005B79FE"/>
    <w:rsid w:val="005B7AF4"/>
    <w:rsid w:val="005B7CC7"/>
    <w:rsid w:val="005C01E5"/>
    <w:rsid w:val="005C0324"/>
    <w:rsid w:val="005C03B5"/>
    <w:rsid w:val="005C0507"/>
    <w:rsid w:val="005C05BD"/>
    <w:rsid w:val="005C08AE"/>
    <w:rsid w:val="005C08B0"/>
    <w:rsid w:val="005C0A54"/>
    <w:rsid w:val="005C0C86"/>
    <w:rsid w:val="005C0CC9"/>
    <w:rsid w:val="005C10F4"/>
    <w:rsid w:val="005C11F9"/>
    <w:rsid w:val="005C122D"/>
    <w:rsid w:val="005C1397"/>
    <w:rsid w:val="005C15AA"/>
    <w:rsid w:val="005C15D9"/>
    <w:rsid w:val="005C1CF1"/>
    <w:rsid w:val="005C1F28"/>
    <w:rsid w:val="005C2125"/>
    <w:rsid w:val="005C22EE"/>
    <w:rsid w:val="005C23E7"/>
    <w:rsid w:val="005C27CB"/>
    <w:rsid w:val="005C27D7"/>
    <w:rsid w:val="005C2B92"/>
    <w:rsid w:val="005C2C79"/>
    <w:rsid w:val="005C2D78"/>
    <w:rsid w:val="005C2F12"/>
    <w:rsid w:val="005C2FC8"/>
    <w:rsid w:val="005C3062"/>
    <w:rsid w:val="005C3073"/>
    <w:rsid w:val="005C379B"/>
    <w:rsid w:val="005C38CA"/>
    <w:rsid w:val="005C3AD3"/>
    <w:rsid w:val="005C3D3E"/>
    <w:rsid w:val="005C3F28"/>
    <w:rsid w:val="005C3F9C"/>
    <w:rsid w:val="005C3F9D"/>
    <w:rsid w:val="005C3FF4"/>
    <w:rsid w:val="005C4037"/>
    <w:rsid w:val="005C409A"/>
    <w:rsid w:val="005C4107"/>
    <w:rsid w:val="005C4242"/>
    <w:rsid w:val="005C4291"/>
    <w:rsid w:val="005C494E"/>
    <w:rsid w:val="005C4BF4"/>
    <w:rsid w:val="005C5143"/>
    <w:rsid w:val="005C52F1"/>
    <w:rsid w:val="005C532A"/>
    <w:rsid w:val="005C5383"/>
    <w:rsid w:val="005C578F"/>
    <w:rsid w:val="005C58C3"/>
    <w:rsid w:val="005C5995"/>
    <w:rsid w:val="005C5B10"/>
    <w:rsid w:val="005C5C74"/>
    <w:rsid w:val="005C5CE3"/>
    <w:rsid w:val="005C5E12"/>
    <w:rsid w:val="005C5FBC"/>
    <w:rsid w:val="005C632F"/>
    <w:rsid w:val="005C63E6"/>
    <w:rsid w:val="005C6465"/>
    <w:rsid w:val="005C670A"/>
    <w:rsid w:val="005C694D"/>
    <w:rsid w:val="005C6D9F"/>
    <w:rsid w:val="005C6E82"/>
    <w:rsid w:val="005C6FFE"/>
    <w:rsid w:val="005C7093"/>
    <w:rsid w:val="005C710D"/>
    <w:rsid w:val="005C712D"/>
    <w:rsid w:val="005C73DF"/>
    <w:rsid w:val="005C73E2"/>
    <w:rsid w:val="005C74F8"/>
    <w:rsid w:val="005C758D"/>
    <w:rsid w:val="005C76E1"/>
    <w:rsid w:val="005C78B8"/>
    <w:rsid w:val="005C7A3C"/>
    <w:rsid w:val="005C7CD3"/>
    <w:rsid w:val="005C7CFF"/>
    <w:rsid w:val="005C7EC4"/>
    <w:rsid w:val="005D048D"/>
    <w:rsid w:val="005D0541"/>
    <w:rsid w:val="005D0585"/>
    <w:rsid w:val="005D0705"/>
    <w:rsid w:val="005D09F0"/>
    <w:rsid w:val="005D0AE2"/>
    <w:rsid w:val="005D0BB5"/>
    <w:rsid w:val="005D0CC2"/>
    <w:rsid w:val="005D0D87"/>
    <w:rsid w:val="005D118C"/>
    <w:rsid w:val="005D119B"/>
    <w:rsid w:val="005D11E9"/>
    <w:rsid w:val="005D135C"/>
    <w:rsid w:val="005D1973"/>
    <w:rsid w:val="005D1A33"/>
    <w:rsid w:val="005D1B7A"/>
    <w:rsid w:val="005D1BC3"/>
    <w:rsid w:val="005D1D70"/>
    <w:rsid w:val="005D1E07"/>
    <w:rsid w:val="005D211A"/>
    <w:rsid w:val="005D21A3"/>
    <w:rsid w:val="005D2284"/>
    <w:rsid w:val="005D22E3"/>
    <w:rsid w:val="005D23CE"/>
    <w:rsid w:val="005D2405"/>
    <w:rsid w:val="005D2570"/>
    <w:rsid w:val="005D2683"/>
    <w:rsid w:val="005D2702"/>
    <w:rsid w:val="005D2A9F"/>
    <w:rsid w:val="005D2CA5"/>
    <w:rsid w:val="005D2E0F"/>
    <w:rsid w:val="005D30D8"/>
    <w:rsid w:val="005D31AF"/>
    <w:rsid w:val="005D324B"/>
    <w:rsid w:val="005D362A"/>
    <w:rsid w:val="005D36D3"/>
    <w:rsid w:val="005D3A96"/>
    <w:rsid w:val="005D3C34"/>
    <w:rsid w:val="005D3F24"/>
    <w:rsid w:val="005D414F"/>
    <w:rsid w:val="005D41DB"/>
    <w:rsid w:val="005D43EF"/>
    <w:rsid w:val="005D44C0"/>
    <w:rsid w:val="005D44F4"/>
    <w:rsid w:val="005D452D"/>
    <w:rsid w:val="005D48BE"/>
    <w:rsid w:val="005D4A62"/>
    <w:rsid w:val="005D4B55"/>
    <w:rsid w:val="005D4B99"/>
    <w:rsid w:val="005D4BE1"/>
    <w:rsid w:val="005D4E2C"/>
    <w:rsid w:val="005D4EA0"/>
    <w:rsid w:val="005D5215"/>
    <w:rsid w:val="005D5345"/>
    <w:rsid w:val="005D5394"/>
    <w:rsid w:val="005D5404"/>
    <w:rsid w:val="005D5422"/>
    <w:rsid w:val="005D54A4"/>
    <w:rsid w:val="005D562E"/>
    <w:rsid w:val="005D56B5"/>
    <w:rsid w:val="005D56F4"/>
    <w:rsid w:val="005D5704"/>
    <w:rsid w:val="005D579C"/>
    <w:rsid w:val="005D57C5"/>
    <w:rsid w:val="005D5919"/>
    <w:rsid w:val="005D5BE2"/>
    <w:rsid w:val="005D5C90"/>
    <w:rsid w:val="005D5D95"/>
    <w:rsid w:val="005D5D9D"/>
    <w:rsid w:val="005D5E2D"/>
    <w:rsid w:val="005D5F70"/>
    <w:rsid w:val="005D5FC1"/>
    <w:rsid w:val="005D609A"/>
    <w:rsid w:val="005D609C"/>
    <w:rsid w:val="005D6161"/>
    <w:rsid w:val="005D6491"/>
    <w:rsid w:val="005D66FA"/>
    <w:rsid w:val="005D679F"/>
    <w:rsid w:val="005D67BA"/>
    <w:rsid w:val="005D67BE"/>
    <w:rsid w:val="005D6989"/>
    <w:rsid w:val="005D6B12"/>
    <w:rsid w:val="005D6DEC"/>
    <w:rsid w:val="005D6F26"/>
    <w:rsid w:val="005D7101"/>
    <w:rsid w:val="005D721A"/>
    <w:rsid w:val="005D7233"/>
    <w:rsid w:val="005D735C"/>
    <w:rsid w:val="005D75A0"/>
    <w:rsid w:val="005D788A"/>
    <w:rsid w:val="005D78AF"/>
    <w:rsid w:val="005D7B1C"/>
    <w:rsid w:val="005D7BF2"/>
    <w:rsid w:val="005D7C6B"/>
    <w:rsid w:val="005D7E76"/>
    <w:rsid w:val="005D7F51"/>
    <w:rsid w:val="005D7FB5"/>
    <w:rsid w:val="005E004F"/>
    <w:rsid w:val="005E00C4"/>
    <w:rsid w:val="005E00E2"/>
    <w:rsid w:val="005E02C0"/>
    <w:rsid w:val="005E02CE"/>
    <w:rsid w:val="005E0467"/>
    <w:rsid w:val="005E0557"/>
    <w:rsid w:val="005E0608"/>
    <w:rsid w:val="005E0672"/>
    <w:rsid w:val="005E069B"/>
    <w:rsid w:val="005E06C8"/>
    <w:rsid w:val="005E0777"/>
    <w:rsid w:val="005E0A74"/>
    <w:rsid w:val="005E0B23"/>
    <w:rsid w:val="005E0C62"/>
    <w:rsid w:val="005E0CB7"/>
    <w:rsid w:val="005E0E12"/>
    <w:rsid w:val="005E10C8"/>
    <w:rsid w:val="005E111E"/>
    <w:rsid w:val="005E114F"/>
    <w:rsid w:val="005E12D3"/>
    <w:rsid w:val="005E14AB"/>
    <w:rsid w:val="005E14D7"/>
    <w:rsid w:val="005E15C9"/>
    <w:rsid w:val="005E185E"/>
    <w:rsid w:val="005E1897"/>
    <w:rsid w:val="005E1AC4"/>
    <w:rsid w:val="005E1AEF"/>
    <w:rsid w:val="005E1BE3"/>
    <w:rsid w:val="005E1CC5"/>
    <w:rsid w:val="005E1CCA"/>
    <w:rsid w:val="005E1DBF"/>
    <w:rsid w:val="005E1E60"/>
    <w:rsid w:val="005E206C"/>
    <w:rsid w:val="005E2178"/>
    <w:rsid w:val="005E223E"/>
    <w:rsid w:val="005E2428"/>
    <w:rsid w:val="005E242E"/>
    <w:rsid w:val="005E2553"/>
    <w:rsid w:val="005E27BF"/>
    <w:rsid w:val="005E2952"/>
    <w:rsid w:val="005E2D69"/>
    <w:rsid w:val="005E2F51"/>
    <w:rsid w:val="005E2F6F"/>
    <w:rsid w:val="005E31F0"/>
    <w:rsid w:val="005E33AB"/>
    <w:rsid w:val="005E33BA"/>
    <w:rsid w:val="005E33CC"/>
    <w:rsid w:val="005E357E"/>
    <w:rsid w:val="005E35A7"/>
    <w:rsid w:val="005E35D1"/>
    <w:rsid w:val="005E389A"/>
    <w:rsid w:val="005E39CB"/>
    <w:rsid w:val="005E3A26"/>
    <w:rsid w:val="005E3B8E"/>
    <w:rsid w:val="005E3BA0"/>
    <w:rsid w:val="005E3F35"/>
    <w:rsid w:val="005E424E"/>
    <w:rsid w:val="005E464D"/>
    <w:rsid w:val="005E4A0C"/>
    <w:rsid w:val="005E4A35"/>
    <w:rsid w:val="005E4CA6"/>
    <w:rsid w:val="005E4D24"/>
    <w:rsid w:val="005E4F4F"/>
    <w:rsid w:val="005E532E"/>
    <w:rsid w:val="005E5484"/>
    <w:rsid w:val="005E56F8"/>
    <w:rsid w:val="005E5830"/>
    <w:rsid w:val="005E5AAA"/>
    <w:rsid w:val="005E5AAB"/>
    <w:rsid w:val="005E5AE9"/>
    <w:rsid w:val="005E5B96"/>
    <w:rsid w:val="005E5D0E"/>
    <w:rsid w:val="005E5EF7"/>
    <w:rsid w:val="005E5FBE"/>
    <w:rsid w:val="005E5FFE"/>
    <w:rsid w:val="005E640B"/>
    <w:rsid w:val="005E6703"/>
    <w:rsid w:val="005E69D8"/>
    <w:rsid w:val="005E6AA7"/>
    <w:rsid w:val="005E6BAC"/>
    <w:rsid w:val="005E6C37"/>
    <w:rsid w:val="005E6C5A"/>
    <w:rsid w:val="005E6D37"/>
    <w:rsid w:val="005E6E2E"/>
    <w:rsid w:val="005E6F62"/>
    <w:rsid w:val="005E716D"/>
    <w:rsid w:val="005E730C"/>
    <w:rsid w:val="005E7567"/>
    <w:rsid w:val="005E758A"/>
    <w:rsid w:val="005E7591"/>
    <w:rsid w:val="005E763B"/>
    <w:rsid w:val="005E7860"/>
    <w:rsid w:val="005E7951"/>
    <w:rsid w:val="005E79E3"/>
    <w:rsid w:val="005E7CAC"/>
    <w:rsid w:val="005E7DE2"/>
    <w:rsid w:val="005E7E62"/>
    <w:rsid w:val="005F014F"/>
    <w:rsid w:val="005F018C"/>
    <w:rsid w:val="005F023E"/>
    <w:rsid w:val="005F029C"/>
    <w:rsid w:val="005F0316"/>
    <w:rsid w:val="005F055E"/>
    <w:rsid w:val="005F075D"/>
    <w:rsid w:val="005F0B7D"/>
    <w:rsid w:val="005F0D56"/>
    <w:rsid w:val="005F0E68"/>
    <w:rsid w:val="005F0EC3"/>
    <w:rsid w:val="005F1030"/>
    <w:rsid w:val="005F113C"/>
    <w:rsid w:val="005F1239"/>
    <w:rsid w:val="005F1583"/>
    <w:rsid w:val="005F1615"/>
    <w:rsid w:val="005F1948"/>
    <w:rsid w:val="005F1BCA"/>
    <w:rsid w:val="005F1E28"/>
    <w:rsid w:val="005F1EB1"/>
    <w:rsid w:val="005F21AB"/>
    <w:rsid w:val="005F24B4"/>
    <w:rsid w:val="005F2533"/>
    <w:rsid w:val="005F273F"/>
    <w:rsid w:val="005F2A13"/>
    <w:rsid w:val="005F2A41"/>
    <w:rsid w:val="005F2B10"/>
    <w:rsid w:val="005F2BC2"/>
    <w:rsid w:val="005F2E51"/>
    <w:rsid w:val="005F31E9"/>
    <w:rsid w:val="005F322A"/>
    <w:rsid w:val="005F3439"/>
    <w:rsid w:val="005F3489"/>
    <w:rsid w:val="005F3516"/>
    <w:rsid w:val="005F35B2"/>
    <w:rsid w:val="005F35C9"/>
    <w:rsid w:val="005F3677"/>
    <w:rsid w:val="005F3817"/>
    <w:rsid w:val="005F384B"/>
    <w:rsid w:val="005F3BA0"/>
    <w:rsid w:val="005F3D2D"/>
    <w:rsid w:val="005F3FB1"/>
    <w:rsid w:val="005F424B"/>
    <w:rsid w:val="005F424C"/>
    <w:rsid w:val="005F4361"/>
    <w:rsid w:val="005F4382"/>
    <w:rsid w:val="005F4484"/>
    <w:rsid w:val="005F452E"/>
    <w:rsid w:val="005F4A3B"/>
    <w:rsid w:val="005F4A56"/>
    <w:rsid w:val="005F4B09"/>
    <w:rsid w:val="005F4E5D"/>
    <w:rsid w:val="005F4FD6"/>
    <w:rsid w:val="005F5244"/>
    <w:rsid w:val="005F52E0"/>
    <w:rsid w:val="005F5323"/>
    <w:rsid w:val="005F540C"/>
    <w:rsid w:val="005F5511"/>
    <w:rsid w:val="005F56A5"/>
    <w:rsid w:val="005F583A"/>
    <w:rsid w:val="005F5906"/>
    <w:rsid w:val="005F5916"/>
    <w:rsid w:val="005F5AB9"/>
    <w:rsid w:val="005F5CAA"/>
    <w:rsid w:val="005F5E1B"/>
    <w:rsid w:val="005F6199"/>
    <w:rsid w:val="005F6283"/>
    <w:rsid w:val="005F6435"/>
    <w:rsid w:val="005F6666"/>
    <w:rsid w:val="005F6A36"/>
    <w:rsid w:val="005F6D2B"/>
    <w:rsid w:val="005F6D52"/>
    <w:rsid w:val="005F6DA0"/>
    <w:rsid w:val="005F6E03"/>
    <w:rsid w:val="005F6E33"/>
    <w:rsid w:val="005F7423"/>
    <w:rsid w:val="005F7596"/>
    <w:rsid w:val="005F7968"/>
    <w:rsid w:val="005F7D72"/>
    <w:rsid w:val="005F7D7A"/>
    <w:rsid w:val="005F7E62"/>
    <w:rsid w:val="00600040"/>
    <w:rsid w:val="00600275"/>
    <w:rsid w:val="00600353"/>
    <w:rsid w:val="006003DA"/>
    <w:rsid w:val="006008F2"/>
    <w:rsid w:val="00600BB9"/>
    <w:rsid w:val="00600D31"/>
    <w:rsid w:val="00600D4A"/>
    <w:rsid w:val="00600DB5"/>
    <w:rsid w:val="00600F63"/>
    <w:rsid w:val="006010C5"/>
    <w:rsid w:val="00601264"/>
    <w:rsid w:val="006015AD"/>
    <w:rsid w:val="006018C8"/>
    <w:rsid w:val="00601926"/>
    <w:rsid w:val="00601C33"/>
    <w:rsid w:val="00601D56"/>
    <w:rsid w:val="00602180"/>
    <w:rsid w:val="006021AD"/>
    <w:rsid w:val="006021E9"/>
    <w:rsid w:val="00602227"/>
    <w:rsid w:val="006023CB"/>
    <w:rsid w:val="0060256C"/>
    <w:rsid w:val="00602610"/>
    <w:rsid w:val="006026A7"/>
    <w:rsid w:val="0060272B"/>
    <w:rsid w:val="0060295C"/>
    <w:rsid w:val="00602AB9"/>
    <w:rsid w:val="00602BE5"/>
    <w:rsid w:val="00602D01"/>
    <w:rsid w:val="00602E3C"/>
    <w:rsid w:val="00603208"/>
    <w:rsid w:val="0060336E"/>
    <w:rsid w:val="00603864"/>
    <w:rsid w:val="00603B87"/>
    <w:rsid w:val="00603BC7"/>
    <w:rsid w:val="00603E21"/>
    <w:rsid w:val="00603FB0"/>
    <w:rsid w:val="00604046"/>
    <w:rsid w:val="006040B7"/>
    <w:rsid w:val="00604284"/>
    <w:rsid w:val="00604454"/>
    <w:rsid w:val="00604671"/>
    <w:rsid w:val="00604698"/>
    <w:rsid w:val="0060469D"/>
    <w:rsid w:val="00604796"/>
    <w:rsid w:val="006048B9"/>
    <w:rsid w:val="00604A72"/>
    <w:rsid w:val="00604AE0"/>
    <w:rsid w:val="00604B8D"/>
    <w:rsid w:val="00604CE8"/>
    <w:rsid w:val="00604E99"/>
    <w:rsid w:val="00604F8A"/>
    <w:rsid w:val="00604FFB"/>
    <w:rsid w:val="00605101"/>
    <w:rsid w:val="00605334"/>
    <w:rsid w:val="00605401"/>
    <w:rsid w:val="0060541D"/>
    <w:rsid w:val="006054FC"/>
    <w:rsid w:val="0060594E"/>
    <w:rsid w:val="00605CB6"/>
    <w:rsid w:val="00605CCD"/>
    <w:rsid w:val="00605E70"/>
    <w:rsid w:val="00606087"/>
    <w:rsid w:val="006063A9"/>
    <w:rsid w:val="006063BD"/>
    <w:rsid w:val="0060643E"/>
    <w:rsid w:val="00606602"/>
    <w:rsid w:val="00606694"/>
    <w:rsid w:val="006066D2"/>
    <w:rsid w:val="00606934"/>
    <w:rsid w:val="00606A19"/>
    <w:rsid w:val="00606AFA"/>
    <w:rsid w:val="00606B54"/>
    <w:rsid w:val="00606E0C"/>
    <w:rsid w:val="00606FA2"/>
    <w:rsid w:val="0060726A"/>
    <w:rsid w:val="0060737E"/>
    <w:rsid w:val="006073B4"/>
    <w:rsid w:val="00607508"/>
    <w:rsid w:val="00607568"/>
    <w:rsid w:val="00607866"/>
    <w:rsid w:val="00607903"/>
    <w:rsid w:val="00607B56"/>
    <w:rsid w:val="00607B79"/>
    <w:rsid w:val="00607BED"/>
    <w:rsid w:val="00607D86"/>
    <w:rsid w:val="00607F5A"/>
    <w:rsid w:val="00610048"/>
    <w:rsid w:val="006100F0"/>
    <w:rsid w:val="00610367"/>
    <w:rsid w:val="00610461"/>
    <w:rsid w:val="0061047A"/>
    <w:rsid w:val="0061086B"/>
    <w:rsid w:val="0061090B"/>
    <w:rsid w:val="00610A8E"/>
    <w:rsid w:val="00610AE0"/>
    <w:rsid w:val="00610DA2"/>
    <w:rsid w:val="00610E0F"/>
    <w:rsid w:val="00610EA8"/>
    <w:rsid w:val="00610F5A"/>
    <w:rsid w:val="0061119D"/>
    <w:rsid w:val="006112B3"/>
    <w:rsid w:val="00611301"/>
    <w:rsid w:val="006114C7"/>
    <w:rsid w:val="0061156C"/>
    <w:rsid w:val="0061158C"/>
    <w:rsid w:val="006118A7"/>
    <w:rsid w:val="00611991"/>
    <w:rsid w:val="00611A31"/>
    <w:rsid w:val="00611A97"/>
    <w:rsid w:val="00611AB6"/>
    <w:rsid w:val="00611B45"/>
    <w:rsid w:val="00611BC9"/>
    <w:rsid w:val="00611E18"/>
    <w:rsid w:val="00611E2C"/>
    <w:rsid w:val="00611FC0"/>
    <w:rsid w:val="00611FE7"/>
    <w:rsid w:val="00612110"/>
    <w:rsid w:val="0061248C"/>
    <w:rsid w:val="0061270B"/>
    <w:rsid w:val="00612796"/>
    <w:rsid w:val="0061281B"/>
    <w:rsid w:val="006128AD"/>
    <w:rsid w:val="00612D6B"/>
    <w:rsid w:val="00612E5B"/>
    <w:rsid w:val="0061303D"/>
    <w:rsid w:val="006130DB"/>
    <w:rsid w:val="0061316C"/>
    <w:rsid w:val="006131DE"/>
    <w:rsid w:val="0061333C"/>
    <w:rsid w:val="00613473"/>
    <w:rsid w:val="0061348E"/>
    <w:rsid w:val="00613508"/>
    <w:rsid w:val="006139FB"/>
    <w:rsid w:val="00613A23"/>
    <w:rsid w:val="00613B3F"/>
    <w:rsid w:val="00613DF5"/>
    <w:rsid w:val="006141C3"/>
    <w:rsid w:val="00614520"/>
    <w:rsid w:val="00614ADD"/>
    <w:rsid w:val="0061505A"/>
    <w:rsid w:val="006150D9"/>
    <w:rsid w:val="00615181"/>
    <w:rsid w:val="0061561B"/>
    <w:rsid w:val="00615797"/>
    <w:rsid w:val="006157F0"/>
    <w:rsid w:val="00615C83"/>
    <w:rsid w:val="00615E15"/>
    <w:rsid w:val="00615FAA"/>
    <w:rsid w:val="00615FC5"/>
    <w:rsid w:val="00616089"/>
    <w:rsid w:val="0061614B"/>
    <w:rsid w:val="006161FE"/>
    <w:rsid w:val="00616218"/>
    <w:rsid w:val="00616256"/>
    <w:rsid w:val="00616468"/>
    <w:rsid w:val="006164DA"/>
    <w:rsid w:val="006167EF"/>
    <w:rsid w:val="0061697F"/>
    <w:rsid w:val="00616989"/>
    <w:rsid w:val="00616AC5"/>
    <w:rsid w:val="00616DD7"/>
    <w:rsid w:val="00616E22"/>
    <w:rsid w:val="00616F43"/>
    <w:rsid w:val="0061715F"/>
    <w:rsid w:val="006171DC"/>
    <w:rsid w:val="006171FF"/>
    <w:rsid w:val="00617320"/>
    <w:rsid w:val="00617427"/>
    <w:rsid w:val="006175B9"/>
    <w:rsid w:val="0061767E"/>
    <w:rsid w:val="0061783F"/>
    <w:rsid w:val="006179AA"/>
    <w:rsid w:val="00617A9B"/>
    <w:rsid w:val="00617C76"/>
    <w:rsid w:val="00617D0F"/>
    <w:rsid w:val="00617E7E"/>
    <w:rsid w:val="00617E81"/>
    <w:rsid w:val="00617F53"/>
    <w:rsid w:val="00617FC7"/>
    <w:rsid w:val="0062007C"/>
    <w:rsid w:val="006200AB"/>
    <w:rsid w:val="006202E5"/>
    <w:rsid w:val="006208D3"/>
    <w:rsid w:val="00620B4C"/>
    <w:rsid w:val="00620D21"/>
    <w:rsid w:val="00620D9D"/>
    <w:rsid w:val="00620E8B"/>
    <w:rsid w:val="00620F5E"/>
    <w:rsid w:val="0062107D"/>
    <w:rsid w:val="0062127C"/>
    <w:rsid w:val="0062168B"/>
    <w:rsid w:val="006216B1"/>
    <w:rsid w:val="00621744"/>
    <w:rsid w:val="0062175B"/>
    <w:rsid w:val="006219AA"/>
    <w:rsid w:val="00621BA5"/>
    <w:rsid w:val="00622422"/>
    <w:rsid w:val="006224C0"/>
    <w:rsid w:val="00622683"/>
    <w:rsid w:val="006226D1"/>
    <w:rsid w:val="0062276D"/>
    <w:rsid w:val="00622856"/>
    <w:rsid w:val="00622B87"/>
    <w:rsid w:val="00622C54"/>
    <w:rsid w:val="00622CEA"/>
    <w:rsid w:val="00622EEB"/>
    <w:rsid w:val="00623266"/>
    <w:rsid w:val="00623423"/>
    <w:rsid w:val="006235FC"/>
    <w:rsid w:val="006235FF"/>
    <w:rsid w:val="00623760"/>
    <w:rsid w:val="00623814"/>
    <w:rsid w:val="00623FE5"/>
    <w:rsid w:val="00624038"/>
    <w:rsid w:val="0062431C"/>
    <w:rsid w:val="006246DB"/>
    <w:rsid w:val="00624785"/>
    <w:rsid w:val="00624A39"/>
    <w:rsid w:val="00624C56"/>
    <w:rsid w:val="00625240"/>
    <w:rsid w:val="00625410"/>
    <w:rsid w:val="0062572D"/>
    <w:rsid w:val="0062572E"/>
    <w:rsid w:val="00625A09"/>
    <w:rsid w:val="00625AF5"/>
    <w:rsid w:val="00625B52"/>
    <w:rsid w:val="00625C40"/>
    <w:rsid w:val="00625DA4"/>
    <w:rsid w:val="00626083"/>
    <w:rsid w:val="0062673E"/>
    <w:rsid w:val="0062684C"/>
    <w:rsid w:val="00626A49"/>
    <w:rsid w:val="00626B41"/>
    <w:rsid w:val="00626CBB"/>
    <w:rsid w:val="00626CE0"/>
    <w:rsid w:val="00626D5C"/>
    <w:rsid w:val="00627079"/>
    <w:rsid w:val="006271F6"/>
    <w:rsid w:val="00627283"/>
    <w:rsid w:val="00627653"/>
    <w:rsid w:val="0062770B"/>
    <w:rsid w:val="00627727"/>
    <w:rsid w:val="0062776F"/>
    <w:rsid w:val="00627971"/>
    <w:rsid w:val="00627E0B"/>
    <w:rsid w:val="00627FC6"/>
    <w:rsid w:val="00630284"/>
    <w:rsid w:val="006307F7"/>
    <w:rsid w:val="006308C5"/>
    <w:rsid w:val="006308C6"/>
    <w:rsid w:val="00630C55"/>
    <w:rsid w:val="00630D02"/>
    <w:rsid w:val="00631359"/>
    <w:rsid w:val="006313BB"/>
    <w:rsid w:val="00631451"/>
    <w:rsid w:val="006315F3"/>
    <w:rsid w:val="0063162A"/>
    <w:rsid w:val="0063178B"/>
    <w:rsid w:val="00631969"/>
    <w:rsid w:val="00631974"/>
    <w:rsid w:val="00631C4B"/>
    <w:rsid w:val="00631F91"/>
    <w:rsid w:val="00632098"/>
    <w:rsid w:val="00632169"/>
    <w:rsid w:val="0063219E"/>
    <w:rsid w:val="006323C1"/>
    <w:rsid w:val="006323DA"/>
    <w:rsid w:val="00632438"/>
    <w:rsid w:val="00632448"/>
    <w:rsid w:val="00632B5A"/>
    <w:rsid w:val="00632BEB"/>
    <w:rsid w:val="00632C36"/>
    <w:rsid w:val="00632F5D"/>
    <w:rsid w:val="00633500"/>
    <w:rsid w:val="00633616"/>
    <w:rsid w:val="00633635"/>
    <w:rsid w:val="0063366E"/>
    <w:rsid w:val="00633706"/>
    <w:rsid w:val="00633848"/>
    <w:rsid w:val="00633CEE"/>
    <w:rsid w:val="00633EBD"/>
    <w:rsid w:val="00633F50"/>
    <w:rsid w:val="006340CA"/>
    <w:rsid w:val="00634100"/>
    <w:rsid w:val="00634218"/>
    <w:rsid w:val="0063422E"/>
    <w:rsid w:val="0063431E"/>
    <w:rsid w:val="006343C6"/>
    <w:rsid w:val="006344C8"/>
    <w:rsid w:val="006345A9"/>
    <w:rsid w:val="006345D8"/>
    <w:rsid w:val="006348C5"/>
    <w:rsid w:val="00634A77"/>
    <w:rsid w:val="00634C18"/>
    <w:rsid w:val="00634C83"/>
    <w:rsid w:val="00634DC8"/>
    <w:rsid w:val="006352BF"/>
    <w:rsid w:val="006353D8"/>
    <w:rsid w:val="006353E6"/>
    <w:rsid w:val="00635470"/>
    <w:rsid w:val="0063547F"/>
    <w:rsid w:val="0063550B"/>
    <w:rsid w:val="0063588C"/>
    <w:rsid w:val="00635A25"/>
    <w:rsid w:val="00635C9D"/>
    <w:rsid w:val="00635DF6"/>
    <w:rsid w:val="00635E64"/>
    <w:rsid w:val="00635FA5"/>
    <w:rsid w:val="00636002"/>
    <w:rsid w:val="00636045"/>
    <w:rsid w:val="0063627A"/>
    <w:rsid w:val="00636284"/>
    <w:rsid w:val="0063688F"/>
    <w:rsid w:val="006368B0"/>
    <w:rsid w:val="00636913"/>
    <w:rsid w:val="006369BB"/>
    <w:rsid w:val="006369E9"/>
    <w:rsid w:val="00636BFC"/>
    <w:rsid w:val="00636CC7"/>
    <w:rsid w:val="00636CD6"/>
    <w:rsid w:val="00636D45"/>
    <w:rsid w:val="00636ECA"/>
    <w:rsid w:val="006372D7"/>
    <w:rsid w:val="0063734D"/>
    <w:rsid w:val="006373B7"/>
    <w:rsid w:val="0063744D"/>
    <w:rsid w:val="006374C3"/>
    <w:rsid w:val="006376D7"/>
    <w:rsid w:val="00637727"/>
    <w:rsid w:val="00637A4D"/>
    <w:rsid w:val="00637C92"/>
    <w:rsid w:val="00637E5D"/>
    <w:rsid w:val="00637F2C"/>
    <w:rsid w:val="00640138"/>
    <w:rsid w:val="006403D1"/>
    <w:rsid w:val="00640555"/>
    <w:rsid w:val="00640739"/>
    <w:rsid w:val="00640861"/>
    <w:rsid w:val="00640947"/>
    <w:rsid w:val="006409BE"/>
    <w:rsid w:val="006409E7"/>
    <w:rsid w:val="00640C34"/>
    <w:rsid w:val="00640EDB"/>
    <w:rsid w:val="00641315"/>
    <w:rsid w:val="0064131F"/>
    <w:rsid w:val="00641639"/>
    <w:rsid w:val="0064164D"/>
    <w:rsid w:val="006416AC"/>
    <w:rsid w:val="00641714"/>
    <w:rsid w:val="006417A1"/>
    <w:rsid w:val="00641910"/>
    <w:rsid w:val="00641A62"/>
    <w:rsid w:val="00641B30"/>
    <w:rsid w:val="00641B5D"/>
    <w:rsid w:val="00641D12"/>
    <w:rsid w:val="00641D78"/>
    <w:rsid w:val="00641DFE"/>
    <w:rsid w:val="00641F27"/>
    <w:rsid w:val="006420CC"/>
    <w:rsid w:val="00642136"/>
    <w:rsid w:val="0064223A"/>
    <w:rsid w:val="00642334"/>
    <w:rsid w:val="006424C1"/>
    <w:rsid w:val="00642731"/>
    <w:rsid w:val="00642876"/>
    <w:rsid w:val="006428CB"/>
    <w:rsid w:val="006429C7"/>
    <w:rsid w:val="00642AC6"/>
    <w:rsid w:val="00642E05"/>
    <w:rsid w:val="00642EA1"/>
    <w:rsid w:val="00642F12"/>
    <w:rsid w:val="00642F15"/>
    <w:rsid w:val="00643017"/>
    <w:rsid w:val="00643133"/>
    <w:rsid w:val="00643282"/>
    <w:rsid w:val="006434CB"/>
    <w:rsid w:val="00643620"/>
    <w:rsid w:val="0064363B"/>
    <w:rsid w:val="006437B9"/>
    <w:rsid w:val="00643962"/>
    <w:rsid w:val="00643A0A"/>
    <w:rsid w:val="00643ACB"/>
    <w:rsid w:val="00643B5A"/>
    <w:rsid w:val="00643B96"/>
    <w:rsid w:val="00643C23"/>
    <w:rsid w:val="00643F66"/>
    <w:rsid w:val="0064407D"/>
    <w:rsid w:val="00644378"/>
    <w:rsid w:val="00644536"/>
    <w:rsid w:val="0064475C"/>
    <w:rsid w:val="006447AD"/>
    <w:rsid w:val="00644D0B"/>
    <w:rsid w:val="00644D6B"/>
    <w:rsid w:val="00644ECF"/>
    <w:rsid w:val="00644EF0"/>
    <w:rsid w:val="00644FB0"/>
    <w:rsid w:val="0064540F"/>
    <w:rsid w:val="006454C9"/>
    <w:rsid w:val="0064556D"/>
    <w:rsid w:val="00645608"/>
    <w:rsid w:val="00645852"/>
    <w:rsid w:val="00645A84"/>
    <w:rsid w:val="00645D54"/>
    <w:rsid w:val="00645E80"/>
    <w:rsid w:val="0064649B"/>
    <w:rsid w:val="006465E3"/>
    <w:rsid w:val="0064669D"/>
    <w:rsid w:val="006467FB"/>
    <w:rsid w:val="00646A37"/>
    <w:rsid w:val="00647039"/>
    <w:rsid w:val="00647105"/>
    <w:rsid w:val="00647198"/>
    <w:rsid w:val="00647360"/>
    <w:rsid w:val="0064761D"/>
    <w:rsid w:val="006476F1"/>
    <w:rsid w:val="0064773B"/>
    <w:rsid w:val="006477CF"/>
    <w:rsid w:val="0064787B"/>
    <w:rsid w:val="00647937"/>
    <w:rsid w:val="00647A5D"/>
    <w:rsid w:val="00647B55"/>
    <w:rsid w:val="00647C28"/>
    <w:rsid w:val="00647F91"/>
    <w:rsid w:val="006500AE"/>
    <w:rsid w:val="0065031B"/>
    <w:rsid w:val="0065037A"/>
    <w:rsid w:val="00650518"/>
    <w:rsid w:val="006507BD"/>
    <w:rsid w:val="0065080B"/>
    <w:rsid w:val="00650C3B"/>
    <w:rsid w:val="00650E46"/>
    <w:rsid w:val="00651154"/>
    <w:rsid w:val="00651216"/>
    <w:rsid w:val="006513C1"/>
    <w:rsid w:val="00651497"/>
    <w:rsid w:val="00651654"/>
    <w:rsid w:val="00651686"/>
    <w:rsid w:val="006516E0"/>
    <w:rsid w:val="006517DF"/>
    <w:rsid w:val="00651890"/>
    <w:rsid w:val="00651C2B"/>
    <w:rsid w:val="00651E35"/>
    <w:rsid w:val="00651FB5"/>
    <w:rsid w:val="0065203D"/>
    <w:rsid w:val="0065210C"/>
    <w:rsid w:val="0065220D"/>
    <w:rsid w:val="00652408"/>
    <w:rsid w:val="0065260C"/>
    <w:rsid w:val="006527BE"/>
    <w:rsid w:val="00652999"/>
    <w:rsid w:val="00652A53"/>
    <w:rsid w:val="00652BE9"/>
    <w:rsid w:val="00653081"/>
    <w:rsid w:val="0065310C"/>
    <w:rsid w:val="006531F9"/>
    <w:rsid w:val="0065325F"/>
    <w:rsid w:val="0065345E"/>
    <w:rsid w:val="00653506"/>
    <w:rsid w:val="006538CB"/>
    <w:rsid w:val="006539FA"/>
    <w:rsid w:val="00653F10"/>
    <w:rsid w:val="00653F51"/>
    <w:rsid w:val="00653FB5"/>
    <w:rsid w:val="006541D0"/>
    <w:rsid w:val="006541EB"/>
    <w:rsid w:val="0065424C"/>
    <w:rsid w:val="00654411"/>
    <w:rsid w:val="006544BC"/>
    <w:rsid w:val="00654653"/>
    <w:rsid w:val="00654AB1"/>
    <w:rsid w:val="00654AFB"/>
    <w:rsid w:val="00654D70"/>
    <w:rsid w:val="00654EC2"/>
    <w:rsid w:val="00654FF3"/>
    <w:rsid w:val="0065507C"/>
    <w:rsid w:val="0065568B"/>
    <w:rsid w:val="006556CC"/>
    <w:rsid w:val="0065576A"/>
    <w:rsid w:val="00655AFF"/>
    <w:rsid w:val="00655B17"/>
    <w:rsid w:val="00655C9A"/>
    <w:rsid w:val="0065615D"/>
    <w:rsid w:val="006561E2"/>
    <w:rsid w:val="0065640C"/>
    <w:rsid w:val="00656428"/>
    <w:rsid w:val="006564EE"/>
    <w:rsid w:val="0065671C"/>
    <w:rsid w:val="00656AF2"/>
    <w:rsid w:val="00656D84"/>
    <w:rsid w:val="00656E15"/>
    <w:rsid w:val="00656FAC"/>
    <w:rsid w:val="006575E7"/>
    <w:rsid w:val="006575F5"/>
    <w:rsid w:val="00657753"/>
    <w:rsid w:val="00657793"/>
    <w:rsid w:val="006579E7"/>
    <w:rsid w:val="00657C32"/>
    <w:rsid w:val="00657E93"/>
    <w:rsid w:val="006600E7"/>
    <w:rsid w:val="00660466"/>
    <w:rsid w:val="006606D3"/>
    <w:rsid w:val="00660B1F"/>
    <w:rsid w:val="00660C2C"/>
    <w:rsid w:val="00660CA0"/>
    <w:rsid w:val="00660EE4"/>
    <w:rsid w:val="00660EF5"/>
    <w:rsid w:val="00660F6E"/>
    <w:rsid w:val="006610AB"/>
    <w:rsid w:val="006613F8"/>
    <w:rsid w:val="0066153B"/>
    <w:rsid w:val="0066184C"/>
    <w:rsid w:val="006618FA"/>
    <w:rsid w:val="00661970"/>
    <w:rsid w:val="00661C25"/>
    <w:rsid w:val="00661C41"/>
    <w:rsid w:val="00661C78"/>
    <w:rsid w:val="00661CD2"/>
    <w:rsid w:val="00661EAF"/>
    <w:rsid w:val="00661F61"/>
    <w:rsid w:val="00662077"/>
    <w:rsid w:val="006621C0"/>
    <w:rsid w:val="00662218"/>
    <w:rsid w:val="00662236"/>
    <w:rsid w:val="006624DD"/>
    <w:rsid w:val="00662B14"/>
    <w:rsid w:val="00662BE5"/>
    <w:rsid w:val="0066310B"/>
    <w:rsid w:val="00663144"/>
    <w:rsid w:val="00663171"/>
    <w:rsid w:val="00663269"/>
    <w:rsid w:val="00663A2F"/>
    <w:rsid w:val="00663A42"/>
    <w:rsid w:val="00663AA9"/>
    <w:rsid w:val="00663C76"/>
    <w:rsid w:val="00663CDD"/>
    <w:rsid w:val="00663D9B"/>
    <w:rsid w:val="00663E29"/>
    <w:rsid w:val="00663F1C"/>
    <w:rsid w:val="00663F6E"/>
    <w:rsid w:val="0066411A"/>
    <w:rsid w:val="0066423E"/>
    <w:rsid w:val="00664276"/>
    <w:rsid w:val="00664405"/>
    <w:rsid w:val="0066448D"/>
    <w:rsid w:val="006645DD"/>
    <w:rsid w:val="006646F7"/>
    <w:rsid w:val="006647ED"/>
    <w:rsid w:val="00664938"/>
    <w:rsid w:val="0066493C"/>
    <w:rsid w:val="00664971"/>
    <w:rsid w:val="00664C60"/>
    <w:rsid w:val="0066516C"/>
    <w:rsid w:val="00665228"/>
    <w:rsid w:val="006654B7"/>
    <w:rsid w:val="006654E6"/>
    <w:rsid w:val="00665722"/>
    <w:rsid w:val="006659A5"/>
    <w:rsid w:val="00665AB8"/>
    <w:rsid w:val="00665B58"/>
    <w:rsid w:val="00665B5C"/>
    <w:rsid w:val="00665C56"/>
    <w:rsid w:val="00665EA2"/>
    <w:rsid w:val="00665FB5"/>
    <w:rsid w:val="006660C6"/>
    <w:rsid w:val="00666191"/>
    <w:rsid w:val="00666549"/>
    <w:rsid w:val="0066655C"/>
    <w:rsid w:val="006666B4"/>
    <w:rsid w:val="0066673F"/>
    <w:rsid w:val="0066681C"/>
    <w:rsid w:val="006668EB"/>
    <w:rsid w:val="00666922"/>
    <w:rsid w:val="006669DC"/>
    <w:rsid w:val="00666BD8"/>
    <w:rsid w:val="00666D02"/>
    <w:rsid w:val="00666F87"/>
    <w:rsid w:val="00666FF3"/>
    <w:rsid w:val="0066719B"/>
    <w:rsid w:val="006673D5"/>
    <w:rsid w:val="00667479"/>
    <w:rsid w:val="0066760E"/>
    <w:rsid w:val="0066777E"/>
    <w:rsid w:val="00667988"/>
    <w:rsid w:val="006679CE"/>
    <w:rsid w:val="00667AB7"/>
    <w:rsid w:val="00667B4D"/>
    <w:rsid w:val="00667BDC"/>
    <w:rsid w:val="00667D3D"/>
    <w:rsid w:val="00670377"/>
    <w:rsid w:val="00670379"/>
    <w:rsid w:val="006704FD"/>
    <w:rsid w:val="00670A4F"/>
    <w:rsid w:val="00670AD6"/>
    <w:rsid w:val="00670B68"/>
    <w:rsid w:val="00670B8D"/>
    <w:rsid w:val="00670EB5"/>
    <w:rsid w:val="0067100C"/>
    <w:rsid w:val="006710DF"/>
    <w:rsid w:val="00671154"/>
    <w:rsid w:val="00671210"/>
    <w:rsid w:val="006712A6"/>
    <w:rsid w:val="006712C6"/>
    <w:rsid w:val="006712CB"/>
    <w:rsid w:val="00671484"/>
    <w:rsid w:val="00671619"/>
    <w:rsid w:val="006718B1"/>
    <w:rsid w:val="0067191C"/>
    <w:rsid w:val="00671E09"/>
    <w:rsid w:val="00671E22"/>
    <w:rsid w:val="00671F46"/>
    <w:rsid w:val="00671F80"/>
    <w:rsid w:val="00672286"/>
    <w:rsid w:val="00672352"/>
    <w:rsid w:val="0067257A"/>
    <w:rsid w:val="006726C1"/>
    <w:rsid w:val="006726D5"/>
    <w:rsid w:val="006727FA"/>
    <w:rsid w:val="00672A2F"/>
    <w:rsid w:val="00672A3A"/>
    <w:rsid w:val="00672A41"/>
    <w:rsid w:val="00672E3A"/>
    <w:rsid w:val="00672F60"/>
    <w:rsid w:val="00672FB2"/>
    <w:rsid w:val="00672FC5"/>
    <w:rsid w:val="00673020"/>
    <w:rsid w:val="00673154"/>
    <w:rsid w:val="00673398"/>
    <w:rsid w:val="0067339B"/>
    <w:rsid w:val="006735EE"/>
    <w:rsid w:val="00673A2D"/>
    <w:rsid w:val="00673B43"/>
    <w:rsid w:val="00673B6C"/>
    <w:rsid w:val="00673BD4"/>
    <w:rsid w:val="00673C0D"/>
    <w:rsid w:val="00673DB2"/>
    <w:rsid w:val="00673FAA"/>
    <w:rsid w:val="006740F9"/>
    <w:rsid w:val="00674143"/>
    <w:rsid w:val="00674457"/>
    <w:rsid w:val="00674768"/>
    <w:rsid w:val="00674867"/>
    <w:rsid w:val="006748A6"/>
    <w:rsid w:val="00674A9F"/>
    <w:rsid w:val="00674CA4"/>
    <w:rsid w:val="00674EF6"/>
    <w:rsid w:val="00674EFB"/>
    <w:rsid w:val="00675446"/>
    <w:rsid w:val="006754B9"/>
    <w:rsid w:val="006756B0"/>
    <w:rsid w:val="00675778"/>
    <w:rsid w:val="006757F4"/>
    <w:rsid w:val="0067585A"/>
    <w:rsid w:val="00675AD7"/>
    <w:rsid w:val="00675C97"/>
    <w:rsid w:val="00675C9E"/>
    <w:rsid w:val="00675CD7"/>
    <w:rsid w:val="00675D7A"/>
    <w:rsid w:val="00675E33"/>
    <w:rsid w:val="00675F04"/>
    <w:rsid w:val="0067621A"/>
    <w:rsid w:val="006762F3"/>
    <w:rsid w:val="006763FB"/>
    <w:rsid w:val="00676424"/>
    <w:rsid w:val="0067644B"/>
    <w:rsid w:val="00676776"/>
    <w:rsid w:val="00676801"/>
    <w:rsid w:val="006768CE"/>
    <w:rsid w:val="00676AED"/>
    <w:rsid w:val="00676AF9"/>
    <w:rsid w:val="00676B60"/>
    <w:rsid w:val="00676BDF"/>
    <w:rsid w:val="00676C33"/>
    <w:rsid w:val="00676D73"/>
    <w:rsid w:val="00676DA7"/>
    <w:rsid w:val="00676FDB"/>
    <w:rsid w:val="00677170"/>
    <w:rsid w:val="006771D4"/>
    <w:rsid w:val="006774F7"/>
    <w:rsid w:val="00677680"/>
    <w:rsid w:val="00677A30"/>
    <w:rsid w:val="00677B47"/>
    <w:rsid w:val="00677C9A"/>
    <w:rsid w:val="00677CE7"/>
    <w:rsid w:val="00677D94"/>
    <w:rsid w:val="00680054"/>
    <w:rsid w:val="006801FD"/>
    <w:rsid w:val="00680606"/>
    <w:rsid w:val="006806D0"/>
    <w:rsid w:val="006807CC"/>
    <w:rsid w:val="00680820"/>
    <w:rsid w:val="00680A38"/>
    <w:rsid w:val="00680C65"/>
    <w:rsid w:val="00680D10"/>
    <w:rsid w:val="00680E36"/>
    <w:rsid w:val="00680E42"/>
    <w:rsid w:val="00680EDE"/>
    <w:rsid w:val="00680F8F"/>
    <w:rsid w:val="006813F1"/>
    <w:rsid w:val="006816A9"/>
    <w:rsid w:val="0068172C"/>
    <w:rsid w:val="0068189F"/>
    <w:rsid w:val="006818B0"/>
    <w:rsid w:val="006818CB"/>
    <w:rsid w:val="0068192A"/>
    <w:rsid w:val="00681ABE"/>
    <w:rsid w:val="00681AF8"/>
    <w:rsid w:val="00681C5C"/>
    <w:rsid w:val="00682013"/>
    <w:rsid w:val="00682072"/>
    <w:rsid w:val="00682175"/>
    <w:rsid w:val="0068236C"/>
    <w:rsid w:val="0068264E"/>
    <w:rsid w:val="00682738"/>
    <w:rsid w:val="006828DA"/>
    <w:rsid w:val="00682A26"/>
    <w:rsid w:val="00682B58"/>
    <w:rsid w:val="00682CE1"/>
    <w:rsid w:val="00682E0B"/>
    <w:rsid w:val="00683001"/>
    <w:rsid w:val="00683022"/>
    <w:rsid w:val="006830F8"/>
    <w:rsid w:val="0068317B"/>
    <w:rsid w:val="0068356B"/>
    <w:rsid w:val="00683589"/>
    <w:rsid w:val="0068367D"/>
    <w:rsid w:val="0068381A"/>
    <w:rsid w:val="00683924"/>
    <w:rsid w:val="00683AF9"/>
    <w:rsid w:val="00683C4E"/>
    <w:rsid w:val="00683CC4"/>
    <w:rsid w:val="00683D19"/>
    <w:rsid w:val="00683FA4"/>
    <w:rsid w:val="00684069"/>
    <w:rsid w:val="0068407C"/>
    <w:rsid w:val="0068417C"/>
    <w:rsid w:val="00684641"/>
    <w:rsid w:val="0068481A"/>
    <w:rsid w:val="0068495A"/>
    <w:rsid w:val="00684A3C"/>
    <w:rsid w:val="00684C5D"/>
    <w:rsid w:val="00684CCF"/>
    <w:rsid w:val="00684DF1"/>
    <w:rsid w:val="00684ED5"/>
    <w:rsid w:val="00684F57"/>
    <w:rsid w:val="00685551"/>
    <w:rsid w:val="0068569F"/>
    <w:rsid w:val="006857FB"/>
    <w:rsid w:val="0068599E"/>
    <w:rsid w:val="00685A38"/>
    <w:rsid w:val="00685ADD"/>
    <w:rsid w:val="00685BC8"/>
    <w:rsid w:val="00685BE3"/>
    <w:rsid w:val="0068611F"/>
    <w:rsid w:val="006861CD"/>
    <w:rsid w:val="00686215"/>
    <w:rsid w:val="006862D8"/>
    <w:rsid w:val="00686325"/>
    <w:rsid w:val="00686381"/>
    <w:rsid w:val="00686440"/>
    <w:rsid w:val="00686543"/>
    <w:rsid w:val="00686925"/>
    <w:rsid w:val="00686A41"/>
    <w:rsid w:val="00686A9A"/>
    <w:rsid w:val="00686C5A"/>
    <w:rsid w:val="00686CCC"/>
    <w:rsid w:val="00686D9C"/>
    <w:rsid w:val="00686EF6"/>
    <w:rsid w:val="00687203"/>
    <w:rsid w:val="00687397"/>
    <w:rsid w:val="0068757E"/>
    <w:rsid w:val="0068774E"/>
    <w:rsid w:val="006877AF"/>
    <w:rsid w:val="00687844"/>
    <w:rsid w:val="00687A24"/>
    <w:rsid w:val="00687A64"/>
    <w:rsid w:val="00687B5C"/>
    <w:rsid w:val="00687B94"/>
    <w:rsid w:val="00687B9F"/>
    <w:rsid w:val="00687BB6"/>
    <w:rsid w:val="00687C89"/>
    <w:rsid w:val="00687CC4"/>
    <w:rsid w:val="00687D85"/>
    <w:rsid w:val="00687E27"/>
    <w:rsid w:val="00687E3B"/>
    <w:rsid w:val="00687E67"/>
    <w:rsid w:val="00687F9A"/>
    <w:rsid w:val="006901B3"/>
    <w:rsid w:val="00690528"/>
    <w:rsid w:val="00690575"/>
    <w:rsid w:val="006908F4"/>
    <w:rsid w:val="0069095D"/>
    <w:rsid w:val="00690AE6"/>
    <w:rsid w:val="00690BAC"/>
    <w:rsid w:val="00690C8C"/>
    <w:rsid w:val="00690D09"/>
    <w:rsid w:val="00690FB6"/>
    <w:rsid w:val="00691202"/>
    <w:rsid w:val="0069134B"/>
    <w:rsid w:val="0069147C"/>
    <w:rsid w:val="006914AC"/>
    <w:rsid w:val="00691503"/>
    <w:rsid w:val="0069151E"/>
    <w:rsid w:val="0069168A"/>
    <w:rsid w:val="006918AE"/>
    <w:rsid w:val="00691988"/>
    <w:rsid w:val="006919B1"/>
    <w:rsid w:val="00691B2D"/>
    <w:rsid w:val="00691EDE"/>
    <w:rsid w:val="00691F63"/>
    <w:rsid w:val="00691F84"/>
    <w:rsid w:val="00692029"/>
    <w:rsid w:val="00692116"/>
    <w:rsid w:val="006922C5"/>
    <w:rsid w:val="006922CE"/>
    <w:rsid w:val="00692310"/>
    <w:rsid w:val="006925EC"/>
    <w:rsid w:val="006926BB"/>
    <w:rsid w:val="006929FF"/>
    <w:rsid w:val="00692A49"/>
    <w:rsid w:val="00692AE6"/>
    <w:rsid w:val="00692B97"/>
    <w:rsid w:val="00692BC7"/>
    <w:rsid w:val="00692BEA"/>
    <w:rsid w:val="0069342B"/>
    <w:rsid w:val="0069343F"/>
    <w:rsid w:val="00693564"/>
    <w:rsid w:val="00693708"/>
    <w:rsid w:val="006938F7"/>
    <w:rsid w:val="00693974"/>
    <w:rsid w:val="00693A9F"/>
    <w:rsid w:val="00694059"/>
    <w:rsid w:val="006940E2"/>
    <w:rsid w:val="00694216"/>
    <w:rsid w:val="00694395"/>
    <w:rsid w:val="00694610"/>
    <w:rsid w:val="006947A5"/>
    <w:rsid w:val="006947D5"/>
    <w:rsid w:val="006947F2"/>
    <w:rsid w:val="00694ACA"/>
    <w:rsid w:val="00694C54"/>
    <w:rsid w:val="00694D01"/>
    <w:rsid w:val="00694E9E"/>
    <w:rsid w:val="00694F68"/>
    <w:rsid w:val="00695144"/>
    <w:rsid w:val="0069523E"/>
    <w:rsid w:val="00695241"/>
    <w:rsid w:val="00695318"/>
    <w:rsid w:val="00695364"/>
    <w:rsid w:val="00695475"/>
    <w:rsid w:val="006954B2"/>
    <w:rsid w:val="006955B6"/>
    <w:rsid w:val="006956D6"/>
    <w:rsid w:val="006956D7"/>
    <w:rsid w:val="006957B7"/>
    <w:rsid w:val="00695803"/>
    <w:rsid w:val="00695999"/>
    <w:rsid w:val="00695C92"/>
    <w:rsid w:val="00695E75"/>
    <w:rsid w:val="00695E9D"/>
    <w:rsid w:val="00695ECD"/>
    <w:rsid w:val="00695F7F"/>
    <w:rsid w:val="00695F80"/>
    <w:rsid w:val="00695FC5"/>
    <w:rsid w:val="0069636A"/>
    <w:rsid w:val="006963A6"/>
    <w:rsid w:val="006963EE"/>
    <w:rsid w:val="00696D6C"/>
    <w:rsid w:val="00696F40"/>
    <w:rsid w:val="00697186"/>
    <w:rsid w:val="006971BB"/>
    <w:rsid w:val="0069730A"/>
    <w:rsid w:val="006973E4"/>
    <w:rsid w:val="00697436"/>
    <w:rsid w:val="0069750C"/>
    <w:rsid w:val="0069751A"/>
    <w:rsid w:val="00697534"/>
    <w:rsid w:val="00697656"/>
    <w:rsid w:val="00697B47"/>
    <w:rsid w:val="00697B5A"/>
    <w:rsid w:val="00697B83"/>
    <w:rsid w:val="00697E53"/>
    <w:rsid w:val="00697E69"/>
    <w:rsid w:val="00697E8B"/>
    <w:rsid w:val="006A006E"/>
    <w:rsid w:val="006A01B7"/>
    <w:rsid w:val="006A07EA"/>
    <w:rsid w:val="006A0935"/>
    <w:rsid w:val="006A0A4B"/>
    <w:rsid w:val="006A0B34"/>
    <w:rsid w:val="006A0B42"/>
    <w:rsid w:val="006A0FE2"/>
    <w:rsid w:val="006A1022"/>
    <w:rsid w:val="006A1299"/>
    <w:rsid w:val="006A129A"/>
    <w:rsid w:val="006A151A"/>
    <w:rsid w:val="006A1845"/>
    <w:rsid w:val="006A1DB8"/>
    <w:rsid w:val="006A1DCB"/>
    <w:rsid w:val="006A1E6B"/>
    <w:rsid w:val="006A1EDA"/>
    <w:rsid w:val="006A1EF7"/>
    <w:rsid w:val="006A207C"/>
    <w:rsid w:val="006A21B2"/>
    <w:rsid w:val="006A2206"/>
    <w:rsid w:val="006A2584"/>
    <w:rsid w:val="006A2623"/>
    <w:rsid w:val="006A27A4"/>
    <w:rsid w:val="006A27B0"/>
    <w:rsid w:val="006A2912"/>
    <w:rsid w:val="006A2A70"/>
    <w:rsid w:val="006A2A8A"/>
    <w:rsid w:val="006A2ACE"/>
    <w:rsid w:val="006A2B22"/>
    <w:rsid w:val="006A2B2C"/>
    <w:rsid w:val="006A2DDE"/>
    <w:rsid w:val="006A2E23"/>
    <w:rsid w:val="006A2EBE"/>
    <w:rsid w:val="006A31BF"/>
    <w:rsid w:val="006A3269"/>
    <w:rsid w:val="006A3281"/>
    <w:rsid w:val="006A329B"/>
    <w:rsid w:val="006A32B7"/>
    <w:rsid w:val="006A349A"/>
    <w:rsid w:val="006A3602"/>
    <w:rsid w:val="006A363F"/>
    <w:rsid w:val="006A3659"/>
    <w:rsid w:val="006A3664"/>
    <w:rsid w:val="006A36F2"/>
    <w:rsid w:val="006A389A"/>
    <w:rsid w:val="006A392D"/>
    <w:rsid w:val="006A393F"/>
    <w:rsid w:val="006A3A94"/>
    <w:rsid w:val="006A3CA7"/>
    <w:rsid w:val="006A3CC1"/>
    <w:rsid w:val="006A3DFF"/>
    <w:rsid w:val="006A3FBB"/>
    <w:rsid w:val="006A419B"/>
    <w:rsid w:val="006A45D5"/>
    <w:rsid w:val="006A4787"/>
    <w:rsid w:val="006A4835"/>
    <w:rsid w:val="006A4858"/>
    <w:rsid w:val="006A48CA"/>
    <w:rsid w:val="006A4AE8"/>
    <w:rsid w:val="006A4E64"/>
    <w:rsid w:val="006A500D"/>
    <w:rsid w:val="006A5023"/>
    <w:rsid w:val="006A50C7"/>
    <w:rsid w:val="006A52AC"/>
    <w:rsid w:val="006A52DE"/>
    <w:rsid w:val="006A5316"/>
    <w:rsid w:val="006A5580"/>
    <w:rsid w:val="006A5670"/>
    <w:rsid w:val="006A5673"/>
    <w:rsid w:val="006A567E"/>
    <w:rsid w:val="006A5726"/>
    <w:rsid w:val="006A58C9"/>
    <w:rsid w:val="006A590D"/>
    <w:rsid w:val="006A596E"/>
    <w:rsid w:val="006A5972"/>
    <w:rsid w:val="006A5E4C"/>
    <w:rsid w:val="006A5F9D"/>
    <w:rsid w:val="006A5FC3"/>
    <w:rsid w:val="006A6038"/>
    <w:rsid w:val="006A62FE"/>
    <w:rsid w:val="006A644B"/>
    <w:rsid w:val="006A6514"/>
    <w:rsid w:val="006A65D2"/>
    <w:rsid w:val="006A661A"/>
    <w:rsid w:val="006A6852"/>
    <w:rsid w:val="006A68F1"/>
    <w:rsid w:val="006A6983"/>
    <w:rsid w:val="006A6990"/>
    <w:rsid w:val="006A6A38"/>
    <w:rsid w:val="006A6B10"/>
    <w:rsid w:val="006A6C4E"/>
    <w:rsid w:val="006A6F97"/>
    <w:rsid w:val="006A7011"/>
    <w:rsid w:val="006A7191"/>
    <w:rsid w:val="006A734B"/>
    <w:rsid w:val="006A745C"/>
    <w:rsid w:val="006A74F9"/>
    <w:rsid w:val="006A7617"/>
    <w:rsid w:val="006A76C5"/>
    <w:rsid w:val="006A7702"/>
    <w:rsid w:val="006A78C0"/>
    <w:rsid w:val="006A7A87"/>
    <w:rsid w:val="006A7B4F"/>
    <w:rsid w:val="006A7C00"/>
    <w:rsid w:val="006A7D68"/>
    <w:rsid w:val="006A7E11"/>
    <w:rsid w:val="006A7F96"/>
    <w:rsid w:val="006B0038"/>
    <w:rsid w:val="006B01BC"/>
    <w:rsid w:val="006B03F2"/>
    <w:rsid w:val="006B0569"/>
    <w:rsid w:val="006B0629"/>
    <w:rsid w:val="006B08D9"/>
    <w:rsid w:val="006B093E"/>
    <w:rsid w:val="006B0CDD"/>
    <w:rsid w:val="006B0F9A"/>
    <w:rsid w:val="006B1183"/>
    <w:rsid w:val="006B1290"/>
    <w:rsid w:val="006B159D"/>
    <w:rsid w:val="006B18D2"/>
    <w:rsid w:val="006B19B0"/>
    <w:rsid w:val="006B1D01"/>
    <w:rsid w:val="006B1D5C"/>
    <w:rsid w:val="006B1DBC"/>
    <w:rsid w:val="006B1F12"/>
    <w:rsid w:val="006B203F"/>
    <w:rsid w:val="006B206B"/>
    <w:rsid w:val="006B2083"/>
    <w:rsid w:val="006B2191"/>
    <w:rsid w:val="006B2351"/>
    <w:rsid w:val="006B2398"/>
    <w:rsid w:val="006B246A"/>
    <w:rsid w:val="006B2556"/>
    <w:rsid w:val="006B256C"/>
    <w:rsid w:val="006B25D2"/>
    <w:rsid w:val="006B2639"/>
    <w:rsid w:val="006B2822"/>
    <w:rsid w:val="006B2997"/>
    <w:rsid w:val="006B2A44"/>
    <w:rsid w:val="006B2A72"/>
    <w:rsid w:val="006B2D5F"/>
    <w:rsid w:val="006B30DF"/>
    <w:rsid w:val="006B3146"/>
    <w:rsid w:val="006B3259"/>
    <w:rsid w:val="006B328B"/>
    <w:rsid w:val="006B335B"/>
    <w:rsid w:val="006B37FD"/>
    <w:rsid w:val="006B38CD"/>
    <w:rsid w:val="006B3B9F"/>
    <w:rsid w:val="006B3CDF"/>
    <w:rsid w:val="006B3ED2"/>
    <w:rsid w:val="006B3F92"/>
    <w:rsid w:val="006B3FD1"/>
    <w:rsid w:val="006B400E"/>
    <w:rsid w:val="006B4109"/>
    <w:rsid w:val="006B42E4"/>
    <w:rsid w:val="006B44F2"/>
    <w:rsid w:val="006B453D"/>
    <w:rsid w:val="006B4561"/>
    <w:rsid w:val="006B4723"/>
    <w:rsid w:val="006B48D8"/>
    <w:rsid w:val="006B48E5"/>
    <w:rsid w:val="006B4A0B"/>
    <w:rsid w:val="006B4ABE"/>
    <w:rsid w:val="006B4D8C"/>
    <w:rsid w:val="006B53F4"/>
    <w:rsid w:val="006B55B7"/>
    <w:rsid w:val="006B5685"/>
    <w:rsid w:val="006B58A6"/>
    <w:rsid w:val="006B5B92"/>
    <w:rsid w:val="006B5BB6"/>
    <w:rsid w:val="006B5D40"/>
    <w:rsid w:val="006B5D61"/>
    <w:rsid w:val="006B5E5B"/>
    <w:rsid w:val="006B61D8"/>
    <w:rsid w:val="006B61EB"/>
    <w:rsid w:val="006B6426"/>
    <w:rsid w:val="006B6641"/>
    <w:rsid w:val="006B668E"/>
    <w:rsid w:val="006B6BEF"/>
    <w:rsid w:val="006B6DE9"/>
    <w:rsid w:val="006B7175"/>
    <w:rsid w:val="006B71BD"/>
    <w:rsid w:val="006B71E6"/>
    <w:rsid w:val="006B71F4"/>
    <w:rsid w:val="006B7406"/>
    <w:rsid w:val="006B7D3C"/>
    <w:rsid w:val="006B7E1F"/>
    <w:rsid w:val="006B7FE8"/>
    <w:rsid w:val="006C007D"/>
    <w:rsid w:val="006C0208"/>
    <w:rsid w:val="006C02CF"/>
    <w:rsid w:val="006C05D5"/>
    <w:rsid w:val="006C0A2E"/>
    <w:rsid w:val="006C0C0E"/>
    <w:rsid w:val="006C0F77"/>
    <w:rsid w:val="006C1045"/>
    <w:rsid w:val="006C10C9"/>
    <w:rsid w:val="006C1194"/>
    <w:rsid w:val="006C12FC"/>
    <w:rsid w:val="006C1516"/>
    <w:rsid w:val="006C15FB"/>
    <w:rsid w:val="006C1A21"/>
    <w:rsid w:val="006C1AA1"/>
    <w:rsid w:val="006C1B10"/>
    <w:rsid w:val="006C1CD7"/>
    <w:rsid w:val="006C1F39"/>
    <w:rsid w:val="006C1FCF"/>
    <w:rsid w:val="006C206C"/>
    <w:rsid w:val="006C241D"/>
    <w:rsid w:val="006C273E"/>
    <w:rsid w:val="006C2779"/>
    <w:rsid w:val="006C2844"/>
    <w:rsid w:val="006C28F9"/>
    <w:rsid w:val="006C2D48"/>
    <w:rsid w:val="006C2DC7"/>
    <w:rsid w:val="006C2EEA"/>
    <w:rsid w:val="006C2F3E"/>
    <w:rsid w:val="006C304E"/>
    <w:rsid w:val="006C30A7"/>
    <w:rsid w:val="006C30F2"/>
    <w:rsid w:val="006C3359"/>
    <w:rsid w:val="006C3465"/>
    <w:rsid w:val="006C34F8"/>
    <w:rsid w:val="006C35D4"/>
    <w:rsid w:val="006C3728"/>
    <w:rsid w:val="006C37B1"/>
    <w:rsid w:val="006C38F9"/>
    <w:rsid w:val="006C3A37"/>
    <w:rsid w:val="006C3CB6"/>
    <w:rsid w:val="006C3D70"/>
    <w:rsid w:val="006C3EA1"/>
    <w:rsid w:val="006C41A6"/>
    <w:rsid w:val="006C4310"/>
    <w:rsid w:val="006C43CA"/>
    <w:rsid w:val="006C442A"/>
    <w:rsid w:val="006C4630"/>
    <w:rsid w:val="006C4640"/>
    <w:rsid w:val="006C46D3"/>
    <w:rsid w:val="006C46FB"/>
    <w:rsid w:val="006C4720"/>
    <w:rsid w:val="006C47A0"/>
    <w:rsid w:val="006C4AF9"/>
    <w:rsid w:val="006C4D22"/>
    <w:rsid w:val="006C4D58"/>
    <w:rsid w:val="006C4D5A"/>
    <w:rsid w:val="006C4E8E"/>
    <w:rsid w:val="006C4FAB"/>
    <w:rsid w:val="006C515A"/>
    <w:rsid w:val="006C5199"/>
    <w:rsid w:val="006C5281"/>
    <w:rsid w:val="006C52A7"/>
    <w:rsid w:val="006C52E1"/>
    <w:rsid w:val="006C5330"/>
    <w:rsid w:val="006C58F5"/>
    <w:rsid w:val="006C5A11"/>
    <w:rsid w:val="006C5A26"/>
    <w:rsid w:val="006C5AEA"/>
    <w:rsid w:val="006C5C3E"/>
    <w:rsid w:val="006C5CA3"/>
    <w:rsid w:val="006C5D63"/>
    <w:rsid w:val="006C5F1B"/>
    <w:rsid w:val="006C6019"/>
    <w:rsid w:val="006C6262"/>
    <w:rsid w:val="006C62AA"/>
    <w:rsid w:val="006C642F"/>
    <w:rsid w:val="006C6544"/>
    <w:rsid w:val="006C657C"/>
    <w:rsid w:val="006C668E"/>
    <w:rsid w:val="006C66EC"/>
    <w:rsid w:val="006C670B"/>
    <w:rsid w:val="006C678C"/>
    <w:rsid w:val="006C6796"/>
    <w:rsid w:val="006C68AF"/>
    <w:rsid w:val="006C6B01"/>
    <w:rsid w:val="006C6CB6"/>
    <w:rsid w:val="006C6F3E"/>
    <w:rsid w:val="006C6FB3"/>
    <w:rsid w:val="006C701B"/>
    <w:rsid w:val="006C707E"/>
    <w:rsid w:val="006C7389"/>
    <w:rsid w:val="006C74BC"/>
    <w:rsid w:val="006C7721"/>
    <w:rsid w:val="006C7C01"/>
    <w:rsid w:val="006C7D06"/>
    <w:rsid w:val="006C7D87"/>
    <w:rsid w:val="006C7EA5"/>
    <w:rsid w:val="006D0364"/>
    <w:rsid w:val="006D03CD"/>
    <w:rsid w:val="006D04F1"/>
    <w:rsid w:val="006D0514"/>
    <w:rsid w:val="006D0620"/>
    <w:rsid w:val="006D06A7"/>
    <w:rsid w:val="006D08F9"/>
    <w:rsid w:val="006D093F"/>
    <w:rsid w:val="006D09DB"/>
    <w:rsid w:val="006D0D89"/>
    <w:rsid w:val="006D0EC8"/>
    <w:rsid w:val="006D1276"/>
    <w:rsid w:val="006D1326"/>
    <w:rsid w:val="006D1475"/>
    <w:rsid w:val="006D1802"/>
    <w:rsid w:val="006D196A"/>
    <w:rsid w:val="006D1A02"/>
    <w:rsid w:val="006D21B5"/>
    <w:rsid w:val="006D22B0"/>
    <w:rsid w:val="006D230D"/>
    <w:rsid w:val="006D2991"/>
    <w:rsid w:val="006D29CF"/>
    <w:rsid w:val="006D2A9B"/>
    <w:rsid w:val="006D2B71"/>
    <w:rsid w:val="006D2B87"/>
    <w:rsid w:val="006D2C0C"/>
    <w:rsid w:val="006D2D3D"/>
    <w:rsid w:val="006D2F5F"/>
    <w:rsid w:val="006D3207"/>
    <w:rsid w:val="006D32CF"/>
    <w:rsid w:val="006D35AD"/>
    <w:rsid w:val="006D35BF"/>
    <w:rsid w:val="006D38AC"/>
    <w:rsid w:val="006D38C8"/>
    <w:rsid w:val="006D3B05"/>
    <w:rsid w:val="006D3C05"/>
    <w:rsid w:val="006D3D81"/>
    <w:rsid w:val="006D3FCD"/>
    <w:rsid w:val="006D420A"/>
    <w:rsid w:val="006D4533"/>
    <w:rsid w:val="006D4690"/>
    <w:rsid w:val="006D483E"/>
    <w:rsid w:val="006D490F"/>
    <w:rsid w:val="006D4968"/>
    <w:rsid w:val="006D4B0F"/>
    <w:rsid w:val="006D4D82"/>
    <w:rsid w:val="006D4E16"/>
    <w:rsid w:val="006D4F89"/>
    <w:rsid w:val="006D4FE7"/>
    <w:rsid w:val="006D5223"/>
    <w:rsid w:val="006D5419"/>
    <w:rsid w:val="006D54E8"/>
    <w:rsid w:val="006D5808"/>
    <w:rsid w:val="006D58A5"/>
    <w:rsid w:val="006D5CF0"/>
    <w:rsid w:val="006D5D2E"/>
    <w:rsid w:val="006D5DF4"/>
    <w:rsid w:val="006D5F63"/>
    <w:rsid w:val="006D6239"/>
    <w:rsid w:val="006D625C"/>
    <w:rsid w:val="006D651C"/>
    <w:rsid w:val="006D65AD"/>
    <w:rsid w:val="006D6607"/>
    <w:rsid w:val="006D677E"/>
    <w:rsid w:val="006D67C1"/>
    <w:rsid w:val="006D67C2"/>
    <w:rsid w:val="006D6854"/>
    <w:rsid w:val="006D690A"/>
    <w:rsid w:val="006D6948"/>
    <w:rsid w:val="006D6A38"/>
    <w:rsid w:val="006D6AE7"/>
    <w:rsid w:val="006D6E90"/>
    <w:rsid w:val="006D711F"/>
    <w:rsid w:val="006D71D4"/>
    <w:rsid w:val="006D720D"/>
    <w:rsid w:val="006D7246"/>
    <w:rsid w:val="006D7357"/>
    <w:rsid w:val="006D76D4"/>
    <w:rsid w:val="006D7E3D"/>
    <w:rsid w:val="006D7E9E"/>
    <w:rsid w:val="006E006A"/>
    <w:rsid w:val="006E013B"/>
    <w:rsid w:val="006E014A"/>
    <w:rsid w:val="006E0171"/>
    <w:rsid w:val="006E0244"/>
    <w:rsid w:val="006E0291"/>
    <w:rsid w:val="006E0301"/>
    <w:rsid w:val="006E04A0"/>
    <w:rsid w:val="006E0638"/>
    <w:rsid w:val="006E0661"/>
    <w:rsid w:val="006E071E"/>
    <w:rsid w:val="006E0751"/>
    <w:rsid w:val="006E09B8"/>
    <w:rsid w:val="006E0D2A"/>
    <w:rsid w:val="006E0D53"/>
    <w:rsid w:val="006E1197"/>
    <w:rsid w:val="006E1235"/>
    <w:rsid w:val="006E13C2"/>
    <w:rsid w:val="006E1738"/>
    <w:rsid w:val="006E1859"/>
    <w:rsid w:val="006E18DB"/>
    <w:rsid w:val="006E1A7B"/>
    <w:rsid w:val="006E1F51"/>
    <w:rsid w:val="006E1FA2"/>
    <w:rsid w:val="006E213D"/>
    <w:rsid w:val="006E2163"/>
    <w:rsid w:val="006E2255"/>
    <w:rsid w:val="006E2269"/>
    <w:rsid w:val="006E2699"/>
    <w:rsid w:val="006E2799"/>
    <w:rsid w:val="006E27CB"/>
    <w:rsid w:val="006E287A"/>
    <w:rsid w:val="006E2918"/>
    <w:rsid w:val="006E2BED"/>
    <w:rsid w:val="006E2CBF"/>
    <w:rsid w:val="006E3012"/>
    <w:rsid w:val="006E3100"/>
    <w:rsid w:val="006E31EC"/>
    <w:rsid w:val="006E32D5"/>
    <w:rsid w:val="006E32F1"/>
    <w:rsid w:val="006E35BE"/>
    <w:rsid w:val="006E36D7"/>
    <w:rsid w:val="006E37D0"/>
    <w:rsid w:val="006E3AC5"/>
    <w:rsid w:val="006E3CAA"/>
    <w:rsid w:val="006E3D40"/>
    <w:rsid w:val="006E3F1C"/>
    <w:rsid w:val="006E402D"/>
    <w:rsid w:val="006E427A"/>
    <w:rsid w:val="006E429D"/>
    <w:rsid w:val="006E42CB"/>
    <w:rsid w:val="006E449B"/>
    <w:rsid w:val="006E44AA"/>
    <w:rsid w:val="006E45BA"/>
    <w:rsid w:val="006E4D78"/>
    <w:rsid w:val="006E4DAC"/>
    <w:rsid w:val="006E4DBC"/>
    <w:rsid w:val="006E4E4E"/>
    <w:rsid w:val="006E4EB0"/>
    <w:rsid w:val="006E53DF"/>
    <w:rsid w:val="006E550C"/>
    <w:rsid w:val="006E5572"/>
    <w:rsid w:val="006E568C"/>
    <w:rsid w:val="006E5A44"/>
    <w:rsid w:val="006E5CCB"/>
    <w:rsid w:val="006E5E7B"/>
    <w:rsid w:val="006E5F4F"/>
    <w:rsid w:val="006E5F93"/>
    <w:rsid w:val="006E5FB2"/>
    <w:rsid w:val="006E6090"/>
    <w:rsid w:val="006E61E7"/>
    <w:rsid w:val="006E6335"/>
    <w:rsid w:val="006E643C"/>
    <w:rsid w:val="006E6648"/>
    <w:rsid w:val="006E670B"/>
    <w:rsid w:val="006E674F"/>
    <w:rsid w:val="006E69C8"/>
    <w:rsid w:val="006E6A03"/>
    <w:rsid w:val="006E6A19"/>
    <w:rsid w:val="006E6C3E"/>
    <w:rsid w:val="006E6C92"/>
    <w:rsid w:val="006E6DBD"/>
    <w:rsid w:val="006E7082"/>
    <w:rsid w:val="006E70D5"/>
    <w:rsid w:val="006E7227"/>
    <w:rsid w:val="006E72A6"/>
    <w:rsid w:val="006E7690"/>
    <w:rsid w:val="006E7A8C"/>
    <w:rsid w:val="006E7C4C"/>
    <w:rsid w:val="006E7DB1"/>
    <w:rsid w:val="006E7E59"/>
    <w:rsid w:val="006E7FA1"/>
    <w:rsid w:val="006F0003"/>
    <w:rsid w:val="006F0304"/>
    <w:rsid w:val="006F03F8"/>
    <w:rsid w:val="006F0634"/>
    <w:rsid w:val="006F080E"/>
    <w:rsid w:val="006F0A3B"/>
    <w:rsid w:val="006F0B94"/>
    <w:rsid w:val="006F0FA7"/>
    <w:rsid w:val="006F0FD2"/>
    <w:rsid w:val="006F10C1"/>
    <w:rsid w:val="006F111C"/>
    <w:rsid w:val="006F1124"/>
    <w:rsid w:val="006F1173"/>
    <w:rsid w:val="006F123F"/>
    <w:rsid w:val="006F1592"/>
    <w:rsid w:val="006F160E"/>
    <w:rsid w:val="006F1806"/>
    <w:rsid w:val="006F1855"/>
    <w:rsid w:val="006F190A"/>
    <w:rsid w:val="006F194C"/>
    <w:rsid w:val="006F1AEF"/>
    <w:rsid w:val="006F1B0D"/>
    <w:rsid w:val="006F1C16"/>
    <w:rsid w:val="006F1D08"/>
    <w:rsid w:val="006F1D24"/>
    <w:rsid w:val="006F1EFA"/>
    <w:rsid w:val="006F2316"/>
    <w:rsid w:val="006F24A5"/>
    <w:rsid w:val="006F2777"/>
    <w:rsid w:val="006F27BA"/>
    <w:rsid w:val="006F28EE"/>
    <w:rsid w:val="006F29C8"/>
    <w:rsid w:val="006F2B15"/>
    <w:rsid w:val="006F2B2D"/>
    <w:rsid w:val="006F2B82"/>
    <w:rsid w:val="006F2CCB"/>
    <w:rsid w:val="006F2FAB"/>
    <w:rsid w:val="006F2FB1"/>
    <w:rsid w:val="006F3015"/>
    <w:rsid w:val="006F30C2"/>
    <w:rsid w:val="006F38D2"/>
    <w:rsid w:val="006F3B85"/>
    <w:rsid w:val="006F3C1F"/>
    <w:rsid w:val="006F3D31"/>
    <w:rsid w:val="006F4094"/>
    <w:rsid w:val="006F4118"/>
    <w:rsid w:val="006F4149"/>
    <w:rsid w:val="006F417B"/>
    <w:rsid w:val="006F4195"/>
    <w:rsid w:val="006F4209"/>
    <w:rsid w:val="006F4240"/>
    <w:rsid w:val="006F42DA"/>
    <w:rsid w:val="006F4900"/>
    <w:rsid w:val="006F4969"/>
    <w:rsid w:val="006F4AD9"/>
    <w:rsid w:val="006F4C3A"/>
    <w:rsid w:val="006F4EBA"/>
    <w:rsid w:val="006F5397"/>
    <w:rsid w:val="006F5437"/>
    <w:rsid w:val="006F566E"/>
    <w:rsid w:val="006F57CA"/>
    <w:rsid w:val="006F5816"/>
    <w:rsid w:val="006F5923"/>
    <w:rsid w:val="006F5A00"/>
    <w:rsid w:val="006F5A6B"/>
    <w:rsid w:val="006F5B90"/>
    <w:rsid w:val="006F5BA4"/>
    <w:rsid w:val="006F5C25"/>
    <w:rsid w:val="006F5D3D"/>
    <w:rsid w:val="006F5EF8"/>
    <w:rsid w:val="006F6025"/>
    <w:rsid w:val="006F607B"/>
    <w:rsid w:val="006F6231"/>
    <w:rsid w:val="006F633D"/>
    <w:rsid w:val="006F63D3"/>
    <w:rsid w:val="006F656A"/>
    <w:rsid w:val="006F6581"/>
    <w:rsid w:val="006F6686"/>
    <w:rsid w:val="006F672B"/>
    <w:rsid w:val="006F681E"/>
    <w:rsid w:val="006F6B51"/>
    <w:rsid w:val="006F6C85"/>
    <w:rsid w:val="006F6CA4"/>
    <w:rsid w:val="006F6CCD"/>
    <w:rsid w:val="006F7135"/>
    <w:rsid w:val="006F7374"/>
    <w:rsid w:val="006F7845"/>
    <w:rsid w:val="006F7A17"/>
    <w:rsid w:val="006F7C6C"/>
    <w:rsid w:val="006F7E62"/>
    <w:rsid w:val="006F7EE1"/>
    <w:rsid w:val="00700015"/>
    <w:rsid w:val="0070004D"/>
    <w:rsid w:val="00700158"/>
    <w:rsid w:val="007001CC"/>
    <w:rsid w:val="0070043D"/>
    <w:rsid w:val="007004B5"/>
    <w:rsid w:val="00700656"/>
    <w:rsid w:val="007006D8"/>
    <w:rsid w:val="00700842"/>
    <w:rsid w:val="007009A5"/>
    <w:rsid w:val="00700BBA"/>
    <w:rsid w:val="00700CC8"/>
    <w:rsid w:val="00700DA9"/>
    <w:rsid w:val="00700DF6"/>
    <w:rsid w:val="00700EC0"/>
    <w:rsid w:val="00700ECD"/>
    <w:rsid w:val="0070116E"/>
    <w:rsid w:val="00701345"/>
    <w:rsid w:val="007015AE"/>
    <w:rsid w:val="00701712"/>
    <w:rsid w:val="00701BA1"/>
    <w:rsid w:val="00701C4E"/>
    <w:rsid w:val="00701C67"/>
    <w:rsid w:val="00701C72"/>
    <w:rsid w:val="00701ECA"/>
    <w:rsid w:val="0070222C"/>
    <w:rsid w:val="00702287"/>
    <w:rsid w:val="00702468"/>
    <w:rsid w:val="00702A27"/>
    <w:rsid w:val="00702A5B"/>
    <w:rsid w:val="00702C53"/>
    <w:rsid w:val="00702CE3"/>
    <w:rsid w:val="00702E68"/>
    <w:rsid w:val="007036D5"/>
    <w:rsid w:val="007038EA"/>
    <w:rsid w:val="00703907"/>
    <w:rsid w:val="00703A0C"/>
    <w:rsid w:val="00703A53"/>
    <w:rsid w:val="00703AAE"/>
    <w:rsid w:val="00703B03"/>
    <w:rsid w:val="00703D13"/>
    <w:rsid w:val="00703F86"/>
    <w:rsid w:val="00704149"/>
    <w:rsid w:val="00704495"/>
    <w:rsid w:val="0070481D"/>
    <w:rsid w:val="0070490F"/>
    <w:rsid w:val="00704AA9"/>
    <w:rsid w:val="00704C02"/>
    <w:rsid w:val="00704C1C"/>
    <w:rsid w:val="00704C2F"/>
    <w:rsid w:val="00704CE6"/>
    <w:rsid w:val="00704D35"/>
    <w:rsid w:val="00704D6E"/>
    <w:rsid w:val="00704DE8"/>
    <w:rsid w:val="0070516F"/>
    <w:rsid w:val="007054EB"/>
    <w:rsid w:val="007056B1"/>
    <w:rsid w:val="00705AD4"/>
    <w:rsid w:val="00706224"/>
    <w:rsid w:val="007062D7"/>
    <w:rsid w:val="00706669"/>
    <w:rsid w:val="00706964"/>
    <w:rsid w:val="00706AE5"/>
    <w:rsid w:val="00706B28"/>
    <w:rsid w:val="00706F1D"/>
    <w:rsid w:val="00706F5D"/>
    <w:rsid w:val="0070714A"/>
    <w:rsid w:val="007071D1"/>
    <w:rsid w:val="007072F1"/>
    <w:rsid w:val="00707455"/>
    <w:rsid w:val="00707466"/>
    <w:rsid w:val="007076D5"/>
    <w:rsid w:val="00707A6B"/>
    <w:rsid w:val="00707C13"/>
    <w:rsid w:val="00707D57"/>
    <w:rsid w:val="00707D8E"/>
    <w:rsid w:val="00707DAD"/>
    <w:rsid w:val="00707F64"/>
    <w:rsid w:val="0071005A"/>
    <w:rsid w:val="00710146"/>
    <w:rsid w:val="0071014E"/>
    <w:rsid w:val="00710221"/>
    <w:rsid w:val="00710358"/>
    <w:rsid w:val="00710A59"/>
    <w:rsid w:val="00710B0E"/>
    <w:rsid w:val="00710E35"/>
    <w:rsid w:val="00711056"/>
    <w:rsid w:val="007111A2"/>
    <w:rsid w:val="00711251"/>
    <w:rsid w:val="00711268"/>
    <w:rsid w:val="0071135E"/>
    <w:rsid w:val="007114B9"/>
    <w:rsid w:val="00711857"/>
    <w:rsid w:val="007118AF"/>
    <w:rsid w:val="007119AE"/>
    <w:rsid w:val="007119F3"/>
    <w:rsid w:val="00711A17"/>
    <w:rsid w:val="00711A74"/>
    <w:rsid w:val="00711B1D"/>
    <w:rsid w:val="00711BE7"/>
    <w:rsid w:val="00711C15"/>
    <w:rsid w:val="00711D74"/>
    <w:rsid w:val="00711DC0"/>
    <w:rsid w:val="00711DFA"/>
    <w:rsid w:val="00711EC9"/>
    <w:rsid w:val="00711F0E"/>
    <w:rsid w:val="00712192"/>
    <w:rsid w:val="0071222C"/>
    <w:rsid w:val="0071227F"/>
    <w:rsid w:val="0071232E"/>
    <w:rsid w:val="007123BD"/>
    <w:rsid w:val="00712B30"/>
    <w:rsid w:val="00712BFC"/>
    <w:rsid w:val="00712CF7"/>
    <w:rsid w:val="00712D9A"/>
    <w:rsid w:val="00712E13"/>
    <w:rsid w:val="00712F27"/>
    <w:rsid w:val="007131E3"/>
    <w:rsid w:val="007131E9"/>
    <w:rsid w:val="007131F4"/>
    <w:rsid w:val="0071333B"/>
    <w:rsid w:val="007134AD"/>
    <w:rsid w:val="00713666"/>
    <w:rsid w:val="00713830"/>
    <w:rsid w:val="007139E1"/>
    <w:rsid w:val="00713A0E"/>
    <w:rsid w:val="00713CF1"/>
    <w:rsid w:val="00713E61"/>
    <w:rsid w:val="00713F28"/>
    <w:rsid w:val="007141EC"/>
    <w:rsid w:val="0071438F"/>
    <w:rsid w:val="007148DC"/>
    <w:rsid w:val="00714B67"/>
    <w:rsid w:val="00714CF7"/>
    <w:rsid w:val="00714CFB"/>
    <w:rsid w:val="00714D05"/>
    <w:rsid w:val="00714D79"/>
    <w:rsid w:val="00714DC2"/>
    <w:rsid w:val="00714E34"/>
    <w:rsid w:val="007150EE"/>
    <w:rsid w:val="007153AF"/>
    <w:rsid w:val="007153D5"/>
    <w:rsid w:val="0071545A"/>
    <w:rsid w:val="00715ABE"/>
    <w:rsid w:val="00715E8C"/>
    <w:rsid w:val="00715FC8"/>
    <w:rsid w:val="007163BA"/>
    <w:rsid w:val="007163E6"/>
    <w:rsid w:val="00716502"/>
    <w:rsid w:val="0071651E"/>
    <w:rsid w:val="0071656A"/>
    <w:rsid w:val="0071656E"/>
    <w:rsid w:val="0071659D"/>
    <w:rsid w:val="0071665A"/>
    <w:rsid w:val="007167BD"/>
    <w:rsid w:val="00716A64"/>
    <w:rsid w:val="00716ACB"/>
    <w:rsid w:val="00716B9D"/>
    <w:rsid w:val="00716D70"/>
    <w:rsid w:val="00716DFE"/>
    <w:rsid w:val="00716FDB"/>
    <w:rsid w:val="0071719E"/>
    <w:rsid w:val="0071743E"/>
    <w:rsid w:val="007174BF"/>
    <w:rsid w:val="007176A0"/>
    <w:rsid w:val="00717744"/>
    <w:rsid w:val="007177D1"/>
    <w:rsid w:val="007177DF"/>
    <w:rsid w:val="00717944"/>
    <w:rsid w:val="00717B34"/>
    <w:rsid w:val="00717B63"/>
    <w:rsid w:val="00717B67"/>
    <w:rsid w:val="00717B85"/>
    <w:rsid w:val="00717BE4"/>
    <w:rsid w:val="00717BEE"/>
    <w:rsid w:val="00717D7D"/>
    <w:rsid w:val="00717D7F"/>
    <w:rsid w:val="00717ED5"/>
    <w:rsid w:val="007200B8"/>
    <w:rsid w:val="007200E1"/>
    <w:rsid w:val="0072011F"/>
    <w:rsid w:val="0072013E"/>
    <w:rsid w:val="0072023C"/>
    <w:rsid w:val="007202F0"/>
    <w:rsid w:val="007203D5"/>
    <w:rsid w:val="007203E1"/>
    <w:rsid w:val="007206F9"/>
    <w:rsid w:val="00720908"/>
    <w:rsid w:val="00720A76"/>
    <w:rsid w:val="00720B85"/>
    <w:rsid w:val="00720CBA"/>
    <w:rsid w:val="00721103"/>
    <w:rsid w:val="00721328"/>
    <w:rsid w:val="00721379"/>
    <w:rsid w:val="007213B0"/>
    <w:rsid w:val="007213B7"/>
    <w:rsid w:val="0072147B"/>
    <w:rsid w:val="00721494"/>
    <w:rsid w:val="00721498"/>
    <w:rsid w:val="007216C0"/>
    <w:rsid w:val="0072188B"/>
    <w:rsid w:val="007219CF"/>
    <w:rsid w:val="00721AD2"/>
    <w:rsid w:val="00721C96"/>
    <w:rsid w:val="00721CFE"/>
    <w:rsid w:val="00721D7F"/>
    <w:rsid w:val="00721D90"/>
    <w:rsid w:val="00722046"/>
    <w:rsid w:val="0072245D"/>
    <w:rsid w:val="0072253E"/>
    <w:rsid w:val="00722554"/>
    <w:rsid w:val="00722620"/>
    <w:rsid w:val="0072293A"/>
    <w:rsid w:val="007229C6"/>
    <w:rsid w:val="00722A47"/>
    <w:rsid w:val="00723093"/>
    <w:rsid w:val="007230D7"/>
    <w:rsid w:val="00723209"/>
    <w:rsid w:val="0072326B"/>
    <w:rsid w:val="0072335B"/>
    <w:rsid w:val="007234A8"/>
    <w:rsid w:val="0072357B"/>
    <w:rsid w:val="0072377D"/>
    <w:rsid w:val="007237BA"/>
    <w:rsid w:val="0072391C"/>
    <w:rsid w:val="007239F3"/>
    <w:rsid w:val="00723A23"/>
    <w:rsid w:val="00723A42"/>
    <w:rsid w:val="00723CF8"/>
    <w:rsid w:val="00723EE5"/>
    <w:rsid w:val="00724089"/>
    <w:rsid w:val="00724283"/>
    <w:rsid w:val="007245BF"/>
    <w:rsid w:val="007246A5"/>
    <w:rsid w:val="00724A9A"/>
    <w:rsid w:val="00724AB1"/>
    <w:rsid w:val="00724B4D"/>
    <w:rsid w:val="00724CF8"/>
    <w:rsid w:val="00724D94"/>
    <w:rsid w:val="00725186"/>
    <w:rsid w:val="007251F4"/>
    <w:rsid w:val="007254E5"/>
    <w:rsid w:val="00725849"/>
    <w:rsid w:val="007259EB"/>
    <w:rsid w:val="00725B24"/>
    <w:rsid w:val="00725D93"/>
    <w:rsid w:val="00725EE7"/>
    <w:rsid w:val="00725F1F"/>
    <w:rsid w:val="00725F4B"/>
    <w:rsid w:val="00725F78"/>
    <w:rsid w:val="00725F8F"/>
    <w:rsid w:val="007260FC"/>
    <w:rsid w:val="00726245"/>
    <w:rsid w:val="007262F0"/>
    <w:rsid w:val="007264CC"/>
    <w:rsid w:val="00726547"/>
    <w:rsid w:val="00726BF6"/>
    <w:rsid w:val="00726DD5"/>
    <w:rsid w:val="00726E01"/>
    <w:rsid w:val="00726EC7"/>
    <w:rsid w:val="007272DE"/>
    <w:rsid w:val="0072736B"/>
    <w:rsid w:val="0072754C"/>
    <w:rsid w:val="0072756D"/>
    <w:rsid w:val="007276D7"/>
    <w:rsid w:val="007278C9"/>
    <w:rsid w:val="00727AC8"/>
    <w:rsid w:val="00727B2A"/>
    <w:rsid w:val="00727B38"/>
    <w:rsid w:val="00727FBB"/>
    <w:rsid w:val="0073026F"/>
    <w:rsid w:val="0073050D"/>
    <w:rsid w:val="00730533"/>
    <w:rsid w:val="0073065E"/>
    <w:rsid w:val="00730845"/>
    <w:rsid w:val="00730908"/>
    <w:rsid w:val="00730D00"/>
    <w:rsid w:val="00730D0C"/>
    <w:rsid w:val="00730F42"/>
    <w:rsid w:val="007310CD"/>
    <w:rsid w:val="007311D1"/>
    <w:rsid w:val="00731270"/>
    <w:rsid w:val="007312CC"/>
    <w:rsid w:val="007312F3"/>
    <w:rsid w:val="00731324"/>
    <w:rsid w:val="007313C8"/>
    <w:rsid w:val="00731480"/>
    <w:rsid w:val="007314CE"/>
    <w:rsid w:val="007315DD"/>
    <w:rsid w:val="0073160A"/>
    <w:rsid w:val="00731631"/>
    <w:rsid w:val="00731742"/>
    <w:rsid w:val="00731867"/>
    <w:rsid w:val="00731BB9"/>
    <w:rsid w:val="00731CA5"/>
    <w:rsid w:val="0073207F"/>
    <w:rsid w:val="0073249D"/>
    <w:rsid w:val="0073253D"/>
    <w:rsid w:val="00732661"/>
    <w:rsid w:val="007326C7"/>
    <w:rsid w:val="00732855"/>
    <w:rsid w:val="00732A16"/>
    <w:rsid w:val="00732B05"/>
    <w:rsid w:val="00732CEE"/>
    <w:rsid w:val="00732D56"/>
    <w:rsid w:val="00732F86"/>
    <w:rsid w:val="00732F8C"/>
    <w:rsid w:val="00732FD8"/>
    <w:rsid w:val="007332A1"/>
    <w:rsid w:val="007335F4"/>
    <w:rsid w:val="007336B3"/>
    <w:rsid w:val="00733883"/>
    <w:rsid w:val="007338D2"/>
    <w:rsid w:val="007338F7"/>
    <w:rsid w:val="0073391D"/>
    <w:rsid w:val="00733ACB"/>
    <w:rsid w:val="00733BFE"/>
    <w:rsid w:val="00733DF3"/>
    <w:rsid w:val="00733F4E"/>
    <w:rsid w:val="00733FC5"/>
    <w:rsid w:val="0073408C"/>
    <w:rsid w:val="00734159"/>
    <w:rsid w:val="00734316"/>
    <w:rsid w:val="00734511"/>
    <w:rsid w:val="00734649"/>
    <w:rsid w:val="007346A6"/>
    <w:rsid w:val="0073475A"/>
    <w:rsid w:val="00734A80"/>
    <w:rsid w:val="00734AAE"/>
    <w:rsid w:val="00734B70"/>
    <w:rsid w:val="00734B8D"/>
    <w:rsid w:val="00734EEE"/>
    <w:rsid w:val="00734FD1"/>
    <w:rsid w:val="0073515B"/>
    <w:rsid w:val="0073517A"/>
    <w:rsid w:val="007351A2"/>
    <w:rsid w:val="007353F0"/>
    <w:rsid w:val="00735478"/>
    <w:rsid w:val="007354E9"/>
    <w:rsid w:val="007358A0"/>
    <w:rsid w:val="00735936"/>
    <w:rsid w:val="00735AAF"/>
    <w:rsid w:val="00735BBA"/>
    <w:rsid w:val="00735CC7"/>
    <w:rsid w:val="00736018"/>
    <w:rsid w:val="00736135"/>
    <w:rsid w:val="00736289"/>
    <w:rsid w:val="0073638E"/>
    <w:rsid w:val="0073658C"/>
    <w:rsid w:val="00736764"/>
    <w:rsid w:val="00736818"/>
    <w:rsid w:val="007368B9"/>
    <w:rsid w:val="0073695C"/>
    <w:rsid w:val="007369B9"/>
    <w:rsid w:val="00736A49"/>
    <w:rsid w:val="00736A95"/>
    <w:rsid w:val="00736D74"/>
    <w:rsid w:val="00736FA3"/>
    <w:rsid w:val="0073721E"/>
    <w:rsid w:val="007372D7"/>
    <w:rsid w:val="007373B1"/>
    <w:rsid w:val="007373BD"/>
    <w:rsid w:val="00737998"/>
    <w:rsid w:val="00737B94"/>
    <w:rsid w:val="00737BFC"/>
    <w:rsid w:val="00737C52"/>
    <w:rsid w:val="00737F5C"/>
    <w:rsid w:val="00737F8D"/>
    <w:rsid w:val="00737FC8"/>
    <w:rsid w:val="00737FF8"/>
    <w:rsid w:val="00740127"/>
    <w:rsid w:val="0074017E"/>
    <w:rsid w:val="0074020C"/>
    <w:rsid w:val="007402C9"/>
    <w:rsid w:val="007407D3"/>
    <w:rsid w:val="0074081A"/>
    <w:rsid w:val="0074083D"/>
    <w:rsid w:val="00740B31"/>
    <w:rsid w:val="00740DDE"/>
    <w:rsid w:val="007410B0"/>
    <w:rsid w:val="00741135"/>
    <w:rsid w:val="007411F7"/>
    <w:rsid w:val="0074182F"/>
    <w:rsid w:val="007418B9"/>
    <w:rsid w:val="00741962"/>
    <w:rsid w:val="00741A87"/>
    <w:rsid w:val="00741B1B"/>
    <w:rsid w:val="00741B36"/>
    <w:rsid w:val="00741B95"/>
    <w:rsid w:val="00741F0A"/>
    <w:rsid w:val="00741F6E"/>
    <w:rsid w:val="007421BF"/>
    <w:rsid w:val="007421F8"/>
    <w:rsid w:val="0074220B"/>
    <w:rsid w:val="00742264"/>
    <w:rsid w:val="007423DE"/>
    <w:rsid w:val="00742457"/>
    <w:rsid w:val="0074259C"/>
    <w:rsid w:val="007428B5"/>
    <w:rsid w:val="007428EB"/>
    <w:rsid w:val="00742A5D"/>
    <w:rsid w:val="00742B30"/>
    <w:rsid w:val="00742B47"/>
    <w:rsid w:val="00742B6A"/>
    <w:rsid w:val="00742B70"/>
    <w:rsid w:val="00742C5B"/>
    <w:rsid w:val="00742DAF"/>
    <w:rsid w:val="00742DC9"/>
    <w:rsid w:val="00742EE7"/>
    <w:rsid w:val="00742EFF"/>
    <w:rsid w:val="00742F47"/>
    <w:rsid w:val="0074303A"/>
    <w:rsid w:val="007430E7"/>
    <w:rsid w:val="00743118"/>
    <w:rsid w:val="007431AD"/>
    <w:rsid w:val="00743490"/>
    <w:rsid w:val="0074356D"/>
    <w:rsid w:val="00743655"/>
    <w:rsid w:val="0074370E"/>
    <w:rsid w:val="00743B80"/>
    <w:rsid w:val="00743CE3"/>
    <w:rsid w:val="00744104"/>
    <w:rsid w:val="0074426F"/>
    <w:rsid w:val="00744402"/>
    <w:rsid w:val="0074444D"/>
    <w:rsid w:val="007446ED"/>
    <w:rsid w:val="007447CA"/>
    <w:rsid w:val="0074490E"/>
    <w:rsid w:val="00744920"/>
    <w:rsid w:val="007449A2"/>
    <w:rsid w:val="00744B46"/>
    <w:rsid w:val="00745123"/>
    <w:rsid w:val="00745180"/>
    <w:rsid w:val="0074545B"/>
    <w:rsid w:val="007454F2"/>
    <w:rsid w:val="00745501"/>
    <w:rsid w:val="0074554D"/>
    <w:rsid w:val="007457C2"/>
    <w:rsid w:val="00745803"/>
    <w:rsid w:val="00745952"/>
    <w:rsid w:val="007460A0"/>
    <w:rsid w:val="007460AC"/>
    <w:rsid w:val="0074681A"/>
    <w:rsid w:val="00746A6F"/>
    <w:rsid w:val="00746D98"/>
    <w:rsid w:val="00746F20"/>
    <w:rsid w:val="007470B6"/>
    <w:rsid w:val="007471AB"/>
    <w:rsid w:val="007473C3"/>
    <w:rsid w:val="007474D7"/>
    <w:rsid w:val="007476A3"/>
    <w:rsid w:val="007476CD"/>
    <w:rsid w:val="00747899"/>
    <w:rsid w:val="0074792C"/>
    <w:rsid w:val="00747B41"/>
    <w:rsid w:val="00747B48"/>
    <w:rsid w:val="00747B7F"/>
    <w:rsid w:val="00747BD9"/>
    <w:rsid w:val="00747BFB"/>
    <w:rsid w:val="00747E00"/>
    <w:rsid w:val="00747F0D"/>
    <w:rsid w:val="00747F78"/>
    <w:rsid w:val="00747FAF"/>
    <w:rsid w:val="00747FD3"/>
    <w:rsid w:val="0075003B"/>
    <w:rsid w:val="007501CE"/>
    <w:rsid w:val="00750351"/>
    <w:rsid w:val="00750567"/>
    <w:rsid w:val="0075067C"/>
    <w:rsid w:val="007507E2"/>
    <w:rsid w:val="00750994"/>
    <w:rsid w:val="007509F3"/>
    <w:rsid w:val="00750B5E"/>
    <w:rsid w:val="00750B82"/>
    <w:rsid w:val="00750EE1"/>
    <w:rsid w:val="00750F86"/>
    <w:rsid w:val="007510A0"/>
    <w:rsid w:val="007510B6"/>
    <w:rsid w:val="007510CD"/>
    <w:rsid w:val="007510EA"/>
    <w:rsid w:val="0075120E"/>
    <w:rsid w:val="00751940"/>
    <w:rsid w:val="007519CE"/>
    <w:rsid w:val="00751A6F"/>
    <w:rsid w:val="00751CC2"/>
    <w:rsid w:val="00751ECC"/>
    <w:rsid w:val="00752266"/>
    <w:rsid w:val="007522FB"/>
    <w:rsid w:val="007525D9"/>
    <w:rsid w:val="007527FA"/>
    <w:rsid w:val="0075282B"/>
    <w:rsid w:val="00752952"/>
    <w:rsid w:val="00752A60"/>
    <w:rsid w:val="00752AEB"/>
    <w:rsid w:val="00752DAC"/>
    <w:rsid w:val="00753045"/>
    <w:rsid w:val="007530FB"/>
    <w:rsid w:val="00753167"/>
    <w:rsid w:val="007531D9"/>
    <w:rsid w:val="007531DC"/>
    <w:rsid w:val="007534B0"/>
    <w:rsid w:val="007534EA"/>
    <w:rsid w:val="0075354E"/>
    <w:rsid w:val="007535B5"/>
    <w:rsid w:val="007539CF"/>
    <w:rsid w:val="00753BA2"/>
    <w:rsid w:val="00753BD3"/>
    <w:rsid w:val="00753C53"/>
    <w:rsid w:val="00753C7A"/>
    <w:rsid w:val="00753FC9"/>
    <w:rsid w:val="007540A5"/>
    <w:rsid w:val="007542A1"/>
    <w:rsid w:val="0075433B"/>
    <w:rsid w:val="0075437F"/>
    <w:rsid w:val="00754394"/>
    <w:rsid w:val="00754745"/>
    <w:rsid w:val="007549A5"/>
    <w:rsid w:val="00754A1E"/>
    <w:rsid w:val="00754B7C"/>
    <w:rsid w:val="00754BA6"/>
    <w:rsid w:val="00755292"/>
    <w:rsid w:val="00755375"/>
    <w:rsid w:val="0075566B"/>
    <w:rsid w:val="0075567B"/>
    <w:rsid w:val="0075580D"/>
    <w:rsid w:val="00755974"/>
    <w:rsid w:val="00755A08"/>
    <w:rsid w:val="00755C91"/>
    <w:rsid w:val="00755D05"/>
    <w:rsid w:val="00755D45"/>
    <w:rsid w:val="00755D83"/>
    <w:rsid w:val="00755DAE"/>
    <w:rsid w:val="00755F2C"/>
    <w:rsid w:val="0075604A"/>
    <w:rsid w:val="0075605A"/>
    <w:rsid w:val="0075610E"/>
    <w:rsid w:val="007561EE"/>
    <w:rsid w:val="00756208"/>
    <w:rsid w:val="0075638B"/>
    <w:rsid w:val="007564AD"/>
    <w:rsid w:val="00756651"/>
    <w:rsid w:val="0075671F"/>
    <w:rsid w:val="00756742"/>
    <w:rsid w:val="00756C5C"/>
    <w:rsid w:val="00756E4B"/>
    <w:rsid w:val="00756F53"/>
    <w:rsid w:val="00756F85"/>
    <w:rsid w:val="0075701F"/>
    <w:rsid w:val="00757437"/>
    <w:rsid w:val="0075752D"/>
    <w:rsid w:val="00757641"/>
    <w:rsid w:val="00757814"/>
    <w:rsid w:val="0075796B"/>
    <w:rsid w:val="007579B6"/>
    <w:rsid w:val="007579C8"/>
    <w:rsid w:val="00757A3C"/>
    <w:rsid w:val="00757AAF"/>
    <w:rsid w:val="00757AD3"/>
    <w:rsid w:val="00757C30"/>
    <w:rsid w:val="00757CB3"/>
    <w:rsid w:val="00757D2D"/>
    <w:rsid w:val="00757EE6"/>
    <w:rsid w:val="00760015"/>
    <w:rsid w:val="0076017C"/>
    <w:rsid w:val="0076033C"/>
    <w:rsid w:val="00760537"/>
    <w:rsid w:val="007606FA"/>
    <w:rsid w:val="00760900"/>
    <w:rsid w:val="00760A70"/>
    <w:rsid w:val="00760DD7"/>
    <w:rsid w:val="0076129C"/>
    <w:rsid w:val="00761404"/>
    <w:rsid w:val="00761406"/>
    <w:rsid w:val="0076144F"/>
    <w:rsid w:val="00761480"/>
    <w:rsid w:val="007615D8"/>
    <w:rsid w:val="0076178E"/>
    <w:rsid w:val="00761829"/>
    <w:rsid w:val="00761996"/>
    <w:rsid w:val="00761CDA"/>
    <w:rsid w:val="00761D14"/>
    <w:rsid w:val="00761E8A"/>
    <w:rsid w:val="00761F87"/>
    <w:rsid w:val="0076217C"/>
    <w:rsid w:val="00762380"/>
    <w:rsid w:val="00762417"/>
    <w:rsid w:val="00762657"/>
    <w:rsid w:val="00762676"/>
    <w:rsid w:val="00762686"/>
    <w:rsid w:val="007626EB"/>
    <w:rsid w:val="0076276F"/>
    <w:rsid w:val="00762874"/>
    <w:rsid w:val="0076287A"/>
    <w:rsid w:val="007628E5"/>
    <w:rsid w:val="0076297D"/>
    <w:rsid w:val="00762984"/>
    <w:rsid w:val="00762A69"/>
    <w:rsid w:val="00762BAE"/>
    <w:rsid w:val="00762DC9"/>
    <w:rsid w:val="00762E13"/>
    <w:rsid w:val="00762E24"/>
    <w:rsid w:val="007633B1"/>
    <w:rsid w:val="007633B6"/>
    <w:rsid w:val="007635DC"/>
    <w:rsid w:val="007635E0"/>
    <w:rsid w:val="007636E7"/>
    <w:rsid w:val="007639F7"/>
    <w:rsid w:val="00763CA8"/>
    <w:rsid w:val="0076419C"/>
    <w:rsid w:val="007647AA"/>
    <w:rsid w:val="0076488D"/>
    <w:rsid w:val="00764BE8"/>
    <w:rsid w:val="00764C9E"/>
    <w:rsid w:val="00764CBA"/>
    <w:rsid w:val="00764DE5"/>
    <w:rsid w:val="00764E00"/>
    <w:rsid w:val="00764FAD"/>
    <w:rsid w:val="0076501F"/>
    <w:rsid w:val="007651FE"/>
    <w:rsid w:val="007653B0"/>
    <w:rsid w:val="007656C8"/>
    <w:rsid w:val="007657B9"/>
    <w:rsid w:val="007657D0"/>
    <w:rsid w:val="007658DF"/>
    <w:rsid w:val="007659F6"/>
    <w:rsid w:val="00765AEC"/>
    <w:rsid w:val="00765C0E"/>
    <w:rsid w:val="00765C15"/>
    <w:rsid w:val="00765CA8"/>
    <w:rsid w:val="00765D3B"/>
    <w:rsid w:val="00765D9D"/>
    <w:rsid w:val="00765E1C"/>
    <w:rsid w:val="00765E40"/>
    <w:rsid w:val="00765F71"/>
    <w:rsid w:val="00765FEB"/>
    <w:rsid w:val="007666E3"/>
    <w:rsid w:val="0076696F"/>
    <w:rsid w:val="00766BBB"/>
    <w:rsid w:val="00766C94"/>
    <w:rsid w:val="00766D5C"/>
    <w:rsid w:val="00766EE0"/>
    <w:rsid w:val="00767004"/>
    <w:rsid w:val="00767010"/>
    <w:rsid w:val="0076706B"/>
    <w:rsid w:val="007670F8"/>
    <w:rsid w:val="007671B8"/>
    <w:rsid w:val="00767289"/>
    <w:rsid w:val="00767308"/>
    <w:rsid w:val="00767322"/>
    <w:rsid w:val="007673E7"/>
    <w:rsid w:val="00767611"/>
    <w:rsid w:val="00767693"/>
    <w:rsid w:val="00767765"/>
    <w:rsid w:val="007677CE"/>
    <w:rsid w:val="0076796B"/>
    <w:rsid w:val="00767C30"/>
    <w:rsid w:val="00767D30"/>
    <w:rsid w:val="00767E4B"/>
    <w:rsid w:val="00767FDE"/>
    <w:rsid w:val="007700DE"/>
    <w:rsid w:val="0077023C"/>
    <w:rsid w:val="007703AC"/>
    <w:rsid w:val="007706DC"/>
    <w:rsid w:val="0077079C"/>
    <w:rsid w:val="007709EB"/>
    <w:rsid w:val="00770AB1"/>
    <w:rsid w:val="00770BC8"/>
    <w:rsid w:val="00770BDF"/>
    <w:rsid w:val="007711AE"/>
    <w:rsid w:val="0077124A"/>
    <w:rsid w:val="0077138F"/>
    <w:rsid w:val="0077148E"/>
    <w:rsid w:val="007716D8"/>
    <w:rsid w:val="00771724"/>
    <w:rsid w:val="0077179B"/>
    <w:rsid w:val="00771872"/>
    <w:rsid w:val="00771F2C"/>
    <w:rsid w:val="00771F53"/>
    <w:rsid w:val="007720D4"/>
    <w:rsid w:val="00772388"/>
    <w:rsid w:val="007723DA"/>
    <w:rsid w:val="007724AA"/>
    <w:rsid w:val="0077255A"/>
    <w:rsid w:val="007725A8"/>
    <w:rsid w:val="0077267B"/>
    <w:rsid w:val="0077274F"/>
    <w:rsid w:val="00772A10"/>
    <w:rsid w:val="00772B9D"/>
    <w:rsid w:val="00772D5C"/>
    <w:rsid w:val="007732DB"/>
    <w:rsid w:val="00773741"/>
    <w:rsid w:val="00773AD1"/>
    <w:rsid w:val="00773CD8"/>
    <w:rsid w:val="00773D0A"/>
    <w:rsid w:val="007742DD"/>
    <w:rsid w:val="0077443A"/>
    <w:rsid w:val="007744B1"/>
    <w:rsid w:val="007744E7"/>
    <w:rsid w:val="00774512"/>
    <w:rsid w:val="00774696"/>
    <w:rsid w:val="00774714"/>
    <w:rsid w:val="0077477D"/>
    <w:rsid w:val="007748E9"/>
    <w:rsid w:val="0077493C"/>
    <w:rsid w:val="00774942"/>
    <w:rsid w:val="00774AD2"/>
    <w:rsid w:val="00774B7A"/>
    <w:rsid w:val="007754AC"/>
    <w:rsid w:val="0077567F"/>
    <w:rsid w:val="0077570E"/>
    <w:rsid w:val="007759BC"/>
    <w:rsid w:val="00775A2F"/>
    <w:rsid w:val="00775BAE"/>
    <w:rsid w:val="00775BC8"/>
    <w:rsid w:val="00775C8A"/>
    <w:rsid w:val="00775CE9"/>
    <w:rsid w:val="00775F35"/>
    <w:rsid w:val="00775F69"/>
    <w:rsid w:val="007760A1"/>
    <w:rsid w:val="00776170"/>
    <w:rsid w:val="007761ED"/>
    <w:rsid w:val="0077643D"/>
    <w:rsid w:val="0077651D"/>
    <w:rsid w:val="00776946"/>
    <w:rsid w:val="0077699B"/>
    <w:rsid w:val="00776DA9"/>
    <w:rsid w:val="0077737B"/>
    <w:rsid w:val="00777441"/>
    <w:rsid w:val="0077754B"/>
    <w:rsid w:val="0077762D"/>
    <w:rsid w:val="00777A0E"/>
    <w:rsid w:val="00777B0D"/>
    <w:rsid w:val="00777DD7"/>
    <w:rsid w:val="00780119"/>
    <w:rsid w:val="007801BD"/>
    <w:rsid w:val="00780212"/>
    <w:rsid w:val="00780284"/>
    <w:rsid w:val="00780298"/>
    <w:rsid w:val="007802B9"/>
    <w:rsid w:val="0078040E"/>
    <w:rsid w:val="00780572"/>
    <w:rsid w:val="007805B0"/>
    <w:rsid w:val="007807C6"/>
    <w:rsid w:val="00780CC2"/>
    <w:rsid w:val="00780CC3"/>
    <w:rsid w:val="00781602"/>
    <w:rsid w:val="007817C3"/>
    <w:rsid w:val="007818CF"/>
    <w:rsid w:val="007818EA"/>
    <w:rsid w:val="0078199A"/>
    <w:rsid w:val="00781A6F"/>
    <w:rsid w:val="00781C1F"/>
    <w:rsid w:val="00781CB8"/>
    <w:rsid w:val="00781DC9"/>
    <w:rsid w:val="00782006"/>
    <w:rsid w:val="00782018"/>
    <w:rsid w:val="007821EF"/>
    <w:rsid w:val="00782297"/>
    <w:rsid w:val="007822FA"/>
    <w:rsid w:val="00782418"/>
    <w:rsid w:val="0078275C"/>
    <w:rsid w:val="0078282A"/>
    <w:rsid w:val="007828A1"/>
    <w:rsid w:val="00782D46"/>
    <w:rsid w:val="00782F99"/>
    <w:rsid w:val="007832ED"/>
    <w:rsid w:val="007832FF"/>
    <w:rsid w:val="0078337D"/>
    <w:rsid w:val="007838F9"/>
    <w:rsid w:val="00783912"/>
    <w:rsid w:val="00783952"/>
    <w:rsid w:val="00783954"/>
    <w:rsid w:val="00783A14"/>
    <w:rsid w:val="00783A5F"/>
    <w:rsid w:val="00783E7F"/>
    <w:rsid w:val="00783E8B"/>
    <w:rsid w:val="007840B8"/>
    <w:rsid w:val="007841C8"/>
    <w:rsid w:val="00784203"/>
    <w:rsid w:val="007842CB"/>
    <w:rsid w:val="007842D6"/>
    <w:rsid w:val="00784399"/>
    <w:rsid w:val="0078461C"/>
    <w:rsid w:val="007848F8"/>
    <w:rsid w:val="00784975"/>
    <w:rsid w:val="00784BEF"/>
    <w:rsid w:val="00784C5F"/>
    <w:rsid w:val="00784D41"/>
    <w:rsid w:val="00784F0B"/>
    <w:rsid w:val="00784F2C"/>
    <w:rsid w:val="00784F88"/>
    <w:rsid w:val="0078505D"/>
    <w:rsid w:val="007850AD"/>
    <w:rsid w:val="007854DE"/>
    <w:rsid w:val="007855C3"/>
    <w:rsid w:val="0078563E"/>
    <w:rsid w:val="007857D1"/>
    <w:rsid w:val="00785871"/>
    <w:rsid w:val="00785ACD"/>
    <w:rsid w:val="00785C28"/>
    <w:rsid w:val="00785CE1"/>
    <w:rsid w:val="00785DF3"/>
    <w:rsid w:val="00785F10"/>
    <w:rsid w:val="00786050"/>
    <w:rsid w:val="007860BF"/>
    <w:rsid w:val="0078619C"/>
    <w:rsid w:val="0078624A"/>
    <w:rsid w:val="0078626B"/>
    <w:rsid w:val="007863A3"/>
    <w:rsid w:val="007863CF"/>
    <w:rsid w:val="007863EF"/>
    <w:rsid w:val="0078649B"/>
    <w:rsid w:val="00786659"/>
    <w:rsid w:val="007866CB"/>
    <w:rsid w:val="00786783"/>
    <w:rsid w:val="00786A9A"/>
    <w:rsid w:val="00786C58"/>
    <w:rsid w:val="00786DB2"/>
    <w:rsid w:val="00786F1B"/>
    <w:rsid w:val="00786F44"/>
    <w:rsid w:val="0078715F"/>
    <w:rsid w:val="00787442"/>
    <w:rsid w:val="0078767F"/>
    <w:rsid w:val="00787765"/>
    <w:rsid w:val="007877EC"/>
    <w:rsid w:val="00787A87"/>
    <w:rsid w:val="00787CA7"/>
    <w:rsid w:val="00787CD1"/>
    <w:rsid w:val="00787D63"/>
    <w:rsid w:val="00787D69"/>
    <w:rsid w:val="00787E7C"/>
    <w:rsid w:val="00787FD3"/>
    <w:rsid w:val="00790012"/>
    <w:rsid w:val="007904DF"/>
    <w:rsid w:val="0079053A"/>
    <w:rsid w:val="00790707"/>
    <w:rsid w:val="00790ABB"/>
    <w:rsid w:val="00790BEC"/>
    <w:rsid w:val="00790D19"/>
    <w:rsid w:val="00790EFD"/>
    <w:rsid w:val="00790FFC"/>
    <w:rsid w:val="007911E9"/>
    <w:rsid w:val="007912F1"/>
    <w:rsid w:val="007913A2"/>
    <w:rsid w:val="00791547"/>
    <w:rsid w:val="00791645"/>
    <w:rsid w:val="00791B56"/>
    <w:rsid w:val="00791E6D"/>
    <w:rsid w:val="00791F2B"/>
    <w:rsid w:val="00791FDC"/>
    <w:rsid w:val="00792008"/>
    <w:rsid w:val="00792032"/>
    <w:rsid w:val="0079209E"/>
    <w:rsid w:val="007921A6"/>
    <w:rsid w:val="0079225F"/>
    <w:rsid w:val="0079228B"/>
    <w:rsid w:val="007923B9"/>
    <w:rsid w:val="0079283B"/>
    <w:rsid w:val="0079297A"/>
    <w:rsid w:val="00792AC5"/>
    <w:rsid w:val="00792B62"/>
    <w:rsid w:val="00792D97"/>
    <w:rsid w:val="00792EC8"/>
    <w:rsid w:val="00793825"/>
    <w:rsid w:val="007939F7"/>
    <w:rsid w:val="00793B4D"/>
    <w:rsid w:val="00793B7A"/>
    <w:rsid w:val="00793C20"/>
    <w:rsid w:val="00793C34"/>
    <w:rsid w:val="00793F84"/>
    <w:rsid w:val="00793F99"/>
    <w:rsid w:val="00793FBE"/>
    <w:rsid w:val="00794020"/>
    <w:rsid w:val="00794107"/>
    <w:rsid w:val="007942FB"/>
    <w:rsid w:val="00794531"/>
    <w:rsid w:val="007946A4"/>
    <w:rsid w:val="0079486D"/>
    <w:rsid w:val="00794994"/>
    <w:rsid w:val="00794AE8"/>
    <w:rsid w:val="00794D1F"/>
    <w:rsid w:val="00794EEC"/>
    <w:rsid w:val="00794F22"/>
    <w:rsid w:val="0079513F"/>
    <w:rsid w:val="0079516F"/>
    <w:rsid w:val="007954AA"/>
    <w:rsid w:val="00795556"/>
    <w:rsid w:val="00795561"/>
    <w:rsid w:val="00795754"/>
    <w:rsid w:val="0079575B"/>
    <w:rsid w:val="00795B85"/>
    <w:rsid w:val="00795C3B"/>
    <w:rsid w:val="00795EC3"/>
    <w:rsid w:val="0079618B"/>
    <w:rsid w:val="00796304"/>
    <w:rsid w:val="007963DB"/>
    <w:rsid w:val="0079652A"/>
    <w:rsid w:val="00796669"/>
    <w:rsid w:val="007966D0"/>
    <w:rsid w:val="007967B7"/>
    <w:rsid w:val="00796886"/>
    <w:rsid w:val="007968DE"/>
    <w:rsid w:val="00796904"/>
    <w:rsid w:val="007969BC"/>
    <w:rsid w:val="00796B71"/>
    <w:rsid w:val="00796E5F"/>
    <w:rsid w:val="007970CD"/>
    <w:rsid w:val="0079712D"/>
    <w:rsid w:val="00797164"/>
    <w:rsid w:val="00797339"/>
    <w:rsid w:val="00797374"/>
    <w:rsid w:val="00797539"/>
    <w:rsid w:val="00797715"/>
    <w:rsid w:val="00797751"/>
    <w:rsid w:val="00797761"/>
    <w:rsid w:val="00797804"/>
    <w:rsid w:val="00797B74"/>
    <w:rsid w:val="00797C80"/>
    <w:rsid w:val="00797F1F"/>
    <w:rsid w:val="007A02EF"/>
    <w:rsid w:val="007A031A"/>
    <w:rsid w:val="007A0384"/>
    <w:rsid w:val="007A0423"/>
    <w:rsid w:val="007A04C2"/>
    <w:rsid w:val="007A04F8"/>
    <w:rsid w:val="007A05ED"/>
    <w:rsid w:val="007A064F"/>
    <w:rsid w:val="007A06D6"/>
    <w:rsid w:val="007A093D"/>
    <w:rsid w:val="007A0AFB"/>
    <w:rsid w:val="007A0B0E"/>
    <w:rsid w:val="007A0CD1"/>
    <w:rsid w:val="007A0D60"/>
    <w:rsid w:val="007A0DF0"/>
    <w:rsid w:val="007A0DF2"/>
    <w:rsid w:val="007A0E81"/>
    <w:rsid w:val="007A0EA0"/>
    <w:rsid w:val="007A0F45"/>
    <w:rsid w:val="007A1247"/>
    <w:rsid w:val="007A138C"/>
    <w:rsid w:val="007A14E0"/>
    <w:rsid w:val="007A1873"/>
    <w:rsid w:val="007A19F1"/>
    <w:rsid w:val="007A1B2B"/>
    <w:rsid w:val="007A1C8B"/>
    <w:rsid w:val="007A1E32"/>
    <w:rsid w:val="007A1F86"/>
    <w:rsid w:val="007A21E1"/>
    <w:rsid w:val="007A224F"/>
    <w:rsid w:val="007A2342"/>
    <w:rsid w:val="007A2411"/>
    <w:rsid w:val="007A2911"/>
    <w:rsid w:val="007A2AE3"/>
    <w:rsid w:val="007A2B1D"/>
    <w:rsid w:val="007A315D"/>
    <w:rsid w:val="007A3228"/>
    <w:rsid w:val="007A3309"/>
    <w:rsid w:val="007A364A"/>
    <w:rsid w:val="007A36D6"/>
    <w:rsid w:val="007A3785"/>
    <w:rsid w:val="007A38CC"/>
    <w:rsid w:val="007A3BC9"/>
    <w:rsid w:val="007A3D6C"/>
    <w:rsid w:val="007A409D"/>
    <w:rsid w:val="007A4137"/>
    <w:rsid w:val="007A43F6"/>
    <w:rsid w:val="007A4477"/>
    <w:rsid w:val="007A479E"/>
    <w:rsid w:val="007A47B9"/>
    <w:rsid w:val="007A47E6"/>
    <w:rsid w:val="007A490B"/>
    <w:rsid w:val="007A4A10"/>
    <w:rsid w:val="007A4ACD"/>
    <w:rsid w:val="007A4B8C"/>
    <w:rsid w:val="007A4CD7"/>
    <w:rsid w:val="007A4CE3"/>
    <w:rsid w:val="007A4DD6"/>
    <w:rsid w:val="007A4F14"/>
    <w:rsid w:val="007A4F8E"/>
    <w:rsid w:val="007A5017"/>
    <w:rsid w:val="007A5097"/>
    <w:rsid w:val="007A50F4"/>
    <w:rsid w:val="007A5182"/>
    <w:rsid w:val="007A51DD"/>
    <w:rsid w:val="007A51E1"/>
    <w:rsid w:val="007A51F2"/>
    <w:rsid w:val="007A523F"/>
    <w:rsid w:val="007A52DA"/>
    <w:rsid w:val="007A534F"/>
    <w:rsid w:val="007A537C"/>
    <w:rsid w:val="007A546D"/>
    <w:rsid w:val="007A547F"/>
    <w:rsid w:val="007A553D"/>
    <w:rsid w:val="007A5668"/>
    <w:rsid w:val="007A589D"/>
    <w:rsid w:val="007A5ABB"/>
    <w:rsid w:val="007A5DAE"/>
    <w:rsid w:val="007A5FEC"/>
    <w:rsid w:val="007A62C7"/>
    <w:rsid w:val="007A62E6"/>
    <w:rsid w:val="007A65FD"/>
    <w:rsid w:val="007A6891"/>
    <w:rsid w:val="007A6BC5"/>
    <w:rsid w:val="007A6BE9"/>
    <w:rsid w:val="007A6E7E"/>
    <w:rsid w:val="007A701C"/>
    <w:rsid w:val="007A702E"/>
    <w:rsid w:val="007A7154"/>
    <w:rsid w:val="007A72DD"/>
    <w:rsid w:val="007A73C5"/>
    <w:rsid w:val="007A747D"/>
    <w:rsid w:val="007A748D"/>
    <w:rsid w:val="007A7567"/>
    <w:rsid w:val="007A770F"/>
    <w:rsid w:val="007A7BA0"/>
    <w:rsid w:val="007A7FEC"/>
    <w:rsid w:val="007B0042"/>
    <w:rsid w:val="007B0103"/>
    <w:rsid w:val="007B03C0"/>
    <w:rsid w:val="007B05BE"/>
    <w:rsid w:val="007B0685"/>
    <w:rsid w:val="007B077E"/>
    <w:rsid w:val="007B0782"/>
    <w:rsid w:val="007B0BB7"/>
    <w:rsid w:val="007B0C97"/>
    <w:rsid w:val="007B0FDF"/>
    <w:rsid w:val="007B0FFC"/>
    <w:rsid w:val="007B1421"/>
    <w:rsid w:val="007B161A"/>
    <w:rsid w:val="007B19B0"/>
    <w:rsid w:val="007B1CAF"/>
    <w:rsid w:val="007B1D23"/>
    <w:rsid w:val="007B1DF2"/>
    <w:rsid w:val="007B2045"/>
    <w:rsid w:val="007B2184"/>
    <w:rsid w:val="007B22DC"/>
    <w:rsid w:val="007B2548"/>
    <w:rsid w:val="007B25AD"/>
    <w:rsid w:val="007B25C1"/>
    <w:rsid w:val="007B25F2"/>
    <w:rsid w:val="007B266A"/>
    <w:rsid w:val="007B291E"/>
    <w:rsid w:val="007B2A3A"/>
    <w:rsid w:val="007B2B05"/>
    <w:rsid w:val="007B2F92"/>
    <w:rsid w:val="007B306C"/>
    <w:rsid w:val="007B31B7"/>
    <w:rsid w:val="007B3232"/>
    <w:rsid w:val="007B3479"/>
    <w:rsid w:val="007B383B"/>
    <w:rsid w:val="007B38FB"/>
    <w:rsid w:val="007B3AA5"/>
    <w:rsid w:val="007B3BAE"/>
    <w:rsid w:val="007B3C9D"/>
    <w:rsid w:val="007B4042"/>
    <w:rsid w:val="007B4332"/>
    <w:rsid w:val="007B4344"/>
    <w:rsid w:val="007B4391"/>
    <w:rsid w:val="007B45D9"/>
    <w:rsid w:val="007B460B"/>
    <w:rsid w:val="007B4781"/>
    <w:rsid w:val="007B49ED"/>
    <w:rsid w:val="007B4A04"/>
    <w:rsid w:val="007B4B63"/>
    <w:rsid w:val="007B4CA7"/>
    <w:rsid w:val="007B4E4A"/>
    <w:rsid w:val="007B4FEC"/>
    <w:rsid w:val="007B5082"/>
    <w:rsid w:val="007B5347"/>
    <w:rsid w:val="007B55BA"/>
    <w:rsid w:val="007B5612"/>
    <w:rsid w:val="007B5B0E"/>
    <w:rsid w:val="007B5C26"/>
    <w:rsid w:val="007B5C5B"/>
    <w:rsid w:val="007B5CC6"/>
    <w:rsid w:val="007B5CDA"/>
    <w:rsid w:val="007B5D3A"/>
    <w:rsid w:val="007B5ECD"/>
    <w:rsid w:val="007B6051"/>
    <w:rsid w:val="007B61D6"/>
    <w:rsid w:val="007B6358"/>
    <w:rsid w:val="007B63A9"/>
    <w:rsid w:val="007B63D6"/>
    <w:rsid w:val="007B6412"/>
    <w:rsid w:val="007B65F5"/>
    <w:rsid w:val="007B664D"/>
    <w:rsid w:val="007B6784"/>
    <w:rsid w:val="007B689B"/>
    <w:rsid w:val="007B69B6"/>
    <w:rsid w:val="007B6A6E"/>
    <w:rsid w:val="007B6B42"/>
    <w:rsid w:val="007B6F60"/>
    <w:rsid w:val="007B712A"/>
    <w:rsid w:val="007B7274"/>
    <w:rsid w:val="007B72A5"/>
    <w:rsid w:val="007B7493"/>
    <w:rsid w:val="007B765C"/>
    <w:rsid w:val="007B7914"/>
    <w:rsid w:val="007B7B01"/>
    <w:rsid w:val="007B7C43"/>
    <w:rsid w:val="007B7C53"/>
    <w:rsid w:val="007B7EDA"/>
    <w:rsid w:val="007B7F36"/>
    <w:rsid w:val="007C0088"/>
    <w:rsid w:val="007C01BA"/>
    <w:rsid w:val="007C038A"/>
    <w:rsid w:val="007C0A12"/>
    <w:rsid w:val="007C0DB0"/>
    <w:rsid w:val="007C0DD3"/>
    <w:rsid w:val="007C0F6C"/>
    <w:rsid w:val="007C1167"/>
    <w:rsid w:val="007C128D"/>
    <w:rsid w:val="007C12FE"/>
    <w:rsid w:val="007C14DE"/>
    <w:rsid w:val="007C18BF"/>
    <w:rsid w:val="007C1B8A"/>
    <w:rsid w:val="007C1E32"/>
    <w:rsid w:val="007C23F7"/>
    <w:rsid w:val="007C2465"/>
    <w:rsid w:val="007C278A"/>
    <w:rsid w:val="007C2794"/>
    <w:rsid w:val="007C29EF"/>
    <w:rsid w:val="007C2CCC"/>
    <w:rsid w:val="007C2E23"/>
    <w:rsid w:val="007C2E75"/>
    <w:rsid w:val="007C2EA2"/>
    <w:rsid w:val="007C2FC9"/>
    <w:rsid w:val="007C3020"/>
    <w:rsid w:val="007C33A1"/>
    <w:rsid w:val="007C352B"/>
    <w:rsid w:val="007C367E"/>
    <w:rsid w:val="007C3942"/>
    <w:rsid w:val="007C39B9"/>
    <w:rsid w:val="007C3AF6"/>
    <w:rsid w:val="007C3EF7"/>
    <w:rsid w:val="007C3FC2"/>
    <w:rsid w:val="007C409C"/>
    <w:rsid w:val="007C4540"/>
    <w:rsid w:val="007C4632"/>
    <w:rsid w:val="007C46D4"/>
    <w:rsid w:val="007C4C5A"/>
    <w:rsid w:val="007C4CE0"/>
    <w:rsid w:val="007C4F41"/>
    <w:rsid w:val="007C4F46"/>
    <w:rsid w:val="007C5163"/>
    <w:rsid w:val="007C547B"/>
    <w:rsid w:val="007C5568"/>
    <w:rsid w:val="007C55E0"/>
    <w:rsid w:val="007C57C1"/>
    <w:rsid w:val="007C5C43"/>
    <w:rsid w:val="007C5EC6"/>
    <w:rsid w:val="007C60DA"/>
    <w:rsid w:val="007C610C"/>
    <w:rsid w:val="007C610F"/>
    <w:rsid w:val="007C63E4"/>
    <w:rsid w:val="007C6460"/>
    <w:rsid w:val="007C6471"/>
    <w:rsid w:val="007C64D6"/>
    <w:rsid w:val="007C64DE"/>
    <w:rsid w:val="007C6562"/>
    <w:rsid w:val="007C659F"/>
    <w:rsid w:val="007C66E3"/>
    <w:rsid w:val="007C6966"/>
    <w:rsid w:val="007C6A68"/>
    <w:rsid w:val="007C6B17"/>
    <w:rsid w:val="007C6C71"/>
    <w:rsid w:val="007C6D82"/>
    <w:rsid w:val="007C6E87"/>
    <w:rsid w:val="007C6F96"/>
    <w:rsid w:val="007C701B"/>
    <w:rsid w:val="007C7060"/>
    <w:rsid w:val="007C72F3"/>
    <w:rsid w:val="007C736A"/>
    <w:rsid w:val="007C73E6"/>
    <w:rsid w:val="007C78C4"/>
    <w:rsid w:val="007C799D"/>
    <w:rsid w:val="007C7C73"/>
    <w:rsid w:val="007D0056"/>
    <w:rsid w:val="007D00C8"/>
    <w:rsid w:val="007D02FB"/>
    <w:rsid w:val="007D05EC"/>
    <w:rsid w:val="007D06F0"/>
    <w:rsid w:val="007D07D1"/>
    <w:rsid w:val="007D08AE"/>
    <w:rsid w:val="007D08EC"/>
    <w:rsid w:val="007D0B26"/>
    <w:rsid w:val="007D0B35"/>
    <w:rsid w:val="007D0D01"/>
    <w:rsid w:val="007D0D26"/>
    <w:rsid w:val="007D0FF6"/>
    <w:rsid w:val="007D1031"/>
    <w:rsid w:val="007D109B"/>
    <w:rsid w:val="007D136D"/>
    <w:rsid w:val="007D14E6"/>
    <w:rsid w:val="007D16E9"/>
    <w:rsid w:val="007D1753"/>
    <w:rsid w:val="007D1ADE"/>
    <w:rsid w:val="007D1D5D"/>
    <w:rsid w:val="007D1DFB"/>
    <w:rsid w:val="007D219F"/>
    <w:rsid w:val="007D21E0"/>
    <w:rsid w:val="007D222C"/>
    <w:rsid w:val="007D2242"/>
    <w:rsid w:val="007D248F"/>
    <w:rsid w:val="007D24E5"/>
    <w:rsid w:val="007D25ED"/>
    <w:rsid w:val="007D26E1"/>
    <w:rsid w:val="007D2702"/>
    <w:rsid w:val="007D2CE6"/>
    <w:rsid w:val="007D2D96"/>
    <w:rsid w:val="007D2DCD"/>
    <w:rsid w:val="007D2E24"/>
    <w:rsid w:val="007D3005"/>
    <w:rsid w:val="007D3095"/>
    <w:rsid w:val="007D319C"/>
    <w:rsid w:val="007D3553"/>
    <w:rsid w:val="007D362E"/>
    <w:rsid w:val="007D37A5"/>
    <w:rsid w:val="007D37D8"/>
    <w:rsid w:val="007D381B"/>
    <w:rsid w:val="007D382E"/>
    <w:rsid w:val="007D394D"/>
    <w:rsid w:val="007D3BB7"/>
    <w:rsid w:val="007D3C18"/>
    <w:rsid w:val="007D3CFB"/>
    <w:rsid w:val="007D3FFF"/>
    <w:rsid w:val="007D4041"/>
    <w:rsid w:val="007D4207"/>
    <w:rsid w:val="007D436C"/>
    <w:rsid w:val="007D4582"/>
    <w:rsid w:val="007D464C"/>
    <w:rsid w:val="007D47AE"/>
    <w:rsid w:val="007D48D4"/>
    <w:rsid w:val="007D4907"/>
    <w:rsid w:val="007D4975"/>
    <w:rsid w:val="007D4A0F"/>
    <w:rsid w:val="007D4DA0"/>
    <w:rsid w:val="007D4DA8"/>
    <w:rsid w:val="007D4DAC"/>
    <w:rsid w:val="007D4E25"/>
    <w:rsid w:val="007D4F84"/>
    <w:rsid w:val="007D5174"/>
    <w:rsid w:val="007D52BD"/>
    <w:rsid w:val="007D52D3"/>
    <w:rsid w:val="007D5331"/>
    <w:rsid w:val="007D54D2"/>
    <w:rsid w:val="007D5796"/>
    <w:rsid w:val="007D5A76"/>
    <w:rsid w:val="007D5B5D"/>
    <w:rsid w:val="007D5E00"/>
    <w:rsid w:val="007D5E1F"/>
    <w:rsid w:val="007D5F02"/>
    <w:rsid w:val="007D603E"/>
    <w:rsid w:val="007D60AD"/>
    <w:rsid w:val="007D6180"/>
    <w:rsid w:val="007D6208"/>
    <w:rsid w:val="007D6370"/>
    <w:rsid w:val="007D63C0"/>
    <w:rsid w:val="007D63DD"/>
    <w:rsid w:val="007D66BE"/>
    <w:rsid w:val="007D6713"/>
    <w:rsid w:val="007D675A"/>
    <w:rsid w:val="007D6B37"/>
    <w:rsid w:val="007D6C16"/>
    <w:rsid w:val="007D6CAF"/>
    <w:rsid w:val="007D7085"/>
    <w:rsid w:val="007D70AB"/>
    <w:rsid w:val="007D70B5"/>
    <w:rsid w:val="007D71BC"/>
    <w:rsid w:val="007D7297"/>
    <w:rsid w:val="007D75F2"/>
    <w:rsid w:val="007D766D"/>
    <w:rsid w:val="007D7A75"/>
    <w:rsid w:val="007D7B23"/>
    <w:rsid w:val="007D7BE8"/>
    <w:rsid w:val="007D7C08"/>
    <w:rsid w:val="007D7D01"/>
    <w:rsid w:val="007D7F40"/>
    <w:rsid w:val="007E0040"/>
    <w:rsid w:val="007E00A7"/>
    <w:rsid w:val="007E0151"/>
    <w:rsid w:val="007E022C"/>
    <w:rsid w:val="007E0279"/>
    <w:rsid w:val="007E02AA"/>
    <w:rsid w:val="007E0917"/>
    <w:rsid w:val="007E0CB2"/>
    <w:rsid w:val="007E0F03"/>
    <w:rsid w:val="007E13CB"/>
    <w:rsid w:val="007E1550"/>
    <w:rsid w:val="007E1B98"/>
    <w:rsid w:val="007E1C73"/>
    <w:rsid w:val="007E2021"/>
    <w:rsid w:val="007E209A"/>
    <w:rsid w:val="007E2118"/>
    <w:rsid w:val="007E2296"/>
    <w:rsid w:val="007E249F"/>
    <w:rsid w:val="007E2A46"/>
    <w:rsid w:val="007E2C24"/>
    <w:rsid w:val="007E3416"/>
    <w:rsid w:val="007E3494"/>
    <w:rsid w:val="007E3B7B"/>
    <w:rsid w:val="007E3E7A"/>
    <w:rsid w:val="007E431B"/>
    <w:rsid w:val="007E43C1"/>
    <w:rsid w:val="007E455D"/>
    <w:rsid w:val="007E48AB"/>
    <w:rsid w:val="007E495F"/>
    <w:rsid w:val="007E49DD"/>
    <w:rsid w:val="007E4A01"/>
    <w:rsid w:val="007E4AA6"/>
    <w:rsid w:val="007E4CC7"/>
    <w:rsid w:val="007E4D0B"/>
    <w:rsid w:val="007E4FCB"/>
    <w:rsid w:val="007E514C"/>
    <w:rsid w:val="007E5589"/>
    <w:rsid w:val="007E584D"/>
    <w:rsid w:val="007E585B"/>
    <w:rsid w:val="007E58F7"/>
    <w:rsid w:val="007E5A40"/>
    <w:rsid w:val="007E5A55"/>
    <w:rsid w:val="007E5B7F"/>
    <w:rsid w:val="007E5EB4"/>
    <w:rsid w:val="007E60D2"/>
    <w:rsid w:val="007E610C"/>
    <w:rsid w:val="007E623C"/>
    <w:rsid w:val="007E6342"/>
    <w:rsid w:val="007E657E"/>
    <w:rsid w:val="007E66DF"/>
    <w:rsid w:val="007E693E"/>
    <w:rsid w:val="007E6A76"/>
    <w:rsid w:val="007E6B92"/>
    <w:rsid w:val="007E6BC9"/>
    <w:rsid w:val="007E6BF2"/>
    <w:rsid w:val="007E6CB9"/>
    <w:rsid w:val="007E6D84"/>
    <w:rsid w:val="007E6E16"/>
    <w:rsid w:val="007E710B"/>
    <w:rsid w:val="007E7518"/>
    <w:rsid w:val="007E770D"/>
    <w:rsid w:val="007E7968"/>
    <w:rsid w:val="007E799F"/>
    <w:rsid w:val="007E7BFA"/>
    <w:rsid w:val="007E7C2B"/>
    <w:rsid w:val="007E7EE3"/>
    <w:rsid w:val="007E7EFE"/>
    <w:rsid w:val="007F0212"/>
    <w:rsid w:val="007F023D"/>
    <w:rsid w:val="007F057F"/>
    <w:rsid w:val="007F05ED"/>
    <w:rsid w:val="007F069E"/>
    <w:rsid w:val="007F078F"/>
    <w:rsid w:val="007F091D"/>
    <w:rsid w:val="007F0953"/>
    <w:rsid w:val="007F0A37"/>
    <w:rsid w:val="007F0AE1"/>
    <w:rsid w:val="007F0C3C"/>
    <w:rsid w:val="007F0DDC"/>
    <w:rsid w:val="007F0F29"/>
    <w:rsid w:val="007F0F96"/>
    <w:rsid w:val="007F0FF2"/>
    <w:rsid w:val="007F104A"/>
    <w:rsid w:val="007F1229"/>
    <w:rsid w:val="007F1447"/>
    <w:rsid w:val="007F1574"/>
    <w:rsid w:val="007F163E"/>
    <w:rsid w:val="007F176B"/>
    <w:rsid w:val="007F1A84"/>
    <w:rsid w:val="007F1AD3"/>
    <w:rsid w:val="007F1B8F"/>
    <w:rsid w:val="007F1BCB"/>
    <w:rsid w:val="007F1CCC"/>
    <w:rsid w:val="007F2201"/>
    <w:rsid w:val="007F2814"/>
    <w:rsid w:val="007F2A98"/>
    <w:rsid w:val="007F2EBD"/>
    <w:rsid w:val="007F336E"/>
    <w:rsid w:val="007F3859"/>
    <w:rsid w:val="007F38AD"/>
    <w:rsid w:val="007F3961"/>
    <w:rsid w:val="007F3C65"/>
    <w:rsid w:val="007F3DF7"/>
    <w:rsid w:val="007F3E2F"/>
    <w:rsid w:val="007F3E72"/>
    <w:rsid w:val="007F3F7F"/>
    <w:rsid w:val="007F3FB2"/>
    <w:rsid w:val="007F3FF6"/>
    <w:rsid w:val="007F4275"/>
    <w:rsid w:val="007F4533"/>
    <w:rsid w:val="007F45C6"/>
    <w:rsid w:val="007F4721"/>
    <w:rsid w:val="007F47E5"/>
    <w:rsid w:val="007F492D"/>
    <w:rsid w:val="007F4A06"/>
    <w:rsid w:val="007F4A53"/>
    <w:rsid w:val="007F4ACF"/>
    <w:rsid w:val="007F4E25"/>
    <w:rsid w:val="007F50CF"/>
    <w:rsid w:val="007F5244"/>
    <w:rsid w:val="007F5259"/>
    <w:rsid w:val="007F54A1"/>
    <w:rsid w:val="007F558B"/>
    <w:rsid w:val="007F55A0"/>
    <w:rsid w:val="007F5B47"/>
    <w:rsid w:val="007F6023"/>
    <w:rsid w:val="007F614C"/>
    <w:rsid w:val="007F62FB"/>
    <w:rsid w:val="007F6346"/>
    <w:rsid w:val="007F660F"/>
    <w:rsid w:val="007F6674"/>
    <w:rsid w:val="007F68A3"/>
    <w:rsid w:val="007F697C"/>
    <w:rsid w:val="007F6B6B"/>
    <w:rsid w:val="007F6BF4"/>
    <w:rsid w:val="007F6D8D"/>
    <w:rsid w:val="007F6DBC"/>
    <w:rsid w:val="007F6F06"/>
    <w:rsid w:val="007F6F13"/>
    <w:rsid w:val="007F715B"/>
    <w:rsid w:val="007F72BF"/>
    <w:rsid w:val="007F7480"/>
    <w:rsid w:val="007F74CA"/>
    <w:rsid w:val="007F764C"/>
    <w:rsid w:val="007F76DF"/>
    <w:rsid w:val="007F77E5"/>
    <w:rsid w:val="007F792E"/>
    <w:rsid w:val="007F7AD2"/>
    <w:rsid w:val="007F7D74"/>
    <w:rsid w:val="00800088"/>
    <w:rsid w:val="008000CD"/>
    <w:rsid w:val="0080024F"/>
    <w:rsid w:val="008002B9"/>
    <w:rsid w:val="0080042B"/>
    <w:rsid w:val="00800488"/>
    <w:rsid w:val="0080048E"/>
    <w:rsid w:val="00800505"/>
    <w:rsid w:val="008005AE"/>
    <w:rsid w:val="00800791"/>
    <w:rsid w:val="00800813"/>
    <w:rsid w:val="00800A26"/>
    <w:rsid w:val="00800B29"/>
    <w:rsid w:val="00800B4F"/>
    <w:rsid w:val="00800DAE"/>
    <w:rsid w:val="00800F55"/>
    <w:rsid w:val="00801014"/>
    <w:rsid w:val="0080101C"/>
    <w:rsid w:val="00801235"/>
    <w:rsid w:val="00801258"/>
    <w:rsid w:val="00801523"/>
    <w:rsid w:val="00801532"/>
    <w:rsid w:val="00801924"/>
    <w:rsid w:val="00801A08"/>
    <w:rsid w:val="00801B36"/>
    <w:rsid w:val="00801B9D"/>
    <w:rsid w:val="00801F30"/>
    <w:rsid w:val="0080222B"/>
    <w:rsid w:val="00802323"/>
    <w:rsid w:val="00802662"/>
    <w:rsid w:val="00802663"/>
    <w:rsid w:val="00802759"/>
    <w:rsid w:val="008027A5"/>
    <w:rsid w:val="0080284E"/>
    <w:rsid w:val="00802874"/>
    <w:rsid w:val="00802BF6"/>
    <w:rsid w:val="00802CBD"/>
    <w:rsid w:val="00802DBF"/>
    <w:rsid w:val="00802F0C"/>
    <w:rsid w:val="008031A2"/>
    <w:rsid w:val="00803220"/>
    <w:rsid w:val="00803635"/>
    <w:rsid w:val="00803781"/>
    <w:rsid w:val="00803815"/>
    <w:rsid w:val="00803C19"/>
    <w:rsid w:val="00803DD8"/>
    <w:rsid w:val="00803E18"/>
    <w:rsid w:val="00803ED1"/>
    <w:rsid w:val="00803FBD"/>
    <w:rsid w:val="008040FC"/>
    <w:rsid w:val="00804183"/>
    <w:rsid w:val="008041A0"/>
    <w:rsid w:val="00804256"/>
    <w:rsid w:val="008042C6"/>
    <w:rsid w:val="00804491"/>
    <w:rsid w:val="008044A0"/>
    <w:rsid w:val="00804507"/>
    <w:rsid w:val="00804577"/>
    <w:rsid w:val="008045DF"/>
    <w:rsid w:val="00804697"/>
    <w:rsid w:val="008046C3"/>
    <w:rsid w:val="00804781"/>
    <w:rsid w:val="00804A75"/>
    <w:rsid w:val="00804ABE"/>
    <w:rsid w:val="00804C96"/>
    <w:rsid w:val="00804E81"/>
    <w:rsid w:val="00804FEB"/>
    <w:rsid w:val="00805364"/>
    <w:rsid w:val="00805860"/>
    <w:rsid w:val="00805A2A"/>
    <w:rsid w:val="00805C30"/>
    <w:rsid w:val="00805CEA"/>
    <w:rsid w:val="00805DA6"/>
    <w:rsid w:val="00805DAF"/>
    <w:rsid w:val="00805F2B"/>
    <w:rsid w:val="0080606D"/>
    <w:rsid w:val="0080618C"/>
    <w:rsid w:val="008061B6"/>
    <w:rsid w:val="008061BA"/>
    <w:rsid w:val="0080637B"/>
    <w:rsid w:val="008063F4"/>
    <w:rsid w:val="008065D3"/>
    <w:rsid w:val="0080680A"/>
    <w:rsid w:val="008068B9"/>
    <w:rsid w:val="00806E61"/>
    <w:rsid w:val="00806E6B"/>
    <w:rsid w:val="00806EF3"/>
    <w:rsid w:val="00806F39"/>
    <w:rsid w:val="0080741D"/>
    <w:rsid w:val="008074DC"/>
    <w:rsid w:val="0080750A"/>
    <w:rsid w:val="008075F1"/>
    <w:rsid w:val="0080775E"/>
    <w:rsid w:val="008078D4"/>
    <w:rsid w:val="00807907"/>
    <w:rsid w:val="00807951"/>
    <w:rsid w:val="00807AED"/>
    <w:rsid w:val="00807C05"/>
    <w:rsid w:val="00807C5A"/>
    <w:rsid w:val="00807EC1"/>
    <w:rsid w:val="00810045"/>
    <w:rsid w:val="00810279"/>
    <w:rsid w:val="008102EB"/>
    <w:rsid w:val="00810308"/>
    <w:rsid w:val="0081089D"/>
    <w:rsid w:val="008108F7"/>
    <w:rsid w:val="00810938"/>
    <w:rsid w:val="00810984"/>
    <w:rsid w:val="00810C2C"/>
    <w:rsid w:val="00810D1C"/>
    <w:rsid w:val="00810E34"/>
    <w:rsid w:val="00810EDE"/>
    <w:rsid w:val="0081100E"/>
    <w:rsid w:val="0081109D"/>
    <w:rsid w:val="008111A4"/>
    <w:rsid w:val="008111FA"/>
    <w:rsid w:val="00811238"/>
    <w:rsid w:val="008112AA"/>
    <w:rsid w:val="00811626"/>
    <w:rsid w:val="00811719"/>
    <w:rsid w:val="00811764"/>
    <w:rsid w:val="0081196E"/>
    <w:rsid w:val="00811BDA"/>
    <w:rsid w:val="00811D0C"/>
    <w:rsid w:val="00811DB9"/>
    <w:rsid w:val="00812049"/>
    <w:rsid w:val="00812348"/>
    <w:rsid w:val="00812819"/>
    <w:rsid w:val="0081285B"/>
    <w:rsid w:val="00812B74"/>
    <w:rsid w:val="00812C49"/>
    <w:rsid w:val="008130BD"/>
    <w:rsid w:val="00813184"/>
    <w:rsid w:val="0081320F"/>
    <w:rsid w:val="008134DD"/>
    <w:rsid w:val="00813607"/>
    <w:rsid w:val="00813971"/>
    <w:rsid w:val="00813AAE"/>
    <w:rsid w:val="00813ADE"/>
    <w:rsid w:val="00813D11"/>
    <w:rsid w:val="00813D6A"/>
    <w:rsid w:val="00813E0C"/>
    <w:rsid w:val="00813E11"/>
    <w:rsid w:val="00813F03"/>
    <w:rsid w:val="00814125"/>
    <w:rsid w:val="0081430F"/>
    <w:rsid w:val="00814618"/>
    <w:rsid w:val="00814647"/>
    <w:rsid w:val="00814B63"/>
    <w:rsid w:val="00814F86"/>
    <w:rsid w:val="00815211"/>
    <w:rsid w:val="00815341"/>
    <w:rsid w:val="008153EA"/>
    <w:rsid w:val="00815428"/>
    <w:rsid w:val="008154E7"/>
    <w:rsid w:val="00815535"/>
    <w:rsid w:val="008155C5"/>
    <w:rsid w:val="0081591F"/>
    <w:rsid w:val="00815991"/>
    <w:rsid w:val="00815D67"/>
    <w:rsid w:val="00815E2A"/>
    <w:rsid w:val="00815F45"/>
    <w:rsid w:val="00816125"/>
    <w:rsid w:val="00816583"/>
    <w:rsid w:val="008165D0"/>
    <w:rsid w:val="00816622"/>
    <w:rsid w:val="008168EB"/>
    <w:rsid w:val="008169E0"/>
    <w:rsid w:val="00816A46"/>
    <w:rsid w:val="00816CBB"/>
    <w:rsid w:val="00817026"/>
    <w:rsid w:val="008171C9"/>
    <w:rsid w:val="0081720F"/>
    <w:rsid w:val="00817357"/>
    <w:rsid w:val="00817492"/>
    <w:rsid w:val="00817661"/>
    <w:rsid w:val="008177EF"/>
    <w:rsid w:val="0081783A"/>
    <w:rsid w:val="00817876"/>
    <w:rsid w:val="00817B9B"/>
    <w:rsid w:val="00817EBC"/>
    <w:rsid w:val="00817EE6"/>
    <w:rsid w:val="00820107"/>
    <w:rsid w:val="0082020B"/>
    <w:rsid w:val="008202A0"/>
    <w:rsid w:val="0082043D"/>
    <w:rsid w:val="0082083D"/>
    <w:rsid w:val="00820ACE"/>
    <w:rsid w:val="00820BDA"/>
    <w:rsid w:val="00820F00"/>
    <w:rsid w:val="00820F37"/>
    <w:rsid w:val="00820FB4"/>
    <w:rsid w:val="00821183"/>
    <w:rsid w:val="008211FC"/>
    <w:rsid w:val="00821452"/>
    <w:rsid w:val="00821697"/>
    <w:rsid w:val="008216FB"/>
    <w:rsid w:val="008217F9"/>
    <w:rsid w:val="00821852"/>
    <w:rsid w:val="008219C2"/>
    <w:rsid w:val="008219D0"/>
    <w:rsid w:val="00821D30"/>
    <w:rsid w:val="00821DF3"/>
    <w:rsid w:val="00822047"/>
    <w:rsid w:val="008222B6"/>
    <w:rsid w:val="008225AA"/>
    <w:rsid w:val="008225D1"/>
    <w:rsid w:val="00822A47"/>
    <w:rsid w:val="00822A52"/>
    <w:rsid w:val="00822AF8"/>
    <w:rsid w:val="00822DFA"/>
    <w:rsid w:val="0082309A"/>
    <w:rsid w:val="0082366C"/>
    <w:rsid w:val="008236AF"/>
    <w:rsid w:val="008237CB"/>
    <w:rsid w:val="00823805"/>
    <w:rsid w:val="00823A63"/>
    <w:rsid w:val="00823A91"/>
    <w:rsid w:val="00823C79"/>
    <w:rsid w:val="00823CD4"/>
    <w:rsid w:val="00823CF9"/>
    <w:rsid w:val="00823DBC"/>
    <w:rsid w:val="0082415D"/>
    <w:rsid w:val="008242BE"/>
    <w:rsid w:val="00824529"/>
    <w:rsid w:val="00824632"/>
    <w:rsid w:val="0082490F"/>
    <w:rsid w:val="00824BF3"/>
    <w:rsid w:val="00824C27"/>
    <w:rsid w:val="00824C91"/>
    <w:rsid w:val="0082511D"/>
    <w:rsid w:val="008252DD"/>
    <w:rsid w:val="008252F5"/>
    <w:rsid w:val="00825309"/>
    <w:rsid w:val="0082533C"/>
    <w:rsid w:val="0082552B"/>
    <w:rsid w:val="008255ED"/>
    <w:rsid w:val="00825924"/>
    <w:rsid w:val="00825942"/>
    <w:rsid w:val="00825A8C"/>
    <w:rsid w:val="00825AC4"/>
    <w:rsid w:val="00825B39"/>
    <w:rsid w:val="00825BA5"/>
    <w:rsid w:val="00825C11"/>
    <w:rsid w:val="00825C3D"/>
    <w:rsid w:val="00825FFD"/>
    <w:rsid w:val="00826054"/>
    <w:rsid w:val="008261A5"/>
    <w:rsid w:val="00826354"/>
    <w:rsid w:val="00826394"/>
    <w:rsid w:val="008263AC"/>
    <w:rsid w:val="00826522"/>
    <w:rsid w:val="00826544"/>
    <w:rsid w:val="008267C1"/>
    <w:rsid w:val="008267E1"/>
    <w:rsid w:val="00826A56"/>
    <w:rsid w:val="00826B4D"/>
    <w:rsid w:val="00826CD9"/>
    <w:rsid w:val="00826D07"/>
    <w:rsid w:val="00826EBE"/>
    <w:rsid w:val="00826ECB"/>
    <w:rsid w:val="00826F4B"/>
    <w:rsid w:val="00827023"/>
    <w:rsid w:val="00827422"/>
    <w:rsid w:val="00827537"/>
    <w:rsid w:val="0082771F"/>
    <w:rsid w:val="00827A9A"/>
    <w:rsid w:val="00827A9B"/>
    <w:rsid w:val="00827AC6"/>
    <w:rsid w:val="00827B50"/>
    <w:rsid w:val="00827D46"/>
    <w:rsid w:val="00830047"/>
    <w:rsid w:val="008301BB"/>
    <w:rsid w:val="008303F7"/>
    <w:rsid w:val="008305B5"/>
    <w:rsid w:val="00830618"/>
    <w:rsid w:val="0083070C"/>
    <w:rsid w:val="008307B4"/>
    <w:rsid w:val="00830835"/>
    <w:rsid w:val="008308B1"/>
    <w:rsid w:val="008308C4"/>
    <w:rsid w:val="00830A83"/>
    <w:rsid w:val="00830A9A"/>
    <w:rsid w:val="00830AD1"/>
    <w:rsid w:val="00831374"/>
    <w:rsid w:val="008313E7"/>
    <w:rsid w:val="008316AA"/>
    <w:rsid w:val="00831832"/>
    <w:rsid w:val="00831C0F"/>
    <w:rsid w:val="00831D3C"/>
    <w:rsid w:val="00831DF8"/>
    <w:rsid w:val="00831FC8"/>
    <w:rsid w:val="00832057"/>
    <w:rsid w:val="00832126"/>
    <w:rsid w:val="0083259B"/>
    <w:rsid w:val="008325C1"/>
    <w:rsid w:val="00832729"/>
    <w:rsid w:val="008327B1"/>
    <w:rsid w:val="00832A05"/>
    <w:rsid w:val="00832A43"/>
    <w:rsid w:val="00832B4B"/>
    <w:rsid w:val="00832DB0"/>
    <w:rsid w:val="00832EFD"/>
    <w:rsid w:val="00833218"/>
    <w:rsid w:val="008332B2"/>
    <w:rsid w:val="0083355C"/>
    <w:rsid w:val="008336B6"/>
    <w:rsid w:val="008337B0"/>
    <w:rsid w:val="00833839"/>
    <w:rsid w:val="00833842"/>
    <w:rsid w:val="00833BF8"/>
    <w:rsid w:val="00833DE3"/>
    <w:rsid w:val="0083404E"/>
    <w:rsid w:val="00834079"/>
    <w:rsid w:val="008341A1"/>
    <w:rsid w:val="008341A7"/>
    <w:rsid w:val="008341F4"/>
    <w:rsid w:val="00834250"/>
    <w:rsid w:val="0083428A"/>
    <w:rsid w:val="00834493"/>
    <w:rsid w:val="008345BB"/>
    <w:rsid w:val="008347D7"/>
    <w:rsid w:val="00834829"/>
    <w:rsid w:val="008348BA"/>
    <w:rsid w:val="00834AEB"/>
    <w:rsid w:val="00834B54"/>
    <w:rsid w:val="00834BB5"/>
    <w:rsid w:val="00834E8E"/>
    <w:rsid w:val="0083519E"/>
    <w:rsid w:val="008352D2"/>
    <w:rsid w:val="0083565A"/>
    <w:rsid w:val="008356DD"/>
    <w:rsid w:val="00835894"/>
    <w:rsid w:val="008358E5"/>
    <w:rsid w:val="0083591D"/>
    <w:rsid w:val="00835A4A"/>
    <w:rsid w:val="00835BAA"/>
    <w:rsid w:val="00835CD2"/>
    <w:rsid w:val="00835D56"/>
    <w:rsid w:val="0083603C"/>
    <w:rsid w:val="008360E8"/>
    <w:rsid w:val="008361C2"/>
    <w:rsid w:val="00836239"/>
    <w:rsid w:val="00836280"/>
    <w:rsid w:val="008362A5"/>
    <w:rsid w:val="00836347"/>
    <w:rsid w:val="00836835"/>
    <w:rsid w:val="0083684A"/>
    <w:rsid w:val="00836973"/>
    <w:rsid w:val="00836B1C"/>
    <w:rsid w:val="00836B8A"/>
    <w:rsid w:val="00836D16"/>
    <w:rsid w:val="00836DCD"/>
    <w:rsid w:val="00836ED7"/>
    <w:rsid w:val="008372A0"/>
    <w:rsid w:val="0083730E"/>
    <w:rsid w:val="00837311"/>
    <w:rsid w:val="008375EE"/>
    <w:rsid w:val="00837970"/>
    <w:rsid w:val="008379EA"/>
    <w:rsid w:val="00837B00"/>
    <w:rsid w:val="00837BAC"/>
    <w:rsid w:val="00837BF5"/>
    <w:rsid w:val="00837C61"/>
    <w:rsid w:val="00837D84"/>
    <w:rsid w:val="00840180"/>
    <w:rsid w:val="00840227"/>
    <w:rsid w:val="008402BD"/>
    <w:rsid w:val="008403A3"/>
    <w:rsid w:val="008403D9"/>
    <w:rsid w:val="008404C0"/>
    <w:rsid w:val="0084053B"/>
    <w:rsid w:val="0084064E"/>
    <w:rsid w:val="00840893"/>
    <w:rsid w:val="008408F2"/>
    <w:rsid w:val="008409C6"/>
    <w:rsid w:val="00840D5C"/>
    <w:rsid w:val="00840E2C"/>
    <w:rsid w:val="008412DF"/>
    <w:rsid w:val="0084151B"/>
    <w:rsid w:val="00841546"/>
    <w:rsid w:val="008415F6"/>
    <w:rsid w:val="0084160F"/>
    <w:rsid w:val="00841998"/>
    <w:rsid w:val="00841B4C"/>
    <w:rsid w:val="00841CF4"/>
    <w:rsid w:val="00841ED1"/>
    <w:rsid w:val="00841F88"/>
    <w:rsid w:val="008420F6"/>
    <w:rsid w:val="00842396"/>
    <w:rsid w:val="00842527"/>
    <w:rsid w:val="008425A1"/>
    <w:rsid w:val="008426F7"/>
    <w:rsid w:val="008429C4"/>
    <w:rsid w:val="00842B3B"/>
    <w:rsid w:val="00842D13"/>
    <w:rsid w:val="00842E29"/>
    <w:rsid w:val="00842F5D"/>
    <w:rsid w:val="0084315C"/>
    <w:rsid w:val="0084316A"/>
    <w:rsid w:val="008432DD"/>
    <w:rsid w:val="008432F2"/>
    <w:rsid w:val="008434C1"/>
    <w:rsid w:val="0084370F"/>
    <w:rsid w:val="0084381B"/>
    <w:rsid w:val="008438F6"/>
    <w:rsid w:val="00843B27"/>
    <w:rsid w:val="00843D79"/>
    <w:rsid w:val="00843E41"/>
    <w:rsid w:val="00843F3E"/>
    <w:rsid w:val="00843F4B"/>
    <w:rsid w:val="00843FDF"/>
    <w:rsid w:val="008440F9"/>
    <w:rsid w:val="008440FA"/>
    <w:rsid w:val="00844100"/>
    <w:rsid w:val="008441DD"/>
    <w:rsid w:val="0084421D"/>
    <w:rsid w:val="008442E8"/>
    <w:rsid w:val="008443A2"/>
    <w:rsid w:val="008444BB"/>
    <w:rsid w:val="008444DA"/>
    <w:rsid w:val="0084472C"/>
    <w:rsid w:val="00844884"/>
    <w:rsid w:val="00844E54"/>
    <w:rsid w:val="0084511F"/>
    <w:rsid w:val="00845162"/>
    <w:rsid w:val="00845181"/>
    <w:rsid w:val="00845346"/>
    <w:rsid w:val="0084538D"/>
    <w:rsid w:val="00845516"/>
    <w:rsid w:val="00845602"/>
    <w:rsid w:val="00845764"/>
    <w:rsid w:val="00845827"/>
    <w:rsid w:val="0084589C"/>
    <w:rsid w:val="00845BA3"/>
    <w:rsid w:val="00845D3B"/>
    <w:rsid w:val="00845DCB"/>
    <w:rsid w:val="00845E22"/>
    <w:rsid w:val="008461C5"/>
    <w:rsid w:val="008461E5"/>
    <w:rsid w:val="00846270"/>
    <w:rsid w:val="00846349"/>
    <w:rsid w:val="008463B1"/>
    <w:rsid w:val="0084646A"/>
    <w:rsid w:val="008465B3"/>
    <w:rsid w:val="00846849"/>
    <w:rsid w:val="00846935"/>
    <w:rsid w:val="00846A59"/>
    <w:rsid w:val="00846AA8"/>
    <w:rsid w:val="00846C70"/>
    <w:rsid w:val="00846E09"/>
    <w:rsid w:val="00846FAE"/>
    <w:rsid w:val="00847190"/>
    <w:rsid w:val="008471D9"/>
    <w:rsid w:val="0084727E"/>
    <w:rsid w:val="00847F1D"/>
    <w:rsid w:val="00847F70"/>
    <w:rsid w:val="00847FCD"/>
    <w:rsid w:val="0085003B"/>
    <w:rsid w:val="00850042"/>
    <w:rsid w:val="008505D6"/>
    <w:rsid w:val="008507BE"/>
    <w:rsid w:val="008508F3"/>
    <w:rsid w:val="00850ADC"/>
    <w:rsid w:val="00850CE4"/>
    <w:rsid w:val="00850E48"/>
    <w:rsid w:val="00850E81"/>
    <w:rsid w:val="00851327"/>
    <w:rsid w:val="00851429"/>
    <w:rsid w:val="0085180B"/>
    <w:rsid w:val="008519B7"/>
    <w:rsid w:val="00851AF4"/>
    <w:rsid w:val="00851C16"/>
    <w:rsid w:val="00851C1B"/>
    <w:rsid w:val="00851D65"/>
    <w:rsid w:val="00851E01"/>
    <w:rsid w:val="00851FEB"/>
    <w:rsid w:val="0085209C"/>
    <w:rsid w:val="008523F4"/>
    <w:rsid w:val="00852458"/>
    <w:rsid w:val="008525D9"/>
    <w:rsid w:val="008527FE"/>
    <w:rsid w:val="008528F2"/>
    <w:rsid w:val="008528FB"/>
    <w:rsid w:val="0085299C"/>
    <w:rsid w:val="00852A04"/>
    <w:rsid w:val="00852A59"/>
    <w:rsid w:val="00852AF5"/>
    <w:rsid w:val="00852EE1"/>
    <w:rsid w:val="008531B8"/>
    <w:rsid w:val="008531E5"/>
    <w:rsid w:val="008532AF"/>
    <w:rsid w:val="0085333A"/>
    <w:rsid w:val="00853662"/>
    <w:rsid w:val="008537A1"/>
    <w:rsid w:val="00853BE0"/>
    <w:rsid w:val="00853C19"/>
    <w:rsid w:val="00853C51"/>
    <w:rsid w:val="00853E53"/>
    <w:rsid w:val="00853EC9"/>
    <w:rsid w:val="00853FF4"/>
    <w:rsid w:val="00854008"/>
    <w:rsid w:val="0085433E"/>
    <w:rsid w:val="0085435A"/>
    <w:rsid w:val="00854506"/>
    <w:rsid w:val="00854655"/>
    <w:rsid w:val="0085469D"/>
    <w:rsid w:val="008548C9"/>
    <w:rsid w:val="008549D8"/>
    <w:rsid w:val="00854B11"/>
    <w:rsid w:val="00854CF3"/>
    <w:rsid w:val="00854F26"/>
    <w:rsid w:val="00854F2D"/>
    <w:rsid w:val="00854FF7"/>
    <w:rsid w:val="00854FFA"/>
    <w:rsid w:val="0085500C"/>
    <w:rsid w:val="008551D8"/>
    <w:rsid w:val="00855224"/>
    <w:rsid w:val="0085545F"/>
    <w:rsid w:val="008555E0"/>
    <w:rsid w:val="00855703"/>
    <w:rsid w:val="0085575B"/>
    <w:rsid w:val="00855921"/>
    <w:rsid w:val="0085596D"/>
    <w:rsid w:val="00855AAE"/>
    <w:rsid w:val="00855DBD"/>
    <w:rsid w:val="008560E6"/>
    <w:rsid w:val="00856250"/>
    <w:rsid w:val="008562DA"/>
    <w:rsid w:val="0085633A"/>
    <w:rsid w:val="008565E7"/>
    <w:rsid w:val="00856689"/>
    <w:rsid w:val="00856757"/>
    <w:rsid w:val="00856790"/>
    <w:rsid w:val="008568BE"/>
    <w:rsid w:val="00856969"/>
    <w:rsid w:val="00856B7A"/>
    <w:rsid w:val="00856C06"/>
    <w:rsid w:val="00856C66"/>
    <w:rsid w:val="00856FF1"/>
    <w:rsid w:val="00857186"/>
    <w:rsid w:val="008573B9"/>
    <w:rsid w:val="008573D9"/>
    <w:rsid w:val="008573EA"/>
    <w:rsid w:val="008574C1"/>
    <w:rsid w:val="008575B1"/>
    <w:rsid w:val="00857660"/>
    <w:rsid w:val="00857707"/>
    <w:rsid w:val="0085773E"/>
    <w:rsid w:val="008577F9"/>
    <w:rsid w:val="0085783E"/>
    <w:rsid w:val="008578B2"/>
    <w:rsid w:val="008579F5"/>
    <w:rsid w:val="00857ADD"/>
    <w:rsid w:val="00857E45"/>
    <w:rsid w:val="00857F0C"/>
    <w:rsid w:val="008600B9"/>
    <w:rsid w:val="008603EE"/>
    <w:rsid w:val="00860AC6"/>
    <w:rsid w:val="00860B2C"/>
    <w:rsid w:val="00860D32"/>
    <w:rsid w:val="00860E4D"/>
    <w:rsid w:val="00860F90"/>
    <w:rsid w:val="00861022"/>
    <w:rsid w:val="008610A4"/>
    <w:rsid w:val="00861164"/>
    <w:rsid w:val="008612A0"/>
    <w:rsid w:val="00861422"/>
    <w:rsid w:val="008614E6"/>
    <w:rsid w:val="008614E7"/>
    <w:rsid w:val="00861541"/>
    <w:rsid w:val="00861788"/>
    <w:rsid w:val="008617FC"/>
    <w:rsid w:val="00861C72"/>
    <w:rsid w:val="00861CE0"/>
    <w:rsid w:val="00861F94"/>
    <w:rsid w:val="00862070"/>
    <w:rsid w:val="00862156"/>
    <w:rsid w:val="00862351"/>
    <w:rsid w:val="008624EB"/>
    <w:rsid w:val="008625EF"/>
    <w:rsid w:val="00862639"/>
    <w:rsid w:val="00862783"/>
    <w:rsid w:val="008627E3"/>
    <w:rsid w:val="0086284E"/>
    <w:rsid w:val="0086285C"/>
    <w:rsid w:val="00862D6D"/>
    <w:rsid w:val="00862D87"/>
    <w:rsid w:val="00863072"/>
    <w:rsid w:val="0086314F"/>
    <w:rsid w:val="008632C7"/>
    <w:rsid w:val="00863501"/>
    <w:rsid w:val="0086391B"/>
    <w:rsid w:val="0086392C"/>
    <w:rsid w:val="00863A2A"/>
    <w:rsid w:val="00863C1F"/>
    <w:rsid w:val="00863D68"/>
    <w:rsid w:val="00863E5E"/>
    <w:rsid w:val="00863F58"/>
    <w:rsid w:val="00863F9A"/>
    <w:rsid w:val="008640B9"/>
    <w:rsid w:val="008643A9"/>
    <w:rsid w:val="008643DF"/>
    <w:rsid w:val="0086450C"/>
    <w:rsid w:val="00864591"/>
    <w:rsid w:val="00864663"/>
    <w:rsid w:val="0086497A"/>
    <w:rsid w:val="00864A20"/>
    <w:rsid w:val="00864D68"/>
    <w:rsid w:val="00864E32"/>
    <w:rsid w:val="00864EDE"/>
    <w:rsid w:val="008652B4"/>
    <w:rsid w:val="008652FF"/>
    <w:rsid w:val="00865437"/>
    <w:rsid w:val="008654D8"/>
    <w:rsid w:val="008657BF"/>
    <w:rsid w:val="008657FB"/>
    <w:rsid w:val="00865A6B"/>
    <w:rsid w:val="00865BA1"/>
    <w:rsid w:val="00865DC1"/>
    <w:rsid w:val="00865FCE"/>
    <w:rsid w:val="00866147"/>
    <w:rsid w:val="008661B8"/>
    <w:rsid w:val="008666B9"/>
    <w:rsid w:val="00866AEB"/>
    <w:rsid w:val="00866AF2"/>
    <w:rsid w:val="00866C95"/>
    <w:rsid w:val="00866D17"/>
    <w:rsid w:val="00866EDF"/>
    <w:rsid w:val="00867017"/>
    <w:rsid w:val="0086739E"/>
    <w:rsid w:val="00867518"/>
    <w:rsid w:val="00867567"/>
    <w:rsid w:val="0086759E"/>
    <w:rsid w:val="00867643"/>
    <w:rsid w:val="0086778D"/>
    <w:rsid w:val="008678D8"/>
    <w:rsid w:val="00867A20"/>
    <w:rsid w:val="00867B56"/>
    <w:rsid w:val="00867F8E"/>
    <w:rsid w:val="00870116"/>
    <w:rsid w:val="0087016A"/>
    <w:rsid w:val="008703F3"/>
    <w:rsid w:val="008704B7"/>
    <w:rsid w:val="008704DE"/>
    <w:rsid w:val="00870655"/>
    <w:rsid w:val="00870A1C"/>
    <w:rsid w:val="00870BEC"/>
    <w:rsid w:val="00870C89"/>
    <w:rsid w:val="00870D7F"/>
    <w:rsid w:val="00870F52"/>
    <w:rsid w:val="00870FF1"/>
    <w:rsid w:val="008711C1"/>
    <w:rsid w:val="0087137B"/>
    <w:rsid w:val="00871526"/>
    <w:rsid w:val="0087164F"/>
    <w:rsid w:val="00871797"/>
    <w:rsid w:val="00871BEA"/>
    <w:rsid w:val="00871BEC"/>
    <w:rsid w:val="00871D90"/>
    <w:rsid w:val="00871EBA"/>
    <w:rsid w:val="00871EF8"/>
    <w:rsid w:val="00871F13"/>
    <w:rsid w:val="00871F79"/>
    <w:rsid w:val="00871FA4"/>
    <w:rsid w:val="008721DF"/>
    <w:rsid w:val="008723DD"/>
    <w:rsid w:val="0087251B"/>
    <w:rsid w:val="0087254D"/>
    <w:rsid w:val="0087261F"/>
    <w:rsid w:val="00872A88"/>
    <w:rsid w:val="00872DD0"/>
    <w:rsid w:val="0087300D"/>
    <w:rsid w:val="0087301D"/>
    <w:rsid w:val="00873050"/>
    <w:rsid w:val="00873360"/>
    <w:rsid w:val="008733EB"/>
    <w:rsid w:val="0087341B"/>
    <w:rsid w:val="008734BD"/>
    <w:rsid w:val="0087371A"/>
    <w:rsid w:val="008737E1"/>
    <w:rsid w:val="00873821"/>
    <w:rsid w:val="00873AF9"/>
    <w:rsid w:val="00873BAD"/>
    <w:rsid w:val="00873EFB"/>
    <w:rsid w:val="00874406"/>
    <w:rsid w:val="0087455D"/>
    <w:rsid w:val="00874646"/>
    <w:rsid w:val="008746A0"/>
    <w:rsid w:val="008747CE"/>
    <w:rsid w:val="008747EA"/>
    <w:rsid w:val="00874818"/>
    <w:rsid w:val="0087489D"/>
    <w:rsid w:val="00874981"/>
    <w:rsid w:val="00874A1F"/>
    <w:rsid w:val="00874AD5"/>
    <w:rsid w:val="00874C5A"/>
    <w:rsid w:val="00874F9D"/>
    <w:rsid w:val="00875169"/>
    <w:rsid w:val="008752A8"/>
    <w:rsid w:val="00875377"/>
    <w:rsid w:val="00875526"/>
    <w:rsid w:val="0087563E"/>
    <w:rsid w:val="0087577A"/>
    <w:rsid w:val="00875867"/>
    <w:rsid w:val="00875AD8"/>
    <w:rsid w:val="00875AEA"/>
    <w:rsid w:val="00875BB7"/>
    <w:rsid w:val="00875E82"/>
    <w:rsid w:val="00875F23"/>
    <w:rsid w:val="00875FC8"/>
    <w:rsid w:val="00876311"/>
    <w:rsid w:val="00876347"/>
    <w:rsid w:val="00876356"/>
    <w:rsid w:val="008764FC"/>
    <w:rsid w:val="00876540"/>
    <w:rsid w:val="00876585"/>
    <w:rsid w:val="00876645"/>
    <w:rsid w:val="008768CE"/>
    <w:rsid w:val="00876980"/>
    <w:rsid w:val="00876B0A"/>
    <w:rsid w:val="00876B8C"/>
    <w:rsid w:val="00876BDC"/>
    <w:rsid w:val="00876CBE"/>
    <w:rsid w:val="00876CCF"/>
    <w:rsid w:val="00876FD4"/>
    <w:rsid w:val="0087707F"/>
    <w:rsid w:val="00877166"/>
    <w:rsid w:val="00877198"/>
    <w:rsid w:val="008773D8"/>
    <w:rsid w:val="00877635"/>
    <w:rsid w:val="0087763E"/>
    <w:rsid w:val="0087773B"/>
    <w:rsid w:val="0087776C"/>
    <w:rsid w:val="008777F3"/>
    <w:rsid w:val="00877A21"/>
    <w:rsid w:val="00877AA3"/>
    <w:rsid w:val="00877B09"/>
    <w:rsid w:val="00877D82"/>
    <w:rsid w:val="00877E39"/>
    <w:rsid w:val="00877F4E"/>
    <w:rsid w:val="0088013C"/>
    <w:rsid w:val="00880357"/>
    <w:rsid w:val="00880631"/>
    <w:rsid w:val="0088070D"/>
    <w:rsid w:val="0088071A"/>
    <w:rsid w:val="0088072E"/>
    <w:rsid w:val="008807A3"/>
    <w:rsid w:val="00880A19"/>
    <w:rsid w:val="00880CE9"/>
    <w:rsid w:val="00880CFD"/>
    <w:rsid w:val="00880D44"/>
    <w:rsid w:val="00881515"/>
    <w:rsid w:val="0088164E"/>
    <w:rsid w:val="00881659"/>
    <w:rsid w:val="008816D3"/>
    <w:rsid w:val="00881814"/>
    <w:rsid w:val="00881928"/>
    <w:rsid w:val="00881C53"/>
    <w:rsid w:val="00881FBB"/>
    <w:rsid w:val="00882012"/>
    <w:rsid w:val="008821A5"/>
    <w:rsid w:val="008821BE"/>
    <w:rsid w:val="0088228D"/>
    <w:rsid w:val="008822F2"/>
    <w:rsid w:val="00882601"/>
    <w:rsid w:val="008828FD"/>
    <w:rsid w:val="00882994"/>
    <w:rsid w:val="00882F72"/>
    <w:rsid w:val="0088305E"/>
    <w:rsid w:val="008832F3"/>
    <w:rsid w:val="008834B2"/>
    <w:rsid w:val="008834BB"/>
    <w:rsid w:val="008834BD"/>
    <w:rsid w:val="00883549"/>
    <w:rsid w:val="0088365A"/>
    <w:rsid w:val="0088371B"/>
    <w:rsid w:val="00883860"/>
    <w:rsid w:val="008838A8"/>
    <w:rsid w:val="008843E3"/>
    <w:rsid w:val="008843FD"/>
    <w:rsid w:val="00884451"/>
    <w:rsid w:val="00884963"/>
    <w:rsid w:val="00884A80"/>
    <w:rsid w:val="00884AD0"/>
    <w:rsid w:val="00884B86"/>
    <w:rsid w:val="00884D06"/>
    <w:rsid w:val="00884D6B"/>
    <w:rsid w:val="00884E05"/>
    <w:rsid w:val="00884E0C"/>
    <w:rsid w:val="00884EA3"/>
    <w:rsid w:val="008850EF"/>
    <w:rsid w:val="00885169"/>
    <w:rsid w:val="008851D4"/>
    <w:rsid w:val="00885288"/>
    <w:rsid w:val="00885300"/>
    <w:rsid w:val="00885416"/>
    <w:rsid w:val="0088555B"/>
    <w:rsid w:val="00885619"/>
    <w:rsid w:val="00885662"/>
    <w:rsid w:val="0088569A"/>
    <w:rsid w:val="00885803"/>
    <w:rsid w:val="00885806"/>
    <w:rsid w:val="00885893"/>
    <w:rsid w:val="00885AA8"/>
    <w:rsid w:val="00885C1D"/>
    <w:rsid w:val="00885D43"/>
    <w:rsid w:val="00885D71"/>
    <w:rsid w:val="00886242"/>
    <w:rsid w:val="008862B3"/>
    <w:rsid w:val="0088640B"/>
    <w:rsid w:val="008864E0"/>
    <w:rsid w:val="0088657B"/>
    <w:rsid w:val="0088667B"/>
    <w:rsid w:val="008866C2"/>
    <w:rsid w:val="0088678B"/>
    <w:rsid w:val="0088689D"/>
    <w:rsid w:val="00886A30"/>
    <w:rsid w:val="00886B93"/>
    <w:rsid w:val="00886C89"/>
    <w:rsid w:val="00886DD7"/>
    <w:rsid w:val="00886F22"/>
    <w:rsid w:val="00886FF9"/>
    <w:rsid w:val="00887224"/>
    <w:rsid w:val="008874D2"/>
    <w:rsid w:val="008875C5"/>
    <w:rsid w:val="008878B3"/>
    <w:rsid w:val="0088792D"/>
    <w:rsid w:val="00887994"/>
    <w:rsid w:val="00887A27"/>
    <w:rsid w:val="00887A43"/>
    <w:rsid w:val="00887C4A"/>
    <w:rsid w:val="00887E47"/>
    <w:rsid w:val="00887E6F"/>
    <w:rsid w:val="00887F75"/>
    <w:rsid w:val="00887F7B"/>
    <w:rsid w:val="00890090"/>
    <w:rsid w:val="0089041E"/>
    <w:rsid w:val="00890477"/>
    <w:rsid w:val="008905C2"/>
    <w:rsid w:val="00890929"/>
    <w:rsid w:val="00890A0C"/>
    <w:rsid w:val="00890CF9"/>
    <w:rsid w:val="00890E04"/>
    <w:rsid w:val="00891637"/>
    <w:rsid w:val="00891875"/>
    <w:rsid w:val="00891A4F"/>
    <w:rsid w:val="00891D9F"/>
    <w:rsid w:val="00891DC8"/>
    <w:rsid w:val="00891DF6"/>
    <w:rsid w:val="00892090"/>
    <w:rsid w:val="00892190"/>
    <w:rsid w:val="00892324"/>
    <w:rsid w:val="008923D4"/>
    <w:rsid w:val="008927B6"/>
    <w:rsid w:val="008928BE"/>
    <w:rsid w:val="00892B9F"/>
    <w:rsid w:val="00892D20"/>
    <w:rsid w:val="00892DF4"/>
    <w:rsid w:val="00892E7A"/>
    <w:rsid w:val="00892F99"/>
    <w:rsid w:val="00892FD9"/>
    <w:rsid w:val="008932DB"/>
    <w:rsid w:val="00893347"/>
    <w:rsid w:val="00893368"/>
    <w:rsid w:val="00893551"/>
    <w:rsid w:val="008937B1"/>
    <w:rsid w:val="008939CB"/>
    <w:rsid w:val="00893A62"/>
    <w:rsid w:val="00893BF4"/>
    <w:rsid w:val="00893E86"/>
    <w:rsid w:val="00893ED7"/>
    <w:rsid w:val="008940F9"/>
    <w:rsid w:val="008941AD"/>
    <w:rsid w:val="008943D6"/>
    <w:rsid w:val="008943E5"/>
    <w:rsid w:val="00894704"/>
    <w:rsid w:val="00894896"/>
    <w:rsid w:val="0089498F"/>
    <w:rsid w:val="00894B77"/>
    <w:rsid w:val="00894BA3"/>
    <w:rsid w:val="00894BC7"/>
    <w:rsid w:val="00894CD8"/>
    <w:rsid w:val="00894E76"/>
    <w:rsid w:val="0089506D"/>
    <w:rsid w:val="00895167"/>
    <w:rsid w:val="0089532F"/>
    <w:rsid w:val="008953AE"/>
    <w:rsid w:val="0089552C"/>
    <w:rsid w:val="008955D1"/>
    <w:rsid w:val="00895984"/>
    <w:rsid w:val="008959BF"/>
    <w:rsid w:val="00895A6F"/>
    <w:rsid w:val="00895B14"/>
    <w:rsid w:val="00895B27"/>
    <w:rsid w:val="00895BD6"/>
    <w:rsid w:val="00895F30"/>
    <w:rsid w:val="00895F98"/>
    <w:rsid w:val="00896108"/>
    <w:rsid w:val="0089657C"/>
    <w:rsid w:val="00896937"/>
    <w:rsid w:val="0089694E"/>
    <w:rsid w:val="00896A55"/>
    <w:rsid w:val="00896B7D"/>
    <w:rsid w:val="00896C1E"/>
    <w:rsid w:val="00896C56"/>
    <w:rsid w:val="00896DDE"/>
    <w:rsid w:val="00896E84"/>
    <w:rsid w:val="00896F6D"/>
    <w:rsid w:val="00896FE4"/>
    <w:rsid w:val="008972BE"/>
    <w:rsid w:val="00897368"/>
    <w:rsid w:val="008973CB"/>
    <w:rsid w:val="008976C1"/>
    <w:rsid w:val="0089771E"/>
    <w:rsid w:val="0089772A"/>
    <w:rsid w:val="008978A2"/>
    <w:rsid w:val="0089791F"/>
    <w:rsid w:val="00897FCE"/>
    <w:rsid w:val="008A02F0"/>
    <w:rsid w:val="008A034F"/>
    <w:rsid w:val="008A03C0"/>
    <w:rsid w:val="008A0423"/>
    <w:rsid w:val="008A054B"/>
    <w:rsid w:val="008A0623"/>
    <w:rsid w:val="008A0815"/>
    <w:rsid w:val="008A088D"/>
    <w:rsid w:val="008A08D5"/>
    <w:rsid w:val="008A0953"/>
    <w:rsid w:val="008A0EB9"/>
    <w:rsid w:val="008A1020"/>
    <w:rsid w:val="008A1056"/>
    <w:rsid w:val="008A12EF"/>
    <w:rsid w:val="008A1525"/>
    <w:rsid w:val="008A15F7"/>
    <w:rsid w:val="008A1A6E"/>
    <w:rsid w:val="008A1A7D"/>
    <w:rsid w:val="008A1A8A"/>
    <w:rsid w:val="008A1BB8"/>
    <w:rsid w:val="008A1BFD"/>
    <w:rsid w:val="008A1C82"/>
    <w:rsid w:val="008A1D49"/>
    <w:rsid w:val="008A210F"/>
    <w:rsid w:val="008A227F"/>
    <w:rsid w:val="008A22DD"/>
    <w:rsid w:val="008A230D"/>
    <w:rsid w:val="008A23CB"/>
    <w:rsid w:val="008A2965"/>
    <w:rsid w:val="008A2B09"/>
    <w:rsid w:val="008A2B28"/>
    <w:rsid w:val="008A2E89"/>
    <w:rsid w:val="008A2EC1"/>
    <w:rsid w:val="008A30C3"/>
    <w:rsid w:val="008A3137"/>
    <w:rsid w:val="008A3333"/>
    <w:rsid w:val="008A335A"/>
    <w:rsid w:val="008A3360"/>
    <w:rsid w:val="008A3512"/>
    <w:rsid w:val="008A36D0"/>
    <w:rsid w:val="008A397B"/>
    <w:rsid w:val="008A3CA3"/>
    <w:rsid w:val="008A3DAB"/>
    <w:rsid w:val="008A3E06"/>
    <w:rsid w:val="008A4065"/>
    <w:rsid w:val="008A40D8"/>
    <w:rsid w:val="008A41F5"/>
    <w:rsid w:val="008A4761"/>
    <w:rsid w:val="008A47AB"/>
    <w:rsid w:val="008A4940"/>
    <w:rsid w:val="008A4ECD"/>
    <w:rsid w:val="008A4F1F"/>
    <w:rsid w:val="008A4FDE"/>
    <w:rsid w:val="008A51A5"/>
    <w:rsid w:val="008A5449"/>
    <w:rsid w:val="008A54BC"/>
    <w:rsid w:val="008A55D6"/>
    <w:rsid w:val="008A59F8"/>
    <w:rsid w:val="008A5D33"/>
    <w:rsid w:val="008A5F8C"/>
    <w:rsid w:val="008A5F8E"/>
    <w:rsid w:val="008A616C"/>
    <w:rsid w:val="008A63D3"/>
    <w:rsid w:val="008A69BB"/>
    <w:rsid w:val="008A6ADB"/>
    <w:rsid w:val="008A6E72"/>
    <w:rsid w:val="008A71CF"/>
    <w:rsid w:val="008A7253"/>
    <w:rsid w:val="008A731E"/>
    <w:rsid w:val="008A758F"/>
    <w:rsid w:val="008A769A"/>
    <w:rsid w:val="008A76B1"/>
    <w:rsid w:val="008A78C4"/>
    <w:rsid w:val="008A79CB"/>
    <w:rsid w:val="008A7B00"/>
    <w:rsid w:val="008A7CDC"/>
    <w:rsid w:val="008A7EA1"/>
    <w:rsid w:val="008A7ED6"/>
    <w:rsid w:val="008B0137"/>
    <w:rsid w:val="008B0392"/>
    <w:rsid w:val="008B0824"/>
    <w:rsid w:val="008B0849"/>
    <w:rsid w:val="008B0929"/>
    <w:rsid w:val="008B0AB7"/>
    <w:rsid w:val="008B0B3C"/>
    <w:rsid w:val="008B0FAE"/>
    <w:rsid w:val="008B132F"/>
    <w:rsid w:val="008B1546"/>
    <w:rsid w:val="008B19A9"/>
    <w:rsid w:val="008B1AFF"/>
    <w:rsid w:val="008B1DF1"/>
    <w:rsid w:val="008B1E05"/>
    <w:rsid w:val="008B1F8C"/>
    <w:rsid w:val="008B2271"/>
    <w:rsid w:val="008B22D0"/>
    <w:rsid w:val="008B235F"/>
    <w:rsid w:val="008B2743"/>
    <w:rsid w:val="008B28DC"/>
    <w:rsid w:val="008B29D2"/>
    <w:rsid w:val="008B2C6A"/>
    <w:rsid w:val="008B2EC3"/>
    <w:rsid w:val="008B3168"/>
    <w:rsid w:val="008B31D4"/>
    <w:rsid w:val="008B3295"/>
    <w:rsid w:val="008B33E5"/>
    <w:rsid w:val="008B34C8"/>
    <w:rsid w:val="008B356B"/>
    <w:rsid w:val="008B35E7"/>
    <w:rsid w:val="008B36EB"/>
    <w:rsid w:val="008B397F"/>
    <w:rsid w:val="008B3F2E"/>
    <w:rsid w:val="008B3FFF"/>
    <w:rsid w:val="008B412B"/>
    <w:rsid w:val="008B4266"/>
    <w:rsid w:val="008B42B5"/>
    <w:rsid w:val="008B430D"/>
    <w:rsid w:val="008B4363"/>
    <w:rsid w:val="008B43DC"/>
    <w:rsid w:val="008B4518"/>
    <w:rsid w:val="008B48B4"/>
    <w:rsid w:val="008B4A1A"/>
    <w:rsid w:val="008B4B0C"/>
    <w:rsid w:val="008B4C7D"/>
    <w:rsid w:val="008B4ECE"/>
    <w:rsid w:val="008B4F6E"/>
    <w:rsid w:val="008B50D7"/>
    <w:rsid w:val="008B54D2"/>
    <w:rsid w:val="008B5AF8"/>
    <w:rsid w:val="008B5B4F"/>
    <w:rsid w:val="008B5C82"/>
    <w:rsid w:val="008B5F66"/>
    <w:rsid w:val="008B5F67"/>
    <w:rsid w:val="008B601A"/>
    <w:rsid w:val="008B60BB"/>
    <w:rsid w:val="008B6225"/>
    <w:rsid w:val="008B64DE"/>
    <w:rsid w:val="008B6635"/>
    <w:rsid w:val="008B67AA"/>
    <w:rsid w:val="008B6818"/>
    <w:rsid w:val="008B6841"/>
    <w:rsid w:val="008B684E"/>
    <w:rsid w:val="008B6850"/>
    <w:rsid w:val="008B6974"/>
    <w:rsid w:val="008B6A78"/>
    <w:rsid w:val="008B6B1A"/>
    <w:rsid w:val="008B6C84"/>
    <w:rsid w:val="008B6CB2"/>
    <w:rsid w:val="008B6D9B"/>
    <w:rsid w:val="008B7193"/>
    <w:rsid w:val="008B71B8"/>
    <w:rsid w:val="008B71FE"/>
    <w:rsid w:val="008B7203"/>
    <w:rsid w:val="008B722D"/>
    <w:rsid w:val="008B74FE"/>
    <w:rsid w:val="008B75F5"/>
    <w:rsid w:val="008B7954"/>
    <w:rsid w:val="008B7966"/>
    <w:rsid w:val="008B7977"/>
    <w:rsid w:val="008B7A56"/>
    <w:rsid w:val="008B7DBE"/>
    <w:rsid w:val="008B7F32"/>
    <w:rsid w:val="008C0050"/>
    <w:rsid w:val="008C021C"/>
    <w:rsid w:val="008C0297"/>
    <w:rsid w:val="008C0410"/>
    <w:rsid w:val="008C0470"/>
    <w:rsid w:val="008C04E2"/>
    <w:rsid w:val="008C05CE"/>
    <w:rsid w:val="008C063F"/>
    <w:rsid w:val="008C06D3"/>
    <w:rsid w:val="008C06E6"/>
    <w:rsid w:val="008C0906"/>
    <w:rsid w:val="008C0E54"/>
    <w:rsid w:val="008C0EAE"/>
    <w:rsid w:val="008C0EF6"/>
    <w:rsid w:val="008C1090"/>
    <w:rsid w:val="008C1665"/>
    <w:rsid w:val="008C166D"/>
    <w:rsid w:val="008C19D4"/>
    <w:rsid w:val="008C1C9E"/>
    <w:rsid w:val="008C1F51"/>
    <w:rsid w:val="008C1FD2"/>
    <w:rsid w:val="008C2051"/>
    <w:rsid w:val="008C20C2"/>
    <w:rsid w:val="008C24D8"/>
    <w:rsid w:val="008C256C"/>
    <w:rsid w:val="008C2643"/>
    <w:rsid w:val="008C2650"/>
    <w:rsid w:val="008C2917"/>
    <w:rsid w:val="008C2A60"/>
    <w:rsid w:val="008C2CA3"/>
    <w:rsid w:val="008C2D47"/>
    <w:rsid w:val="008C2D8E"/>
    <w:rsid w:val="008C2ED6"/>
    <w:rsid w:val="008C3009"/>
    <w:rsid w:val="008C3161"/>
    <w:rsid w:val="008C3193"/>
    <w:rsid w:val="008C319D"/>
    <w:rsid w:val="008C31D8"/>
    <w:rsid w:val="008C31F3"/>
    <w:rsid w:val="008C3919"/>
    <w:rsid w:val="008C3F55"/>
    <w:rsid w:val="008C3F83"/>
    <w:rsid w:val="008C4262"/>
    <w:rsid w:val="008C4269"/>
    <w:rsid w:val="008C439B"/>
    <w:rsid w:val="008C43AB"/>
    <w:rsid w:val="008C43BB"/>
    <w:rsid w:val="008C46D3"/>
    <w:rsid w:val="008C47FB"/>
    <w:rsid w:val="008C482F"/>
    <w:rsid w:val="008C4B89"/>
    <w:rsid w:val="008C4B9A"/>
    <w:rsid w:val="008C4E40"/>
    <w:rsid w:val="008C4E9C"/>
    <w:rsid w:val="008C4F62"/>
    <w:rsid w:val="008C53A8"/>
    <w:rsid w:val="008C5448"/>
    <w:rsid w:val="008C5457"/>
    <w:rsid w:val="008C56D9"/>
    <w:rsid w:val="008C5A83"/>
    <w:rsid w:val="008C5B97"/>
    <w:rsid w:val="008C5DC8"/>
    <w:rsid w:val="008C604C"/>
    <w:rsid w:val="008C618D"/>
    <w:rsid w:val="008C6861"/>
    <w:rsid w:val="008C6B30"/>
    <w:rsid w:val="008C6C86"/>
    <w:rsid w:val="008C6D89"/>
    <w:rsid w:val="008C6FF2"/>
    <w:rsid w:val="008C726F"/>
    <w:rsid w:val="008C7359"/>
    <w:rsid w:val="008C7392"/>
    <w:rsid w:val="008C740A"/>
    <w:rsid w:val="008C74C0"/>
    <w:rsid w:val="008C75B1"/>
    <w:rsid w:val="008C76CF"/>
    <w:rsid w:val="008C776A"/>
    <w:rsid w:val="008C778D"/>
    <w:rsid w:val="008C784D"/>
    <w:rsid w:val="008C78D7"/>
    <w:rsid w:val="008C7998"/>
    <w:rsid w:val="008C7ABA"/>
    <w:rsid w:val="008C7BA1"/>
    <w:rsid w:val="008C7C0D"/>
    <w:rsid w:val="008C7D84"/>
    <w:rsid w:val="008C7EDE"/>
    <w:rsid w:val="008D01C2"/>
    <w:rsid w:val="008D02B9"/>
    <w:rsid w:val="008D05C2"/>
    <w:rsid w:val="008D06A9"/>
    <w:rsid w:val="008D0838"/>
    <w:rsid w:val="008D08E7"/>
    <w:rsid w:val="008D0A91"/>
    <w:rsid w:val="008D0A92"/>
    <w:rsid w:val="008D0C12"/>
    <w:rsid w:val="008D0E95"/>
    <w:rsid w:val="008D0FC9"/>
    <w:rsid w:val="008D16A4"/>
    <w:rsid w:val="008D17D8"/>
    <w:rsid w:val="008D1BFF"/>
    <w:rsid w:val="008D1C37"/>
    <w:rsid w:val="008D1C52"/>
    <w:rsid w:val="008D1DF8"/>
    <w:rsid w:val="008D1EA3"/>
    <w:rsid w:val="008D1EFA"/>
    <w:rsid w:val="008D2126"/>
    <w:rsid w:val="008D2281"/>
    <w:rsid w:val="008D232B"/>
    <w:rsid w:val="008D237C"/>
    <w:rsid w:val="008D2518"/>
    <w:rsid w:val="008D2580"/>
    <w:rsid w:val="008D270B"/>
    <w:rsid w:val="008D270E"/>
    <w:rsid w:val="008D2907"/>
    <w:rsid w:val="008D2BA3"/>
    <w:rsid w:val="008D2BB8"/>
    <w:rsid w:val="008D2CC3"/>
    <w:rsid w:val="008D2D72"/>
    <w:rsid w:val="008D312A"/>
    <w:rsid w:val="008D3221"/>
    <w:rsid w:val="008D32FF"/>
    <w:rsid w:val="008D333B"/>
    <w:rsid w:val="008D35CF"/>
    <w:rsid w:val="008D3635"/>
    <w:rsid w:val="008D378E"/>
    <w:rsid w:val="008D3894"/>
    <w:rsid w:val="008D3A29"/>
    <w:rsid w:val="008D3A86"/>
    <w:rsid w:val="008D3B52"/>
    <w:rsid w:val="008D3C62"/>
    <w:rsid w:val="008D3DB4"/>
    <w:rsid w:val="008D3E7A"/>
    <w:rsid w:val="008D3F5E"/>
    <w:rsid w:val="008D3F81"/>
    <w:rsid w:val="008D440D"/>
    <w:rsid w:val="008D44A5"/>
    <w:rsid w:val="008D44F7"/>
    <w:rsid w:val="008D45A1"/>
    <w:rsid w:val="008D45AA"/>
    <w:rsid w:val="008D45B5"/>
    <w:rsid w:val="008D4860"/>
    <w:rsid w:val="008D4982"/>
    <w:rsid w:val="008D4987"/>
    <w:rsid w:val="008D49F1"/>
    <w:rsid w:val="008D4A6C"/>
    <w:rsid w:val="008D4A72"/>
    <w:rsid w:val="008D4A83"/>
    <w:rsid w:val="008D4F78"/>
    <w:rsid w:val="008D5078"/>
    <w:rsid w:val="008D52CD"/>
    <w:rsid w:val="008D5483"/>
    <w:rsid w:val="008D55FB"/>
    <w:rsid w:val="008D5711"/>
    <w:rsid w:val="008D580A"/>
    <w:rsid w:val="008D5993"/>
    <w:rsid w:val="008D5F7F"/>
    <w:rsid w:val="008D6239"/>
    <w:rsid w:val="008D6335"/>
    <w:rsid w:val="008D63DF"/>
    <w:rsid w:val="008D6936"/>
    <w:rsid w:val="008D6B4A"/>
    <w:rsid w:val="008D6D5F"/>
    <w:rsid w:val="008D6F12"/>
    <w:rsid w:val="008D6F49"/>
    <w:rsid w:val="008D70A0"/>
    <w:rsid w:val="008D714C"/>
    <w:rsid w:val="008D720C"/>
    <w:rsid w:val="008D72CC"/>
    <w:rsid w:val="008D755F"/>
    <w:rsid w:val="008D758F"/>
    <w:rsid w:val="008D7714"/>
    <w:rsid w:val="008D7813"/>
    <w:rsid w:val="008D7AA0"/>
    <w:rsid w:val="008D7C3D"/>
    <w:rsid w:val="008D7F54"/>
    <w:rsid w:val="008E0007"/>
    <w:rsid w:val="008E0037"/>
    <w:rsid w:val="008E035D"/>
    <w:rsid w:val="008E0462"/>
    <w:rsid w:val="008E04AB"/>
    <w:rsid w:val="008E05BD"/>
    <w:rsid w:val="008E0788"/>
    <w:rsid w:val="008E07E2"/>
    <w:rsid w:val="008E0A61"/>
    <w:rsid w:val="008E0AE6"/>
    <w:rsid w:val="008E0B49"/>
    <w:rsid w:val="008E0C37"/>
    <w:rsid w:val="008E0D5E"/>
    <w:rsid w:val="008E1021"/>
    <w:rsid w:val="008E1513"/>
    <w:rsid w:val="008E1908"/>
    <w:rsid w:val="008E1941"/>
    <w:rsid w:val="008E1A89"/>
    <w:rsid w:val="008E1E50"/>
    <w:rsid w:val="008E1E70"/>
    <w:rsid w:val="008E204C"/>
    <w:rsid w:val="008E219D"/>
    <w:rsid w:val="008E229F"/>
    <w:rsid w:val="008E23AD"/>
    <w:rsid w:val="008E2662"/>
    <w:rsid w:val="008E27B5"/>
    <w:rsid w:val="008E284B"/>
    <w:rsid w:val="008E2AAB"/>
    <w:rsid w:val="008E2B1F"/>
    <w:rsid w:val="008E2EA2"/>
    <w:rsid w:val="008E2F51"/>
    <w:rsid w:val="008E2FB9"/>
    <w:rsid w:val="008E305A"/>
    <w:rsid w:val="008E33A1"/>
    <w:rsid w:val="008E3551"/>
    <w:rsid w:val="008E37C5"/>
    <w:rsid w:val="008E3843"/>
    <w:rsid w:val="008E389E"/>
    <w:rsid w:val="008E3ACF"/>
    <w:rsid w:val="008E3AE1"/>
    <w:rsid w:val="008E3CCB"/>
    <w:rsid w:val="008E3D0B"/>
    <w:rsid w:val="008E3FAE"/>
    <w:rsid w:val="008E413B"/>
    <w:rsid w:val="008E418F"/>
    <w:rsid w:val="008E4540"/>
    <w:rsid w:val="008E47EE"/>
    <w:rsid w:val="008E4804"/>
    <w:rsid w:val="008E4875"/>
    <w:rsid w:val="008E488E"/>
    <w:rsid w:val="008E491D"/>
    <w:rsid w:val="008E4A2E"/>
    <w:rsid w:val="008E4BBD"/>
    <w:rsid w:val="008E4CEA"/>
    <w:rsid w:val="008E5098"/>
    <w:rsid w:val="008E5203"/>
    <w:rsid w:val="008E5465"/>
    <w:rsid w:val="008E57D7"/>
    <w:rsid w:val="008E5831"/>
    <w:rsid w:val="008E5B6C"/>
    <w:rsid w:val="008E5B92"/>
    <w:rsid w:val="008E5C7F"/>
    <w:rsid w:val="008E5CEB"/>
    <w:rsid w:val="008E5DA7"/>
    <w:rsid w:val="008E5E10"/>
    <w:rsid w:val="008E5E30"/>
    <w:rsid w:val="008E5FB3"/>
    <w:rsid w:val="008E6A1D"/>
    <w:rsid w:val="008E6B38"/>
    <w:rsid w:val="008E6C68"/>
    <w:rsid w:val="008E6F9B"/>
    <w:rsid w:val="008E6FD4"/>
    <w:rsid w:val="008E6FD7"/>
    <w:rsid w:val="008E732C"/>
    <w:rsid w:val="008E7788"/>
    <w:rsid w:val="008E77A0"/>
    <w:rsid w:val="008E77D3"/>
    <w:rsid w:val="008E7908"/>
    <w:rsid w:val="008E7BDB"/>
    <w:rsid w:val="008E7CD1"/>
    <w:rsid w:val="008F01BD"/>
    <w:rsid w:val="008F06B2"/>
    <w:rsid w:val="008F06D1"/>
    <w:rsid w:val="008F0746"/>
    <w:rsid w:val="008F0866"/>
    <w:rsid w:val="008F0A84"/>
    <w:rsid w:val="008F0BD5"/>
    <w:rsid w:val="008F0C22"/>
    <w:rsid w:val="008F0E00"/>
    <w:rsid w:val="008F0E81"/>
    <w:rsid w:val="008F0FAC"/>
    <w:rsid w:val="008F10C7"/>
    <w:rsid w:val="008F11BB"/>
    <w:rsid w:val="008F11D7"/>
    <w:rsid w:val="008F12DA"/>
    <w:rsid w:val="008F1377"/>
    <w:rsid w:val="008F14AC"/>
    <w:rsid w:val="008F1646"/>
    <w:rsid w:val="008F1960"/>
    <w:rsid w:val="008F19C1"/>
    <w:rsid w:val="008F1C9A"/>
    <w:rsid w:val="008F2122"/>
    <w:rsid w:val="008F2140"/>
    <w:rsid w:val="008F2239"/>
    <w:rsid w:val="008F2247"/>
    <w:rsid w:val="008F255C"/>
    <w:rsid w:val="008F2680"/>
    <w:rsid w:val="008F29CC"/>
    <w:rsid w:val="008F2B91"/>
    <w:rsid w:val="008F301F"/>
    <w:rsid w:val="008F318A"/>
    <w:rsid w:val="008F31DD"/>
    <w:rsid w:val="008F3407"/>
    <w:rsid w:val="008F3513"/>
    <w:rsid w:val="008F3583"/>
    <w:rsid w:val="008F36C1"/>
    <w:rsid w:val="008F3770"/>
    <w:rsid w:val="008F38B0"/>
    <w:rsid w:val="008F3AFE"/>
    <w:rsid w:val="008F3B00"/>
    <w:rsid w:val="008F3B2C"/>
    <w:rsid w:val="008F3B8F"/>
    <w:rsid w:val="008F3BFB"/>
    <w:rsid w:val="008F42D7"/>
    <w:rsid w:val="008F4361"/>
    <w:rsid w:val="008F43F5"/>
    <w:rsid w:val="008F462D"/>
    <w:rsid w:val="008F4849"/>
    <w:rsid w:val="008F4882"/>
    <w:rsid w:val="008F49C4"/>
    <w:rsid w:val="008F4B32"/>
    <w:rsid w:val="008F4C88"/>
    <w:rsid w:val="008F5122"/>
    <w:rsid w:val="008F5A7A"/>
    <w:rsid w:val="008F5B88"/>
    <w:rsid w:val="008F5EAF"/>
    <w:rsid w:val="008F605E"/>
    <w:rsid w:val="008F607B"/>
    <w:rsid w:val="008F60D2"/>
    <w:rsid w:val="008F6104"/>
    <w:rsid w:val="008F6136"/>
    <w:rsid w:val="008F6172"/>
    <w:rsid w:val="008F627B"/>
    <w:rsid w:val="008F6354"/>
    <w:rsid w:val="008F6363"/>
    <w:rsid w:val="008F6579"/>
    <w:rsid w:val="008F66A4"/>
    <w:rsid w:val="008F6721"/>
    <w:rsid w:val="008F6809"/>
    <w:rsid w:val="008F680B"/>
    <w:rsid w:val="008F6958"/>
    <w:rsid w:val="008F6972"/>
    <w:rsid w:val="008F6BEF"/>
    <w:rsid w:val="008F6D17"/>
    <w:rsid w:val="008F6D78"/>
    <w:rsid w:val="008F6E49"/>
    <w:rsid w:val="008F6FC4"/>
    <w:rsid w:val="008F7201"/>
    <w:rsid w:val="008F7350"/>
    <w:rsid w:val="008F7360"/>
    <w:rsid w:val="008F7381"/>
    <w:rsid w:val="008F74DF"/>
    <w:rsid w:val="008F76D3"/>
    <w:rsid w:val="008F77F7"/>
    <w:rsid w:val="008F7892"/>
    <w:rsid w:val="008F7952"/>
    <w:rsid w:val="008F79B1"/>
    <w:rsid w:val="008F7D20"/>
    <w:rsid w:val="008F7DA0"/>
    <w:rsid w:val="008F7ED6"/>
    <w:rsid w:val="008F7EE7"/>
    <w:rsid w:val="0090013F"/>
    <w:rsid w:val="00900352"/>
    <w:rsid w:val="00900935"/>
    <w:rsid w:val="00900A93"/>
    <w:rsid w:val="00900A9D"/>
    <w:rsid w:val="00900B10"/>
    <w:rsid w:val="00900DEE"/>
    <w:rsid w:val="009010FE"/>
    <w:rsid w:val="009011D6"/>
    <w:rsid w:val="00901236"/>
    <w:rsid w:val="0090126E"/>
    <w:rsid w:val="00901295"/>
    <w:rsid w:val="009012A7"/>
    <w:rsid w:val="00901421"/>
    <w:rsid w:val="00901676"/>
    <w:rsid w:val="00901716"/>
    <w:rsid w:val="00901767"/>
    <w:rsid w:val="00901B23"/>
    <w:rsid w:val="00901B80"/>
    <w:rsid w:val="00901DB5"/>
    <w:rsid w:val="00901F16"/>
    <w:rsid w:val="00901FB0"/>
    <w:rsid w:val="00902027"/>
    <w:rsid w:val="00902138"/>
    <w:rsid w:val="0090214A"/>
    <w:rsid w:val="009022CB"/>
    <w:rsid w:val="009023B6"/>
    <w:rsid w:val="00902B0A"/>
    <w:rsid w:val="00902B24"/>
    <w:rsid w:val="00902B3E"/>
    <w:rsid w:val="00902C69"/>
    <w:rsid w:val="00902CD1"/>
    <w:rsid w:val="00903016"/>
    <w:rsid w:val="009033C4"/>
    <w:rsid w:val="009033EC"/>
    <w:rsid w:val="009034F8"/>
    <w:rsid w:val="00903751"/>
    <w:rsid w:val="00903796"/>
    <w:rsid w:val="009038E7"/>
    <w:rsid w:val="00903AB6"/>
    <w:rsid w:val="00903BB6"/>
    <w:rsid w:val="00903C3A"/>
    <w:rsid w:val="00903DC1"/>
    <w:rsid w:val="00903E73"/>
    <w:rsid w:val="00903F94"/>
    <w:rsid w:val="00904146"/>
    <w:rsid w:val="0090421F"/>
    <w:rsid w:val="00904227"/>
    <w:rsid w:val="00904343"/>
    <w:rsid w:val="00904420"/>
    <w:rsid w:val="009045A6"/>
    <w:rsid w:val="0090473A"/>
    <w:rsid w:val="00904B76"/>
    <w:rsid w:val="0090505C"/>
    <w:rsid w:val="00905084"/>
    <w:rsid w:val="009050C5"/>
    <w:rsid w:val="00905165"/>
    <w:rsid w:val="009051BE"/>
    <w:rsid w:val="009051DC"/>
    <w:rsid w:val="0090534A"/>
    <w:rsid w:val="00905521"/>
    <w:rsid w:val="0090567A"/>
    <w:rsid w:val="009056DB"/>
    <w:rsid w:val="00905807"/>
    <w:rsid w:val="009058A6"/>
    <w:rsid w:val="0090592B"/>
    <w:rsid w:val="00905E08"/>
    <w:rsid w:val="00905EF0"/>
    <w:rsid w:val="00906163"/>
    <w:rsid w:val="009062B8"/>
    <w:rsid w:val="00906519"/>
    <w:rsid w:val="009069DB"/>
    <w:rsid w:val="00906B40"/>
    <w:rsid w:val="00906BBC"/>
    <w:rsid w:val="00906DF2"/>
    <w:rsid w:val="00906EDC"/>
    <w:rsid w:val="00906FD7"/>
    <w:rsid w:val="00907371"/>
    <w:rsid w:val="00907375"/>
    <w:rsid w:val="009073D6"/>
    <w:rsid w:val="00907426"/>
    <w:rsid w:val="00907441"/>
    <w:rsid w:val="00907517"/>
    <w:rsid w:val="00907657"/>
    <w:rsid w:val="0090765F"/>
    <w:rsid w:val="0090776A"/>
    <w:rsid w:val="009078F4"/>
    <w:rsid w:val="00907983"/>
    <w:rsid w:val="00907AD3"/>
    <w:rsid w:val="00907B2E"/>
    <w:rsid w:val="00907B65"/>
    <w:rsid w:val="00907BEB"/>
    <w:rsid w:val="00907DB2"/>
    <w:rsid w:val="00907DDC"/>
    <w:rsid w:val="00907FEA"/>
    <w:rsid w:val="0091015A"/>
    <w:rsid w:val="00910580"/>
    <w:rsid w:val="009106AA"/>
    <w:rsid w:val="00910B3B"/>
    <w:rsid w:val="00910D56"/>
    <w:rsid w:val="00910E52"/>
    <w:rsid w:val="00910E5A"/>
    <w:rsid w:val="009115DA"/>
    <w:rsid w:val="009117E9"/>
    <w:rsid w:val="00911CF4"/>
    <w:rsid w:val="00911D22"/>
    <w:rsid w:val="00911E9D"/>
    <w:rsid w:val="00912046"/>
    <w:rsid w:val="009125F1"/>
    <w:rsid w:val="00912623"/>
    <w:rsid w:val="0091264D"/>
    <w:rsid w:val="00912915"/>
    <w:rsid w:val="009129CE"/>
    <w:rsid w:val="009129EE"/>
    <w:rsid w:val="00912E2B"/>
    <w:rsid w:val="00912EE8"/>
    <w:rsid w:val="009133E7"/>
    <w:rsid w:val="0091349D"/>
    <w:rsid w:val="00913512"/>
    <w:rsid w:val="00913694"/>
    <w:rsid w:val="00913806"/>
    <w:rsid w:val="00913916"/>
    <w:rsid w:val="00913A6B"/>
    <w:rsid w:val="00913B44"/>
    <w:rsid w:val="00913B7D"/>
    <w:rsid w:val="00913FD2"/>
    <w:rsid w:val="009143E8"/>
    <w:rsid w:val="0091444D"/>
    <w:rsid w:val="0091446D"/>
    <w:rsid w:val="00914677"/>
    <w:rsid w:val="0091477C"/>
    <w:rsid w:val="0091490B"/>
    <w:rsid w:val="00914963"/>
    <w:rsid w:val="00914A98"/>
    <w:rsid w:val="00914CDB"/>
    <w:rsid w:val="00914FC0"/>
    <w:rsid w:val="00915351"/>
    <w:rsid w:val="009153C3"/>
    <w:rsid w:val="00915707"/>
    <w:rsid w:val="00915819"/>
    <w:rsid w:val="00915AF3"/>
    <w:rsid w:val="00915B88"/>
    <w:rsid w:val="00915EC0"/>
    <w:rsid w:val="00916428"/>
    <w:rsid w:val="009165A6"/>
    <w:rsid w:val="009165BE"/>
    <w:rsid w:val="0091663F"/>
    <w:rsid w:val="0091669F"/>
    <w:rsid w:val="009166CC"/>
    <w:rsid w:val="009168A4"/>
    <w:rsid w:val="00916D35"/>
    <w:rsid w:val="00916E50"/>
    <w:rsid w:val="0091700A"/>
    <w:rsid w:val="009170F4"/>
    <w:rsid w:val="0091746B"/>
    <w:rsid w:val="00917643"/>
    <w:rsid w:val="00917A47"/>
    <w:rsid w:val="00917AF0"/>
    <w:rsid w:val="00917CEF"/>
    <w:rsid w:val="00917D2D"/>
    <w:rsid w:val="00917DEB"/>
    <w:rsid w:val="00917F07"/>
    <w:rsid w:val="00917FAD"/>
    <w:rsid w:val="00920084"/>
    <w:rsid w:val="00920225"/>
    <w:rsid w:val="0092023F"/>
    <w:rsid w:val="00920A78"/>
    <w:rsid w:val="00920B17"/>
    <w:rsid w:val="00920B95"/>
    <w:rsid w:val="00920BF5"/>
    <w:rsid w:val="00920E33"/>
    <w:rsid w:val="00920EBB"/>
    <w:rsid w:val="00921381"/>
    <w:rsid w:val="009214B0"/>
    <w:rsid w:val="00921564"/>
    <w:rsid w:val="0092165A"/>
    <w:rsid w:val="009216A7"/>
    <w:rsid w:val="00921838"/>
    <w:rsid w:val="00921914"/>
    <w:rsid w:val="009219F4"/>
    <w:rsid w:val="00921A72"/>
    <w:rsid w:val="00921F6F"/>
    <w:rsid w:val="009221B0"/>
    <w:rsid w:val="0092245E"/>
    <w:rsid w:val="00922481"/>
    <w:rsid w:val="009226E8"/>
    <w:rsid w:val="00922858"/>
    <w:rsid w:val="009228B2"/>
    <w:rsid w:val="00922C16"/>
    <w:rsid w:val="0092358B"/>
    <w:rsid w:val="009235DD"/>
    <w:rsid w:val="00923600"/>
    <w:rsid w:val="00923653"/>
    <w:rsid w:val="009238D6"/>
    <w:rsid w:val="009238FC"/>
    <w:rsid w:val="00923AA2"/>
    <w:rsid w:val="00923BF5"/>
    <w:rsid w:val="00923C13"/>
    <w:rsid w:val="00923DAA"/>
    <w:rsid w:val="00923FBE"/>
    <w:rsid w:val="0092422A"/>
    <w:rsid w:val="009242F9"/>
    <w:rsid w:val="009243BD"/>
    <w:rsid w:val="0092457E"/>
    <w:rsid w:val="00924590"/>
    <w:rsid w:val="0092494A"/>
    <w:rsid w:val="00924A32"/>
    <w:rsid w:val="00924A9D"/>
    <w:rsid w:val="00924D00"/>
    <w:rsid w:val="00924D11"/>
    <w:rsid w:val="00924F0F"/>
    <w:rsid w:val="00924F61"/>
    <w:rsid w:val="009252D4"/>
    <w:rsid w:val="00925351"/>
    <w:rsid w:val="009253FF"/>
    <w:rsid w:val="009255ED"/>
    <w:rsid w:val="0092568C"/>
    <w:rsid w:val="009256F9"/>
    <w:rsid w:val="0092581A"/>
    <w:rsid w:val="0092581F"/>
    <w:rsid w:val="00925822"/>
    <w:rsid w:val="00925927"/>
    <w:rsid w:val="0092598B"/>
    <w:rsid w:val="00925A0A"/>
    <w:rsid w:val="00925A46"/>
    <w:rsid w:val="00925AEC"/>
    <w:rsid w:val="00925B5E"/>
    <w:rsid w:val="00925BE1"/>
    <w:rsid w:val="00925CAC"/>
    <w:rsid w:val="00925CC9"/>
    <w:rsid w:val="00925D62"/>
    <w:rsid w:val="00925D9A"/>
    <w:rsid w:val="00925DAB"/>
    <w:rsid w:val="00925DE2"/>
    <w:rsid w:val="00925F31"/>
    <w:rsid w:val="00925FEE"/>
    <w:rsid w:val="0092604A"/>
    <w:rsid w:val="00926324"/>
    <w:rsid w:val="0092637A"/>
    <w:rsid w:val="009265F0"/>
    <w:rsid w:val="009269A5"/>
    <w:rsid w:val="00926B15"/>
    <w:rsid w:val="00926C95"/>
    <w:rsid w:val="00926D7D"/>
    <w:rsid w:val="00926E57"/>
    <w:rsid w:val="00926E88"/>
    <w:rsid w:val="00926EE0"/>
    <w:rsid w:val="00927037"/>
    <w:rsid w:val="009270D5"/>
    <w:rsid w:val="00927317"/>
    <w:rsid w:val="00927373"/>
    <w:rsid w:val="00927487"/>
    <w:rsid w:val="009274E2"/>
    <w:rsid w:val="009276AA"/>
    <w:rsid w:val="009276C3"/>
    <w:rsid w:val="009276D2"/>
    <w:rsid w:val="00927736"/>
    <w:rsid w:val="009277D6"/>
    <w:rsid w:val="0092792F"/>
    <w:rsid w:val="00927C5B"/>
    <w:rsid w:val="009300B2"/>
    <w:rsid w:val="00930282"/>
    <w:rsid w:val="009302BF"/>
    <w:rsid w:val="00930308"/>
    <w:rsid w:val="00930431"/>
    <w:rsid w:val="0093045A"/>
    <w:rsid w:val="0093049E"/>
    <w:rsid w:val="00930541"/>
    <w:rsid w:val="009305D1"/>
    <w:rsid w:val="009306D9"/>
    <w:rsid w:val="00930CFD"/>
    <w:rsid w:val="00930D7B"/>
    <w:rsid w:val="009313BB"/>
    <w:rsid w:val="0093143A"/>
    <w:rsid w:val="00931A06"/>
    <w:rsid w:val="00931AEC"/>
    <w:rsid w:val="00931D3F"/>
    <w:rsid w:val="00931F5B"/>
    <w:rsid w:val="009322CF"/>
    <w:rsid w:val="00932326"/>
    <w:rsid w:val="009326DD"/>
    <w:rsid w:val="00932714"/>
    <w:rsid w:val="009327B2"/>
    <w:rsid w:val="0093289F"/>
    <w:rsid w:val="0093291C"/>
    <w:rsid w:val="00932A1E"/>
    <w:rsid w:val="00932A3E"/>
    <w:rsid w:val="00932BDF"/>
    <w:rsid w:val="00932C11"/>
    <w:rsid w:val="00932C33"/>
    <w:rsid w:val="00932DCD"/>
    <w:rsid w:val="00932F28"/>
    <w:rsid w:val="0093319D"/>
    <w:rsid w:val="00933250"/>
    <w:rsid w:val="009332EC"/>
    <w:rsid w:val="00933387"/>
    <w:rsid w:val="00933468"/>
    <w:rsid w:val="009334C2"/>
    <w:rsid w:val="00933654"/>
    <w:rsid w:val="00933728"/>
    <w:rsid w:val="00933CC6"/>
    <w:rsid w:val="00933CC7"/>
    <w:rsid w:val="009341D7"/>
    <w:rsid w:val="00934358"/>
    <w:rsid w:val="009343DF"/>
    <w:rsid w:val="00934468"/>
    <w:rsid w:val="009345BD"/>
    <w:rsid w:val="00934640"/>
    <w:rsid w:val="009347B7"/>
    <w:rsid w:val="009347D6"/>
    <w:rsid w:val="009348E1"/>
    <w:rsid w:val="00934A9F"/>
    <w:rsid w:val="00934B4F"/>
    <w:rsid w:val="00934E20"/>
    <w:rsid w:val="009353BD"/>
    <w:rsid w:val="009354A8"/>
    <w:rsid w:val="00935C46"/>
    <w:rsid w:val="00935FEF"/>
    <w:rsid w:val="0093603A"/>
    <w:rsid w:val="00936080"/>
    <w:rsid w:val="00936195"/>
    <w:rsid w:val="009361A0"/>
    <w:rsid w:val="00936350"/>
    <w:rsid w:val="0093645D"/>
    <w:rsid w:val="00936534"/>
    <w:rsid w:val="00936559"/>
    <w:rsid w:val="0093681F"/>
    <w:rsid w:val="0093697E"/>
    <w:rsid w:val="009369AA"/>
    <w:rsid w:val="00936B27"/>
    <w:rsid w:val="00936C3F"/>
    <w:rsid w:val="00936E99"/>
    <w:rsid w:val="0093702F"/>
    <w:rsid w:val="00937259"/>
    <w:rsid w:val="00937336"/>
    <w:rsid w:val="009374CE"/>
    <w:rsid w:val="009374E4"/>
    <w:rsid w:val="009374EB"/>
    <w:rsid w:val="009375C1"/>
    <w:rsid w:val="009375CE"/>
    <w:rsid w:val="00937B2A"/>
    <w:rsid w:val="00937B6B"/>
    <w:rsid w:val="00937E81"/>
    <w:rsid w:val="0094057F"/>
    <w:rsid w:val="009405F3"/>
    <w:rsid w:val="0094060C"/>
    <w:rsid w:val="00940659"/>
    <w:rsid w:val="00940719"/>
    <w:rsid w:val="009407DF"/>
    <w:rsid w:val="00940CBD"/>
    <w:rsid w:val="00940FEC"/>
    <w:rsid w:val="00941031"/>
    <w:rsid w:val="00941466"/>
    <w:rsid w:val="00941598"/>
    <w:rsid w:val="009415D5"/>
    <w:rsid w:val="009415F9"/>
    <w:rsid w:val="009417BA"/>
    <w:rsid w:val="00941892"/>
    <w:rsid w:val="009418A9"/>
    <w:rsid w:val="00941CDD"/>
    <w:rsid w:val="009420B5"/>
    <w:rsid w:val="009422E2"/>
    <w:rsid w:val="009423BE"/>
    <w:rsid w:val="0094244B"/>
    <w:rsid w:val="00942728"/>
    <w:rsid w:val="009429E9"/>
    <w:rsid w:val="00942A2F"/>
    <w:rsid w:val="00942D36"/>
    <w:rsid w:val="00942E77"/>
    <w:rsid w:val="00943530"/>
    <w:rsid w:val="00943681"/>
    <w:rsid w:val="0094385C"/>
    <w:rsid w:val="00943BB5"/>
    <w:rsid w:val="00943E49"/>
    <w:rsid w:val="00943E78"/>
    <w:rsid w:val="00943FBB"/>
    <w:rsid w:val="00943FDF"/>
    <w:rsid w:val="00944123"/>
    <w:rsid w:val="0094433D"/>
    <w:rsid w:val="009443F6"/>
    <w:rsid w:val="0094464E"/>
    <w:rsid w:val="00944786"/>
    <w:rsid w:val="0094478A"/>
    <w:rsid w:val="009449D6"/>
    <w:rsid w:val="00944A12"/>
    <w:rsid w:val="00944AAB"/>
    <w:rsid w:val="00944C56"/>
    <w:rsid w:val="00944FA9"/>
    <w:rsid w:val="00945094"/>
    <w:rsid w:val="00945134"/>
    <w:rsid w:val="00945139"/>
    <w:rsid w:val="00945217"/>
    <w:rsid w:val="00945245"/>
    <w:rsid w:val="009453B2"/>
    <w:rsid w:val="0094566F"/>
    <w:rsid w:val="00945702"/>
    <w:rsid w:val="00945748"/>
    <w:rsid w:val="00945876"/>
    <w:rsid w:val="00945994"/>
    <w:rsid w:val="00945D7A"/>
    <w:rsid w:val="00945DFF"/>
    <w:rsid w:val="00945EE7"/>
    <w:rsid w:val="00945F88"/>
    <w:rsid w:val="00945FE9"/>
    <w:rsid w:val="00946239"/>
    <w:rsid w:val="009462C7"/>
    <w:rsid w:val="0094636B"/>
    <w:rsid w:val="009463B5"/>
    <w:rsid w:val="00946491"/>
    <w:rsid w:val="009468E0"/>
    <w:rsid w:val="0094693D"/>
    <w:rsid w:val="00946A4A"/>
    <w:rsid w:val="00946B13"/>
    <w:rsid w:val="00946C0B"/>
    <w:rsid w:val="00946C70"/>
    <w:rsid w:val="00946D54"/>
    <w:rsid w:val="00946D74"/>
    <w:rsid w:val="00946FB0"/>
    <w:rsid w:val="0094704F"/>
    <w:rsid w:val="0094747C"/>
    <w:rsid w:val="0094754C"/>
    <w:rsid w:val="009476B5"/>
    <w:rsid w:val="00947769"/>
    <w:rsid w:val="009479F6"/>
    <w:rsid w:val="00947BDF"/>
    <w:rsid w:val="00947FD6"/>
    <w:rsid w:val="009501AD"/>
    <w:rsid w:val="00950304"/>
    <w:rsid w:val="009503CE"/>
    <w:rsid w:val="009504C8"/>
    <w:rsid w:val="00950574"/>
    <w:rsid w:val="009505D5"/>
    <w:rsid w:val="009505FA"/>
    <w:rsid w:val="00950659"/>
    <w:rsid w:val="00950A07"/>
    <w:rsid w:val="00950A85"/>
    <w:rsid w:val="00950B1B"/>
    <w:rsid w:val="00950F11"/>
    <w:rsid w:val="00951014"/>
    <w:rsid w:val="009511F2"/>
    <w:rsid w:val="00951200"/>
    <w:rsid w:val="009512B4"/>
    <w:rsid w:val="009513F5"/>
    <w:rsid w:val="00951661"/>
    <w:rsid w:val="009516D4"/>
    <w:rsid w:val="00951952"/>
    <w:rsid w:val="00951B2A"/>
    <w:rsid w:val="00951EC8"/>
    <w:rsid w:val="00951F15"/>
    <w:rsid w:val="00951F3D"/>
    <w:rsid w:val="0095202D"/>
    <w:rsid w:val="0095209E"/>
    <w:rsid w:val="00952223"/>
    <w:rsid w:val="009522FC"/>
    <w:rsid w:val="00952334"/>
    <w:rsid w:val="0095255C"/>
    <w:rsid w:val="0095261E"/>
    <w:rsid w:val="009526AF"/>
    <w:rsid w:val="0095282A"/>
    <w:rsid w:val="00952B42"/>
    <w:rsid w:val="00952B90"/>
    <w:rsid w:val="00952CE8"/>
    <w:rsid w:val="00952D03"/>
    <w:rsid w:val="00952D95"/>
    <w:rsid w:val="00952DC3"/>
    <w:rsid w:val="00952F77"/>
    <w:rsid w:val="0095306A"/>
    <w:rsid w:val="009531C3"/>
    <w:rsid w:val="009533F3"/>
    <w:rsid w:val="00953425"/>
    <w:rsid w:val="0095390A"/>
    <w:rsid w:val="009539D7"/>
    <w:rsid w:val="00953A01"/>
    <w:rsid w:val="00953A3F"/>
    <w:rsid w:val="00953B59"/>
    <w:rsid w:val="00953C7F"/>
    <w:rsid w:val="00953D09"/>
    <w:rsid w:val="00953E1F"/>
    <w:rsid w:val="00953FBD"/>
    <w:rsid w:val="00954096"/>
    <w:rsid w:val="009540E3"/>
    <w:rsid w:val="00954257"/>
    <w:rsid w:val="009543E9"/>
    <w:rsid w:val="00954467"/>
    <w:rsid w:val="00954485"/>
    <w:rsid w:val="009544FC"/>
    <w:rsid w:val="009546C1"/>
    <w:rsid w:val="009548E7"/>
    <w:rsid w:val="00954A94"/>
    <w:rsid w:val="00954BFA"/>
    <w:rsid w:val="00954E5D"/>
    <w:rsid w:val="00954E8B"/>
    <w:rsid w:val="00954FBA"/>
    <w:rsid w:val="00954FFA"/>
    <w:rsid w:val="0095515B"/>
    <w:rsid w:val="00955247"/>
    <w:rsid w:val="009554D8"/>
    <w:rsid w:val="009556E4"/>
    <w:rsid w:val="00955705"/>
    <w:rsid w:val="0095570A"/>
    <w:rsid w:val="00955825"/>
    <w:rsid w:val="0095585E"/>
    <w:rsid w:val="00955DFF"/>
    <w:rsid w:val="00955E6F"/>
    <w:rsid w:val="00955F98"/>
    <w:rsid w:val="00955FC1"/>
    <w:rsid w:val="009561BD"/>
    <w:rsid w:val="009562BA"/>
    <w:rsid w:val="009565B6"/>
    <w:rsid w:val="009566EA"/>
    <w:rsid w:val="00956BC7"/>
    <w:rsid w:val="00956EE3"/>
    <w:rsid w:val="00957431"/>
    <w:rsid w:val="009577A1"/>
    <w:rsid w:val="00957812"/>
    <w:rsid w:val="009578DC"/>
    <w:rsid w:val="009578E1"/>
    <w:rsid w:val="009579D9"/>
    <w:rsid w:val="00957BEA"/>
    <w:rsid w:val="00957CCD"/>
    <w:rsid w:val="00957D7D"/>
    <w:rsid w:val="00957F58"/>
    <w:rsid w:val="00960606"/>
    <w:rsid w:val="00960654"/>
    <w:rsid w:val="00960835"/>
    <w:rsid w:val="00960A21"/>
    <w:rsid w:val="00960BFB"/>
    <w:rsid w:val="00960D07"/>
    <w:rsid w:val="00960E52"/>
    <w:rsid w:val="00960EF4"/>
    <w:rsid w:val="0096100E"/>
    <w:rsid w:val="0096103F"/>
    <w:rsid w:val="00961134"/>
    <w:rsid w:val="009611CD"/>
    <w:rsid w:val="00961213"/>
    <w:rsid w:val="009616A0"/>
    <w:rsid w:val="00961712"/>
    <w:rsid w:val="00961A60"/>
    <w:rsid w:val="00961A64"/>
    <w:rsid w:val="00961B00"/>
    <w:rsid w:val="00961B99"/>
    <w:rsid w:val="00961C22"/>
    <w:rsid w:val="00961D1D"/>
    <w:rsid w:val="00961DBE"/>
    <w:rsid w:val="00961E7A"/>
    <w:rsid w:val="00961EC8"/>
    <w:rsid w:val="0096200F"/>
    <w:rsid w:val="009620D5"/>
    <w:rsid w:val="00962194"/>
    <w:rsid w:val="0096223F"/>
    <w:rsid w:val="00962247"/>
    <w:rsid w:val="00962489"/>
    <w:rsid w:val="0096261D"/>
    <w:rsid w:val="00962621"/>
    <w:rsid w:val="0096278E"/>
    <w:rsid w:val="00962B4F"/>
    <w:rsid w:val="00962DCD"/>
    <w:rsid w:val="00962E90"/>
    <w:rsid w:val="009630DB"/>
    <w:rsid w:val="009633B4"/>
    <w:rsid w:val="009634E6"/>
    <w:rsid w:val="00963790"/>
    <w:rsid w:val="009637AE"/>
    <w:rsid w:val="009639A7"/>
    <w:rsid w:val="009639E0"/>
    <w:rsid w:val="00963B47"/>
    <w:rsid w:val="00963BA5"/>
    <w:rsid w:val="00963DA0"/>
    <w:rsid w:val="00963E2E"/>
    <w:rsid w:val="0096410F"/>
    <w:rsid w:val="00964316"/>
    <w:rsid w:val="0096440C"/>
    <w:rsid w:val="00964443"/>
    <w:rsid w:val="009644F2"/>
    <w:rsid w:val="00964808"/>
    <w:rsid w:val="00964861"/>
    <w:rsid w:val="00964A62"/>
    <w:rsid w:val="00964B1D"/>
    <w:rsid w:val="00964C3E"/>
    <w:rsid w:val="00964E5F"/>
    <w:rsid w:val="00964ECA"/>
    <w:rsid w:val="00964EE7"/>
    <w:rsid w:val="00964F12"/>
    <w:rsid w:val="00965016"/>
    <w:rsid w:val="0096527C"/>
    <w:rsid w:val="00965355"/>
    <w:rsid w:val="009656C4"/>
    <w:rsid w:val="0096575C"/>
    <w:rsid w:val="00965867"/>
    <w:rsid w:val="00965937"/>
    <w:rsid w:val="00965ABC"/>
    <w:rsid w:val="00965E02"/>
    <w:rsid w:val="00965E12"/>
    <w:rsid w:val="00965E1F"/>
    <w:rsid w:val="009660E1"/>
    <w:rsid w:val="00966187"/>
    <w:rsid w:val="009661C6"/>
    <w:rsid w:val="0096629A"/>
    <w:rsid w:val="009662D7"/>
    <w:rsid w:val="0096639C"/>
    <w:rsid w:val="00966575"/>
    <w:rsid w:val="00966583"/>
    <w:rsid w:val="009665FB"/>
    <w:rsid w:val="0096667C"/>
    <w:rsid w:val="0096668E"/>
    <w:rsid w:val="0096689B"/>
    <w:rsid w:val="009669C3"/>
    <w:rsid w:val="00966B61"/>
    <w:rsid w:val="00966B7A"/>
    <w:rsid w:val="00966C84"/>
    <w:rsid w:val="00966CBC"/>
    <w:rsid w:val="00966D50"/>
    <w:rsid w:val="00966D8B"/>
    <w:rsid w:val="009670D9"/>
    <w:rsid w:val="00967180"/>
    <w:rsid w:val="009671D0"/>
    <w:rsid w:val="00967202"/>
    <w:rsid w:val="009672A4"/>
    <w:rsid w:val="00967456"/>
    <w:rsid w:val="00967488"/>
    <w:rsid w:val="009674FA"/>
    <w:rsid w:val="009675B6"/>
    <w:rsid w:val="00967653"/>
    <w:rsid w:val="00967717"/>
    <w:rsid w:val="00967764"/>
    <w:rsid w:val="009677BD"/>
    <w:rsid w:val="009677D6"/>
    <w:rsid w:val="0096780A"/>
    <w:rsid w:val="00967912"/>
    <w:rsid w:val="0096792B"/>
    <w:rsid w:val="00967941"/>
    <w:rsid w:val="00967AFD"/>
    <w:rsid w:val="00967CE0"/>
    <w:rsid w:val="0097016D"/>
    <w:rsid w:val="009706EB"/>
    <w:rsid w:val="00970873"/>
    <w:rsid w:val="0097091E"/>
    <w:rsid w:val="009709AB"/>
    <w:rsid w:val="00970B66"/>
    <w:rsid w:val="00970CC8"/>
    <w:rsid w:val="00970EBB"/>
    <w:rsid w:val="0097100E"/>
    <w:rsid w:val="0097101B"/>
    <w:rsid w:val="009710B1"/>
    <w:rsid w:val="00971123"/>
    <w:rsid w:val="00971279"/>
    <w:rsid w:val="0097184F"/>
    <w:rsid w:val="00971AAB"/>
    <w:rsid w:val="00971BE5"/>
    <w:rsid w:val="00971D16"/>
    <w:rsid w:val="00971E75"/>
    <w:rsid w:val="00971EB0"/>
    <w:rsid w:val="00971EBA"/>
    <w:rsid w:val="00971EBF"/>
    <w:rsid w:val="009720C5"/>
    <w:rsid w:val="00972192"/>
    <w:rsid w:val="009721EE"/>
    <w:rsid w:val="0097242A"/>
    <w:rsid w:val="009725AB"/>
    <w:rsid w:val="0097260A"/>
    <w:rsid w:val="009728B2"/>
    <w:rsid w:val="0097298F"/>
    <w:rsid w:val="0097299A"/>
    <w:rsid w:val="00972C1D"/>
    <w:rsid w:val="00972C88"/>
    <w:rsid w:val="00972CD7"/>
    <w:rsid w:val="00972CE8"/>
    <w:rsid w:val="00972EDA"/>
    <w:rsid w:val="00972F5C"/>
    <w:rsid w:val="00972FD7"/>
    <w:rsid w:val="00973459"/>
    <w:rsid w:val="00973645"/>
    <w:rsid w:val="009736EA"/>
    <w:rsid w:val="00973758"/>
    <w:rsid w:val="009737CD"/>
    <w:rsid w:val="00973A16"/>
    <w:rsid w:val="00973BF6"/>
    <w:rsid w:val="00973C49"/>
    <w:rsid w:val="00973F70"/>
    <w:rsid w:val="0097406C"/>
    <w:rsid w:val="009741E1"/>
    <w:rsid w:val="0097474C"/>
    <w:rsid w:val="00974766"/>
    <w:rsid w:val="00974F56"/>
    <w:rsid w:val="00975014"/>
    <w:rsid w:val="00975363"/>
    <w:rsid w:val="009753A8"/>
    <w:rsid w:val="009753D9"/>
    <w:rsid w:val="009754EC"/>
    <w:rsid w:val="009755A6"/>
    <w:rsid w:val="00975631"/>
    <w:rsid w:val="00975642"/>
    <w:rsid w:val="009756F0"/>
    <w:rsid w:val="00975E4F"/>
    <w:rsid w:val="00975E67"/>
    <w:rsid w:val="00975FDD"/>
    <w:rsid w:val="00976151"/>
    <w:rsid w:val="00976187"/>
    <w:rsid w:val="009761AD"/>
    <w:rsid w:val="0097625B"/>
    <w:rsid w:val="00976567"/>
    <w:rsid w:val="009766DD"/>
    <w:rsid w:val="009767C4"/>
    <w:rsid w:val="00976965"/>
    <w:rsid w:val="0097699E"/>
    <w:rsid w:val="00976C02"/>
    <w:rsid w:val="00976C17"/>
    <w:rsid w:val="00976E71"/>
    <w:rsid w:val="00976F58"/>
    <w:rsid w:val="009770BD"/>
    <w:rsid w:val="0097753E"/>
    <w:rsid w:val="009776A6"/>
    <w:rsid w:val="00977770"/>
    <w:rsid w:val="00977789"/>
    <w:rsid w:val="009777E1"/>
    <w:rsid w:val="00977886"/>
    <w:rsid w:val="00977AA1"/>
    <w:rsid w:val="00977B06"/>
    <w:rsid w:val="00977CC3"/>
    <w:rsid w:val="00977FBF"/>
    <w:rsid w:val="0098013B"/>
    <w:rsid w:val="00980243"/>
    <w:rsid w:val="009804AB"/>
    <w:rsid w:val="009804CD"/>
    <w:rsid w:val="00980654"/>
    <w:rsid w:val="00980744"/>
    <w:rsid w:val="00980921"/>
    <w:rsid w:val="0098095B"/>
    <w:rsid w:val="009809AD"/>
    <w:rsid w:val="00980A29"/>
    <w:rsid w:val="00980B20"/>
    <w:rsid w:val="00981048"/>
    <w:rsid w:val="00981084"/>
    <w:rsid w:val="0098122D"/>
    <w:rsid w:val="00981302"/>
    <w:rsid w:val="0098135A"/>
    <w:rsid w:val="009813B4"/>
    <w:rsid w:val="0098142D"/>
    <w:rsid w:val="0098149B"/>
    <w:rsid w:val="009818C6"/>
    <w:rsid w:val="00981A01"/>
    <w:rsid w:val="00981A29"/>
    <w:rsid w:val="00981A43"/>
    <w:rsid w:val="00981BA0"/>
    <w:rsid w:val="00981E31"/>
    <w:rsid w:val="00981E73"/>
    <w:rsid w:val="009821E0"/>
    <w:rsid w:val="0098228C"/>
    <w:rsid w:val="00982471"/>
    <w:rsid w:val="009824C8"/>
    <w:rsid w:val="009826ED"/>
    <w:rsid w:val="00982740"/>
    <w:rsid w:val="00982A66"/>
    <w:rsid w:val="00982BC0"/>
    <w:rsid w:val="00982C39"/>
    <w:rsid w:val="00982FAB"/>
    <w:rsid w:val="00983071"/>
    <w:rsid w:val="009832C2"/>
    <w:rsid w:val="009833FF"/>
    <w:rsid w:val="00983519"/>
    <w:rsid w:val="00983552"/>
    <w:rsid w:val="0098364A"/>
    <w:rsid w:val="0098364F"/>
    <w:rsid w:val="009838AF"/>
    <w:rsid w:val="00983937"/>
    <w:rsid w:val="0098394D"/>
    <w:rsid w:val="00983A77"/>
    <w:rsid w:val="00983B12"/>
    <w:rsid w:val="009840A5"/>
    <w:rsid w:val="00984225"/>
    <w:rsid w:val="00984275"/>
    <w:rsid w:val="009842E9"/>
    <w:rsid w:val="009843CB"/>
    <w:rsid w:val="00984532"/>
    <w:rsid w:val="009845D3"/>
    <w:rsid w:val="009847BC"/>
    <w:rsid w:val="00984AA0"/>
    <w:rsid w:val="00984BE4"/>
    <w:rsid w:val="00984D95"/>
    <w:rsid w:val="00984EAD"/>
    <w:rsid w:val="00985135"/>
    <w:rsid w:val="0098516E"/>
    <w:rsid w:val="009851B4"/>
    <w:rsid w:val="00985308"/>
    <w:rsid w:val="00985312"/>
    <w:rsid w:val="00985399"/>
    <w:rsid w:val="00985493"/>
    <w:rsid w:val="009855CE"/>
    <w:rsid w:val="00985622"/>
    <w:rsid w:val="0098572A"/>
    <w:rsid w:val="00985756"/>
    <w:rsid w:val="009859D4"/>
    <w:rsid w:val="00985C5C"/>
    <w:rsid w:val="00985F64"/>
    <w:rsid w:val="00986224"/>
    <w:rsid w:val="00986336"/>
    <w:rsid w:val="009864B2"/>
    <w:rsid w:val="00986503"/>
    <w:rsid w:val="00986698"/>
    <w:rsid w:val="009866FD"/>
    <w:rsid w:val="00986791"/>
    <w:rsid w:val="009867CA"/>
    <w:rsid w:val="0098691F"/>
    <w:rsid w:val="00986934"/>
    <w:rsid w:val="00986C16"/>
    <w:rsid w:val="00986DCB"/>
    <w:rsid w:val="00986E46"/>
    <w:rsid w:val="00986FD3"/>
    <w:rsid w:val="009870FB"/>
    <w:rsid w:val="0098716B"/>
    <w:rsid w:val="009874A5"/>
    <w:rsid w:val="0098752D"/>
    <w:rsid w:val="009875E0"/>
    <w:rsid w:val="00987606"/>
    <w:rsid w:val="009876F5"/>
    <w:rsid w:val="009877BF"/>
    <w:rsid w:val="0098797D"/>
    <w:rsid w:val="009879C7"/>
    <w:rsid w:val="00987D42"/>
    <w:rsid w:val="00987DC9"/>
    <w:rsid w:val="00987DEB"/>
    <w:rsid w:val="00987E81"/>
    <w:rsid w:val="00987F0A"/>
    <w:rsid w:val="00987F33"/>
    <w:rsid w:val="00987F63"/>
    <w:rsid w:val="00987FBC"/>
    <w:rsid w:val="00987FBF"/>
    <w:rsid w:val="009900E6"/>
    <w:rsid w:val="00990461"/>
    <w:rsid w:val="009905AA"/>
    <w:rsid w:val="00990915"/>
    <w:rsid w:val="00990941"/>
    <w:rsid w:val="00990956"/>
    <w:rsid w:val="0099096F"/>
    <w:rsid w:val="009909FE"/>
    <w:rsid w:val="00990AFD"/>
    <w:rsid w:val="00990B6F"/>
    <w:rsid w:val="00990C96"/>
    <w:rsid w:val="00990F57"/>
    <w:rsid w:val="00990FBE"/>
    <w:rsid w:val="00990FF8"/>
    <w:rsid w:val="00991000"/>
    <w:rsid w:val="00991020"/>
    <w:rsid w:val="00991050"/>
    <w:rsid w:val="009912BA"/>
    <w:rsid w:val="00991318"/>
    <w:rsid w:val="00991355"/>
    <w:rsid w:val="00991391"/>
    <w:rsid w:val="0099159D"/>
    <w:rsid w:val="009916B3"/>
    <w:rsid w:val="009918B1"/>
    <w:rsid w:val="0099195C"/>
    <w:rsid w:val="00991973"/>
    <w:rsid w:val="00991C94"/>
    <w:rsid w:val="00991CB3"/>
    <w:rsid w:val="00991D2D"/>
    <w:rsid w:val="00991DF2"/>
    <w:rsid w:val="00991DFD"/>
    <w:rsid w:val="00991F30"/>
    <w:rsid w:val="009920EC"/>
    <w:rsid w:val="0099218E"/>
    <w:rsid w:val="009921B2"/>
    <w:rsid w:val="009921CB"/>
    <w:rsid w:val="0099220C"/>
    <w:rsid w:val="009923BE"/>
    <w:rsid w:val="009923F5"/>
    <w:rsid w:val="0099267A"/>
    <w:rsid w:val="009927B8"/>
    <w:rsid w:val="009927BA"/>
    <w:rsid w:val="009927CC"/>
    <w:rsid w:val="009927D2"/>
    <w:rsid w:val="009927D6"/>
    <w:rsid w:val="0099282F"/>
    <w:rsid w:val="0099295C"/>
    <w:rsid w:val="00992AD3"/>
    <w:rsid w:val="00993024"/>
    <w:rsid w:val="00993167"/>
    <w:rsid w:val="009931BD"/>
    <w:rsid w:val="0099326E"/>
    <w:rsid w:val="00993338"/>
    <w:rsid w:val="00993583"/>
    <w:rsid w:val="009938D5"/>
    <w:rsid w:val="00993975"/>
    <w:rsid w:val="009939CF"/>
    <w:rsid w:val="00993A0E"/>
    <w:rsid w:val="00993A92"/>
    <w:rsid w:val="00993AFA"/>
    <w:rsid w:val="00993D2C"/>
    <w:rsid w:val="009942B4"/>
    <w:rsid w:val="009942C9"/>
    <w:rsid w:val="009945AC"/>
    <w:rsid w:val="009946ED"/>
    <w:rsid w:val="00994AB3"/>
    <w:rsid w:val="00994B80"/>
    <w:rsid w:val="00994BE1"/>
    <w:rsid w:val="00994F6B"/>
    <w:rsid w:val="00995129"/>
    <w:rsid w:val="00995243"/>
    <w:rsid w:val="0099531F"/>
    <w:rsid w:val="00995578"/>
    <w:rsid w:val="009955AC"/>
    <w:rsid w:val="009956FC"/>
    <w:rsid w:val="00995920"/>
    <w:rsid w:val="00995A82"/>
    <w:rsid w:val="00995AE4"/>
    <w:rsid w:val="00995B63"/>
    <w:rsid w:val="00995C98"/>
    <w:rsid w:val="00995F29"/>
    <w:rsid w:val="00995FFF"/>
    <w:rsid w:val="00996489"/>
    <w:rsid w:val="00996541"/>
    <w:rsid w:val="00996572"/>
    <w:rsid w:val="0099673E"/>
    <w:rsid w:val="00996748"/>
    <w:rsid w:val="0099682E"/>
    <w:rsid w:val="0099684D"/>
    <w:rsid w:val="00996952"/>
    <w:rsid w:val="009969E5"/>
    <w:rsid w:val="00996CBA"/>
    <w:rsid w:val="00996CFC"/>
    <w:rsid w:val="00996F33"/>
    <w:rsid w:val="00997149"/>
    <w:rsid w:val="009973BE"/>
    <w:rsid w:val="00997404"/>
    <w:rsid w:val="00997749"/>
    <w:rsid w:val="00997DA1"/>
    <w:rsid w:val="00997F5C"/>
    <w:rsid w:val="009A010C"/>
    <w:rsid w:val="009A032F"/>
    <w:rsid w:val="009A0400"/>
    <w:rsid w:val="009A0464"/>
    <w:rsid w:val="009A0574"/>
    <w:rsid w:val="009A0635"/>
    <w:rsid w:val="009A070B"/>
    <w:rsid w:val="009A07D1"/>
    <w:rsid w:val="009A07E5"/>
    <w:rsid w:val="009A0962"/>
    <w:rsid w:val="009A0980"/>
    <w:rsid w:val="009A09DC"/>
    <w:rsid w:val="009A0C87"/>
    <w:rsid w:val="009A10FC"/>
    <w:rsid w:val="009A126F"/>
    <w:rsid w:val="009A12F7"/>
    <w:rsid w:val="009A1386"/>
    <w:rsid w:val="009A1452"/>
    <w:rsid w:val="009A15E3"/>
    <w:rsid w:val="009A1713"/>
    <w:rsid w:val="009A17DD"/>
    <w:rsid w:val="009A1A8C"/>
    <w:rsid w:val="009A1C07"/>
    <w:rsid w:val="009A1D08"/>
    <w:rsid w:val="009A21EE"/>
    <w:rsid w:val="009A2328"/>
    <w:rsid w:val="009A24FF"/>
    <w:rsid w:val="009A25B2"/>
    <w:rsid w:val="009A27B2"/>
    <w:rsid w:val="009A2A79"/>
    <w:rsid w:val="009A2AE7"/>
    <w:rsid w:val="009A2CC1"/>
    <w:rsid w:val="009A2F79"/>
    <w:rsid w:val="009A2F99"/>
    <w:rsid w:val="009A3274"/>
    <w:rsid w:val="009A3294"/>
    <w:rsid w:val="009A32F9"/>
    <w:rsid w:val="009A33B7"/>
    <w:rsid w:val="009A33C9"/>
    <w:rsid w:val="009A3439"/>
    <w:rsid w:val="009A34CF"/>
    <w:rsid w:val="009A3800"/>
    <w:rsid w:val="009A38CB"/>
    <w:rsid w:val="009A3950"/>
    <w:rsid w:val="009A3AC5"/>
    <w:rsid w:val="009A3E29"/>
    <w:rsid w:val="009A3E3C"/>
    <w:rsid w:val="009A3EFD"/>
    <w:rsid w:val="009A40B6"/>
    <w:rsid w:val="009A416D"/>
    <w:rsid w:val="009A41DC"/>
    <w:rsid w:val="009A41EC"/>
    <w:rsid w:val="009A422B"/>
    <w:rsid w:val="009A42F1"/>
    <w:rsid w:val="009A454A"/>
    <w:rsid w:val="009A4725"/>
    <w:rsid w:val="009A4A57"/>
    <w:rsid w:val="009A5025"/>
    <w:rsid w:val="009A50CE"/>
    <w:rsid w:val="009A51F2"/>
    <w:rsid w:val="009A5410"/>
    <w:rsid w:val="009A54AE"/>
    <w:rsid w:val="009A5579"/>
    <w:rsid w:val="009A5730"/>
    <w:rsid w:val="009A5757"/>
    <w:rsid w:val="009A5797"/>
    <w:rsid w:val="009A57ED"/>
    <w:rsid w:val="009A58B6"/>
    <w:rsid w:val="009A5BEE"/>
    <w:rsid w:val="009A5C50"/>
    <w:rsid w:val="009A5D00"/>
    <w:rsid w:val="009A5D9F"/>
    <w:rsid w:val="009A5E39"/>
    <w:rsid w:val="009A60D8"/>
    <w:rsid w:val="009A614A"/>
    <w:rsid w:val="009A6211"/>
    <w:rsid w:val="009A6432"/>
    <w:rsid w:val="009A650E"/>
    <w:rsid w:val="009A67E4"/>
    <w:rsid w:val="009A67F2"/>
    <w:rsid w:val="009A6BCE"/>
    <w:rsid w:val="009A6CCC"/>
    <w:rsid w:val="009A6F51"/>
    <w:rsid w:val="009A71FA"/>
    <w:rsid w:val="009A7355"/>
    <w:rsid w:val="009A7558"/>
    <w:rsid w:val="009A755F"/>
    <w:rsid w:val="009A7645"/>
    <w:rsid w:val="009A770A"/>
    <w:rsid w:val="009A770F"/>
    <w:rsid w:val="009A7897"/>
    <w:rsid w:val="009A79DC"/>
    <w:rsid w:val="009A7A0A"/>
    <w:rsid w:val="009A7AF8"/>
    <w:rsid w:val="009A7B46"/>
    <w:rsid w:val="009A7D98"/>
    <w:rsid w:val="009A7F81"/>
    <w:rsid w:val="009B0088"/>
    <w:rsid w:val="009B00C7"/>
    <w:rsid w:val="009B0197"/>
    <w:rsid w:val="009B01E6"/>
    <w:rsid w:val="009B0280"/>
    <w:rsid w:val="009B028B"/>
    <w:rsid w:val="009B02C2"/>
    <w:rsid w:val="009B02E7"/>
    <w:rsid w:val="009B04F2"/>
    <w:rsid w:val="009B05E4"/>
    <w:rsid w:val="009B064B"/>
    <w:rsid w:val="009B06E6"/>
    <w:rsid w:val="009B072B"/>
    <w:rsid w:val="009B0A7E"/>
    <w:rsid w:val="009B0B75"/>
    <w:rsid w:val="009B0C1D"/>
    <w:rsid w:val="009B0C6D"/>
    <w:rsid w:val="009B0DB3"/>
    <w:rsid w:val="009B0DDF"/>
    <w:rsid w:val="009B12D5"/>
    <w:rsid w:val="009B13C6"/>
    <w:rsid w:val="009B1762"/>
    <w:rsid w:val="009B1B03"/>
    <w:rsid w:val="009B1B1D"/>
    <w:rsid w:val="009B1B94"/>
    <w:rsid w:val="009B1D7B"/>
    <w:rsid w:val="009B1E9C"/>
    <w:rsid w:val="009B1F22"/>
    <w:rsid w:val="009B2060"/>
    <w:rsid w:val="009B24DC"/>
    <w:rsid w:val="009B2544"/>
    <w:rsid w:val="009B25DA"/>
    <w:rsid w:val="009B2612"/>
    <w:rsid w:val="009B26B1"/>
    <w:rsid w:val="009B26C8"/>
    <w:rsid w:val="009B2A7C"/>
    <w:rsid w:val="009B2C0A"/>
    <w:rsid w:val="009B2CD8"/>
    <w:rsid w:val="009B2CFE"/>
    <w:rsid w:val="009B2F2E"/>
    <w:rsid w:val="009B2F87"/>
    <w:rsid w:val="009B2FD2"/>
    <w:rsid w:val="009B31D1"/>
    <w:rsid w:val="009B330B"/>
    <w:rsid w:val="009B333B"/>
    <w:rsid w:val="009B3379"/>
    <w:rsid w:val="009B34DC"/>
    <w:rsid w:val="009B3845"/>
    <w:rsid w:val="009B39CA"/>
    <w:rsid w:val="009B3BD8"/>
    <w:rsid w:val="009B3DB3"/>
    <w:rsid w:val="009B3FA3"/>
    <w:rsid w:val="009B3FAE"/>
    <w:rsid w:val="009B40D5"/>
    <w:rsid w:val="009B40FA"/>
    <w:rsid w:val="009B4165"/>
    <w:rsid w:val="009B4307"/>
    <w:rsid w:val="009B44D5"/>
    <w:rsid w:val="009B4577"/>
    <w:rsid w:val="009B475A"/>
    <w:rsid w:val="009B482E"/>
    <w:rsid w:val="009B4AF8"/>
    <w:rsid w:val="009B4BA9"/>
    <w:rsid w:val="009B5149"/>
    <w:rsid w:val="009B5186"/>
    <w:rsid w:val="009B5299"/>
    <w:rsid w:val="009B538E"/>
    <w:rsid w:val="009B540F"/>
    <w:rsid w:val="009B57E0"/>
    <w:rsid w:val="009B57E9"/>
    <w:rsid w:val="009B585E"/>
    <w:rsid w:val="009B5977"/>
    <w:rsid w:val="009B5C0B"/>
    <w:rsid w:val="009B5C8E"/>
    <w:rsid w:val="009B5CC7"/>
    <w:rsid w:val="009B5D21"/>
    <w:rsid w:val="009B5D79"/>
    <w:rsid w:val="009B5EFF"/>
    <w:rsid w:val="009B5FC4"/>
    <w:rsid w:val="009B6214"/>
    <w:rsid w:val="009B62EB"/>
    <w:rsid w:val="009B63D2"/>
    <w:rsid w:val="009B6485"/>
    <w:rsid w:val="009B64B3"/>
    <w:rsid w:val="009B64CB"/>
    <w:rsid w:val="009B6644"/>
    <w:rsid w:val="009B66BA"/>
    <w:rsid w:val="009B676C"/>
    <w:rsid w:val="009B67E3"/>
    <w:rsid w:val="009B6810"/>
    <w:rsid w:val="009B6A6C"/>
    <w:rsid w:val="009B6BF3"/>
    <w:rsid w:val="009B6F81"/>
    <w:rsid w:val="009B70B8"/>
    <w:rsid w:val="009B73FE"/>
    <w:rsid w:val="009B7745"/>
    <w:rsid w:val="009B78E8"/>
    <w:rsid w:val="009B7A12"/>
    <w:rsid w:val="009B7D56"/>
    <w:rsid w:val="009B7D9A"/>
    <w:rsid w:val="009B7DA3"/>
    <w:rsid w:val="009C001F"/>
    <w:rsid w:val="009C0025"/>
    <w:rsid w:val="009C00DA"/>
    <w:rsid w:val="009C01D0"/>
    <w:rsid w:val="009C0251"/>
    <w:rsid w:val="009C0579"/>
    <w:rsid w:val="009C0594"/>
    <w:rsid w:val="009C08D3"/>
    <w:rsid w:val="009C09F3"/>
    <w:rsid w:val="009C11C5"/>
    <w:rsid w:val="009C12DD"/>
    <w:rsid w:val="009C1343"/>
    <w:rsid w:val="009C1552"/>
    <w:rsid w:val="009C164F"/>
    <w:rsid w:val="009C1651"/>
    <w:rsid w:val="009C1715"/>
    <w:rsid w:val="009C1841"/>
    <w:rsid w:val="009C18F3"/>
    <w:rsid w:val="009C193E"/>
    <w:rsid w:val="009C198D"/>
    <w:rsid w:val="009C19C1"/>
    <w:rsid w:val="009C1AE5"/>
    <w:rsid w:val="009C1C20"/>
    <w:rsid w:val="009C1C87"/>
    <w:rsid w:val="009C1FE3"/>
    <w:rsid w:val="009C1FE8"/>
    <w:rsid w:val="009C2272"/>
    <w:rsid w:val="009C2393"/>
    <w:rsid w:val="009C23EA"/>
    <w:rsid w:val="009C286B"/>
    <w:rsid w:val="009C29B6"/>
    <w:rsid w:val="009C2D7C"/>
    <w:rsid w:val="009C2E43"/>
    <w:rsid w:val="009C2F9D"/>
    <w:rsid w:val="009C3077"/>
    <w:rsid w:val="009C3097"/>
    <w:rsid w:val="009C323F"/>
    <w:rsid w:val="009C32F9"/>
    <w:rsid w:val="009C3393"/>
    <w:rsid w:val="009C3425"/>
    <w:rsid w:val="009C357A"/>
    <w:rsid w:val="009C3594"/>
    <w:rsid w:val="009C35A0"/>
    <w:rsid w:val="009C35E4"/>
    <w:rsid w:val="009C3870"/>
    <w:rsid w:val="009C3A1A"/>
    <w:rsid w:val="009C3C77"/>
    <w:rsid w:val="009C3E74"/>
    <w:rsid w:val="009C3F4E"/>
    <w:rsid w:val="009C4208"/>
    <w:rsid w:val="009C427D"/>
    <w:rsid w:val="009C4345"/>
    <w:rsid w:val="009C43A3"/>
    <w:rsid w:val="009C4431"/>
    <w:rsid w:val="009C452A"/>
    <w:rsid w:val="009C47F0"/>
    <w:rsid w:val="009C4C64"/>
    <w:rsid w:val="009C4E95"/>
    <w:rsid w:val="009C4F26"/>
    <w:rsid w:val="009C5102"/>
    <w:rsid w:val="009C51A3"/>
    <w:rsid w:val="009C5386"/>
    <w:rsid w:val="009C54F1"/>
    <w:rsid w:val="009C5CE5"/>
    <w:rsid w:val="009C5D26"/>
    <w:rsid w:val="009C5DAD"/>
    <w:rsid w:val="009C5E25"/>
    <w:rsid w:val="009C5EC6"/>
    <w:rsid w:val="009C5FC0"/>
    <w:rsid w:val="009C6045"/>
    <w:rsid w:val="009C620B"/>
    <w:rsid w:val="009C64B1"/>
    <w:rsid w:val="009C654B"/>
    <w:rsid w:val="009C6890"/>
    <w:rsid w:val="009C6941"/>
    <w:rsid w:val="009C6CDD"/>
    <w:rsid w:val="009C6D8A"/>
    <w:rsid w:val="009C6DDD"/>
    <w:rsid w:val="009C6DEB"/>
    <w:rsid w:val="009C6EE4"/>
    <w:rsid w:val="009C7100"/>
    <w:rsid w:val="009C7108"/>
    <w:rsid w:val="009C7179"/>
    <w:rsid w:val="009C7A64"/>
    <w:rsid w:val="009C7A73"/>
    <w:rsid w:val="009C7BCD"/>
    <w:rsid w:val="009C7E0E"/>
    <w:rsid w:val="009C7FD5"/>
    <w:rsid w:val="009D0173"/>
    <w:rsid w:val="009D01B7"/>
    <w:rsid w:val="009D024A"/>
    <w:rsid w:val="009D0286"/>
    <w:rsid w:val="009D04CA"/>
    <w:rsid w:val="009D0718"/>
    <w:rsid w:val="009D0A11"/>
    <w:rsid w:val="009D0A30"/>
    <w:rsid w:val="009D0C1F"/>
    <w:rsid w:val="009D0D53"/>
    <w:rsid w:val="009D0F77"/>
    <w:rsid w:val="009D0FFF"/>
    <w:rsid w:val="009D1322"/>
    <w:rsid w:val="009D169C"/>
    <w:rsid w:val="009D16B1"/>
    <w:rsid w:val="009D17F7"/>
    <w:rsid w:val="009D198A"/>
    <w:rsid w:val="009D19D8"/>
    <w:rsid w:val="009D1AC2"/>
    <w:rsid w:val="009D1B32"/>
    <w:rsid w:val="009D1E1E"/>
    <w:rsid w:val="009D1F12"/>
    <w:rsid w:val="009D208A"/>
    <w:rsid w:val="009D2202"/>
    <w:rsid w:val="009D24D7"/>
    <w:rsid w:val="009D2560"/>
    <w:rsid w:val="009D2585"/>
    <w:rsid w:val="009D27EE"/>
    <w:rsid w:val="009D29CA"/>
    <w:rsid w:val="009D2A2C"/>
    <w:rsid w:val="009D2BCF"/>
    <w:rsid w:val="009D2CFB"/>
    <w:rsid w:val="009D2D02"/>
    <w:rsid w:val="009D2DFA"/>
    <w:rsid w:val="009D30A9"/>
    <w:rsid w:val="009D3499"/>
    <w:rsid w:val="009D34B3"/>
    <w:rsid w:val="009D356D"/>
    <w:rsid w:val="009D3576"/>
    <w:rsid w:val="009D370E"/>
    <w:rsid w:val="009D39F0"/>
    <w:rsid w:val="009D423C"/>
    <w:rsid w:val="009D43B5"/>
    <w:rsid w:val="009D43E4"/>
    <w:rsid w:val="009D4845"/>
    <w:rsid w:val="009D493F"/>
    <w:rsid w:val="009D4966"/>
    <w:rsid w:val="009D4E1E"/>
    <w:rsid w:val="009D50C8"/>
    <w:rsid w:val="009D50E8"/>
    <w:rsid w:val="009D51EC"/>
    <w:rsid w:val="009D5215"/>
    <w:rsid w:val="009D537B"/>
    <w:rsid w:val="009D53B6"/>
    <w:rsid w:val="009D55B1"/>
    <w:rsid w:val="009D5610"/>
    <w:rsid w:val="009D5662"/>
    <w:rsid w:val="009D56AC"/>
    <w:rsid w:val="009D5859"/>
    <w:rsid w:val="009D589F"/>
    <w:rsid w:val="009D5A19"/>
    <w:rsid w:val="009D5E70"/>
    <w:rsid w:val="009D5EED"/>
    <w:rsid w:val="009D618A"/>
    <w:rsid w:val="009D63BF"/>
    <w:rsid w:val="009D659E"/>
    <w:rsid w:val="009D67BC"/>
    <w:rsid w:val="009D67F1"/>
    <w:rsid w:val="009D6AA1"/>
    <w:rsid w:val="009D6C01"/>
    <w:rsid w:val="009D6CF2"/>
    <w:rsid w:val="009D6D2A"/>
    <w:rsid w:val="009D6E00"/>
    <w:rsid w:val="009D7190"/>
    <w:rsid w:val="009D73B2"/>
    <w:rsid w:val="009D75E1"/>
    <w:rsid w:val="009D764D"/>
    <w:rsid w:val="009D778F"/>
    <w:rsid w:val="009D7831"/>
    <w:rsid w:val="009D785E"/>
    <w:rsid w:val="009D7BB5"/>
    <w:rsid w:val="009D7C3F"/>
    <w:rsid w:val="009D7EB0"/>
    <w:rsid w:val="009D7FC9"/>
    <w:rsid w:val="009E0168"/>
    <w:rsid w:val="009E0199"/>
    <w:rsid w:val="009E01F3"/>
    <w:rsid w:val="009E02CD"/>
    <w:rsid w:val="009E0430"/>
    <w:rsid w:val="009E05FA"/>
    <w:rsid w:val="009E07CE"/>
    <w:rsid w:val="009E0D09"/>
    <w:rsid w:val="009E0D99"/>
    <w:rsid w:val="009E0EB6"/>
    <w:rsid w:val="009E114E"/>
    <w:rsid w:val="009E1291"/>
    <w:rsid w:val="009E1532"/>
    <w:rsid w:val="009E162C"/>
    <w:rsid w:val="009E1ABA"/>
    <w:rsid w:val="009E1D9F"/>
    <w:rsid w:val="009E1DCF"/>
    <w:rsid w:val="009E1F4E"/>
    <w:rsid w:val="009E2252"/>
    <w:rsid w:val="009E23C5"/>
    <w:rsid w:val="009E27B6"/>
    <w:rsid w:val="009E2B83"/>
    <w:rsid w:val="009E2CCE"/>
    <w:rsid w:val="009E2E16"/>
    <w:rsid w:val="009E2E91"/>
    <w:rsid w:val="009E2FAF"/>
    <w:rsid w:val="009E307A"/>
    <w:rsid w:val="009E343D"/>
    <w:rsid w:val="009E364B"/>
    <w:rsid w:val="009E3705"/>
    <w:rsid w:val="009E3B50"/>
    <w:rsid w:val="009E3C28"/>
    <w:rsid w:val="009E3D2F"/>
    <w:rsid w:val="009E3D6D"/>
    <w:rsid w:val="009E3DA9"/>
    <w:rsid w:val="009E3F35"/>
    <w:rsid w:val="009E3F8E"/>
    <w:rsid w:val="009E401F"/>
    <w:rsid w:val="009E40AA"/>
    <w:rsid w:val="009E413C"/>
    <w:rsid w:val="009E42D6"/>
    <w:rsid w:val="009E4525"/>
    <w:rsid w:val="009E45ED"/>
    <w:rsid w:val="009E468E"/>
    <w:rsid w:val="009E47F1"/>
    <w:rsid w:val="009E4807"/>
    <w:rsid w:val="009E4A67"/>
    <w:rsid w:val="009E4CC0"/>
    <w:rsid w:val="009E4D16"/>
    <w:rsid w:val="009E4D88"/>
    <w:rsid w:val="009E4DDD"/>
    <w:rsid w:val="009E4E4A"/>
    <w:rsid w:val="009E4E65"/>
    <w:rsid w:val="009E4EBD"/>
    <w:rsid w:val="009E4F3A"/>
    <w:rsid w:val="009E505C"/>
    <w:rsid w:val="009E51B5"/>
    <w:rsid w:val="009E5413"/>
    <w:rsid w:val="009E5454"/>
    <w:rsid w:val="009E559D"/>
    <w:rsid w:val="009E55DA"/>
    <w:rsid w:val="009E569B"/>
    <w:rsid w:val="009E5726"/>
    <w:rsid w:val="009E572E"/>
    <w:rsid w:val="009E57D3"/>
    <w:rsid w:val="009E5848"/>
    <w:rsid w:val="009E5A19"/>
    <w:rsid w:val="009E5AA2"/>
    <w:rsid w:val="009E5B59"/>
    <w:rsid w:val="009E5D55"/>
    <w:rsid w:val="009E5D69"/>
    <w:rsid w:val="009E5DA7"/>
    <w:rsid w:val="009E5EFA"/>
    <w:rsid w:val="009E6032"/>
    <w:rsid w:val="009E621C"/>
    <w:rsid w:val="009E623A"/>
    <w:rsid w:val="009E631D"/>
    <w:rsid w:val="009E644E"/>
    <w:rsid w:val="009E6699"/>
    <w:rsid w:val="009E672B"/>
    <w:rsid w:val="009E67B7"/>
    <w:rsid w:val="009E6820"/>
    <w:rsid w:val="009E68AB"/>
    <w:rsid w:val="009E68AF"/>
    <w:rsid w:val="009E68F6"/>
    <w:rsid w:val="009E6BB9"/>
    <w:rsid w:val="009E6C47"/>
    <w:rsid w:val="009E6DF5"/>
    <w:rsid w:val="009E6EA3"/>
    <w:rsid w:val="009E6EB6"/>
    <w:rsid w:val="009E6FF6"/>
    <w:rsid w:val="009E721B"/>
    <w:rsid w:val="009E7454"/>
    <w:rsid w:val="009E765E"/>
    <w:rsid w:val="009E7810"/>
    <w:rsid w:val="009E793B"/>
    <w:rsid w:val="009E79FD"/>
    <w:rsid w:val="009E7B76"/>
    <w:rsid w:val="009E7C17"/>
    <w:rsid w:val="009E7C5C"/>
    <w:rsid w:val="009E7C84"/>
    <w:rsid w:val="009E7D49"/>
    <w:rsid w:val="009E7E82"/>
    <w:rsid w:val="009E7EE0"/>
    <w:rsid w:val="009E7FD9"/>
    <w:rsid w:val="009F03F4"/>
    <w:rsid w:val="009F055A"/>
    <w:rsid w:val="009F065B"/>
    <w:rsid w:val="009F069C"/>
    <w:rsid w:val="009F0760"/>
    <w:rsid w:val="009F0780"/>
    <w:rsid w:val="009F078C"/>
    <w:rsid w:val="009F07C3"/>
    <w:rsid w:val="009F0C1F"/>
    <w:rsid w:val="009F0DBF"/>
    <w:rsid w:val="009F0E3E"/>
    <w:rsid w:val="009F0EB9"/>
    <w:rsid w:val="009F0F96"/>
    <w:rsid w:val="009F100F"/>
    <w:rsid w:val="009F112F"/>
    <w:rsid w:val="009F124D"/>
    <w:rsid w:val="009F1514"/>
    <w:rsid w:val="009F1674"/>
    <w:rsid w:val="009F16A3"/>
    <w:rsid w:val="009F1708"/>
    <w:rsid w:val="009F18B3"/>
    <w:rsid w:val="009F18CB"/>
    <w:rsid w:val="009F191E"/>
    <w:rsid w:val="009F19FB"/>
    <w:rsid w:val="009F20B5"/>
    <w:rsid w:val="009F20D9"/>
    <w:rsid w:val="009F21BD"/>
    <w:rsid w:val="009F21DC"/>
    <w:rsid w:val="009F220E"/>
    <w:rsid w:val="009F2216"/>
    <w:rsid w:val="009F22BB"/>
    <w:rsid w:val="009F239C"/>
    <w:rsid w:val="009F24AF"/>
    <w:rsid w:val="009F2623"/>
    <w:rsid w:val="009F26A3"/>
    <w:rsid w:val="009F26B4"/>
    <w:rsid w:val="009F27AF"/>
    <w:rsid w:val="009F27FA"/>
    <w:rsid w:val="009F2998"/>
    <w:rsid w:val="009F29AB"/>
    <w:rsid w:val="009F29D1"/>
    <w:rsid w:val="009F2A32"/>
    <w:rsid w:val="009F2A48"/>
    <w:rsid w:val="009F2B35"/>
    <w:rsid w:val="009F2C47"/>
    <w:rsid w:val="009F3084"/>
    <w:rsid w:val="009F3316"/>
    <w:rsid w:val="009F33BC"/>
    <w:rsid w:val="009F3460"/>
    <w:rsid w:val="009F3568"/>
    <w:rsid w:val="009F3E02"/>
    <w:rsid w:val="009F3E83"/>
    <w:rsid w:val="009F3EEA"/>
    <w:rsid w:val="009F43A2"/>
    <w:rsid w:val="009F44C0"/>
    <w:rsid w:val="009F44CC"/>
    <w:rsid w:val="009F49A2"/>
    <w:rsid w:val="009F49A9"/>
    <w:rsid w:val="009F4B09"/>
    <w:rsid w:val="009F4E7B"/>
    <w:rsid w:val="009F4F9A"/>
    <w:rsid w:val="009F4FBB"/>
    <w:rsid w:val="009F507D"/>
    <w:rsid w:val="009F53EC"/>
    <w:rsid w:val="009F5415"/>
    <w:rsid w:val="009F568B"/>
    <w:rsid w:val="009F5723"/>
    <w:rsid w:val="009F58BD"/>
    <w:rsid w:val="009F5A18"/>
    <w:rsid w:val="009F5C00"/>
    <w:rsid w:val="009F5C59"/>
    <w:rsid w:val="009F5CF3"/>
    <w:rsid w:val="009F5ED8"/>
    <w:rsid w:val="009F6086"/>
    <w:rsid w:val="009F6248"/>
    <w:rsid w:val="009F65ED"/>
    <w:rsid w:val="009F672B"/>
    <w:rsid w:val="009F6734"/>
    <w:rsid w:val="009F6740"/>
    <w:rsid w:val="009F67D3"/>
    <w:rsid w:val="009F68C7"/>
    <w:rsid w:val="009F698A"/>
    <w:rsid w:val="009F6BF2"/>
    <w:rsid w:val="009F6C68"/>
    <w:rsid w:val="009F6C82"/>
    <w:rsid w:val="009F6D88"/>
    <w:rsid w:val="009F6FCE"/>
    <w:rsid w:val="009F72AC"/>
    <w:rsid w:val="009F73D1"/>
    <w:rsid w:val="009F7481"/>
    <w:rsid w:val="009F74B0"/>
    <w:rsid w:val="009F750A"/>
    <w:rsid w:val="009F7545"/>
    <w:rsid w:val="009F761B"/>
    <w:rsid w:val="009F7AED"/>
    <w:rsid w:val="009F7B68"/>
    <w:rsid w:val="009F7C9E"/>
    <w:rsid w:val="009F7CA5"/>
    <w:rsid w:val="009F7CD5"/>
    <w:rsid w:val="009F7D27"/>
    <w:rsid w:val="00A003AC"/>
    <w:rsid w:val="00A0043B"/>
    <w:rsid w:val="00A0075E"/>
    <w:rsid w:val="00A00868"/>
    <w:rsid w:val="00A00884"/>
    <w:rsid w:val="00A0093C"/>
    <w:rsid w:val="00A00980"/>
    <w:rsid w:val="00A009AD"/>
    <w:rsid w:val="00A00D4C"/>
    <w:rsid w:val="00A00DAF"/>
    <w:rsid w:val="00A00F7B"/>
    <w:rsid w:val="00A00FBA"/>
    <w:rsid w:val="00A01235"/>
    <w:rsid w:val="00A0178D"/>
    <w:rsid w:val="00A017A5"/>
    <w:rsid w:val="00A0184C"/>
    <w:rsid w:val="00A01A4A"/>
    <w:rsid w:val="00A01BB9"/>
    <w:rsid w:val="00A01C25"/>
    <w:rsid w:val="00A01CFA"/>
    <w:rsid w:val="00A01D4D"/>
    <w:rsid w:val="00A01F64"/>
    <w:rsid w:val="00A02174"/>
    <w:rsid w:val="00A025E7"/>
    <w:rsid w:val="00A02641"/>
    <w:rsid w:val="00A0268A"/>
    <w:rsid w:val="00A02737"/>
    <w:rsid w:val="00A028D0"/>
    <w:rsid w:val="00A02986"/>
    <w:rsid w:val="00A02E52"/>
    <w:rsid w:val="00A0305F"/>
    <w:rsid w:val="00A03293"/>
    <w:rsid w:val="00A03475"/>
    <w:rsid w:val="00A03603"/>
    <w:rsid w:val="00A0396F"/>
    <w:rsid w:val="00A03AD3"/>
    <w:rsid w:val="00A03AEA"/>
    <w:rsid w:val="00A03E66"/>
    <w:rsid w:val="00A03F54"/>
    <w:rsid w:val="00A044C1"/>
    <w:rsid w:val="00A04545"/>
    <w:rsid w:val="00A04616"/>
    <w:rsid w:val="00A047CA"/>
    <w:rsid w:val="00A049ED"/>
    <w:rsid w:val="00A04C86"/>
    <w:rsid w:val="00A04D15"/>
    <w:rsid w:val="00A04DFD"/>
    <w:rsid w:val="00A04EAC"/>
    <w:rsid w:val="00A05061"/>
    <w:rsid w:val="00A0506E"/>
    <w:rsid w:val="00A05097"/>
    <w:rsid w:val="00A050C4"/>
    <w:rsid w:val="00A05102"/>
    <w:rsid w:val="00A05138"/>
    <w:rsid w:val="00A051E5"/>
    <w:rsid w:val="00A0552B"/>
    <w:rsid w:val="00A056E0"/>
    <w:rsid w:val="00A05728"/>
    <w:rsid w:val="00A0576D"/>
    <w:rsid w:val="00A0589B"/>
    <w:rsid w:val="00A058BC"/>
    <w:rsid w:val="00A0592E"/>
    <w:rsid w:val="00A05954"/>
    <w:rsid w:val="00A05A3C"/>
    <w:rsid w:val="00A05C3B"/>
    <w:rsid w:val="00A05D28"/>
    <w:rsid w:val="00A05EE0"/>
    <w:rsid w:val="00A06018"/>
    <w:rsid w:val="00A060EA"/>
    <w:rsid w:val="00A062CE"/>
    <w:rsid w:val="00A06454"/>
    <w:rsid w:val="00A066B9"/>
    <w:rsid w:val="00A067FE"/>
    <w:rsid w:val="00A069A5"/>
    <w:rsid w:val="00A069EE"/>
    <w:rsid w:val="00A070F5"/>
    <w:rsid w:val="00A0728C"/>
    <w:rsid w:val="00A07306"/>
    <w:rsid w:val="00A07311"/>
    <w:rsid w:val="00A075EF"/>
    <w:rsid w:val="00A07612"/>
    <w:rsid w:val="00A0769F"/>
    <w:rsid w:val="00A076A8"/>
    <w:rsid w:val="00A07758"/>
    <w:rsid w:val="00A07831"/>
    <w:rsid w:val="00A07B4E"/>
    <w:rsid w:val="00A07B9C"/>
    <w:rsid w:val="00A07BD6"/>
    <w:rsid w:val="00A07CA9"/>
    <w:rsid w:val="00A07E91"/>
    <w:rsid w:val="00A07F1C"/>
    <w:rsid w:val="00A102D3"/>
    <w:rsid w:val="00A10325"/>
    <w:rsid w:val="00A103FD"/>
    <w:rsid w:val="00A10449"/>
    <w:rsid w:val="00A10480"/>
    <w:rsid w:val="00A1055E"/>
    <w:rsid w:val="00A106F2"/>
    <w:rsid w:val="00A10789"/>
    <w:rsid w:val="00A10866"/>
    <w:rsid w:val="00A10962"/>
    <w:rsid w:val="00A109D0"/>
    <w:rsid w:val="00A10C14"/>
    <w:rsid w:val="00A10DCA"/>
    <w:rsid w:val="00A10DDD"/>
    <w:rsid w:val="00A10E60"/>
    <w:rsid w:val="00A112E7"/>
    <w:rsid w:val="00A113B0"/>
    <w:rsid w:val="00A11466"/>
    <w:rsid w:val="00A1152A"/>
    <w:rsid w:val="00A11570"/>
    <w:rsid w:val="00A11ABC"/>
    <w:rsid w:val="00A11AC5"/>
    <w:rsid w:val="00A11AE4"/>
    <w:rsid w:val="00A11B9C"/>
    <w:rsid w:val="00A11C0D"/>
    <w:rsid w:val="00A11C2E"/>
    <w:rsid w:val="00A11C43"/>
    <w:rsid w:val="00A11C76"/>
    <w:rsid w:val="00A11EB5"/>
    <w:rsid w:val="00A1201D"/>
    <w:rsid w:val="00A125DF"/>
    <w:rsid w:val="00A12681"/>
    <w:rsid w:val="00A12774"/>
    <w:rsid w:val="00A12B6D"/>
    <w:rsid w:val="00A12C8F"/>
    <w:rsid w:val="00A12E53"/>
    <w:rsid w:val="00A12EAA"/>
    <w:rsid w:val="00A1303A"/>
    <w:rsid w:val="00A131A7"/>
    <w:rsid w:val="00A131BF"/>
    <w:rsid w:val="00A132C6"/>
    <w:rsid w:val="00A133A0"/>
    <w:rsid w:val="00A13563"/>
    <w:rsid w:val="00A1383A"/>
    <w:rsid w:val="00A13ED0"/>
    <w:rsid w:val="00A13F5B"/>
    <w:rsid w:val="00A13F76"/>
    <w:rsid w:val="00A14088"/>
    <w:rsid w:val="00A14095"/>
    <w:rsid w:val="00A140A4"/>
    <w:rsid w:val="00A14153"/>
    <w:rsid w:val="00A14172"/>
    <w:rsid w:val="00A1450A"/>
    <w:rsid w:val="00A1468D"/>
    <w:rsid w:val="00A146CA"/>
    <w:rsid w:val="00A14784"/>
    <w:rsid w:val="00A149A8"/>
    <w:rsid w:val="00A14AF4"/>
    <w:rsid w:val="00A14C22"/>
    <w:rsid w:val="00A14CBF"/>
    <w:rsid w:val="00A14CC2"/>
    <w:rsid w:val="00A14E52"/>
    <w:rsid w:val="00A14FC5"/>
    <w:rsid w:val="00A153C5"/>
    <w:rsid w:val="00A1540D"/>
    <w:rsid w:val="00A1557C"/>
    <w:rsid w:val="00A157DA"/>
    <w:rsid w:val="00A15B55"/>
    <w:rsid w:val="00A15B5E"/>
    <w:rsid w:val="00A15D56"/>
    <w:rsid w:val="00A15D6F"/>
    <w:rsid w:val="00A16099"/>
    <w:rsid w:val="00A1618A"/>
    <w:rsid w:val="00A161CF"/>
    <w:rsid w:val="00A1643C"/>
    <w:rsid w:val="00A166D2"/>
    <w:rsid w:val="00A16864"/>
    <w:rsid w:val="00A169D0"/>
    <w:rsid w:val="00A16B51"/>
    <w:rsid w:val="00A16C64"/>
    <w:rsid w:val="00A16CF4"/>
    <w:rsid w:val="00A16D6E"/>
    <w:rsid w:val="00A16D84"/>
    <w:rsid w:val="00A16EC9"/>
    <w:rsid w:val="00A16F4E"/>
    <w:rsid w:val="00A1716E"/>
    <w:rsid w:val="00A17235"/>
    <w:rsid w:val="00A1729A"/>
    <w:rsid w:val="00A17573"/>
    <w:rsid w:val="00A17C98"/>
    <w:rsid w:val="00A17E20"/>
    <w:rsid w:val="00A17F1E"/>
    <w:rsid w:val="00A200F8"/>
    <w:rsid w:val="00A20242"/>
    <w:rsid w:val="00A20351"/>
    <w:rsid w:val="00A2064A"/>
    <w:rsid w:val="00A2085A"/>
    <w:rsid w:val="00A20BDC"/>
    <w:rsid w:val="00A20CF6"/>
    <w:rsid w:val="00A20D92"/>
    <w:rsid w:val="00A210A1"/>
    <w:rsid w:val="00A212C5"/>
    <w:rsid w:val="00A213F4"/>
    <w:rsid w:val="00A217DD"/>
    <w:rsid w:val="00A217EA"/>
    <w:rsid w:val="00A217EB"/>
    <w:rsid w:val="00A21852"/>
    <w:rsid w:val="00A218BF"/>
    <w:rsid w:val="00A218D0"/>
    <w:rsid w:val="00A21972"/>
    <w:rsid w:val="00A21A66"/>
    <w:rsid w:val="00A21ACF"/>
    <w:rsid w:val="00A21BD3"/>
    <w:rsid w:val="00A21BF7"/>
    <w:rsid w:val="00A21C6E"/>
    <w:rsid w:val="00A21F2E"/>
    <w:rsid w:val="00A21F7A"/>
    <w:rsid w:val="00A22104"/>
    <w:rsid w:val="00A22119"/>
    <w:rsid w:val="00A22201"/>
    <w:rsid w:val="00A22327"/>
    <w:rsid w:val="00A22372"/>
    <w:rsid w:val="00A22435"/>
    <w:rsid w:val="00A229B1"/>
    <w:rsid w:val="00A22AE8"/>
    <w:rsid w:val="00A22DA1"/>
    <w:rsid w:val="00A22EDC"/>
    <w:rsid w:val="00A23168"/>
    <w:rsid w:val="00A231D3"/>
    <w:rsid w:val="00A2328C"/>
    <w:rsid w:val="00A2340A"/>
    <w:rsid w:val="00A23452"/>
    <w:rsid w:val="00A23674"/>
    <w:rsid w:val="00A23827"/>
    <w:rsid w:val="00A23A98"/>
    <w:rsid w:val="00A23CCB"/>
    <w:rsid w:val="00A23D09"/>
    <w:rsid w:val="00A24061"/>
    <w:rsid w:val="00A24182"/>
    <w:rsid w:val="00A24246"/>
    <w:rsid w:val="00A242C4"/>
    <w:rsid w:val="00A24396"/>
    <w:rsid w:val="00A244AF"/>
    <w:rsid w:val="00A245F9"/>
    <w:rsid w:val="00A24845"/>
    <w:rsid w:val="00A2498E"/>
    <w:rsid w:val="00A24C6F"/>
    <w:rsid w:val="00A24DB0"/>
    <w:rsid w:val="00A2542F"/>
    <w:rsid w:val="00A2569D"/>
    <w:rsid w:val="00A256A4"/>
    <w:rsid w:val="00A25AA5"/>
    <w:rsid w:val="00A25CD8"/>
    <w:rsid w:val="00A25D83"/>
    <w:rsid w:val="00A25F76"/>
    <w:rsid w:val="00A26121"/>
    <w:rsid w:val="00A26229"/>
    <w:rsid w:val="00A266C7"/>
    <w:rsid w:val="00A26749"/>
    <w:rsid w:val="00A26A33"/>
    <w:rsid w:val="00A26ABD"/>
    <w:rsid w:val="00A26C14"/>
    <w:rsid w:val="00A26DD7"/>
    <w:rsid w:val="00A26EAA"/>
    <w:rsid w:val="00A27166"/>
    <w:rsid w:val="00A271E0"/>
    <w:rsid w:val="00A27246"/>
    <w:rsid w:val="00A2738C"/>
    <w:rsid w:val="00A27513"/>
    <w:rsid w:val="00A27646"/>
    <w:rsid w:val="00A277A6"/>
    <w:rsid w:val="00A277F3"/>
    <w:rsid w:val="00A2786C"/>
    <w:rsid w:val="00A279B5"/>
    <w:rsid w:val="00A27B4F"/>
    <w:rsid w:val="00A27B89"/>
    <w:rsid w:val="00A27D0B"/>
    <w:rsid w:val="00A27EBF"/>
    <w:rsid w:val="00A27F1C"/>
    <w:rsid w:val="00A3006F"/>
    <w:rsid w:val="00A30140"/>
    <w:rsid w:val="00A30180"/>
    <w:rsid w:val="00A30269"/>
    <w:rsid w:val="00A3034C"/>
    <w:rsid w:val="00A303AF"/>
    <w:rsid w:val="00A30610"/>
    <w:rsid w:val="00A30722"/>
    <w:rsid w:val="00A30B49"/>
    <w:rsid w:val="00A30BA5"/>
    <w:rsid w:val="00A30D39"/>
    <w:rsid w:val="00A30D3E"/>
    <w:rsid w:val="00A30E2E"/>
    <w:rsid w:val="00A30ED1"/>
    <w:rsid w:val="00A30EE5"/>
    <w:rsid w:val="00A310D2"/>
    <w:rsid w:val="00A316C7"/>
    <w:rsid w:val="00A31718"/>
    <w:rsid w:val="00A318EC"/>
    <w:rsid w:val="00A31AEF"/>
    <w:rsid w:val="00A31BB1"/>
    <w:rsid w:val="00A31C98"/>
    <w:rsid w:val="00A31DBA"/>
    <w:rsid w:val="00A31DCF"/>
    <w:rsid w:val="00A31F05"/>
    <w:rsid w:val="00A31F7B"/>
    <w:rsid w:val="00A320ED"/>
    <w:rsid w:val="00A324E1"/>
    <w:rsid w:val="00A3259B"/>
    <w:rsid w:val="00A325B0"/>
    <w:rsid w:val="00A325CC"/>
    <w:rsid w:val="00A3280F"/>
    <w:rsid w:val="00A32BC2"/>
    <w:rsid w:val="00A32E2C"/>
    <w:rsid w:val="00A330CC"/>
    <w:rsid w:val="00A33508"/>
    <w:rsid w:val="00A3355C"/>
    <w:rsid w:val="00A335A7"/>
    <w:rsid w:val="00A3378A"/>
    <w:rsid w:val="00A337BE"/>
    <w:rsid w:val="00A338FE"/>
    <w:rsid w:val="00A3396C"/>
    <w:rsid w:val="00A33D22"/>
    <w:rsid w:val="00A33E58"/>
    <w:rsid w:val="00A33EAB"/>
    <w:rsid w:val="00A33F8E"/>
    <w:rsid w:val="00A340F7"/>
    <w:rsid w:val="00A341AF"/>
    <w:rsid w:val="00A342F7"/>
    <w:rsid w:val="00A3447F"/>
    <w:rsid w:val="00A344DB"/>
    <w:rsid w:val="00A34555"/>
    <w:rsid w:val="00A3457C"/>
    <w:rsid w:val="00A3463F"/>
    <w:rsid w:val="00A34ADF"/>
    <w:rsid w:val="00A34B53"/>
    <w:rsid w:val="00A34E60"/>
    <w:rsid w:val="00A34FEE"/>
    <w:rsid w:val="00A3520A"/>
    <w:rsid w:val="00A352E5"/>
    <w:rsid w:val="00A35455"/>
    <w:rsid w:val="00A35710"/>
    <w:rsid w:val="00A358A1"/>
    <w:rsid w:val="00A35BA8"/>
    <w:rsid w:val="00A35D7E"/>
    <w:rsid w:val="00A35D87"/>
    <w:rsid w:val="00A365D3"/>
    <w:rsid w:val="00A365E1"/>
    <w:rsid w:val="00A36621"/>
    <w:rsid w:val="00A366D3"/>
    <w:rsid w:val="00A36AB3"/>
    <w:rsid w:val="00A36D02"/>
    <w:rsid w:val="00A36E45"/>
    <w:rsid w:val="00A36F94"/>
    <w:rsid w:val="00A36FAB"/>
    <w:rsid w:val="00A3711D"/>
    <w:rsid w:val="00A37120"/>
    <w:rsid w:val="00A3714C"/>
    <w:rsid w:val="00A37177"/>
    <w:rsid w:val="00A37187"/>
    <w:rsid w:val="00A37575"/>
    <w:rsid w:val="00A376DF"/>
    <w:rsid w:val="00A37700"/>
    <w:rsid w:val="00A37814"/>
    <w:rsid w:val="00A3791B"/>
    <w:rsid w:val="00A37975"/>
    <w:rsid w:val="00A37ACB"/>
    <w:rsid w:val="00A37B32"/>
    <w:rsid w:val="00A37B36"/>
    <w:rsid w:val="00A37C73"/>
    <w:rsid w:val="00A37DAA"/>
    <w:rsid w:val="00A37F32"/>
    <w:rsid w:val="00A40026"/>
    <w:rsid w:val="00A40137"/>
    <w:rsid w:val="00A40184"/>
    <w:rsid w:val="00A40367"/>
    <w:rsid w:val="00A40696"/>
    <w:rsid w:val="00A40827"/>
    <w:rsid w:val="00A408C2"/>
    <w:rsid w:val="00A409C2"/>
    <w:rsid w:val="00A40E0D"/>
    <w:rsid w:val="00A40F1A"/>
    <w:rsid w:val="00A40FF1"/>
    <w:rsid w:val="00A410B3"/>
    <w:rsid w:val="00A41101"/>
    <w:rsid w:val="00A41189"/>
    <w:rsid w:val="00A412CD"/>
    <w:rsid w:val="00A4132A"/>
    <w:rsid w:val="00A4141D"/>
    <w:rsid w:val="00A4141F"/>
    <w:rsid w:val="00A41603"/>
    <w:rsid w:val="00A417FA"/>
    <w:rsid w:val="00A4184D"/>
    <w:rsid w:val="00A41A2F"/>
    <w:rsid w:val="00A41A43"/>
    <w:rsid w:val="00A41AE8"/>
    <w:rsid w:val="00A41BC2"/>
    <w:rsid w:val="00A41C35"/>
    <w:rsid w:val="00A41DFF"/>
    <w:rsid w:val="00A41EBF"/>
    <w:rsid w:val="00A41FA3"/>
    <w:rsid w:val="00A41FC6"/>
    <w:rsid w:val="00A42041"/>
    <w:rsid w:val="00A420AA"/>
    <w:rsid w:val="00A420B3"/>
    <w:rsid w:val="00A423A7"/>
    <w:rsid w:val="00A42719"/>
    <w:rsid w:val="00A427BB"/>
    <w:rsid w:val="00A42918"/>
    <w:rsid w:val="00A42C77"/>
    <w:rsid w:val="00A42DA6"/>
    <w:rsid w:val="00A42FC6"/>
    <w:rsid w:val="00A430AD"/>
    <w:rsid w:val="00A43118"/>
    <w:rsid w:val="00A43382"/>
    <w:rsid w:val="00A434AA"/>
    <w:rsid w:val="00A435E7"/>
    <w:rsid w:val="00A437F0"/>
    <w:rsid w:val="00A4381C"/>
    <w:rsid w:val="00A4389D"/>
    <w:rsid w:val="00A43D13"/>
    <w:rsid w:val="00A4415E"/>
    <w:rsid w:val="00A44201"/>
    <w:rsid w:val="00A442AD"/>
    <w:rsid w:val="00A44455"/>
    <w:rsid w:val="00A445BE"/>
    <w:rsid w:val="00A445F8"/>
    <w:rsid w:val="00A4470F"/>
    <w:rsid w:val="00A4471B"/>
    <w:rsid w:val="00A44826"/>
    <w:rsid w:val="00A448DF"/>
    <w:rsid w:val="00A44AB0"/>
    <w:rsid w:val="00A44D31"/>
    <w:rsid w:val="00A44EC5"/>
    <w:rsid w:val="00A45658"/>
    <w:rsid w:val="00A4568E"/>
    <w:rsid w:val="00A4572E"/>
    <w:rsid w:val="00A457A0"/>
    <w:rsid w:val="00A45821"/>
    <w:rsid w:val="00A45AF6"/>
    <w:rsid w:val="00A45B82"/>
    <w:rsid w:val="00A45C0E"/>
    <w:rsid w:val="00A45F63"/>
    <w:rsid w:val="00A45F87"/>
    <w:rsid w:val="00A46097"/>
    <w:rsid w:val="00A46286"/>
    <w:rsid w:val="00A46688"/>
    <w:rsid w:val="00A4672F"/>
    <w:rsid w:val="00A4690B"/>
    <w:rsid w:val="00A46A9C"/>
    <w:rsid w:val="00A46A9D"/>
    <w:rsid w:val="00A46BA3"/>
    <w:rsid w:val="00A46C30"/>
    <w:rsid w:val="00A46CFA"/>
    <w:rsid w:val="00A46E0D"/>
    <w:rsid w:val="00A46E61"/>
    <w:rsid w:val="00A46FBD"/>
    <w:rsid w:val="00A473D7"/>
    <w:rsid w:val="00A47456"/>
    <w:rsid w:val="00A4745E"/>
    <w:rsid w:val="00A474C3"/>
    <w:rsid w:val="00A4758D"/>
    <w:rsid w:val="00A4763B"/>
    <w:rsid w:val="00A47677"/>
    <w:rsid w:val="00A47896"/>
    <w:rsid w:val="00A4791E"/>
    <w:rsid w:val="00A479A7"/>
    <w:rsid w:val="00A47BBB"/>
    <w:rsid w:val="00A47CE5"/>
    <w:rsid w:val="00A47D71"/>
    <w:rsid w:val="00A47E32"/>
    <w:rsid w:val="00A47EF6"/>
    <w:rsid w:val="00A47FC7"/>
    <w:rsid w:val="00A5007E"/>
    <w:rsid w:val="00A501FD"/>
    <w:rsid w:val="00A502E5"/>
    <w:rsid w:val="00A50435"/>
    <w:rsid w:val="00A50517"/>
    <w:rsid w:val="00A50983"/>
    <w:rsid w:val="00A50C6C"/>
    <w:rsid w:val="00A50D1C"/>
    <w:rsid w:val="00A50E53"/>
    <w:rsid w:val="00A51011"/>
    <w:rsid w:val="00A5105A"/>
    <w:rsid w:val="00A510AA"/>
    <w:rsid w:val="00A51167"/>
    <w:rsid w:val="00A51434"/>
    <w:rsid w:val="00A51515"/>
    <w:rsid w:val="00A5154E"/>
    <w:rsid w:val="00A51558"/>
    <w:rsid w:val="00A5157C"/>
    <w:rsid w:val="00A51664"/>
    <w:rsid w:val="00A5190A"/>
    <w:rsid w:val="00A519E9"/>
    <w:rsid w:val="00A51AD1"/>
    <w:rsid w:val="00A51BC6"/>
    <w:rsid w:val="00A51BE3"/>
    <w:rsid w:val="00A52144"/>
    <w:rsid w:val="00A522B0"/>
    <w:rsid w:val="00A5267C"/>
    <w:rsid w:val="00A52A7C"/>
    <w:rsid w:val="00A52E9B"/>
    <w:rsid w:val="00A52F66"/>
    <w:rsid w:val="00A53226"/>
    <w:rsid w:val="00A538FC"/>
    <w:rsid w:val="00A53A66"/>
    <w:rsid w:val="00A53C57"/>
    <w:rsid w:val="00A53CD2"/>
    <w:rsid w:val="00A53CF9"/>
    <w:rsid w:val="00A53D2E"/>
    <w:rsid w:val="00A53EE0"/>
    <w:rsid w:val="00A5406D"/>
    <w:rsid w:val="00A540FE"/>
    <w:rsid w:val="00A54155"/>
    <w:rsid w:val="00A54179"/>
    <w:rsid w:val="00A541E9"/>
    <w:rsid w:val="00A544E7"/>
    <w:rsid w:val="00A545DB"/>
    <w:rsid w:val="00A54696"/>
    <w:rsid w:val="00A547AE"/>
    <w:rsid w:val="00A548FE"/>
    <w:rsid w:val="00A54AC0"/>
    <w:rsid w:val="00A54B98"/>
    <w:rsid w:val="00A54D4C"/>
    <w:rsid w:val="00A54DA9"/>
    <w:rsid w:val="00A54DAF"/>
    <w:rsid w:val="00A54E90"/>
    <w:rsid w:val="00A54ED7"/>
    <w:rsid w:val="00A54F53"/>
    <w:rsid w:val="00A55065"/>
    <w:rsid w:val="00A550D5"/>
    <w:rsid w:val="00A55165"/>
    <w:rsid w:val="00A551EB"/>
    <w:rsid w:val="00A55448"/>
    <w:rsid w:val="00A557C1"/>
    <w:rsid w:val="00A557E9"/>
    <w:rsid w:val="00A55AA7"/>
    <w:rsid w:val="00A55B57"/>
    <w:rsid w:val="00A55C61"/>
    <w:rsid w:val="00A55CA0"/>
    <w:rsid w:val="00A55CC5"/>
    <w:rsid w:val="00A55CE9"/>
    <w:rsid w:val="00A55DA3"/>
    <w:rsid w:val="00A55F43"/>
    <w:rsid w:val="00A55F8E"/>
    <w:rsid w:val="00A55FB6"/>
    <w:rsid w:val="00A56576"/>
    <w:rsid w:val="00A5673B"/>
    <w:rsid w:val="00A567FC"/>
    <w:rsid w:val="00A569B0"/>
    <w:rsid w:val="00A56BB0"/>
    <w:rsid w:val="00A56BEC"/>
    <w:rsid w:val="00A56C96"/>
    <w:rsid w:val="00A56CFA"/>
    <w:rsid w:val="00A56F5D"/>
    <w:rsid w:val="00A572F1"/>
    <w:rsid w:val="00A57492"/>
    <w:rsid w:val="00A57571"/>
    <w:rsid w:val="00A5789B"/>
    <w:rsid w:val="00A57A84"/>
    <w:rsid w:val="00A57F1B"/>
    <w:rsid w:val="00A603E2"/>
    <w:rsid w:val="00A60432"/>
    <w:rsid w:val="00A6045F"/>
    <w:rsid w:val="00A6052D"/>
    <w:rsid w:val="00A60536"/>
    <w:rsid w:val="00A605F5"/>
    <w:rsid w:val="00A60629"/>
    <w:rsid w:val="00A60656"/>
    <w:rsid w:val="00A609A2"/>
    <w:rsid w:val="00A60D80"/>
    <w:rsid w:val="00A60E3B"/>
    <w:rsid w:val="00A610B6"/>
    <w:rsid w:val="00A610D3"/>
    <w:rsid w:val="00A61468"/>
    <w:rsid w:val="00A6153A"/>
    <w:rsid w:val="00A6161B"/>
    <w:rsid w:val="00A61862"/>
    <w:rsid w:val="00A61890"/>
    <w:rsid w:val="00A61978"/>
    <w:rsid w:val="00A61A11"/>
    <w:rsid w:val="00A61E6B"/>
    <w:rsid w:val="00A61FE6"/>
    <w:rsid w:val="00A61FEE"/>
    <w:rsid w:val="00A62112"/>
    <w:rsid w:val="00A623A9"/>
    <w:rsid w:val="00A625D1"/>
    <w:rsid w:val="00A62675"/>
    <w:rsid w:val="00A6277C"/>
    <w:rsid w:val="00A6280F"/>
    <w:rsid w:val="00A62ADA"/>
    <w:rsid w:val="00A62B3B"/>
    <w:rsid w:val="00A62BB3"/>
    <w:rsid w:val="00A62BCF"/>
    <w:rsid w:val="00A62D40"/>
    <w:rsid w:val="00A63002"/>
    <w:rsid w:val="00A630FB"/>
    <w:rsid w:val="00A633AF"/>
    <w:rsid w:val="00A633D8"/>
    <w:rsid w:val="00A63419"/>
    <w:rsid w:val="00A634B6"/>
    <w:rsid w:val="00A6362A"/>
    <w:rsid w:val="00A636C9"/>
    <w:rsid w:val="00A6373D"/>
    <w:rsid w:val="00A63A13"/>
    <w:rsid w:val="00A63B24"/>
    <w:rsid w:val="00A63C32"/>
    <w:rsid w:val="00A63C3F"/>
    <w:rsid w:val="00A63D1D"/>
    <w:rsid w:val="00A63D7F"/>
    <w:rsid w:val="00A63F1F"/>
    <w:rsid w:val="00A64015"/>
    <w:rsid w:val="00A641EF"/>
    <w:rsid w:val="00A64243"/>
    <w:rsid w:val="00A643DC"/>
    <w:rsid w:val="00A644D3"/>
    <w:rsid w:val="00A6476D"/>
    <w:rsid w:val="00A647B4"/>
    <w:rsid w:val="00A647B9"/>
    <w:rsid w:val="00A65216"/>
    <w:rsid w:val="00A65470"/>
    <w:rsid w:val="00A654EB"/>
    <w:rsid w:val="00A6584D"/>
    <w:rsid w:val="00A65A72"/>
    <w:rsid w:val="00A65BB0"/>
    <w:rsid w:val="00A65CCB"/>
    <w:rsid w:val="00A65EAA"/>
    <w:rsid w:val="00A66050"/>
    <w:rsid w:val="00A660C6"/>
    <w:rsid w:val="00A663BD"/>
    <w:rsid w:val="00A66456"/>
    <w:rsid w:val="00A66570"/>
    <w:rsid w:val="00A6662A"/>
    <w:rsid w:val="00A66648"/>
    <w:rsid w:val="00A66777"/>
    <w:rsid w:val="00A66809"/>
    <w:rsid w:val="00A6686F"/>
    <w:rsid w:val="00A6689B"/>
    <w:rsid w:val="00A66997"/>
    <w:rsid w:val="00A66F1D"/>
    <w:rsid w:val="00A6711B"/>
    <w:rsid w:val="00A67122"/>
    <w:rsid w:val="00A67152"/>
    <w:rsid w:val="00A67232"/>
    <w:rsid w:val="00A67753"/>
    <w:rsid w:val="00A677E8"/>
    <w:rsid w:val="00A6781E"/>
    <w:rsid w:val="00A6797D"/>
    <w:rsid w:val="00A67A26"/>
    <w:rsid w:val="00A67A37"/>
    <w:rsid w:val="00A67CB6"/>
    <w:rsid w:val="00A67D28"/>
    <w:rsid w:val="00A7004C"/>
    <w:rsid w:val="00A70199"/>
    <w:rsid w:val="00A70228"/>
    <w:rsid w:val="00A70536"/>
    <w:rsid w:val="00A705A2"/>
    <w:rsid w:val="00A705E0"/>
    <w:rsid w:val="00A70639"/>
    <w:rsid w:val="00A70876"/>
    <w:rsid w:val="00A708DA"/>
    <w:rsid w:val="00A70B9C"/>
    <w:rsid w:val="00A70CC3"/>
    <w:rsid w:val="00A71116"/>
    <w:rsid w:val="00A71138"/>
    <w:rsid w:val="00A71154"/>
    <w:rsid w:val="00A713B6"/>
    <w:rsid w:val="00A716C9"/>
    <w:rsid w:val="00A71776"/>
    <w:rsid w:val="00A717FD"/>
    <w:rsid w:val="00A71ACF"/>
    <w:rsid w:val="00A71C73"/>
    <w:rsid w:val="00A71CAA"/>
    <w:rsid w:val="00A71CE0"/>
    <w:rsid w:val="00A71D21"/>
    <w:rsid w:val="00A71F83"/>
    <w:rsid w:val="00A71FA5"/>
    <w:rsid w:val="00A72053"/>
    <w:rsid w:val="00A7208F"/>
    <w:rsid w:val="00A723C0"/>
    <w:rsid w:val="00A72485"/>
    <w:rsid w:val="00A725A5"/>
    <w:rsid w:val="00A72879"/>
    <w:rsid w:val="00A72B3E"/>
    <w:rsid w:val="00A72C7E"/>
    <w:rsid w:val="00A72CD5"/>
    <w:rsid w:val="00A72FB3"/>
    <w:rsid w:val="00A72FD5"/>
    <w:rsid w:val="00A73524"/>
    <w:rsid w:val="00A73576"/>
    <w:rsid w:val="00A7363D"/>
    <w:rsid w:val="00A736A7"/>
    <w:rsid w:val="00A73728"/>
    <w:rsid w:val="00A73776"/>
    <w:rsid w:val="00A73C47"/>
    <w:rsid w:val="00A73E9D"/>
    <w:rsid w:val="00A73FB4"/>
    <w:rsid w:val="00A73FC3"/>
    <w:rsid w:val="00A7431E"/>
    <w:rsid w:val="00A7463A"/>
    <w:rsid w:val="00A74855"/>
    <w:rsid w:val="00A748C3"/>
    <w:rsid w:val="00A748EF"/>
    <w:rsid w:val="00A74970"/>
    <w:rsid w:val="00A74971"/>
    <w:rsid w:val="00A74B24"/>
    <w:rsid w:val="00A74B80"/>
    <w:rsid w:val="00A74C9A"/>
    <w:rsid w:val="00A74D02"/>
    <w:rsid w:val="00A74DD2"/>
    <w:rsid w:val="00A74F65"/>
    <w:rsid w:val="00A750BA"/>
    <w:rsid w:val="00A7518D"/>
    <w:rsid w:val="00A75407"/>
    <w:rsid w:val="00A75727"/>
    <w:rsid w:val="00A758E4"/>
    <w:rsid w:val="00A759C6"/>
    <w:rsid w:val="00A75B97"/>
    <w:rsid w:val="00A75CD0"/>
    <w:rsid w:val="00A75DAD"/>
    <w:rsid w:val="00A75DC5"/>
    <w:rsid w:val="00A75E63"/>
    <w:rsid w:val="00A75FEB"/>
    <w:rsid w:val="00A761C8"/>
    <w:rsid w:val="00A76217"/>
    <w:rsid w:val="00A76316"/>
    <w:rsid w:val="00A76452"/>
    <w:rsid w:val="00A765E6"/>
    <w:rsid w:val="00A76672"/>
    <w:rsid w:val="00A766F8"/>
    <w:rsid w:val="00A76809"/>
    <w:rsid w:val="00A76B78"/>
    <w:rsid w:val="00A76D2E"/>
    <w:rsid w:val="00A76FFD"/>
    <w:rsid w:val="00A77063"/>
    <w:rsid w:val="00A771F7"/>
    <w:rsid w:val="00A7724C"/>
    <w:rsid w:val="00A77351"/>
    <w:rsid w:val="00A7758E"/>
    <w:rsid w:val="00A7759B"/>
    <w:rsid w:val="00A775A9"/>
    <w:rsid w:val="00A77675"/>
    <w:rsid w:val="00A778F1"/>
    <w:rsid w:val="00A77A99"/>
    <w:rsid w:val="00A77B85"/>
    <w:rsid w:val="00A77C03"/>
    <w:rsid w:val="00A77DF2"/>
    <w:rsid w:val="00A77E73"/>
    <w:rsid w:val="00A77EB6"/>
    <w:rsid w:val="00A77FC9"/>
    <w:rsid w:val="00A800AE"/>
    <w:rsid w:val="00A805ED"/>
    <w:rsid w:val="00A80B28"/>
    <w:rsid w:val="00A80E2E"/>
    <w:rsid w:val="00A80FE3"/>
    <w:rsid w:val="00A8124E"/>
    <w:rsid w:val="00A813F8"/>
    <w:rsid w:val="00A81636"/>
    <w:rsid w:val="00A81637"/>
    <w:rsid w:val="00A81783"/>
    <w:rsid w:val="00A817AB"/>
    <w:rsid w:val="00A818EC"/>
    <w:rsid w:val="00A819B0"/>
    <w:rsid w:val="00A81D99"/>
    <w:rsid w:val="00A81EB6"/>
    <w:rsid w:val="00A81F4D"/>
    <w:rsid w:val="00A81FD0"/>
    <w:rsid w:val="00A820DC"/>
    <w:rsid w:val="00A82451"/>
    <w:rsid w:val="00A82657"/>
    <w:rsid w:val="00A82BA6"/>
    <w:rsid w:val="00A82C8C"/>
    <w:rsid w:val="00A831E4"/>
    <w:rsid w:val="00A8340C"/>
    <w:rsid w:val="00A8371A"/>
    <w:rsid w:val="00A8377D"/>
    <w:rsid w:val="00A83985"/>
    <w:rsid w:val="00A839AC"/>
    <w:rsid w:val="00A83BBC"/>
    <w:rsid w:val="00A83C38"/>
    <w:rsid w:val="00A83D8A"/>
    <w:rsid w:val="00A83EC8"/>
    <w:rsid w:val="00A83EFA"/>
    <w:rsid w:val="00A83F44"/>
    <w:rsid w:val="00A83F88"/>
    <w:rsid w:val="00A84476"/>
    <w:rsid w:val="00A8477E"/>
    <w:rsid w:val="00A84852"/>
    <w:rsid w:val="00A84AE5"/>
    <w:rsid w:val="00A84C70"/>
    <w:rsid w:val="00A84E34"/>
    <w:rsid w:val="00A84F5E"/>
    <w:rsid w:val="00A84FB5"/>
    <w:rsid w:val="00A8531C"/>
    <w:rsid w:val="00A853F4"/>
    <w:rsid w:val="00A85409"/>
    <w:rsid w:val="00A8543D"/>
    <w:rsid w:val="00A857A3"/>
    <w:rsid w:val="00A85AAA"/>
    <w:rsid w:val="00A85E32"/>
    <w:rsid w:val="00A86275"/>
    <w:rsid w:val="00A86382"/>
    <w:rsid w:val="00A864CE"/>
    <w:rsid w:val="00A86612"/>
    <w:rsid w:val="00A866FC"/>
    <w:rsid w:val="00A868BF"/>
    <w:rsid w:val="00A86918"/>
    <w:rsid w:val="00A86983"/>
    <w:rsid w:val="00A86B35"/>
    <w:rsid w:val="00A86BF6"/>
    <w:rsid w:val="00A86C07"/>
    <w:rsid w:val="00A86D0F"/>
    <w:rsid w:val="00A87012"/>
    <w:rsid w:val="00A8710E"/>
    <w:rsid w:val="00A872B0"/>
    <w:rsid w:val="00A8739A"/>
    <w:rsid w:val="00A875F5"/>
    <w:rsid w:val="00A87772"/>
    <w:rsid w:val="00A877DD"/>
    <w:rsid w:val="00A8788E"/>
    <w:rsid w:val="00A87901"/>
    <w:rsid w:val="00A879FE"/>
    <w:rsid w:val="00A87A8B"/>
    <w:rsid w:val="00A87AB6"/>
    <w:rsid w:val="00A87C24"/>
    <w:rsid w:val="00A87C73"/>
    <w:rsid w:val="00A87ECE"/>
    <w:rsid w:val="00A87EF1"/>
    <w:rsid w:val="00A87F5F"/>
    <w:rsid w:val="00A9003D"/>
    <w:rsid w:val="00A90136"/>
    <w:rsid w:val="00A9020D"/>
    <w:rsid w:val="00A90290"/>
    <w:rsid w:val="00A90373"/>
    <w:rsid w:val="00A90438"/>
    <w:rsid w:val="00A90BA1"/>
    <w:rsid w:val="00A90FDC"/>
    <w:rsid w:val="00A90FDF"/>
    <w:rsid w:val="00A9108F"/>
    <w:rsid w:val="00A910FE"/>
    <w:rsid w:val="00A9137F"/>
    <w:rsid w:val="00A913FA"/>
    <w:rsid w:val="00A91A56"/>
    <w:rsid w:val="00A91A5F"/>
    <w:rsid w:val="00A91B3E"/>
    <w:rsid w:val="00A91B67"/>
    <w:rsid w:val="00A91B9B"/>
    <w:rsid w:val="00A91F7F"/>
    <w:rsid w:val="00A9213D"/>
    <w:rsid w:val="00A92185"/>
    <w:rsid w:val="00A923C6"/>
    <w:rsid w:val="00A9240F"/>
    <w:rsid w:val="00A92437"/>
    <w:rsid w:val="00A92621"/>
    <w:rsid w:val="00A9263D"/>
    <w:rsid w:val="00A92C32"/>
    <w:rsid w:val="00A92F12"/>
    <w:rsid w:val="00A930F2"/>
    <w:rsid w:val="00A93546"/>
    <w:rsid w:val="00A935CE"/>
    <w:rsid w:val="00A93903"/>
    <w:rsid w:val="00A93FA6"/>
    <w:rsid w:val="00A94215"/>
    <w:rsid w:val="00A94304"/>
    <w:rsid w:val="00A94359"/>
    <w:rsid w:val="00A943B6"/>
    <w:rsid w:val="00A94430"/>
    <w:rsid w:val="00A94568"/>
    <w:rsid w:val="00A9460C"/>
    <w:rsid w:val="00A94FB8"/>
    <w:rsid w:val="00A94FF0"/>
    <w:rsid w:val="00A951FA"/>
    <w:rsid w:val="00A9526F"/>
    <w:rsid w:val="00A95419"/>
    <w:rsid w:val="00A9576B"/>
    <w:rsid w:val="00A95812"/>
    <w:rsid w:val="00A95886"/>
    <w:rsid w:val="00A95947"/>
    <w:rsid w:val="00A9595F"/>
    <w:rsid w:val="00A95C30"/>
    <w:rsid w:val="00A95D22"/>
    <w:rsid w:val="00A95D90"/>
    <w:rsid w:val="00A95E60"/>
    <w:rsid w:val="00A95F51"/>
    <w:rsid w:val="00A96089"/>
    <w:rsid w:val="00A96259"/>
    <w:rsid w:val="00A963B3"/>
    <w:rsid w:val="00A96470"/>
    <w:rsid w:val="00A96482"/>
    <w:rsid w:val="00A9650B"/>
    <w:rsid w:val="00A96696"/>
    <w:rsid w:val="00A966F5"/>
    <w:rsid w:val="00A967CA"/>
    <w:rsid w:val="00A967F7"/>
    <w:rsid w:val="00A96C3E"/>
    <w:rsid w:val="00A96D59"/>
    <w:rsid w:val="00A96E10"/>
    <w:rsid w:val="00A96EDF"/>
    <w:rsid w:val="00A97268"/>
    <w:rsid w:val="00A97395"/>
    <w:rsid w:val="00A974A4"/>
    <w:rsid w:val="00A9752D"/>
    <w:rsid w:val="00A97679"/>
    <w:rsid w:val="00A9769D"/>
    <w:rsid w:val="00A97743"/>
    <w:rsid w:val="00A978E1"/>
    <w:rsid w:val="00A978F3"/>
    <w:rsid w:val="00A97968"/>
    <w:rsid w:val="00A97B1E"/>
    <w:rsid w:val="00A97D92"/>
    <w:rsid w:val="00A97F1E"/>
    <w:rsid w:val="00AA0247"/>
    <w:rsid w:val="00AA0253"/>
    <w:rsid w:val="00AA02D8"/>
    <w:rsid w:val="00AA031E"/>
    <w:rsid w:val="00AA048B"/>
    <w:rsid w:val="00AA0500"/>
    <w:rsid w:val="00AA05B2"/>
    <w:rsid w:val="00AA0A72"/>
    <w:rsid w:val="00AA0B2B"/>
    <w:rsid w:val="00AA0E5B"/>
    <w:rsid w:val="00AA0FA5"/>
    <w:rsid w:val="00AA11B1"/>
    <w:rsid w:val="00AA1237"/>
    <w:rsid w:val="00AA1346"/>
    <w:rsid w:val="00AA13E3"/>
    <w:rsid w:val="00AA1749"/>
    <w:rsid w:val="00AA1789"/>
    <w:rsid w:val="00AA1878"/>
    <w:rsid w:val="00AA1B8E"/>
    <w:rsid w:val="00AA1CA1"/>
    <w:rsid w:val="00AA1CB3"/>
    <w:rsid w:val="00AA1D8E"/>
    <w:rsid w:val="00AA21BD"/>
    <w:rsid w:val="00AA2364"/>
    <w:rsid w:val="00AA2685"/>
    <w:rsid w:val="00AA2757"/>
    <w:rsid w:val="00AA27BB"/>
    <w:rsid w:val="00AA2BD7"/>
    <w:rsid w:val="00AA2D92"/>
    <w:rsid w:val="00AA2DD5"/>
    <w:rsid w:val="00AA2E20"/>
    <w:rsid w:val="00AA2FCE"/>
    <w:rsid w:val="00AA2FD6"/>
    <w:rsid w:val="00AA3030"/>
    <w:rsid w:val="00AA3471"/>
    <w:rsid w:val="00AA35AF"/>
    <w:rsid w:val="00AA3817"/>
    <w:rsid w:val="00AA39BA"/>
    <w:rsid w:val="00AA39FC"/>
    <w:rsid w:val="00AA3D5E"/>
    <w:rsid w:val="00AA3D70"/>
    <w:rsid w:val="00AA3DA0"/>
    <w:rsid w:val="00AA3F5E"/>
    <w:rsid w:val="00AA408A"/>
    <w:rsid w:val="00AA4186"/>
    <w:rsid w:val="00AA43F0"/>
    <w:rsid w:val="00AA4634"/>
    <w:rsid w:val="00AA466B"/>
    <w:rsid w:val="00AA472D"/>
    <w:rsid w:val="00AA4750"/>
    <w:rsid w:val="00AA47B5"/>
    <w:rsid w:val="00AA48E4"/>
    <w:rsid w:val="00AA4AC3"/>
    <w:rsid w:val="00AA4FC7"/>
    <w:rsid w:val="00AA5188"/>
    <w:rsid w:val="00AA519F"/>
    <w:rsid w:val="00AA536A"/>
    <w:rsid w:val="00AA54E5"/>
    <w:rsid w:val="00AA56A4"/>
    <w:rsid w:val="00AA5819"/>
    <w:rsid w:val="00AA5991"/>
    <w:rsid w:val="00AA59C9"/>
    <w:rsid w:val="00AA5AC8"/>
    <w:rsid w:val="00AA5C03"/>
    <w:rsid w:val="00AA5E93"/>
    <w:rsid w:val="00AA5F0A"/>
    <w:rsid w:val="00AA638A"/>
    <w:rsid w:val="00AA6486"/>
    <w:rsid w:val="00AA6509"/>
    <w:rsid w:val="00AA667C"/>
    <w:rsid w:val="00AA67CD"/>
    <w:rsid w:val="00AA689E"/>
    <w:rsid w:val="00AA69AC"/>
    <w:rsid w:val="00AA69D4"/>
    <w:rsid w:val="00AA6A31"/>
    <w:rsid w:val="00AA6C0D"/>
    <w:rsid w:val="00AA70E0"/>
    <w:rsid w:val="00AA7288"/>
    <w:rsid w:val="00AA7607"/>
    <w:rsid w:val="00AA76A7"/>
    <w:rsid w:val="00AA7888"/>
    <w:rsid w:val="00AA7A7A"/>
    <w:rsid w:val="00AA7C59"/>
    <w:rsid w:val="00AA7C72"/>
    <w:rsid w:val="00AA7EC5"/>
    <w:rsid w:val="00AB0021"/>
    <w:rsid w:val="00AB0109"/>
    <w:rsid w:val="00AB01A0"/>
    <w:rsid w:val="00AB058D"/>
    <w:rsid w:val="00AB07E5"/>
    <w:rsid w:val="00AB089B"/>
    <w:rsid w:val="00AB0903"/>
    <w:rsid w:val="00AB09EC"/>
    <w:rsid w:val="00AB0A86"/>
    <w:rsid w:val="00AB0C49"/>
    <w:rsid w:val="00AB0DA8"/>
    <w:rsid w:val="00AB0FC6"/>
    <w:rsid w:val="00AB1075"/>
    <w:rsid w:val="00AB11E9"/>
    <w:rsid w:val="00AB12BD"/>
    <w:rsid w:val="00AB1411"/>
    <w:rsid w:val="00AB15DE"/>
    <w:rsid w:val="00AB1721"/>
    <w:rsid w:val="00AB1877"/>
    <w:rsid w:val="00AB18B8"/>
    <w:rsid w:val="00AB19AB"/>
    <w:rsid w:val="00AB1B98"/>
    <w:rsid w:val="00AB1BFF"/>
    <w:rsid w:val="00AB1E43"/>
    <w:rsid w:val="00AB2100"/>
    <w:rsid w:val="00AB25FE"/>
    <w:rsid w:val="00AB2608"/>
    <w:rsid w:val="00AB26BD"/>
    <w:rsid w:val="00AB2762"/>
    <w:rsid w:val="00AB2886"/>
    <w:rsid w:val="00AB29E8"/>
    <w:rsid w:val="00AB2A00"/>
    <w:rsid w:val="00AB3113"/>
    <w:rsid w:val="00AB327F"/>
    <w:rsid w:val="00AB3533"/>
    <w:rsid w:val="00AB3AFB"/>
    <w:rsid w:val="00AB3C14"/>
    <w:rsid w:val="00AB3C86"/>
    <w:rsid w:val="00AB3D8C"/>
    <w:rsid w:val="00AB3F2A"/>
    <w:rsid w:val="00AB4319"/>
    <w:rsid w:val="00AB473A"/>
    <w:rsid w:val="00AB4C4D"/>
    <w:rsid w:val="00AB4C5C"/>
    <w:rsid w:val="00AB4D44"/>
    <w:rsid w:val="00AB4D79"/>
    <w:rsid w:val="00AB4EB2"/>
    <w:rsid w:val="00AB5001"/>
    <w:rsid w:val="00AB50F6"/>
    <w:rsid w:val="00AB5331"/>
    <w:rsid w:val="00AB5535"/>
    <w:rsid w:val="00AB5736"/>
    <w:rsid w:val="00AB57D6"/>
    <w:rsid w:val="00AB5802"/>
    <w:rsid w:val="00AB5A23"/>
    <w:rsid w:val="00AB5A2C"/>
    <w:rsid w:val="00AB5B55"/>
    <w:rsid w:val="00AB5B65"/>
    <w:rsid w:val="00AB5D8C"/>
    <w:rsid w:val="00AB60EF"/>
    <w:rsid w:val="00AB61E4"/>
    <w:rsid w:val="00AB62EC"/>
    <w:rsid w:val="00AB641C"/>
    <w:rsid w:val="00AB6547"/>
    <w:rsid w:val="00AB661D"/>
    <w:rsid w:val="00AB6809"/>
    <w:rsid w:val="00AB6951"/>
    <w:rsid w:val="00AB6DDC"/>
    <w:rsid w:val="00AB6E1E"/>
    <w:rsid w:val="00AB6E5C"/>
    <w:rsid w:val="00AB6E6E"/>
    <w:rsid w:val="00AB6FDA"/>
    <w:rsid w:val="00AB7093"/>
    <w:rsid w:val="00AB72B4"/>
    <w:rsid w:val="00AB72FB"/>
    <w:rsid w:val="00AB75A6"/>
    <w:rsid w:val="00AB7AE6"/>
    <w:rsid w:val="00AB7CCE"/>
    <w:rsid w:val="00AB7FA5"/>
    <w:rsid w:val="00AB7FA7"/>
    <w:rsid w:val="00AC019B"/>
    <w:rsid w:val="00AC02CC"/>
    <w:rsid w:val="00AC04A5"/>
    <w:rsid w:val="00AC0636"/>
    <w:rsid w:val="00AC06BF"/>
    <w:rsid w:val="00AC0922"/>
    <w:rsid w:val="00AC0BF7"/>
    <w:rsid w:val="00AC0CBD"/>
    <w:rsid w:val="00AC0D40"/>
    <w:rsid w:val="00AC0E8A"/>
    <w:rsid w:val="00AC0EF2"/>
    <w:rsid w:val="00AC0F34"/>
    <w:rsid w:val="00AC1052"/>
    <w:rsid w:val="00AC1087"/>
    <w:rsid w:val="00AC116E"/>
    <w:rsid w:val="00AC13F6"/>
    <w:rsid w:val="00AC14FF"/>
    <w:rsid w:val="00AC15E8"/>
    <w:rsid w:val="00AC1845"/>
    <w:rsid w:val="00AC1974"/>
    <w:rsid w:val="00AC1ABC"/>
    <w:rsid w:val="00AC1AF0"/>
    <w:rsid w:val="00AC1B22"/>
    <w:rsid w:val="00AC1B6D"/>
    <w:rsid w:val="00AC1CE7"/>
    <w:rsid w:val="00AC1DAD"/>
    <w:rsid w:val="00AC1E9B"/>
    <w:rsid w:val="00AC1FA6"/>
    <w:rsid w:val="00AC20DA"/>
    <w:rsid w:val="00AC22C3"/>
    <w:rsid w:val="00AC22DD"/>
    <w:rsid w:val="00AC23B5"/>
    <w:rsid w:val="00AC279D"/>
    <w:rsid w:val="00AC284B"/>
    <w:rsid w:val="00AC28EF"/>
    <w:rsid w:val="00AC2926"/>
    <w:rsid w:val="00AC2929"/>
    <w:rsid w:val="00AC29BB"/>
    <w:rsid w:val="00AC29DB"/>
    <w:rsid w:val="00AC2A1A"/>
    <w:rsid w:val="00AC2A65"/>
    <w:rsid w:val="00AC2A6A"/>
    <w:rsid w:val="00AC3051"/>
    <w:rsid w:val="00AC3156"/>
    <w:rsid w:val="00AC336B"/>
    <w:rsid w:val="00AC346E"/>
    <w:rsid w:val="00AC34B4"/>
    <w:rsid w:val="00AC3645"/>
    <w:rsid w:val="00AC3C64"/>
    <w:rsid w:val="00AC40F1"/>
    <w:rsid w:val="00AC41ED"/>
    <w:rsid w:val="00AC45A8"/>
    <w:rsid w:val="00AC45E9"/>
    <w:rsid w:val="00AC46F0"/>
    <w:rsid w:val="00AC4778"/>
    <w:rsid w:val="00AC495A"/>
    <w:rsid w:val="00AC4CA6"/>
    <w:rsid w:val="00AC4CB2"/>
    <w:rsid w:val="00AC4F97"/>
    <w:rsid w:val="00AC5065"/>
    <w:rsid w:val="00AC55B8"/>
    <w:rsid w:val="00AC5904"/>
    <w:rsid w:val="00AC5CBB"/>
    <w:rsid w:val="00AC5D1D"/>
    <w:rsid w:val="00AC5FDC"/>
    <w:rsid w:val="00AC6049"/>
    <w:rsid w:val="00AC60C5"/>
    <w:rsid w:val="00AC616D"/>
    <w:rsid w:val="00AC6280"/>
    <w:rsid w:val="00AC633F"/>
    <w:rsid w:val="00AC6539"/>
    <w:rsid w:val="00AC6679"/>
    <w:rsid w:val="00AC68FF"/>
    <w:rsid w:val="00AC6A88"/>
    <w:rsid w:val="00AC6A8B"/>
    <w:rsid w:val="00AC6D24"/>
    <w:rsid w:val="00AC6D3A"/>
    <w:rsid w:val="00AC6DA3"/>
    <w:rsid w:val="00AC705A"/>
    <w:rsid w:val="00AC706D"/>
    <w:rsid w:val="00AC7102"/>
    <w:rsid w:val="00AC7227"/>
    <w:rsid w:val="00AC7265"/>
    <w:rsid w:val="00AC728F"/>
    <w:rsid w:val="00AC72A1"/>
    <w:rsid w:val="00AC77B3"/>
    <w:rsid w:val="00AC77D6"/>
    <w:rsid w:val="00AC7873"/>
    <w:rsid w:val="00AC7A1B"/>
    <w:rsid w:val="00AC7B7B"/>
    <w:rsid w:val="00AD007E"/>
    <w:rsid w:val="00AD0168"/>
    <w:rsid w:val="00AD073A"/>
    <w:rsid w:val="00AD0743"/>
    <w:rsid w:val="00AD074D"/>
    <w:rsid w:val="00AD09E7"/>
    <w:rsid w:val="00AD0B8C"/>
    <w:rsid w:val="00AD0C1F"/>
    <w:rsid w:val="00AD1141"/>
    <w:rsid w:val="00AD1293"/>
    <w:rsid w:val="00AD12DA"/>
    <w:rsid w:val="00AD13DF"/>
    <w:rsid w:val="00AD15A1"/>
    <w:rsid w:val="00AD16FE"/>
    <w:rsid w:val="00AD1774"/>
    <w:rsid w:val="00AD1A30"/>
    <w:rsid w:val="00AD1A3B"/>
    <w:rsid w:val="00AD1B1E"/>
    <w:rsid w:val="00AD1DD7"/>
    <w:rsid w:val="00AD20CE"/>
    <w:rsid w:val="00AD2451"/>
    <w:rsid w:val="00AD252E"/>
    <w:rsid w:val="00AD2737"/>
    <w:rsid w:val="00AD2972"/>
    <w:rsid w:val="00AD2A3B"/>
    <w:rsid w:val="00AD2A63"/>
    <w:rsid w:val="00AD30C9"/>
    <w:rsid w:val="00AD349E"/>
    <w:rsid w:val="00AD36C7"/>
    <w:rsid w:val="00AD3787"/>
    <w:rsid w:val="00AD38E3"/>
    <w:rsid w:val="00AD391D"/>
    <w:rsid w:val="00AD3C45"/>
    <w:rsid w:val="00AD3DE7"/>
    <w:rsid w:val="00AD3EA5"/>
    <w:rsid w:val="00AD3F50"/>
    <w:rsid w:val="00AD40E6"/>
    <w:rsid w:val="00AD42E1"/>
    <w:rsid w:val="00AD472B"/>
    <w:rsid w:val="00AD4A7D"/>
    <w:rsid w:val="00AD4B27"/>
    <w:rsid w:val="00AD4B3E"/>
    <w:rsid w:val="00AD4BFF"/>
    <w:rsid w:val="00AD4C66"/>
    <w:rsid w:val="00AD4D0E"/>
    <w:rsid w:val="00AD4D2D"/>
    <w:rsid w:val="00AD4DD6"/>
    <w:rsid w:val="00AD50E2"/>
    <w:rsid w:val="00AD50F3"/>
    <w:rsid w:val="00AD5172"/>
    <w:rsid w:val="00AD52D6"/>
    <w:rsid w:val="00AD53DA"/>
    <w:rsid w:val="00AD563C"/>
    <w:rsid w:val="00AD5718"/>
    <w:rsid w:val="00AD5B09"/>
    <w:rsid w:val="00AD5F3A"/>
    <w:rsid w:val="00AD60A4"/>
    <w:rsid w:val="00AD623A"/>
    <w:rsid w:val="00AD62E2"/>
    <w:rsid w:val="00AD638E"/>
    <w:rsid w:val="00AD64BF"/>
    <w:rsid w:val="00AD65CA"/>
    <w:rsid w:val="00AD66B5"/>
    <w:rsid w:val="00AD69D5"/>
    <w:rsid w:val="00AD6C33"/>
    <w:rsid w:val="00AD6D29"/>
    <w:rsid w:val="00AD6EF9"/>
    <w:rsid w:val="00AD6F31"/>
    <w:rsid w:val="00AD70EB"/>
    <w:rsid w:val="00AD77BE"/>
    <w:rsid w:val="00AD77D4"/>
    <w:rsid w:val="00AD7A13"/>
    <w:rsid w:val="00AD7A6E"/>
    <w:rsid w:val="00AD7D5E"/>
    <w:rsid w:val="00AD7DFA"/>
    <w:rsid w:val="00AD7E0E"/>
    <w:rsid w:val="00AE00DB"/>
    <w:rsid w:val="00AE00E3"/>
    <w:rsid w:val="00AE0298"/>
    <w:rsid w:val="00AE03AF"/>
    <w:rsid w:val="00AE04E0"/>
    <w:rsid w:val="00AE04F9"/>
    <w:rsid w:val="00AE05B1"/>
    <w:rsid w:val="00AE063F"/>
    <w:rsid w:val="00AE07EE"/>
    <w:rsid w:val="00AE0849"/>
    <w:rsid w:val="00AE08E5"/>
    <w:rsid w:val="00AE0901"/>
    <w:rsid w:val="00AE0935"/>
    <w:rsid w:val="00AE0A6B"/>
    <w:rsid w:val="00AE0A98"/>
    <w:rsid w:val="00AE0C7E"/>
    <w:rsid w:val="00AE0C81"/>
    <w:rsid w:val="00AE1031"/>
    <w:rsid w:val="00AE107F"/>
    <w:rsid w:val="00AE109E"/>
    <w:rsid w:val="00AE1147"/>
    <w:rsid w:val="00AE11EE"/>
    <w:rsid w:val="00AE1226"/>
    <w:rsid w:val="00AE15BD"/>
    <w:rsid w:val="00AE1693"/>
    <w:rsid w:val="00AE1930"/>
    <w:rsid w:val="00AE1981"/>
    <w:rsid w:val="00AE1A49"/>
    <w:rsid w:val="00AE1A54"/>
    <w:rsid w:val="00AE1C03"/>
    <w:rsid w:val="00AE1C36"/>
    <w:rsid w:val="00AE1D85"/>
    <w:rsid w:val="00AE1FB0"/>
    <w:rsid w:val="00AE2115"/>
    <w:rsid w:val="00AE214C"/>
    <w:rsid w:val="00AE21A2"/>
    <w:rsid w:val="00AE221D"/>
    <w:rsid w:val="00AE227E"/>
    <w:rsid w:val="00AE25E0"/>
    <w:rsid w:val="00AE27EA"/>
    <w:rsid w:val="00AE27FC"/>
    <w:rsid w:val="00AE29B5"/>
    <w:rsid w:val="00AE2DD5"/>
    <w:rsid w:val="00AE2E1F"/>
    <w:rsid w:val="00AE2ECC"/>
    <w:rsid w:val="00AE3323"/>
    <w:rsid w:val="00AE332B"/>
    <w:rsid w:val="00AE334E"/>
    <w:rsid w:val="00AE3375"/>
    <w:rsid w:val="00AE344F"/>
    <w:rsid w:val="00AE3503"/>
    <w:rsid w:val="00AE3520"/>
    <w:rsid w:val="00AE37B5"/>
    <w:rsid w:val="00AE3880"/>
    <w:rsid w:val="00AE38D7"/>
    <w:rsid w:val="00AE3F35"/>
    <w:rsid w:val="00AE3F4E"/>
    <w:rsid w:val="00AE43A4"/>
    <w:rsid w:val="00AE4450"/>
    <w:rsid w:val="00AE4A88"/>
    <w:rsid w:val="00AE4AA5"/>
    <w:rsid w:val="00AE4BA0"/>
    <w:rsid w:val="00AE4E64"/>
    <w:rsid w:val="00AE4E81"/>
    <w:rsid w:val="00AE5096"/>
    <w:rsid w:val="00AE510E"/>
    <w:rsid w:val="00AE5153"/>
    <w:rsid w:val="00AE5168"/>
    <w:rsid w:val="00AE52B6"/>
    <w:rsid w:val="00AE5346"/>
    <w:rsid w:val="00AE55B2"/>
    <w:rsid w:val="00AE59A3"/>
    <w:rsid w:val="00AE5A54"/>
    <w:rsid w:val="00AE5D2F"/>
    <w:rsid w:val="00AE5D43"/>
    <w:rsid w:val="00AE5D83"/>
    <w:rsid w:val="00AE5F60"/>
    <w:rsid w:val="00AE60F8"/>
    <w:rsid w:val="00AE6428"/>
    <w:rsid w:val="00AE680B"/>
    <w:rsid w:val="00AE6A94"/>
    <w:rsid w:val="00AE6ABF"/>
    <w:rsid w:val="00AE6C79"/>
    <w:rsid w:val="00AE6FF3"/>
    <w:rsid w:val="00AE6FFC"/>
    <w:rsid w:val="00AE7A22"/>
    <w:rsid w:val="00AE7A48"/>
    <w:rsid w:val="00AE7BA3"/>
    <w:rsid w:val="00AE7CDC"/>
    <w:rsid w:val="00AE7CFF"/>
    <w:rsid w:val="00AE7FB8"/>
    <w:rsid w:val="00AF0023"/>
    <w:rsid w:val="00AF008B"/>
    <w:rsid w:val="00AF00C7"/>
    <w:rsid w:val="00AF00CD"/>
    <w:rsid w:val="00AF0156"/>
    <w:rsid w:val="00AF0485"/>
    <w:rsid w:val="00AF0532"/>
    <w:rsid w:val="00AF06F5"/>
    <w:rsid w:val="00AF0777"/>
    <w:rsid w:val="00AF07DC"/>
    <w:rsid w:val="00AF0837"/>
    <w:rsid w:val="00AF0882"/>
    <w:rsid w:val="00AF0AA8"/>
    <w:rsid w:val="00AF0C54"/>
    <w:rsid w:val="00AF0DD2"/>
    <w:rsid w:val="00AF1001"/>
    <w:rsid w:val="00AF1233"/>
    <w:rsid w:val="00AF12D7"/>
    <w:rsid w:val="00AF145B"/>
    <w:rsid w:val="00AF1704"/>
    <w:rsid w:val="00AF18F9"/>
    <w:rsid w:val="00AF1997"/>
    <w:rsid w:val="00AF1B6D"/>
    <w:rsid w:val="00AF1D1F"/>
    <w:rsid w:val="00AF1FDC"/>
    <w:rsid w:val="00AF2302"/>
    <w:rsid w:val="00AF230D"/>
    <w:rsid w:val="00AF26B2"/>
    <w:rsid w:val="00AF2942"/>
    <w:rsid w:val="00AF2952"/>
    <w:rsid w:val="00AF2971"/>
    <w:rsid w:val="00AF2A65"/>
    <w:rsid w:val="00AF2E39"/>
    <w:rsid w:val="00AF3113"/>
    <w:rsid w:val="00AF3306"/>
    <w:rsid w:val="00AF3371"/>
    <w:rsid w:val="00AF35CB"/>
    <w:rsid w:val="00AF3767"/>
    <w:rsid w:val="00AF3977"/>
    <w:rsid w:val="00AF3999"/>
    <w:rsid w:val="00AF3A59"/>
    <w:rsid w:val="00AF3AA2"/>
    <w:rsid w:val="00AF3B21"/>
    <w:rsid w:val="00AF3DD5"/>
    <w:rsid w:val="00AF4099"/>
    <w:rsid w:val="00AF4177"/>
    <w:rsid w:val="00AF41D7"/>
    <w:rsid w:val="00AF4483"/>
    <w:rsid w:val="00AF45F8"/>
    <w:rsid w:val="00AF47AE"/>
    <w:rsid w:val="00AF4828"/>
    <w:rsid w:val="00AF4B42"/>
    <w:rsid w:val="00AF4EBF"/>
    <w:rsid w:val="00AF4FE9"/>
    <w:rsid w:val="00AF51A2"/>
    <w:rsid w:val="00AF547D"/>
    <w:rsid w:val="00AF54C7"/>
    <w:rsid w:val="00AF54E9"/>
    <w:rsid w:val="00AF55A5"/>
    <w:rsid w:val="00AF55BB"/>
    <w:rsid w:val="00AF5602"/>
    <w:rsid w:val="00AF5667"/>
    <w:rsid w:val="00AF5954"/>
    <w:rsid w:val="00AF598B"/>
    <w:rsid w:val="00AF5C91"/>
    <w:rsid w:val="00AF5EF2"/>
    <w:rsid w:val="00AF60D0"/>
    <w:rsid w:val="00AF65D4"/>
    <w:rsid w:val="00AF6752"/>
    <w:rsid w:val="00AF684A"/>
    <w:rsid w:val="00AF6B0F"/>
    <w:rsid w:val="00AF6CB7"/>
    <w:rsid w:val="00AF6E5A"/>
    <w:rsid w:val="00AF725E"/>
    <w:rsid w:val="00AF746D"/>
    <w:rsid w:val="00AF74AF"/>
    <w:rsid w:val="00AF74C6"/>
    <w:rsid w:val="00AF766C"/>
    <w:rsid w:val="00AF76F9"/>
    <w:rsid w:val="00AF7879"/>
    <w:rsid w:val="00AF7AE6"/>
    <w:rsid w:val="00AF7C48"/>
    <w:rsid w:val="00AF7D5E"/>
    <w:rsid w:val="00AF7DDC"/>
    <w:rsid w:val="00AF7F1C"/>
    <w:rsid w:val="00AF7F77"/>
    <w:rsid w:val="00B00015"/>
    <w:rsid w:val="00B00161"/>
    <w:rsid w:val="00B00592"/>
    <w:rsid w:val="00B00657"/>
    <w:rsid w:val="00B009B0"/>
    <w:rsid w:val="00B00BCF"/>
    <w:rsid w:val="00B00D65"/>
    <w:rsid w:val="00B00DC3"/>
    <w:rsid w:val="00B00EFD"/>
    <w:rsid w:val="00B0119D"/>
    <w:rsid w:val="00B01202"/>
    <w:rsid w:val="00B013B6"/>
    <w:rsid w:val="00B013EC"/>
    <w:rsid w:val="00B01453"/>
    <w:rsid w:val="00B01597"/>
    <w:rsid w:val="00B0166E"/>
    <w:rsid w:val="00B018BD"/>
    <w:rsid w:val="00B019BC"/>
    <w:rsid w:val="00B01C14"/>
    <w:rsid w:val="00B01D68"/>
    <w:rsid w:val="00B01E31"/>
    <w:rsid w:val="00B0212A"/>
    <w:rsid w:val="00B02154"/>
    <w:rsid w:val="00B02193"/>
    <w:rsid w:val="00B02618"/>
    <w:rsid w:val="00B02698"/>
    <w:rsid w:val="00B02781"/>
    <w:rsid w:val="00B02880"/>
    <w:rsid w:val="00B02976"/>
    <w:rsid w:val="00B02994"/>
    <w:rsid w:val="00B02A27"/>
    <w:rsid w:val="00B02AD6"/>
    <w:rsid w:val="00B02B29"/>
    <w:rsid w:val="00B02B7A"/>
    <w:rsid w:val="00B02C7F"/>
    <w:rsid w:val="00B02CC1"/>
    <w:rsid w:val="00B02D49"/>
    <w:rsid w:val="00B02FEC"/>
    <w:rsid w:val="00B02FF4"/>
    <w:rsid w:val="00B03125"/>
    <w:rsid w:val="00B033D0"/>
    <w:rsid w:val="00B03772"/>
    <w:rsid w:val="00B03946"/>
    <w:rsid w:val="00B03965"/>
    <w:rsid w:val="00B03ABA"/>
    <w:rsid w:val="00B03AF8"/>
    <w:rsid w:val="00B03B22"/>
    <w:rsid w:val="00B03B52"/>
    <w:rsid w:val="00B03D50"/>
    <w:rsid w:val="00B03F2E"/>
    <w:rsid w:val="00B04417"/>
    <w:rsid w:val="00B04582"/>
    <w:rsid w:val="00B04628"/>
    <w:rsid w:val="00B046E4"/>
    <w:rsid w:val="00B0474A"/>
    <w:rsid w:val="00B049DA"/>
    <w:rsid w:val="00B04D62"/>
    <w:rsid w:val="00B04E9D"/>
    <w:rsid w:val="00B050BE"/>
    <w:rsid w:val="00B053AF"/>
    <w:rsid w:val="00B055B4"/>
    <w:rsid w:val="00B05664"/>
    <w:rsid w:val="00B057BC"/>
    <w:rsid w:val="00B0580C"/>
    <w:rsid w:val="00B05A0F"/>
    <w:rsid w:val="00B05D31"/>
    <w:rsid w:val="00B05DED"/>
    <w:rsid w:val="00B05F8D"/>
    <w:rsid w:val="00B06218"/>
    <w:rsid w:val="00B06657"/>
    <w:rsid w:val="00B068C4"/>
    <w:rsid w:val="00B069A5"/>
    <w:rsid w:val="00B069B6"/>
    <w:rsid w:val="00B06B37"/>
    <w:rsid w:val="00B06E64"/>
    <w:rsid w:val="00B06EC5"/>
    <w:rsid w:val="00B0707E"/>
    <w:rsid w:val="00B0708C"/>
    <w:rsid w:val="00B0734D"/>
    <w:rsid w:val="00B07605"/>
    <w:rsid w:val="00B076B1"/>
    <w:rsid w:val="00B0783D"/>
    <w:rsid w:val="00B0794B"/>
    <w:rsid w:val="00B07E4F"/>
    <w:rsid w:val="00B10070"/>
    <w:rsid w:val="00B1010A"/>
    <w:rsid w:val="00B1011C"/>
    <w:rsid w:val="00B1011D"/>
    <w:rsid w:val="00B10167"/>
    <w:rsid w:val="00B10231"/>
    <w:rsid w:val="00B1036D"/>
    <w:rsid w:val="00B103BE"/>
    <w:rsid w:val="00B1047A"/>
    <w:rsid w:val="00B105E3"/>
    <w:rsid w:val="00B105F4"/>
    <w:rsid w:val="00B10677"/>
    <w:rsid w:val="00B10867"/>
    <w:rsid w:val="00B109CD"/>
    <w:rsid w:val="00B10B09"/>
    <w:rsid w:val="00B10B2D"/>
    <w:rsid w:val="00B10B90"/>
    <w:rsid w:val="00B10DEA"/>
    <w:rsid w:val="00B10F65"/>
    <w:rsid w:val="00B110C5"/>
    <w:rsid w:val="00B11167"/>
    <w:rsid w:val="00B112F3"/>
    <w:rsid w:val="00B11437"/>
    <w:rsid w:val="00B1144E"/>
    <w:rsid w:val="00B11604"/>
    <w:rsid w:val="00B11608"/>
    <w:rsid w:val="00B11B5D"/>
    <w:rsid w:val="00B11BF5"/>
    <w:rsid w:val="00B11D74"/>
    <w:rsid w:val="00B12004"/>
    <w:rsid w:val="00B12063"/>
    <w:rsid w:val="00B120D2"/>
    <w:rsid w:val="00B12177"/>
    <w:rsid w:val="00B12203"/>
    <w:rsid w:val="00B1223C"/>
    <w:rsid w:val="00B1223D"/>
    <w:rsid w:val="00B12258"/>
    <w:rsid w:val="00B12366"/>
    <w:rsid w:val="00B123AB"/>
    <w:rsid w:val="00B127CC"/>
    <w:rsid w:val="00B12800"/>
    <w:rsid w:val="00B12D06"/>
    <w:rsid w:val="00B12F14"/>
    <w:rsid w:val="00B13144"/>
    <w:rsid w:val="00B131E3"/>
    <w:rsid w:val="00B1322B"/>
    <w:rsid w:val="00B13571"/>
    <w:rsid w:val="00B135A0"/>
    <w:rsid w:val="00B13605"/>
    <w:rsid w:val="00B1371C"/>
    <w:rsid w:val="00B13880"/>
    <w:rsid w:val="00B13AF8"/>
    <w:rsid w:val="00B13C07"/>
    <w:rsid w:val="00B13FCC"/>
    <w:rsid w:val="00B14323"/>
    <w:rsid w:val="00B147A5"/>
    <w:rsid w:val="00B14AA6"/>
    <w:rsid w:val="00B14C22"/>
    <w:rsid w:val="00B14C82"/>
    <w:rsid w:val="00B14F1A"/>
    <w:rsid w:val="00B150EF"/>
    <w:rsid w:val="00B15325"/>
    <w:rsid w:val="00B1536C"/>
    <w:rsid w:val="00B15747"/>
    <w:rsid w:val="00B15748"/>
    <w:rsid w:val="00B157A2"/>
    <w:rsid w:val="00B15EAE"/>
    <w:rsid w:val="00B15ED8"/>
    <w:rsid w:val="00B15F4F"/>
    <w:rsid w:val="00B16026"/>
    <w:rsid w:val="00B16056"/>
    <w:rsid w:val="00B1612E"/>
    <w:rsid w:val="00B161D7"/>
    <w:rsid w:val="00B16306"/>
    <w:rsid w:val="00B1649E"/>
    <w:rsid w:val="00B1651C"/>
    <w:rsid w:val="00B16735"/>
    <w:rsid w:val="00B16781"/>
    <w:rsid w:val="00B169B0"/>
    <w:rsid w:val="00B16B74"/>
    <w:rsid w:val="00B16BA1"/>
    <w:rsid w:val="00B16BED"/>
    <w:rsid w:val="00B16CF6"/>
    <w:rsid w:val="00B16E14"/>
    <w:rsid w:val="00B16E28"/>
    <w:rsid w:val="00B16E4F"/>
    <w:rsid w:val="00B1702A"/>
    <w:rsid w:val="00B17142"/>
    <w:rsid w:val="00B17327"/>
    <w:rsid w:val="00B1737A"/>
    <w:rsid w:val="00B175CF"/>
    <w:rsid w:val="00B1765E"/>
    <w:rsid w:val="00B176C0"/>
    <w:rsid w:val="00B1775F"/>
    <w:rsid w:val="00B179B1"/>
    <w:rsid w:val="00B17B2C"/>
    <w:rsid w:val="00B200AA"/>
    <w:rsid w:val="00B200C5"/>
    <w:rsid w:val="00B206F9"/>
    <w:rsid w:val="00B20746"/>
    <w:rsid w:val="00B20838"/>
    <w:rsid w:val="00B20D49"/>
    <w:rsid w:val="00B20DBA"/>
    <w:rsid w:val="00B20E1F"/>
    <w:rsid w:val="00B20FDA"/>
    <w:rsid w:val="00B21289"/>
    <w:rsid w:val="00B21296"/>
    <w:rsid w:val="00B2164D"/>
    <w:rsid w:val="00B21805"/>
    <w:rsid w:val="00B21AAD"/>
    <w:rsid w:val="00B21BED"/>
    <w:rsid w:val="00B21D2D"/>
    <w:rsid w:val="00B21D89"/>
    <w:rsid w:val="00B21EBD"/>
    <w:rsid w:val="00B2206C"/>
    <w:rsid w:val="00B220E6"/>
    <w:rsid w:val="00B221E4"/>
    <w:rsid w:val="00B2224A"/>
    <w:rsid w:val="00B2242A"/>
    <w:rsid w:val="00B22523"/>
    <w:rsid w:val="00B22556"/>
    <w:rsid w:val="00B22987"/>
    <w:rsid w:val="00B229B4"/>
    <w:rsid w:val="00B229EB"/>
    <w:rsid w:val="00B22A17"/>
    <w:rsid w:val="00B22A9A"/>
    <w:rsid w:val="00B22C5A"/>
    <w:rsid w:val="00B22CBD"/>
    <w:rsid w:val="00B22DE5"/>
    <w:rsid w:val="00B22DF2"/>
    <w:rsid w:val="00B230DF"/>
    <w:rsid w:val="00B23153"/>
    <w:rsid w:val="00B23335"/>
    <w:rsid w:val="00B234B0"/>
    <w:rsid w:val="00B2352E"/>
    <w:rsid w:val="00B2357B"/>
    <w:rsid w:val="00B23602"/>
    <w:rsid w:val="00B23AE2"/>
    <w:rsid w:val="00B23C4A"/>
    <w:rsid w:val="00B23D3B"/>
    <w:rsid w:val="00B23E56"/>
    <w:rsid w:val="00B23FE0"/>
    <w:rsid w:val="00B2421C"/>
    <w:rsid w:val="00B2452B"/>
    <w:rsid w:val="00B246D1"/>
    <w:rsid w:val="00B2480E"/>
    <w:rsid w:val="00B24CAD"/>
    <w:rsid w:val="00B24E21"/>
    <w:rsid w:val="00B24E98"/>
    <w:rsid w:val="00B24FDB"/>
    <w:rsid w:val="00B24FF9"/>
    <w:rsid w:val="00B25003"/>
    <w:rsid w:val="00B2508F"/>
    <w:rsid w:val="00B252C3"/>
    <w:rsid w:val="00B25402"/>
    <w:rsid w:val="00B25808"/>
    <w:rsid w:val="00B25DA0"/>
    <w:rsid w:val="00B25DA5"/>
    <w:rsid w:val="00B25E85"/>
    <w:rsid w:val="00B25E8A"/>
    <w:rsid w:val="00B25FFF"/>
    <w:rsid w:val="00B26135"/>
    <w:rsid w:val="00B26194"/>
    <w:rsid w:val="00B2625E"/>
    <w:rsid w:val="00B26268"/>
    <w:rsid w:val="00B263E7"/>
    <w:rsid w:val="00B26428"/>
    <w:rsid w:val="00B26498"/>
    <w:rsid w:val="00B26569"/>
    <w:rsid w:val="00B268DA"/>
    <w:rsid w:val="00B26A15"/>
    <w:rsid w:val="00B26A8C"/>
    <w:rsid w:val="00B26AA1"/>
    <w:rsid w:val="00B26C1A"/>
    <w:rsid w:val="00B26C78"/>
    <w:rsid w:val="00B26DBD"/>
    <w:rsid w:val="00B26E20"/>
    <w:rsid w:val="00B26E5C"/>
    <w:rsid w:val="00B270D4"/>
    <w:rsid w:val="00B2715F"/>
    <w:rsid w:val="00B272BF"/>
    <w:rsid w:val="00B27687"/>
    <w:rsid w:val="00B27985"/>
    <w:rsid w:val="00B279EB"/>
    <w:rsid w:val="00B27ADE"/>
    <w:rsid w:val="00B27BEB"/>
    <w:rsid w:val="00B27EEB"/>
    <w:rsid w:val="00B3042F"/>
    <w:rsid w:val="00B3065B"/>
    <w:rsid w:val="00B30785"/>
    <w:rsid w:val="00B30799"/>
    <w:rsid w:val="00B307D9"/>
    <w:rsid w:val="00B309D8"/>
    <w:rsid w:val="00B30C1B"/>
    <w:rsid w:val="00B30E56"/>
    <w:rsid w:val="00B30FE3"/>
    <w:rsid w:val="00B3147F"/>
    <w:rsid w:val="00B3151F"/>
    <w:rsid w:val="00B315C5"/>
    <w:rsid w:val="00B3162F"/>
    <w:rsid w:val="00B31A0A"/>
    <w:rsid w:val="00B31AAE"/>
    <w:rsid w:val="00B31DD5"/>
    <w:rsid w:val="00B31EDE"/>
    <w:rsid w:val="00B31F58"/>
    <w:rsid w:val="00B31F73"/>
    <w:rsid w:val="00B31FBC"/>
    <w:rsid w:val="00B325FF"/>
    <w:rsid w:val="00B329AC"/>
    <w:rsid w:val="00B32A01"/>
    <w:rsid w:val="00B32D48"/>
    <w:rsid w:val="00B32F61"/>
    <w:rsid w:val="00B33484"/>
    <w:rsid w:val="00B33559"/>
    <w:rsid w:val="00B3369A"/>
    <w:rsid w:val="00B33BD1"/>
    <w:rsid w:val="00B33C1C"/>
    <w:rsid w:val="00B33E0E"/>
    <w:rsid w:val="00B33E41"/>
    <w:rsid w:val="00B33E85"/>
    <w:rsid w:val="00B33EB0"/>
    <w:rsid w:val="00B33F02"/>
    <w:rsid w:val="00B33F7D"/>
    <w:rsid w:val="00B33F8C"/>
    <w:rsid w:val="00B34079"/>
    <w:rsid w:val="00B34386"/>
    <w:rsid w:val="00B343C7"/>
    <w:rsid w:val="00B345AD"/>
    <w:rsid w:val="00B345D1"/>
    <w:rsid w:val="00B345FD"/>
    <w:rsid w:val="00B3461D"/>
    <w:rsid w:val="00B347F3"/>
    <w:rsid w:val="00B34A83"/>
    <w:rsid w:val="00B34AAE"/>
    <w:rsid w:val="00B34AEA"/>
    <w:rsid w:val="00B34B7D"/>
    <w:rsid w:val="00B34C7B"/>
    <w:rsid w:val="00B34DB2"/>
    <w:rsid w:val="00B34DF8"/>
    <w:rsid w:val="00B34F62"/>
    <w:rsid w:val="00B34FA9"/>
    <w:rsid w:val="00B35484"/>
    <w:rsid w:val="00B35517"/>
    <w:rsid w:val="00B355C2"/>
    <w:rsid w:val="00B357BA"/>
    <w:rsid w:val="00B35852"/>
    <w:rsid w:val="00B35881"/>
    <w:rsid w:val="00B358B5"/>
    <w:rsid w:val="00B35B95"/>
    <w:rsid w:val="00B35F0F"/>
    <w:rsid w:val="00B35F4D"/>
    <w:rsid w:val="00B36046"/>
    <w:rsid w:val="00B36070"/>
    <w:rsid w:val="00B3643A"/>
    <w:rsid w:val="00B3661E"/>
    <w:rsid w:val="00B367F5"/>
    <w:rsid w:val="00B368DE"/>
    <w:rsid w:val="00B369B1"/>
    <w:rsid w:val="00B36BD2"/>
    <w:rsid w:val="00B36C5F"/>
    <w:rsid w:val="00B36CFD"/>
    <w:rsid w:val="00B36E80"/>
    <w:rsid w:val="00B36ED6"/>
    <w:rsid w:val="00B3701C"/>
    <w:rsid w:val="00B370C6"/>
    <w:rsid w:val="00B37102"/>
    <w:rsid w:val="00B3733F"/>
    <w:rsid w:val="00B373FC"/>
    <w:rsid w:val="00B37426"/>
    <w:rsid w:val="00B37552"/>
    <w:rsid w:val="00B37597"/>
    <w:rsid w:val="00B37636"/>
    <w:rsid w:val="00B3767F"/>
    <w:rsid w:val="00B37C4C"/>
    <w:rsid w:val="00B37CAE"/>
    <w:rsid w:val="00B37EE1"/>
    <w:rsid w:val="00B4015F"/>
    <w:rsid w:val="00B40279"/>
    <w:rsid w:val="00B40306"/>
    <w:rsid w:val="00B40392"/>
    <w:rsid w:val="00B40451"/>
    <w:rsid w:val="00B40494"/>
    <w:rsid w:val="00B404A6"/>
    <w:rsid w:val="00B40508"/>
    <w:rsid w:val="00B4057B"/>
    <w:rsid w:val="00B40BD2"/>
    <w:rsid w:val="00B40C1B"/>
    <w:rsid w:val="00B40FE8"/>
    <w:rsid w:val="00B410A6"/>
    <w:rsid w:val="00B410D5"/>
    <w:rsid w:val="00B412E7"/>
    <w:rsid w:val="00B41388"/>
    <w:rsid w:val="00B41446"/>
    <w:rsid w:val="00B41581"/>
    <w:rsid w:val="00B415F7"/>
    <w:rsid w:val="00B41801"/>
    <w:rsid w:val="00B418E7"/>
    <w:rsid w:val="00B418F1"/>
    <w:rsid w:val="00B418FC"/>
    <w:rsid w:val="00B419F6"/>
    <w:rsid w:val="00B41A69"/>
    <w:rsid w:val="00B41C75"/>
    <w:rsid w:val="00B41E6B"/>
    <w:rsid w:val="00B41EEE"/>
    <w:rsid w:val="00B41EF7"/>
    <w:rsid w:val="00B41F49"/>
    <w:rsid w:val="00B421B2"/>
    <w:rsid w:val="00B42216"/>
    <w:rsid w:val="00B423D5"/>
    <w:rsid w:val="00B42567"/>
    <w:rsid w:val="00B427AD"/>
    <w:rsid w:val="00B42AA6"/>
    <w:rsid w:val="00B42E2F"/>
    <w:rsid w:val="00B42FDF"/>
    <w:rsid w:val="00B43041"/>
    <w:rsid w:val="00B4320A"/>
    <w:rsid w:val="00B4326C"/>
    <w:rsid w:val="00B432F8"/>
    <w:rsid w:val="00B43403"/>
    <w:rsid w:val="00B43590"/>
    <w:rsid w:val="00B43940"/>
    <w:rsid w:val="00B43A55"/>
    <w:rsid w:val="00B43AAF"/>
    <w:rsid w:val="00B43BEA"/>
    <w:rsid w:val="00B43D9B"/>
    <w:rsid w:val="00B43F53"/>
    <w:rsid w:val="00B44425"/>
    <w:rsid w:val="00B44431"/>
    <w:rsid w:val="00B44505"/>
    <w:rsid w:val="00B44530"/>
    <w:rsid w:val="00B44611"/>
    <w:rsid w:val="00B4495B"/>
    <w:rsid w:val="00B449AC"/>
    <w:rsid w:val="00B44C39"/>
    <w:rsid w:val="00B44C9F"/>
    <w:rsid w:val="00B44CB7"/>
    <w:rsid w:val="00B44E28"/>
    <w:rsid w:val="00B45064"/>
    <w:rsid w:val="00B4516A"/>
    <w:rsid w:val="00B45221"/>
    <w:rsid w:val="00B45636"/>
    <w:rsid w:val="00B456B9"/>
    <w:rsid w:val="00B458CC"/>
    <w:rsid w:val="00B459C5"/>
    <w:rsid w:val="00B45A24"/>
    <w:rsid w:val="00B45A6B"/>
    <w:rsid w:val="00B45E5C"/>
    <w:rsid w:val="00B46192"/>
    <w:rsid w:val="00B4652E"/>
    <w:rsid w:val="00B4657C"/>
    <w:rsid w:val="00B46784"/>
    <w:rsid w:val="00B46A03"/>
    <w:rsid w:val="00B46BC1"/>
    <w:rsid w:val="00B46CC9"/>
    <w:rsid w:val="00B46CD1"/>
    <w:rsid w:val="00B46E26"/>
    <w:rsid w:val="00B47086"/>
    <w:rsid w:val="00B473E3"/>
    <w:rsid w:val="00B475A0"/>
    <w:rsid w:val="00B475B3"/>
    <w:rsid w:val="00B475CE"/>
    <w:rsid w:val="00B475EE"/>
    <w:rsid w:val="00B4760A"/>
    <w:rsid w:val="00B4770B"/>
    <w:rsid w:val="00B47789"/>
    <w:rsid w:val="00B47901"/>
    <w:rsid w:val="00B47BC6"/>
    <w:rsid w:val="00B47C3E"/>
    <w:rsid w:val="00B47CFA"/>
    <w:rsid w:val="00B47D3C"/>
    <w:rsid w:val="00B47F67"/>
    <w:rsid w:val="00B47F6E"/>
    <w:rsid w:val="00B47FE3"/>
    <w:rsid w:val="00B50456"/>
    <w:rsid w:val="00B5056B"/>
    <w:rsid w:val="00B506AE"/>
    <w:rsid w:val="00B507DA"/>
    <w:rsid w:val="00B5089C"/>
    <w:rsid w:val="00B50934"/>
    <w:rsid w:val="00B5097F"/>
    <w:rsid w:val="00B50FD2"/>
    <w:rsid w:val="00B510C7"/>
    <w:rsid w:val="00B5115C"/>
    <w:rsid w:val="00B51303"/>
    <w:rsid w:val="00B5134D"/>
    <w:rsid w:val="00B5150F"/>
    <w:rsid w:val="00B5159B"/>
    <w:rsid w:val="00B515D8"/>
    <w:rsid w:val="00B51610"/>
    <w:rsid w:val="00B5161A"/>
    <w:rsid w:val="00B51689"/>
    <w:rsid w:val="00B51887"/>
    <w:rsid w:val="00B51B6D"/>
    <w:rsid w:val="00B51BA1"/>
    <w:rsid w:val="00B51C84"/>
    <w:rsid w:val="00B51DAD"/>
    <w:rsid w:val="00B51E56"/>
    <w:rsid w:val="00B51F9A"/>
    <w:rsid w:val="00B521E6"/>
    <w:rsid w:val="00B5220B"/>
    <w:rsid w:val="00B523FD"/>
    <w:rsid w:val="00B52437"/>
    <w:rsid w:val="00B527B1"/>
    <w:rsid w:val="00B52C26"/>
    <w:rsid w:val="00B52CB1"/>
    <w:rsid w:val="00B52E54"/>
    <w:rsid w:val="00B52F8C"/>
    <w:rsid w:val="00B53051"/>
    <w:rsid w:val="00B53095"/>
    <w:rsid w:val="00B531BA"/>
    <w:rsid w:val="00B53301"/>
    <w:rsid w:val="00B53754"/>
    <w:rsid w:val="00B538D9"/>
    <w:rsid w:val="00B53DAB"/>
    <w:rsid w:val="00B53FA3"/>
    <w:rsid w:val="00B53FB8"/>
    <w:rsid w:val="00B54032"/>
    <w:rsid w:val="00B54038"/>
    <w:rsid w:val="00B54144"/>
    <w:rsid w:val="00B54163"/>
    <w:rsid w:val="00B54388"/>
    <w:rsid w:val="00B54398"/>
    <w:rsid w:val="00B54428"/>
    <w:rsid w:val="00B54605"/>
    <w:rsid w:val="00B54750"/>
    <w:rsid w:val="00B54B55"/>
    <w:rsid w:val="00B54BD1"/>
    <w:rsid w:val="00B54DF5"/>
    <w:rsid w:val="00B54E8B"/>
    <w:rsid w:val="00B5514F"/>
    <w:rsid w:val="00B5515F"/>
    <w:rsid w:val="00B552BC"/>
    <w:rsid w:val="00B55333"/>
    <w:rsid w:val="00B55633"/>
    <w:rsid w:val="00B556D0"/>
    <w:rsid w:val="00B557B6"/>
    <w:rsid w:val="00B557B8"/>
    <w:rsid w:val="00B55801"/>
    <w:rsid w:val="00B55921"/>
    <w:rsid w:val="00B55AE1"/>
    <w:rsid w:val="00B5621D"/>
    <w:rsid w:val="00B56294"/>
    <w:rsid w:val="00B5633E"/>
    <w:rsid w:val="00B56708"/>
    <w:rsid w:val="00B56717"/>
    <w:rsid w:val="00B56949"/>
    <w:rsid w:val="00B56962"/>
    <w:rsid w:val="00B56AD5"/>
    <w:rsid w:val="00B56B70"/>
    <w:rsid w:val="00B56C66"/>
    <w:rsid w:val="00B56D1D"/>
    <w:rsid w:val="00B56D24"/>
    <w:rsid w:val="00B56E4F"/>
    <w:rsid w:val="00B56E8E"/>
    <w:rsid w:val="00B5701E"/>
    <w:rsid w:val="00B5716F"/>
    <w:rsid w:val="00B57291"/>
    <w:rsid w:val="00B576F2"/>
    <w:rsid w:val="00B57781"/>
    <w:rsid w:val="00B5780C"/>
    <w:rsid w:val="00B579D4"/>
    <w:rsid w:val="00B57BAF"/>
    <w:rsid w:val="00B57EF3"/>
    <w:rsid w:val="00B6025F"/>
    <w:rsid w:val="00B602E6"/>
    <w:rsid w:val="00B60396"/>
    <w:rsid w:val="00B607A0"/>
    <w:rsid w:val="00B60A8C"/>
    <w:rsid w:val="00B60C82"/>
    <w:rsid w:val="00B60DFC"/>
    <w:rsid w:val="00B60F7A"/>
    <w:rsid w:val="00B61245"/>
    <w:rsid w:val="00B61270"/>
    <w:rsid w:val="00B6139A"/>
    <w:rsid w:val="00B613DD"/>
    <w:rsid w:val="00B61420"/>
    <w:rsid w:val="00B61546"/>
    <w:rsid w:val="00B61785"/>
    <w:rsid w:val="00B61C70"/>
    <w:rsid w:val="00B61C85"/>
    <w:rsid w:val="00B61E54"/>
    <w:rsid w:val="00B620CE"/>
    <w:rsid w:val="00B621C9"/>
    <w:rsid w:val="00B6266D"/>
    <w:rsid w:val="00B62B28"/>
    <w:rsid w:val="00B62E7F"/>
    <w:rsid w:val="00B63062"/>
    <w:rsid w:val="00B6308A"/>
    <w:rsid w:val="00B63117"/>
    <w:rsid w:val="00B63237"/>
    <w:rsid w:val="00B632A0"/>
    <w:rsid w:val="00B632F8"/>
    <w:rsid w:val="00B633B6"/>
    <w:rsid w:val="00B634F3"/>
    <w:rsid w:val="00B63587"/>
    <w:rsid w:val="00B635FB"/>
    <w:rsid w:val="00B636EA"/>
    <w:rsid w:val="00B63793"/>
    <w:rsid w:val="00B6379D"/>
    <w:rsid w:val="00B63973"/>
    <w:rsid w:val="00B63AEE"/>
    <w:rsid w:val="00B63B06"/>
    <w:rsid w:val="00B63CCC"/>
    <w:rsid w:val="00B63D6B"/>
    <w:rsid w:val="00B63D76"/>
    <w:rsid w:val="00B63DA1"/>
    <w:rsid w:val="00B63DBC"/>
    <w:rsid w:val="00B63DEB"/>
    <w:rsid w:val="00B63E92"/>
    <w:rsid w:val="00B64023"/>
    <w:rsid w:val="00B640AB"/>
    <w:rsid w:val="00B641EB"/>
    <w:rsid w:val="00B64910"/>
    <w:rsid w:val="00B649D0"/>
    <w:rsid w:val="00B64D1E"/>
    <w:rsid w:val="00B650F0"/>
    <w:rsid w:val="00B65203"/>
    <w:rsid w:val="00B652C0"/>
    <w:rsid w:val="00B6546C"/>
    <w:rsid w:val="00B65676"/>
    <w:rsid w:val="00B65AD4"/>
    <w:rsid w:val="00B65AEA"/>
    <w:rsid w:val="00B65DBB"/>
    <w:rsid w:val="00B65E17"/>
    <w:rsid w:val="00B65FBC"/>
    <w:rsid w:val="00B660A6"/>
    <w:rsid w:val="00B6611C"/>
    <w:rsid w:val="00B6618E"/>
    <w:rsid w:val="00B66501"/>
    <w:rsid w:val="00B665DD"/>
    <w:rsid w:val="00B66767"/>
    <w:rsid w:val="00B66968"/>
    <w:rsid w:val="00B669EF"/>
    <w:rsid w:val="00B66A22"/>
    <w:rsid w:val="00B66C73"/>
    <w:rsid w:val="00B66CFE"/>
    <w:rsid w:val="00B66D45"/>
    <w:rsid w:val="00B66E1E"/>
    <w:rsid w:val="00B66EE0"/>
    <w:rsid w:val="00B6710C"/>
    <w:rsid w:val="00B6711D"/>
    <w:rsid w:val="00B6713B"/>
    <w:rsid w:val="00B67259"/>
    <w:rsid w:val="00B6730A"/>
    <w:rsid w:val="00B674A6"/>
    <w:rsid w:val="00B674CF"/>
    <w:rsid w:val="00B6762A"/>
    <w:rsid w:val="00B6762B"/>
    <w:rsid w:val="00B67EA1"/>
    <w:rsid w:val="00B67EFB"/>
    <w:rsid w:val="00B70434"/>
    <w:rsid w:val="00B706FD"/>
    <w:rsid w:val="00B7083A"/>
    <w:rsid w:val="00B70C39"/>
    <w:rsid w:val="00B70CDE"/>
    <w:rsid w:val="00B70E6A"/>
    <w:rsid w:val="00B70EC2"/>
    <w:rsid w:val="00B7131A"/>
    <w:rsid w:val="00B713CD"/>
    <w:rsid w:val="00B713EF"/>
    <w:rsid w:val="00B71458"/>
    <w:rsid w:val="00B714C9"/>
    <w:rsid w:val="00B7159B"/>
    <w:rsid w:val="00B715CB"/>
    <w:rsid w:val="00B718B3"/>
    <w:rsid w:val="00B71940"/>
    <w:rsid w:val="00B71AE9"/>
    <w:rsid w:val="00B71BFF"/>
    <w:rsid w:val="00B71EB1"/>
    <w:rsid w:val="00B720E4"/>
    <w:rsid w:val="00B72374"/>
    <w:rsid w:val="00B723E6"/>
    <w:rsid w:val="00B72514"/>
    <w:rsid w:val="00B72556"/>
    <w:rsid w:val="00B725E0"/>
    <w:rsid w:val="00B7263A"/>
    <w:rsid w:val="00B72998"/>
    <w:rsid w:val="00B72A6D"/>
    <w:rsid w:val="00B72D9B"/>
    <w:rsid w:val="00B72E3B"/>
    <w:rsid w:val="00B73024"/>
    <w:rsid w:val="00B73028"/>
    <w:rsid w:val="00B7341E"/>
    <w:rsid w:val="00B7359F"/>
    <w:rsid w:val="00B737F0"/>
    <w:rsid w:val="00B738CF"/>
    <w:rsid w:val="00B73C10"/>
    <w:rsid w:val="00B73CD2"/>
    <w:rsid w:val="00B73E2D"/>
    <w:rsid w:val="00B73F38"/>
    <w:rsid w:val="00B74035"/>
    <w:rsid w:val="00B74050"/>
    <w:rsid w:val="00B740A9"/>
    <w:rsid w:val="00B74228"/>
    <w:rsid w:val="00B74287"/>
    <w:rsid w:val="00B743AC"/>
    <w:rsid w:val="00B743C5"/>
    <w:rsid w:val="00B743FD"/>
    <w:rsid w:val="00B745D0"/>
    <w:rsid w:val="00B74685"/>
    <w:rsid w:val="00B74C05"/>
    <w:rsid w:val="00B74D8B"/>
    <w:rsid w:val="00B74F26"/>
    <w:rsid w:val="00B750D1"/>
    <w:rsid w:val="00B75266"/>
    <w:rsid w:val="00B75278"/>
    <w:rsid w:val="00B7549A"/>
    <w:rsid w:val="00B75727"/>
    <w:rsid w:val="00B758E9"/>
    <w:rsid w:val="00B75AAA"/>
    <w:rsid w:val="00B75AE2"/>
    <w:rsid w:val="00B75B24"/>
    <w:rsid w:val="00B75C33"/>
    <w:rsid w:val="00B75EED"/>
    <w:rsid w:val="00B75F73"/>
    <w:rsid w:val="00B760DD"/>
    <w:rsid w:val="00B76329"/>
    <w:rsid w:val="00B76345"/>
    <w:rsid w:val="00B7637F"/>
    <w:rsid w:val="00B76399"/>
    <w:rsid w:val="00B765AE"/>
    <w:rsid w:val="00B76859"/>
    <w:rsid w:val="00B76986"/>
    <w:rsid w:val="00B76987"/>
    <w:rsid w:val="00B769D4"/>
    <w:rsid w:val="00B76B06"/>
    <w:rsid w:val="00B76B11"/>
    <w:rsid w:val="00B76D38"/>
    <w:rsid w:val="00B76E1D"/>
    <w:rsid w:val="00B77044"/>
    <w:rsid w:val="00B77419"/>
    <w:rsid w:val="00B77640"/>
    <w:rsid w:val="00B776D1"/>
    <w:rsid w:val="00B776E5"/>
    <w:rsid w:val="00B7776E"/>
    <w:rsid w:val="00B778DB"/>
    <w:rsid w:val="00B7797F"/>
    <w:rsid w:val="00B77C1C"/>
    <w:rsid w:val="00B77D04"/>
    <w:rsid w:val="00B77F58"/>
    <w:rsid w:val="00B8012A"/>
    <w:rsid w:val="00B802DF"/>
    <w:rsid w:val="00B8039B"/>
    <w:rsid w:val="00B8039E"/>
    <w:rsid w:val="00B803B3"/>
    <w:rsid w:val="00B80638"/>
    <w:rsid w:val="00B80784"/>
    <w:rsid w:val="00B8099E"/>
    <w:rsid w:val="00B80CB5"/>
    <w:rsid w:val="00B80E48"/>
    <w:rsid w:val="00B81122"/>
    <w:rsid w:val="00B811CD"/>
    <w:rsid w:val="00B81285"/>
    <w:rsid w:val="00B8135C"/>
    <w:rsid w:val="00B81384"/>
    <w:rsid w:val="00B813F7"/>
    <w:rsid w:val="00B815A9"/>
    <w:rsid w:val="00B815B5"/>
    <w:rsid w:val="00B816B4"/>
    <w:rsid w:val="00B818B8"/>
    <w:rsid w:val="00B81954"/>
    <w:rsid w:val="00B8196E"/>
    <w:rsid w:val="00B819BE"/>
    <w:rsid w:val="00B81B12"/>
    <w:rsid w:val="00B81BCF"/>
    <w:rsid w:val="00B81D81"/>
    <w:rsid w:val="00B81E9A"/>
    <w:rsid w:val="00B820B2"/>
    <w:rsid w:val="00B820CD"/>
    <w:rsid w:val="00B822CB"/>
    <w:rsid w:val="00B822CF"/>
    <w:rsid w:val="00B824B2"/>
    <w:rsid w:val="00B82711"/>
    <w:rsid w:val="00B82AD2"/>
    <w:rsid w:val="00B82C7C"/>
    <w:rsid w:val="00B82C8A"/>
    <w:rsid w:val="00B82F40"/>
    <w:rsid w:val="00B83124"/>
    <w:rsid w:val="00B832CC"/>
    <w:rsid w:val="00B83422"/>
    <w:rsid w:val="00B83463"/>
    <w:rsid w:val="00B834DC"/>
    <w:rsid w:val="00B8358F"/>
    <w:rsid w:val="00B83590"/>
    <w:rsid w:val="00B83680"/>
    <w:rsid w:val="00B83681"/>
    <w:rsid w:val="00B83933"/>
    <w:rsid w:val="00B83A2E"/>
    <w:rsid w:val="00B83A6D"/>
    <w:rsid w:val="00B83A8F"/>
    <w:rsid w:val="00B83DAD"/>
    <w:rsid w:val="00B83E1A"/>
    <w:rsid w:val="00B83FB4"/>
    <w:rsid w:val="00B84026"/>
    <w:rsid w:val="00B841EC"/>
    <w:rsid w:val="00B8430F"/>
    <w:rsid w:val="00B844C3"/>
    <w:rsid w:val="00B84893"/>
    <w:rsid w:val="00B848F8"/>
    <w:rsid w:val="00B84BA5"/>
    <w:rsid w:val="00B8502D"/>
    <w:rsid w:val="00B8506D"/>
    <w:rsid w:val="00B85128"/>
    <w:rsid w:val="00B85188"/>
    <w:rsid w:val="00B851EC"/>
    <w:rsid w:val="00B85292"/>
    <w:rsid w:val="00B855D9"/>
    <w:rsid w:val="00B857F3"/>
    <w:rsid w:val="00B85868"/>
    <w:rsid w:val="00B858F6"/>
    <w:rsid w:val="00B85987"/>
    <w:rsid w:val="00B85B5B"/>
    <w:rsid w:val="00B85CA8"/>
    <w:rsid w:val="00B85EF1"/>
    <w:rsid w:val="00B860C7"/>
    <w:rsid w:val="00B8624D"/>
    <w:rsid w:val="00B86405"/>
    <w:rsid w:val="00B86645"/>
    <w:rsid w:val="00B86753"/>
    <w:rsid w:val="00B86789"/>
    <w:rsid w:val="00B8684F"/>
    <w:rsid w:val="00B86C31"/>
    <w:rsid w:val="00B86D99"/>
    <w:rsid w:val="00B86EBF"/>
    <w:rsid w:val="00B875A0"/>
    <w:rsid w:val="00B8762D"/>
    <w:rsid w:val="00B876CF"/>
    <w:rsid w:val="00B87719"/>
    <w:rsid w:val="00B87879"/>
    <w:rsid w:val="00B87A6E"/>
    <w:rsid w:val="00B87AFA"/>
    <w:rsid w:val="00B87B9A"/>
    <w:rsid w:val="00B87C78"/>
    <w:rsid w:val="00B87D48"/>
    <w:rsid w:val="00B87EF1"/>
    <w:rsid w:val="00B87F83"/>
    <w:rsid w:val="00B901C0"/>
    <w:rsid w:val="00B90244"/>
    <w:rsid w:val="00B9041F"/>
    <w:rsid w:val="00B90453"/>
    <w:rsid w:val="00B90512"/>
    <w:rsid w:val="00B905AA"/>
    <w:rsid w:val="00B906FB"/>
    <w:rsid w:val="00B907BF"/>
    <w:rsid w:val="00B908E3"/>
    <w:rsid w:val="00B90A0B"/>
    <w:rsid w:val="00B90AD6"/>
    <w:rsid w:val="00B90B15"/>
    <w:rsid w:val="00B90B31"/>
    <w:rsid w:val="00B90BF0"/>
    <w:rsid w:val="00B90DA0"/>
    <w:rsid w:val="00B90EB1"/>
    <w:rsid w:val="00B90FFD"/>
    <w:rsid w:val="00B910E2"/>
    <w:rsid w:val="00B91208"/>
    <w:rsid w:val="00B912CF"/>
    <w:rsid w:val="00B91384"/>
    <w:rsid w:val="00B915B6"/>
    <w:rsid w:val="00B91998"/>
    <w:rsid w:val="00B91B9A"/>
    <w:rsid w:val="00B91C16"/>
    <w:rsid w:val="00B92168"/>
    <w:rsid w:val="00B9219D"/>
    <w:rsid w:val="00B921F6"/>
    <w:rsid w:val="00B92349"/>
    <w:rsid w:val="00B924C6"/>
    <w:rsid w:val="00B924EC"/>
    <w:rsid w:val="00B92676"/>
    <w:rsid w:val="00B92686"/>
    <w:rsid w:val="00B928B8"/>
    <w:rsid w:val="00B92985"/>
    <w:rsid w:val="00B929B9"/>
    <w:rsid w:val="00B92D61"/>
    <w:rsid w:val="00B932A6"/>
    <w:rsid w:val="00B932C0"/>
    <w:rsid w:val="00B933C9"/>
    <w:rsid w:val="00B93484"/>
    <w:rsid w:val="00B93486"/>
    <w:rsid w:val="00B9366F"/>
    <w:rsid w:val="00B939C2"/>
    <w:rsid w:val="00B93E0A"/>
    <w:rsid w:val="00B93E0E"/>
    <w:rsid w:val="00B93E9A"/>
    <w:rsid w:val="00B93EB8"/>
    <w:rsid w:val="00B9405C"/>
    <w:rsid w:val="00B940F4"/>
    <w:rsid w:val="00B94A27"/>
    <w:rsid w:val="00B94AB2"/>
    <w:rsid w:val="00B94C2D"/>
    <w:rsid w:val="00B94C33"/>
    <w:rsid w:val="00B94C47"/>
    <w:rsid w:val="00B94DE0"/>
    <w:rsid w:val="00B94DF2"/>
    <w:rsid w:val="00B95025"/>
    <w:rsid w:val="00B9521F"/>
    <w:rsid w:val="00B952C6"/>
    <w:rsid w:val="00B952C9"/>
    <w:rsid w:val="00B95549"/>
    <w:rsid w:val="00B9583A"/>
    <w:rsid w:val="00B958CD"/>
    <w:rsid w:val="00B95C03"/>
    <w:rsid w:val="00B95DB9"/>
    <w:rsid w:val="00B95E71"/>
    <w:rsid w:val="00B96160"/>
    <w:rsid w:val="00B96577"/>
    <w:rsid w:val="00B96636"/>
    <w:rsid w:val="00B9669F"/>
    <w:rsid w:val="00B968A3"/>
    <w:rsid w:val="00B96945"/>
    <w:rsid w:val="00B96A53"/>
    <w:rsid w:val="00B96A65"/>
    <w:rsid w:val="00B96AE5"/>
    <w:rsid w:val="00B96AE7"/>
    <w:rsid w:val="00B96BD9"/>
    <w:rsid w:val="00B96BF8"/>
    <w:rsid w:val="00B96E53"/>
    <w:rsid w:val="00B97084"/>
    <w:rsid w:val="00B97116"/>
    <w:rsid w:val="00B97213"/>
    <w:rsid w:val="00B97651"/>
    <w:rsid w:val="00B97880"/>
    <w:rsid w:val="00B979D4"/>
    <w:rsid w:val="00B979F8"/>
    <w:rsid w:val="00B97A0E"/>
    <w:rsid w:val="00B97BDA"/>
    <w:rsid w:val="00B97DE8"/>
    <w:rsid w:val="00BA032D"/>
    <w:rsid w:val="00BA0350"/>
    <w:rsid w:val="00BA06AA"/>
    <w:rsid w:val="00BA080C"/>
    <w:rsid w:val="00BA0825"/>
    <w:rsid w:val="00BA0836"/>
    <w:rsid w:val="00BA0A05"/>
    <w:rsid w:val="00BA0D97"/>
    <w:rsid w:val="00BA0D9D"/>
    <w:rsid w:val="00BA0DC7"/>
    <w:rsid w:val="00BA0E18"/>
    <w:rsid w:val="00BA0E58"/>
    <w:rsid w:val="00BA0F1D"/>
    <w:rsid w:val="00BA10A3"/>
    <w:rsid w:val="00BA1137"/>
    <w:rsid w:val="00BA14B9"/>
    <w:rsid w:val="00BA14E3"/>
    <w:rsid w:val="00BA152C"/>
    <w:rsid w:val="00BA1631"/>
    <w:rsid w:val="00BA18A5"/>
    <w:rsid w:val="00BA19FE"/>
    <w:rsid w:val="00BA1A00"/>
    <w:rsid w:val="00BA1B0C"/>
    <w:rsid w:val="00BA1E54"/>
    <w:rsid w:val="00BA1F32"/>
    <w:rsid w:val="00BA2036"/>
    <w:rsid w:val="00BA21A7"/>
    <w:rsid w:val="00BA25D4"/>
    <w:rsid w:val="00BA26A8"/>
    <w:rsid w:val="00BA2792"/>
    <w:rsid w:val="00BA27DB"/>
    <w:rsid w:val="00BA284A"/>
    <w:rsid w:val="00BA2A0A"/>
    <w:rsid w:val="00BA2A4E"/>
    <w:rsid w:val="00BA2D94"/>
    <w:rsid w:val="00BA2E38"/>
    <w:rsid w:val="00BA2EE0"/>
    <w:rsid w:val="00BA2F3B"/>
    <w:rsid w:val="00BA2FEB"/>
    <w:rsid w:val="00BA30F4"/>
    <w:rsid w:val="00BA339B"/>
    <w:rsid w:val="00BA359C"/>
    <w:rsid w:val="00BA3638"/>
    <w:rsid w:val="00BA3679"/>
    <w:rsid w:val="00BA37EA"/>
    <w:rsid w:val="00BA3A8B"/>
    <w:rsid w:val="00BA3C08"/>
    <w:rsid w:val="00BA3D34"/>
    <w:rsid w:val="00BA439C"/>
    <w:rsid w:val="00BA43BD"/>
    <w:rsid w:val="00BA442B"/>
    <w:rsid w:val="00BA44C5"/>
    <w:rsid w:val="00BA473D"/>
    <w:rsid w:val="00BA477A"/>
    <w:rsid w:val="00BA4971"/>
    <w:rsid w:val="00BA4A52"/>
    <w:rsid w:val="00BA4A91"/>
    <w:rsid w:val="00BA4BB9"/>
    <w:rsid w:val="00BA4C54"/>
    <w:rsid w:val="00BA505B"/>
    <w:rsid w:val="00BA5073"/>
    <w:rsid w:val="00BA516D"/>
    <w:rsid w:val="00BA51EB"/>
    <w:rsid w:val="00BA57EE"/>
    <w:rsid w:val="00BA581E"/>
    <w:rsid w:val="00BA5A70"/>
    <w:rsid w:val="00BA5B5D"/>
    <w:rsid w:val="00BA5B68"/>
    <w:rsid w:val="00BA5CB5"/>
    <w:rsid w:val="00BA5E25"/>
    <w:rsid w:val="00BA5F27"/>
    <w:rsid w:val="00BA5F6B"/>
    <w:rsid w:val="00BA639E"/>
    <w:rsid w:val="00BA6592"/>
    <w:rsid w:val="00BA65F1"/>
    <w:rsid w:val="00BA673C"/>
    <w:rsid w:val="00BA674A"/>
    <w:rsid w:val="00BA6801"/>
    <w:rsid w:val="00BA68C5"/>
    <w:rsid w:val="00BA6932"/>
    <w:rsid w:val="00BA6970"/>
    <w:rsid w:val="00BA6D10"/>
    <w:rsid w:val="00BA6F8B"/>
    <w:rsid w:val="00BA719A"/>
    <w:rsid w:val="00BA73F5"/>
    <w:rsid w:val="00BA7449"/>
    <w:rsid w:val="00BA7486"/>
    <w:rsid w:val="00BA77A0"/>
    <w:rsid w:val="00BA7890"/>
    <w:rsid w:val="00BA7940"/>
    <w:rsid w:val="00BA79AC"/>
    <w:rsid w:val="00BA7A3B"/>
    <w:rsid w:val="00BA7B5A"/>
    <w:rsid w:val="00BA7C3B"/>
    <w:rsid w:val="00BA7CFD"/>
    <w:rsid w:val="00BB0111"/>
    <w:rsid w:val="00BB0600"/>
    <w:rsid w:val="00BB0A8C"/>
    <w:rsid w:val="00BB0C38"/>
    <w:rsid w:val="00BB0CE6"/>
    <w:rsid w:val="00BB0D37"/>
    <w:rsid w:val="00BB0D76"/>
    <w:rsid w:val="00BB1013"/>
    <w:rsid w:val="00BB1111"/>
    <w:rsid w:val="00BB18EA"/>
    <w:rsid w:val="00BB1EF3"/>
    <w:rsid w:val="00BB225A"/>
    <w:rsid w:val="00BB22A7"/>
    <w:rsid w:val="00BB2319"/>
    <w:rsid w:val="00BB236D"/>
    <w:rsid w:val="00BB23BD"/>
    <w:rsid w:val="00BB258C"/>
    <w:rsid w:val="00BB2A62"/>
    <w:rsid w:val="00BB2C4D"/>
    <w:rsid w:val="00BB2D59"/>
    <w:rsid w:val="00BB2FD6"/>
    <w:rsid w:val="00BB3099"/>
    <w:rsid w:val="00BB32AA"/>
    <w:rsid w:val="00BB3465"/>
    <w:rsid w:val="00BB34ED"/>
    <w:rsid w:val="00BB35CA"/>
    <w:rsid w:val="00BB3637"/>
    <w:rsid w:val="00BB390D"/>
    <w:rsid w:val="00BB3972"/>
    <w:rsid w:val="00BB3CE6"/>
    <w:rsid w:val="00BB3DD6"/>
    <w:rsid w:val="00BB3EC2"/>
    <w:rsid w:val="00BB4016"/>
    <w:rsid w:val="00BB4054"/>
    <w:rsid w:val="00BB413B"/>
    <w:rsid w:val="00BB4254"/>
    <w:rsid w:val="00BB440D"/>
    <w:rsid w:val="00BB4439"/>
    <w:rsid w:val="00BB446C"/>
    <w:rsid w:val="00BB454E"/>
    <w:rsid w:val="00BB4631"/>
    <w:rsid w:val="00BB481F"/>
    <w:rsid w:val="00BB4850"/>
    <w:rsid w:val="00BB4BCC"/>
    <w:rsid w:val="00BB4DF6"/>
    <w:rsid w:val="00BB53EF"/>
    <w:rsid w:val="00BB54ED"/>
    <w:rsid w:val="00BB5523"/>
    <w:rsid w:val="00BB557B"/>
    <w:rsid w:val="00BB57CC"/>
    <w:rsid w:val="00BB595B"/>
    <w:rsid w:val="00BB5AEA"/>
    <w:rsid w:val="00BB5CC2"/>
    <w:rsid w:val="00BB5CC9"/>
    <w:rsid w:val="00BB5CEC"/>
    <w:rsid w:val="00BB5F28"/>
    <w:rsid w:val="00BB5F85"/>
    <w:rsid w:val="00BB5FD3"/>
    <w:rsid w:val="00BB5FEA"/>
    <w:rsid w:val="00BB60F5"/>
    <w:rsid w:val="00BB629F"/>
    <w:rsid w:val="00BB62E8"/>
    <w:rsid w:val="00BB64D1"/>
    <w:rsid w:val="00BB65A0"/>
    <w:rsid w:val="00BB661E"/>
    <w:rsid w:val="00BB671A"/>
    <w:rsid w:val="00BB6808"/>
    <w:rsid w:val="00BB6B1D"/>
    <w:rsid w:val="00BB6B65"/>
    <w:rsid w:val="00BB6BF7"/>
    <w:rsid w:val="00BB7083"/>
    <w:rsid w:val="00BB715B"/>
    <w:rsid w:val="00BB716F"/>
    <w:rsid w:val="00BB71A8"/>
    <w:rsid w:val="00BB7263"/>
    <w:rsid w:val="00BB72D5"/>
    <w:rsid w:val="00BB72DC"/>
    <w:rsid w:val="00BB7382"/>
    <w:rsid w:val="00BB75F2"/>
    <w:rsid w:val="00BB7638"/>
    <w:rsid w:val="00BB77D8"/>
    <w:rsid w:val="00BB77F3"/>
    <w:rsid w:val="00BB7901"/>
    <w:rsid w:val="00BB7E10"/>
    <w:rsid w:val="00BC019B"/>
    <w:rsid w:val="00BC0272"/>
    <w:rsid w:val="00BC037A"/>
    <w:rsid w:val="00BC0583"/>
    <w:rsid w:val="00BC073F"/>
    <w:rsid w:val="00BC09FB"/>
    <w:rsid w:val="00BC0AA0"/>
    <w:rsid w:val="00BC0BBF"/>
    <w:rsid w:val="00BC0E71"/>
    <w:rsid w:val="00BC0EA6"/>
    <w:rsid w:val="00BC0FB9"/>
    <w:rsid w:val="00BC1036"/>
    <w:rsid w:val="00BC1533"/>
    <w:rsid w:val="00BC16AD"/>
    <w:rsid w:val="00BC1800"/>
    <w:rsid w:val="00BC1AE8"/>
    <w:rsid w:val="00BC1B87"/>
    <w:rsid w:val="00BC1BDD"/>
    <w:rsid w:val="00BC1E46"/>
    <w:rsid w:val="00BC1E90"/>
    <w:rsid w:val="00BC2130"/>
    <w:rsid w:val="00BC21C5"/>
    <w:rsid w:val="00BC226A"/>
    <w:rsid w:val="00BC22F2"/>
    <w:rsid w:val="00BC23C0"/>
    <w:rsid w:val="00BC25EE"/>
    <w:rsid w:val="00BC2749"/>
    <w:rsid w:val="00BC2816"/>
    <w:rsid w:val="00BC2A3D"/>
    <w:rsid w:val="00BC2A69"/>
    <w:rsid w:val="00BC2B35"/>
    <w:rsid w:val="00BC2F5B"/>
    <w:rsid w:val="00BC2FC7"/>
    <w:rsid w:val="00BC316F"/>
    <w:rsid w:val="00BC3186"/>
    <w:rsid w:val="00BC319B"/>
    <w:rsid w:val="00BC3374"/>
    <w:rsid w:val="00BC3643"/>
    <w:rsid w:val="00BC3760"/>
    <w:rsid w:val="00BC3856"/>
    <w:rsid w:val="00BC3C0E"/>
    <w:rsid w:val="00BC3C16"/>
    <w:rsid w:val="00BC3C3F"/>
    <w:rsid w:val="00BC3E4F"/>
    <w:rsid w:val="00BC3ED5"/>
    <w:rsid w:val="00BC3F20"/>
    <w:rsid w:val="00BC4211"/>
    <w:rsid w:val="00BC44F3"/>
    <w:rsid w:val="00BC4521"/>
    <w:rsid w:val="00BC46BD"/>
    <w:rsid w:val="00BC49BE"/>
    <w:rsid w:val="00BC4C62"/>
    <w:rsid w:val="00BC4CE0"/>
    <w:rsid w:val="00BC4F3C"/>
    <w:rsid w:val="00BC4FD8"/>
    <w:rsid w:val="00BC5287"/>
    <w:rsid w:val="00BC53CC"/>
    <w:rsid w:val="00BC53F5"/>
    <w:rsid w:val="00BC5445"/>
    <w:rsid w:val="00BC56E7"/>
    <w:rsid w:val="00BC573D"/>
    <w:rsid w:val="00BC578C"/>
    <w:rsid w:val="00BC59A9"/>
    <w:rsid w:val="00BC5ADA"/>
    <w:rsid w:val="00BC5DA8"/>
    <w:rsid w:val="00BC603F"/>
    <w:rsid w:val="00BC60B5"/>
    <w:rsid w:val="00BC6270"/>
    <w:rsid w:val="00BC627E"/>
    <w:rsid w:val="00BC62AB"/>
    <w:rsid w:val="00BC650B"/>
    <w:rsid w:val="00BC66A3"/>
    <w:rsid w:val="00BC66CA"/>
    <w:rsid w:val="00BC68AF"/>
    <w:rsid w:val="00BC6920"/>
    <w:rsid w:val="00BC6946"/>
    <w:rsid w:val="00BC6C67"/>
    <w:rsid w:val="00BC6C9A"/>
    <w:rsid w:val="00BC6D90"/>
    <w:rsid w:val="00BC6E90"/>
    <w:rsid w:val="00BC70A3"/>
    <w:rsid w:val="00BC70D7"/>
    <w:rsid w:val="00BC7237"/>
    <w:rsid w:val="00BC745C"/>
    <w:rsid w:val="00BC7602"/>
    <w:rsid w:val="00BC7721"/>
    <w:rsid w:val="00BC789E"/>
    <w:rsid w:val="00BC78D2"/>
    <w:rsid w:val="00BC7AE0"/>
    <w:rsid w:val="00BC7B8B"/>
    <w:rsid w:val="00BC7D25"/>
    <w:rsid w:val="00BD0005"/>
    <w:rsid w:val="00BD0133"/>
    <w:rsid w:val="00BD02DF"/>
    <w:rsid w:val="00BD059F"/>
    <w:rsid w:val="00BD05C4"/>
    <w:rsid w:val="00BD05C7"/>
    <w:rsid w:val="00BD0653"/>
    <w:rsid w:val="00BD066F"/>
    <w:rsid w:val="00BD0B54"/>
    <w:rsid w:val="00BD0BC6"/>
    <w:rsid w:val="00BD0CFD"/>
    <w:rsid w:val="00BD0EC7"/>
    <w:rsid w:val="00BD114C"/>
    <w:rsid w:val="00BD11F2"/>
    <w:rsid w:val="00BD127A"/>
    <w:rsid w:val="00BD12D6"/>
    <w:rsid w:val="00BD14A2"/>
    <w:rsid w:val="00BD16A6"/>
    <w:rsid w:val="00BD173F"/>
    <w:rsid w:val="00BD183F"/>
    <w:rsid w:val="00BD1882"/>
    <w:rsid w:val="00BD1995"/>
    <w:rsid w:val="00BD1A47"/>
    <w:rsid w:val="00BD1D10"/>
    <w:rsid w:val="00BD2212"/>
    <w:rsid w:val="00BD2227"/>
    <w:rsid w:val="00BD23A5"/>
    <w:rsid w:val="00BD24BD"/>
    <w:rsid w:val="00BD26E1"/>
    <w:rsid w:val="00BD27E2"/>
    <w:rsid w:val="00BD2A2D"/>
    <w:rsid w:val="00BD2B13"/>
    <w:rsid w:val="00BD2F1C"/>
    <w:rsid w:val="00BD2F56"/>
    <w:rsid w:val="00BD2F8D"/>
    <w:rsid w:val="00BD355D"/>
    <w:rsid w:val="00BD3631"/>
    <w:rsid w:val="00BD3781"/>
    <w:rsid w:val="00BD385A"/>
    <w:rsid w:val="00BD38EC"/>
    <w:rsid w:val="00BD3970"/>
    <w:rsid w:val="00BD3A4F"/>
    <w:rsid w:val="00BD3B3E"/>
    <w:rsid w:val="00BD3D8C"/>
    <w:rsid w:val="00BD3E88"/>
    <w:rsid w:val="00BD3EA8"/>
    <w:rsid w:val="00BD3EFA"/>
    <w:rsid w:val="00BD430A"/>
    <w:rsid w:val="00BD4420"/>
    <w:rsid w:val="00BD44E7"/>
    <w:rsid w:val="00BD48EC"/>
    <w:rsid w:val="00BD49EE"/>
    <w:rsid w:val="00BD4B9E"/>
    <w:rsid w:val="00BD4D3C"/>
    <w:rsid w:val="00BD4F71"/>
    <w:rsid w:val="00BD5093"/>
    <w:rsid w:val="00BD5120"/>
    <w:rsid w:val="00BD5134"/>
    <w:rsid w:val="00BD525F"/>
    <w:rsid w:val="00BD53B3"/>
    <w:rsid w:val="00BD5612"/>
    <w:rsid w:val="00BD5768"/>
    <w:rsid w:val="00BD57F7"/>
    <w:rsid w:val="00BD5887"/>
    <w:rsid w:val="00BD58D6"/>
    <w:rsid w:val="00BD59CC"/>
    <w:rsid w:val="00BD5C2E"/>
    <w:rsid w:val="00BD5D2E"/>
    <w:rsid w:val="00BD5D3F"/>
    <w:rsid w:val="00BD5D41"/>
    <w:rsid w:val="00BD5D92"/>
    <w:rsid w:val="00BD5DCB"/>
    <w:rsid w:val="00BD6015"/>
    <w:rsid w:val="00BD612A"/>
    <w:rsid w:val="00BD63B6"/>
    <w:rsid w:val="00BD63FC"/>
    <w:rsid w:val="00BD669C"/>
    <w:rsid w:val="00BD6939"/>
    <w:rsid w:val="00BD6943"/>
    <w:rsid w:val="00BD6955"/>
    <w:rsid w:val="00BD6B9C"/>
    <w:rsid w:val="00BD6E7A"/>
    <w:rsid w:val="00BD7326"/>
    <w:rsid w:val="00BD74DD"/>
    <w:rsid w:val="00BD76A6"/>
    <w:rsid w:val="00BD76E1"/>
    <w:rsid w:val="00BD7E95"/>
    <w:rsid w:val="00BE027C"/>
    <w:rsid w:val="00BE0357"/>
    <w:rsid w:val="00BE046A"/>
    <w:rsid w:val="00BE0493"/>
    <w:rsid w:val="00BE0575"/>
    <w:rsid w:val="00BE07C8"/>
    <w:rsid w:val="00BE0D51"/>
    <w:rsid w:val="00BE0DC8"/>
    <w:rsid w:val="00BE0E12"/>
    <w:rsid w:val="00BE0E13"/>
    <w:rsid w:val="00BE0E77"/>
    <w:rsid w:val="00BE0E8F"/>
    <w:rsid w:val="00BE0EFE"/>
    <w:rsid w:val="00BE0F6B"/>
    <w:rsid w:val="00BE0FF1"/>
    <w:rsid w:val="00BE10A8"/>
    <w:rsid w:val="00BE10C5"/>
    <w:rsid w:val="00BE10D2"/>
    <w:rsid w:val="00BE117F"/>
    <w:rsid w:val="00BE1281"/>
    <w:rsid w:val="00BE128E"/>
    <w:rsid w:val="00BE1411"/>
    <w:rsid w:val="00BE17A7"/>
    <w:rsid w:val="00BE17B0"/>
    <w:rsid w:val="00BE192E"/>
    <w:rsid w:val="00BE1A35"/>
    <w:rsid w:val="00BE1A5C"/>
    <w:rsid w:val="00BE1AAA"/>
    <w:rsid w:val="00BE1E4A"/>
    <w:rsid w:val="00BE1ED0"/>
    <w:rsid w:val="00BE1FA8"/>
    <w:rsid w:val="00BE20E8"/>
    <w:rsid w:val="00BE2112"/>
    <w:rsid w:val="00BE215E"/>
    <w:rsid w:val="00BE2160"/>
    <w:rsid w:val="00BE2252"/>
    <w:rsid w:val="00BE2305"/>
    <w:rsid w:val="00BE24D8"/>
    <w:rsid w:val="00BE263D"/>
    <w:rsid w:val="00BE2699"/>
    <w:rsid w:val="00BE273D"/>
    <w:rsid w:val="00BE2A09"/>
    <w:rsid w:val="00BE2C7F"/>
    <w:rsid w:val="00BE2CEE"/>
    <w:rsid w:val="00BE2D06"/>
    <w:rsid w:val="00BE2E23"/>
    <w:rsid w:val="00BE2E3F"/>
    <w:rsid w:val="00BE2F9D"/>
    <w:rsid w:val="00BE2FCA"/>
    <w:rsid w:val="00BE30DA"/>
    <w:rsid w:val="00BE32A6"/>
    <w:rsid w:val="00BE33C2"/>
    <w:rsid w:val="00BE34D9"/>
    <w:rsid w:val="00BE3567"/>
    <w:rsid w:val="00BE3785"/>
    <w:rsid w:val="00BE3788"/>
    <w:rsid w:val="00BE3879"/>
    <w:rsid w:val="00BE3D83"/>
    <w:rsid w:val="00BE3F8A"/>
    <w:rsid w:val="00BE40B8"/>
    <w:rsid w:val="00BE4597"/>
    <w:rsid w:val="00BE45CC"/>
    <w:rsid w:val="00BE4762"/>
    <w:rsid w:val="00BE47FC"/>
    <w:rsid w:val="00BE4845"/>
    <w:rsid w:val="00BE486B"/>
    <w:rsid w:val="00BE4AF6"/>
    <w:rsid w:val="00BE4CBC"/>
    <w:rsid w:val="00BE4DEE"/>
    <w:rsid w:val="00BE51CE"/>
    <w:rsid w:val="00BE53E1"/>
    <w:rsid w:val="00BE55AD"/>
    <w:rsid w:val="00BE5692"/>
    <w:rsid w:val="00BE5818"/>
    <w:rsid w:val="00BE587B"/>
    <w:rsid w:val="00BE5985"/>
    <w:rsid w:val="00BE5C38"/>
    <w:rsid w:val="00BE5E22"/>
    <w:rsid w:val="00BE5F4F"/>
    <w:rsid w:val="00BE5F83"/>
    <w:rsid w:val="00BE63A4"/>
    <w:rsid w:val="00BE64BC"/>
    <w:rsid w:val="00BE66DE"/>
    <w:rsid w:val="00BE69AC"/>
    <w:rsid w:val="00BE69F2"/>
    <w:rsid w:val="00BE6B63"/>
    <w:rsid w:val="00BE6CB5"/>
    <w:rsid w:val="00BE6CEE"/>
    <w:rsid w:val="00BE6F45"/>
    <w:rsid w:val="00BE6F4F"/>
    <w:rsid w:val="00BE7113"/>
    <w:rsid w:val="00BE744C"/>
    <w:rsid w:val="00BE7499"/>
    <w:rsid w:val="00BE75C7"/>
    <w:rsid w:val="00BE78C9"/>
    <w:rsid w:val="00BE7C8B"/>
    <w:rsid w:val="00BE7E87"/>
    <w:rsid w:val="00BE7F91"/>
    <w:rsid w:val="00BF0037"/>
    <w:rsid w:val="00BF007C"/>
    <w:rsid w:val="00BF01E8"/>
    <w:rsid w:val="00BF02C7"/>
    <w:rsid w:val="00BF03E6"/>
    <w:rsid w:val="00BF051E"/>
    <w:rsid w:val="00BF06F0"/>
    <w:rsid w:val="00BF0771"/>
    <w:rsid w:val="00BF087F"/>
    <w:rsid w:val="00BF09DF"/>
    <w:rsid w:val="00BF0B67"/>
    <w:rsid w:val="00BF0BB7"/>
    <w:rsid w:val="00BF0C76"/>
    <w:rsid w:val="00BF0D08"/>
    <w:rsid w:val="00BF0D2A"/>
    <w:rsid w:val="00BF0DD7"/>
    <w:rsid w:val="00BF0FCE"/>
    <w:rsid w:val="00BF11B9"/>
    <w:rsid w:val="00BF184F"/>
    <w:rsid w:val="00BF18DA"/>
    <w:rsid w:val="00BF1A47"/>
    <w:rsid w:val="00BF1AB1"/>
    <w:rsid w:val="00BF1B8D"/>
    <w:rsid w:val="00BF1E8A"/>
    <w:rsid w:val="00BF2387"/>
    <w:rsid w:val="00BF2396"/>
    <w:rsid w:val="00BF23ED"/>
    <w:rsid w:val="00BF25CC"/>
    <w:rsid w:val="00BF27FC"/>
    <w:rsid w:val="00BF2873"/>
    <w:rsid w:val="00BF29AA"/>
    <w:rsid w:val="00BF29B3"/>
    <w:rsid w:val="00BF2AA1"/>
    <w:rsid w:val="00BF2B41"/>
    <w:rsid w:val="00BF2CE7"/>
    <w:rsid w:val="00BF2DE1"/>
    <w:rsid w:val="00BF2E5F"/>
    <w:rsid w:val="00BF3102"/>
    <w:rsid w:val="00BF3300"/>
    <w:rsid w:val="00BF34BE"/>
    <w:rsid w:val="00BF364D"/>
    <w:rsid w:val="00BF3878"/>
    <w:rsid w:val="00BF3A9C"/>
    <w:rsid w:val="00BF3B6D"/>
    <w:rsid w:val="00BF3B79"/>
    <w:rsid w:val="00BF3BFA"/>
    <w:rsid w:val="00BF3D27"/>
    <w:rsid w:val="00BF3F62"/>
    <w:rsid w:val="00BF4142"/>
    <w:rsid w:val="00BF48EE"/>
    <w:rsid w:val="00BF4C01"/>
    <w:rsid w:val="00BF4FD6"/>
    <w:rsid w:val="00BF4FE5"/>
    <w:rsid w:val="00BF510D"/>
    <w:rsid w:val="00BF5261"/>
    <w:rsid w:val="00BF539F"/>
    <w:rsid w:val="00BF53B4"/>
    <w:rsid w:val="00BF544D"/>
    <w:rsid w:val="00BF5466"/>
    <w:rsid w:val="00BF54C4"/>
    <w:rsid w:val="00BF5550"/>
    <w:rsid w:val="00BF5602"/>
    <w:rsid w:val="00BF577D"/>
    <w:rsid w:val="00BF5C47"/>
    <w:rsid w:val="00BF6586"/>
    <w:rsid w:val="00BF6658"/>
    <w:rsid w:val="00BF6871"/>
    <w:rsid w:val="00BF6881"/>
    <w:rsid w:val="00BF6B01"/>
    <w:rsid w:val="00BF6F17"/>
    <w:rsid w:val="00BF72DB"/>
    <w:rsid w:val="00BF72EB"/>
    <w:rsid w:val="00BF75A1"/>
    <w:rsid w:val="00BF7603"/>
    <w:rsid w:val="00BF7645"/>
    <w:rsid w:val="00BF764D"/>
    <w:rsid w:val="00BF771B"/>
    <w:rsid w:val="00BF7740"/>
    <w:rsid w:val="00BF77B8"/>
    <w:rsid w:val="00BF78DD"/>
    <w:rsid w:val="00BF794B"/>
    <w:rsid w:val="00BF7A5C"/>
    <w:rsid w:val="00BF7AF8"/>
    <w:rsid w:val="00BF7B7F"/>
    <w:rsid w:val="00BF7BA3"/>
    <w:rsid w:val="00BF7EE7"/>
    <w:rsid w:val="00C0009F"/>
    <w:rsid w:val="00C0022B"/>
    <w:rsid w:val="00C0042B"/>
    <w:rsid w:val="00C005BA"/>
    <w:rsid w:val="00C0068E"/>
    <w:rsid w:val="00C00690"/>
    <w:rsid w:val="00C0081E"/>
    <w:rsid w:val="00C00A29"/>
    <w:rsid w:val="00C00CF4"/>
    <w:rsid w:val="00C00EAE"/>
    <w:rsid w:val="00C00EB5"/>
    <w:rsid w:val="00C00EFE"/>
    <w:rsid w:val="00C00F79"/>
    <w:rsid w:val="00C010B6"/>
    <w:rsid w:val="00C01342"/>
    <w:rsid w:val="00C01478"/>
    <w:rsid w:val="00C01500"/>
    <w:rsid w:val="00C01602"/>
    <w:rsid w:val="00C01729"/>
    <w:rsid w:val="00C017A2"/>
    <w:rsid w:val="00C0187D"/>
    <w:rsid w:val="00C01983"/>
    <w:rsid w:val="00C01B46"/>
    <w:rsid w:val="00C01BFF"/>
    <w:rsid w:val="00C01C48"/>
    <w:rsid w:val="00C01C90"/>
    <w:rsid w:val="00C01E4B"/>
    <w:rsid w:val="00C01FFB"/>
    <w:rsid w:val="00C02127"/>
    <w:rsid w:val="00C02152"/>
    <w:rsid w:val="00C02333"/>
    <w:rsid w:val="00C02337"/>
    <w:rsid w:val="00C02375"/>
    <w:rsid w:val="00C02485"/>
    <w:rsid w:val="00C025B3"/>
    <w:rsid w:val="00C02854"/>
    <w:rsid w:val="00C028E3"/>
    <w:rsid w:val="00C028F1"/>
    <w:rsid w:val="00C02900"/>
    <w:rsid w:val="00C02C4F"/>
    <w:rsid w:val="00C02C5D"/>
    <w:rsid w:val="00C02CEA"/>
    <w:rsid w:val="00C02FFC"/>
    <w:rsid w:val="00C037AE"/>
    <w:rsid w:val="00C038E1"/>
    <w:rsid w:val="00C039A8"/>
    <w:rsid w:val="00C039FD"/>
    <w:rsid w:val="00C03B5D"/>
    <w:rsid w:val="00C03C5E"/>
    <w:rsid w:val="00C03D8B"/>
    <w:rsid w:val="00C03E64"/>
    <w:rsid w:val="00C03F23"/>
    <w:rsid w:val="00C04134"/>
    <w:rsid w:val="00C04295"/>
    <w:rsid w:val="00C042E5"/>
    <w:rsid w:val="00C042E9"/>
    <w:rsid w:val="00C04305"/>
    <w:rsid w:val="00C04388"/>
    <w:rsid w:val="00C043C7"/>
    <w:rsid w:val="00C04507"/>
    <w:rsid w:val="00C0492D"/>
    <w:rsid w:val="00C04A2B"/>
    <w:rsid w:val="00C04AC2"/>
    <w:rsid w:val="00C04C2E"/>
    <w:rsid w:val="00C04D3F"/>
    <w:rsid w:val="00C050D3"/>
    <w:rsid w:val="00C051DF"/>
    <w:rsid w:val="00C0524E"/>
    <w:rsid w:val="00C054F0"/>
    <w:rsid w:val="00C05795"/>
    <w:rsid w:val="00C05B4A"/>
    <w:rsid w:val="00C05B96"/>
    <w:rsid w:val="00C05F74"/>
    <w:rsid w:val="00C06005"/>
    <w:rsid w:val="00C061D9"/>
    <w:rsid w:val="00C0626F"/>
    <w:rsid w:val="00C06286"/>
    <w:rsid w:val="00C06533"/>
    <w:rsid w:val="00C0660F"/>
    <w:rsid w:val="00C067A2"/>
    <w:rsid w:val="00C06891"/>
    <w:rsid w:val="00C06C33"/>
    <w:rsid w:val="00C06C8B"/>
    <w:rsid w:val="00C06DA0"/>
    <w:rsid w:val="00C06DB9"/>
    <w:rsid w:val="00C06E36"/>
    <w:rsid w:val="00C072DE"/>
    <w:rsid w:val="00C073AB"/>
    <w:rsid w:val="00C073F0"/>
    <w:rsid w:val="00C074EA"/>
    <w:rsid w:val="00C07615"/>
    <w:rsid w:val="00C0772A"/>
    <w:rsid w:val="00C0778B"/>
    <w:rsid w:val="00C07795"/>
    <w:rsid w:val="00C07852"/>
    <w:rsid w:val="00C078CD"/>
    <w:rsid w:val="00C07B0D"/>
    <w:rsid w:val="00C07CCC"/>
    <w:rsid w:val="00C07D1A"/>
    <w:rsid w:val="00C07D4F"/>
    <w:rsid w:val="00C100AC"/>
    <w:rsid w:val="00C10296"/>
    <w:rsid w:val="00C1030B"/>
    <w:rsid w:val="00C104D7"/>
    <w:rsid w:val="00C104FD"/>
    <w:rsid w:val="00C1059A"/>
    <w:rsid w:val="00C1071A"/>
    <w:rsid w:val="00C109A4"/>
    <w:rsid w:val="00C10A0D"/>
    <w:rsid w:val="00C10CED"/>
    <w:rsid w:val="00C10D74"/>
    <w:rsid w:val="00C10DCE"/>
    <w:rsid w:val="00C1126C"/>
    <w:rsid w:val="00C11285"/>
    <w:rsid w:val="00C1136D"/>
    <w:rsid w:val="00C11448"/>
    <w:rsid w:val="00C117B9"/>
    <w:rsid w:val="00C11860"/>
    <w:rsid w:val="00C11950"/>
    <w:rsid w:val="00C11A1B"/>
    <w:rsid w:val="00C11A25"/>
    <w:rsid w:val="00C11ABC"/>
    <w:rsid w:val="00C11D0A"/>
    <w:rsid w:val="00C11DF8"/>
    <w:rsid w:val="00C11E78"/>
    <w:rsid w:val="00C1212B"/>
    <w:rsid w:val="00C12209"/>
    <w:rsid w:val="00C12211"/>
    <w:rsid w:val="00C12370"/>
    <w:rsid w:val="00C124C0"/>
    <w:rsid w:val="00C1254C"/>
    <w:rsid w:val="00C125DC"/>
    <w:rsid w:val="00C12836"/>
    <w:rsid w:val="00C12993"/>
    <w:rsid w:val="00C129EF"/>
    <w:rsid w:val="00C12A7D"/>
    <w:rsid w:val="00C12AE4"/>
    <w:rsid w:val="00C12DF3"/>
    <w:rsid w:val="00C13231"/>
    <w:rsid w:val="00C1332B"/>
    <w:rsid w:val="00C13663"/>
    <w:rsid w:val="00C13B39"/>
    <w:rsid w:val="00C13B58"/>
    <w:rsid w:val="00C13F04"/>
    <w:rsid w:val="00C13FED"/>
    <w:rsid w:val="00C14046"/>
    <w:rsid w:val="00C141BF"/>
    <w:rsid w:val="00C143C8"/>
    <w:rsid w:val="00C14843"/>
    <w:rsid w:val="00C14869"/>
    <w:rsid w:val="00C14AD1"/>
    <w:rsid w:val="00C14C1E"/>
    <w:rsid w:val="00C14C9C"/>
    <w:rsid w:val="00C14D83"/>
    <w:rsid w:val="00C14DE1"/>
    <w:rsid w:val="00C1523C"/>
    <w:rsid w:val="00C1544A"/>
    <w:rsid w:val="00C1595B"/>
    <w:rsid w:val="00C15D87"/>
    <w:rsid w:val="00C15D92"/>
    <w:rsid w:val="00C15E8D"/>
    <w:rsid w:val="00C15FB5"/>
    <w:rsid w:val="00C15FCC"/>
    <w:rsid w:val="00C16374"/>
    <w:rsid w:val="00C166A7"/>
    <w:rsid w:val="00C166AA"/>
    <w:rsid w:val="00C16958"/>
    <w:rsid w:val="00C16A64"/>
    <w:rsid w:val="00C16B01"/>
    <w:rsid w:val="00C16C1B"/>
    <w:rsid w:val="00C16C53"/>
    <w:rsid w:val="00C16F9A"/>
    <w:rsid w:val="00C16FDA"/>
    <w:rsid w:val="00C17188"/>
    <w:rsid w:val="00C17308"/>
    <w:rsid w:val="00C1737E"/>
    <w:rsid w:val="00C173FC"/>
    <w:rsid w:val="00C1744F"/>
    <w:rsid w:val="00C1748E"/>
    <w:rsid w:val="00C1788A"/>
    <w:rsid w:val="00C17957"/>
    <w:rsid w:val="00C17B05"/>
    <w:rsid w:val="00C17B60"/>
    <w:rsid w:val="00C17B69"/>
    <w:rsid w:val="00C17BA4"/>
    <w:rsid w:val="00C17C6A"/>
    <w:rsid w:val="00C17D47"/>
    <w:rsid w:val="00C205EC"/>
    <w:rsid w:val="00C2094A"/>
    <w:rsid w:val="00C20AFD"/>
    <w:rsid w:val="00C20B00"/>
    <w:rsid w:val="00C20D72"/>
    <w:rsid w:val="00C20DA0"/>
    <w:rsid w:val="00C20F06"/>
    <w:rsid w:val="00C21021"/>
    <w:rsid w:val="00C21074"/>
    <w:rsid w:val="00C210DB"/>
    <w:rsid w:val="00C211A2"/>
    <w:rsid w:val="00C211B7"/>
    <w:rsid w:val="00C21394"/>
    <w:rsid w:val="00C21493"/>
    <w:rsid w:val="00C21618"/>
    <w:rsid w:val="00C21754"/>
    <w:rsid w:val="00C218D7"/>
    <w:rsid w:val="00C219B8"/>
    <w:rsid w:val="00C21B42"/>
    <w:rsid w:val="00C21BB3"/>
    <w:rsid w:val="00C21C44"/>
    <w:rsid w:val="00C21D3E"/>
    <w:rsid w:val="00C21F2A"/>
    <w:rsid w:val="00C22079"/>
    <w:rsid w:val="00C2210B"/>
    <w:rsid w:val="00C22161"/>
    <w:rsid w:val="00C221FC"/>
    <w:rsid w:val="00C222AE"/>
    <w:rsid w:val="00C223CE"/>
    <w:rsid w:val="00C223F1"/>
    <w:rsid w:val="00C2246E"/>
    <w:rsid w:val="00C22491"/>
    <w:rsid w:val="00C224E8"/>
    <w:rsid w:val="00C22721"/>
    <w:rsid w:val="00C22B7D"/>
    <w:rsid w:val="00C22BF0"/>
    <w:rsid w:val="00C230E4"/>
    <w:rsid w:val="00C23170"/>
    <w:rsid w:val="00C2318B"/>
    <w:rsid w:val="00C231E3"/>
    <w:rsid w:val="00C2356B"/>
    <w:rsid w:val="00C2374B"/>
    <w:rsid w:val="00C2379A"/>
    <w:rsid w:val="00C23823"/>
    <w:rsid w:val="00C238E0"/>
    <w:rsid w:val="00C23A3C"/>
    <w:rsid w:val="00C23AC0"/>
    <w:rsid w:val="00C23E5E"/>
    <w:rsid w:val="00C241C5"/>
    <w:rsid w:val="00C24229"/>
    <w:rsid w:val="00C24574"/>
    <w:rsid w:val="00C2458D"/>
    <w:rsid w:val="00C247F8"/>
    <w:rsid w:val="00C248D7"/>
    <w:rsid w:val="00C249CB"/>
    <w:rsid w:val="00C24A51"/>
    <w:rsid w:val="00C24B1A"/>
    <w:rsid w:val="00C25074"/>
    <w:rsid w:val="00C2521E"/>
    <w:rsid w:val="00C252F7"/>
    <w:rsid w:val="00C2539F"/>
    <w:rsid w:val="00C25543"/>
    <w:rsid w:val="00C25599"/>
    <w:rsid w:val="00C25708"/>
    <w:rsid w:val="00C258B5"/>
    <w:rsid w:val="00C25DA8"/>
    <w:rsid w:val="00C25E06"/>
    <w:rsid w:val="00C25F0F"/>
    <w:rsid w:val="00C25F20"/>
    <w:rsid w:val="00C25FBD"/>
    <w:rsid w:val="00C26020"/>
    <w:rsid w:val="00C26494"/>
    <w:rsid w:val="00C264F5"/>
    <w:rsid w:val="00C265A9"/>
    <w:rsid w:val="00C26930"/>
    <w:rsid w:val="00C26B07"/>
    <w:rsid w:val="00C26B9F"/>
    <w:rsid w:val="00C26C6B"/>
    <w:rsid w:val="00C26F8A"/>
    <w:rsid w:val="00C27104"/>
    <w:rsid w:val="00C271D4"/>
    <w:rsid w:val="00C2726E"/>
    <w:rsid w:val="00C272C6"/>
    <w:rsid w:val="00C273B0"/>
    <w:rsid w:val="00C2752A"/>
    <w:rsid w:val="00C2754A"/>
    <w:rsid w:val="00C27A25"/>
    <w:rsid w:val="00C27A29"/>
    <w:rsid w:val="00C27B47"/>
    <w:rsid w:val="00C27BD2"/>
    <w:rsid w:val="00C27C34"/>
    <w:rsid w:val="00C27DE3"/>
    <w:rsid w:val="00C27F54"/>
    <w:rsid w:val="00C3030A"/>
    <w:rsid w:val="00C3049E"/>
    <w:rsid w:val="00C30778"/>
    <w:rsid w:val="00C307ED"/>
    <w:rsid w:val="00C30805"/>
    <w:rsid w:val="00C309F3"/>
    <w:rsid w:val="00C30A2B"/>
    <w:rsid w:val="00C30A94"/>
    <w:rsid w:val="00C30C2F"/>
    <w:rsid w:val="00C30CA0"/>
    <w:rsid w:val="00C30E7E"/>
    <w:rsid w:val="00C3125F"/>
    <w:rsid w:val="00C31275"/>
    <w:rsid w:val="00C3179F"/>
    <w:rsid w:val="00C319A5"/>
    <w:rsid w:val="00C31E09"/>
    <w:rsid w:val="00C3241A"/>
    <w:rsid w:val="00C32497"/>
    <w:rsid w:val="00C32934"/>
    <w:rsid w:val="00C32DA1"/>
    <w:rsid w:val="00C32E68"/>
    <w:rsid w:val="00C32FA7"/>
    <w:rsid w:val="00C32FE2"/>
    <w:rsid w:val="00C33171"/>
    <w:rsid w:val="00C33232"/>
    <w:rsid w:val="00C334B3"/>
    <w:rsid w:val="00C3358D"/>
    <w:rsid w:val="00C3361B"/>
    <w:rsid w:val="00C33668"/>
    <w:rsid w:val="00C336A9"/>
    <w:rsid w:val="00C337D4"/>
    <w:rsid w:val="00C337EA"/>
    <w:rsid w:val="00C33AD8"/>
    <w:rsid w:val="00C33BE8"/>
    <w:rsid w:val="00C33C20"/>
    <w:rsid w:val="00C33D29"/>
    <w:rsid w:val="00C33DE8"/>
    <w:rsid w:val="00C34370"/>
    <w:rsid w:val="00C3449C"/>
    <w:rsid w:val="00C34607"/>
    <w:rsid w:val="00C348B2"/>
    <w:rsid w:val="00C349F5"/>
    <w:rsid w:val="00C34AE8"/>
    <w:rsid w:val="00C34B04"/>
    <w:rsid w:val="00C34C59"/>
    <w:rsid w:val="00C34D19"/>
    <w:rsid w:val="00C34F7C"/>
    <w:rsid w:val="00C35183"/>
    <w:rsid w:val="00C351C9"/>
    <w:rsid w:val="00C353BD"/>
    <w:rsid w:val="00C355BA"/>
    <w:rsid w:val="00C3574B"/>
    <w:rsid w:val="00C35756"/>
    <w:rsid w:val="00C35794"/>
    <w:rsid w:val="00C358E0"/>
    <w:rsid w:val="00C359A3"/>
    <w:rsid w:val="00C35A52"/>
    <w:rsid w:val="00C360C1"/>
    <w:rsid w:val="00C36422"/>
    <w:rsid w:val="00C364FB"/>
    <w:rsid w:val="00C36657"/>
    <w:rsid w:val="00C36747"/>
    <w:rsid w:val="00C36818"/>
    <w:rsid w:val="00C3682B"/>
    <w:rsid w:val="00C36990"/>
    <w:rsid w:val="00C36AD5"/>
    <w:rsid w:val="00C36AEA"/>
    <w:rsid w:val="00C36C3D"/>
    <w:rsid w:val="00C36C92"/>
    <w:rsid w:val="00C36CAC"/>
    <w:rsid w:val="00C36D0A"/>
    <w:rsid w:val="00C36D1D"/>
    <w:rsid w:val="00C370FD"/>
    <w:rsid w:val="00C372E8"/>
    <w:rsid w:val="00C3740A"/>
    <w:rsid w:val="00C37427"/>
    <w:rsid w:val="00C377E1"/>
    <w:rsid w:val="00C37940"/>
    <w:rsid w:val="00C37A50"/>
    <w:rsid w:val="00C37B4D"/>
    <w:rsid w:val="00C37BFA"/>
    <w:rsid w:val="00C37E7D"/>
    <w:rsid w:val="00C37F6D"/>
    <w:rsid w:val="00C404C7"/>
    <w:rsid w:val="00C404DF"/>
    <w:rsid w:val="00C40556"/>
    <w:rsid w:val="00C40661"/>
    <w:rsid w:val="00C4079F"/>
    <w:rsid w:val="00C40874"/>
    <w:rsid w:val="00C4088D"/>
    <w:rsid w:val="00C40937"/>
    <w:rsid w:val="00C40A07"/>
    <w:rsid w:val="00C40A8C"/>
    <w:rsid w:val="00C40D62"/>
    <w:rsid w:val="00C410AE"/>
    <w:rsid w:val="00C41343"/>
    <w:rsid w:val="00C413D8"/>
    <w:rsid w:val="00C41459"/>
    <w:rsid w:val="00C416EF"/>
    <w:rsid w:val="00C41702"/>
    <w:rsid w:val="00C41755"/>
    <w:rsid w:val="00C41972"/>
    <w:rsid w:val="00C419B6"/>
    <w:rsid w:val="00C41B52"/>
    <w:rsid w:val="00C41D73"/>
    <w:rsid w:val="00C422BA"/>
    <w:rsid w:val="00C42582"/>
    <w:rsid w:val="00C4270A"/>
    <w:rsid w:val="00C429D0"/>
    <w:rsid w:val="00C42DE4"/>
    <w:rsid w:val="00C42F79"/>
    <w:rsid w:val="00C42FB9"/>
    <w:rsid w:val="00C4313B"/>
    <w:rsid w:val="00C4321C"/>
    <w:rsid w:val="00C43355"/>
    <w:rsid w:val="00C43509"/>
    <w:rsid w:val="00C435FF"/>
    <w:rsid w:val="00C43823"/>
    <w:rsid w:val="00C43843"/>
    <w:rsid w:val="00C439E8"/>
    <w:rsid w:val="00C43A0E"/>
    <w:rsid w:val="00C43A4C"/>
    <w:rsid w:val="00C43F65"/>
    <w:rsid w:val="00C440A5"/>
    <w:rsid w:val="00C446B6"/>
    <w:rsid w:val="00C447AE"/>
    <w:rsid w:val="00C447F5"/>
    <w:rsid w:val="00C44922"/>
    <w:rsid w:val="00C44987"/>
    <w:rsid w:val="00C44AA0"/>
    <w:rsid w:val="00C44C73"/>
    <w:rsid w:val="00C44D5C"/>
    <w:rsid w:val="00C44E45"/>
    <w:rsid w:val="00C44E60"/>
    <w:rsid w:val="00C44E64"/>
    <w:rsid w:val="00C44E6A"/>
    <w:rsid w:val="00C450E6"/>
    <w:rsid w:val="00C45127"/>
    <w:rsid w:val="00C451D4"/>
    <w:rsid w:val="00C4528C"/>
    <w:rsid w:val="00C454A6"/>
    <w:rsid w:val="00C455EE"/>
    <w:rsid w:val="00C45643"/>
    <w:rsid w:val="00C45C56"/>
    <w:rsid w:val="00C45EAF"/>
    <w:rsid w:val="00C45F72"/>
    <w:rsid w:val="00C46009"/>
    <w:rsid w:val="00C4602A"/>
    <w:rsid w:val="00C46198"/>
    <w:rsid w:val="00C46401"/>
    <w:rsid w:val="00C46495"/>
    <w:rsid w:val="00C465A6"/>
    <w:rsid w:val="00C46C95"/>
    <w:rsid w:val="00C46EC5"/>
    <w:rsid w:val="00C4708E"/>
    <w:rsid w:val="00C470C8"/>
    <w:rsid w:val="00C471FF"/>
    <w:rsid w:val="00C4720E"/>
    <w:rsid w:val="00C4734D"/>
    <w:rsid w:val="00C4742B"/>
    <w:rsid w:val="00C4757C"/>
    <w:rsid w:val="00C476AE"/>
    <w:rsid w:val="00C476E3"/>
    <w:rsid w:val="00C4777F"/>
    <w:rsid w:val="00C47A4E"/>
    <w:rsid w:val="00C47C30"/>
    <w:rsid w:val="00C47CC4"/>
    <w:rsid w:val="00C47F42"/>
    <w:rsid w:val="00C50051"/>
    <w:rsid w:val="00C500F2"/>
    <w:rsid w:val="00C5044F"/>
    <w:rsid w:val="00C50630"/>
    <w:rsid w:val="00C50680"/>
    <w:rsid w:val="00C50716"/>
    <w:rsid w:val="00C508EF"/>
    <w:rsid w:val="00C50A03"/>
    <w:rsid w:val="00C50DB9"/>
    <w:rsid w:val="00C510A5"/>
    <w:rsid w:val="00C512C9"/>
    <w:rsid w:val="00C5133E"/>
    <w:rsid w:val="00C51388"/>
    <w:rsid w:val="00C5140E"/>
    <w:rsid w:val="00C5145B"/>
    <w:rsid w:val="00C51551"/>
    <w:rsid w:val="00C51647"/>
    <w:rsid w:val="00C51677"/>
    <w:rsid w:val="00C516C4"/>
    <w:rsid w:val="00C517A0"/>
    <w:rsid w:val="00C51A9D"/>
    <w:rsid w:val="00C51F02"/>
    <w:rsid w:val="00C51F4D"/>
    <w:rsid w:val="00C522F8"/>
    <w:rsid w:val="00C5242E"/>
    <w:rsid w:val="00C52756"/>
    <w:rsid w:val="00C529ED"/>
    <w:rsid w:val="00C52A16"/>
    <w:rsid w:val="00C52AF2"/>
    <w:rsid w:val="00C52C17"/>
    <w:rsid w:val="00C52DB8"/>
    <w:rsid w:val="00C5339B"/>
    <w:rsid w:val="00C53552"/>
    <w:rsid w:val="00C5375D"/>
    <w:rsid w:val="00C53787"/>
    <w:rsid w:val="00C538AE"/>
    <w:rsid w:val="00C539DD"/>
    <w:rsid w:val="00C53A6A"/>
    <w:rsid w:val="00C53C00"/>
    <w:rsid w:val="00C53C5F"/>
    <w:rsid w:val="00C53CAE"/>
    <w:rsid w:val="00C53CEC"/>
    <w:rsid w:val="00C53EBC"/>
    <w:rsid w:val="00C53F4E"/>
    <w:rsid w:val="00C5417B"/>
    <w:rsid w:val="00C5433B"/>
    <w:rsid w:val="00C54448"/>
    <w:rsid w:val="00C545E2"/>
    <w:rsid w:val="00C5469C"/>
    <w:rsid w:val="00C546A0"/>
    <w:rsid w:val="00C5472E"/>
    <w:rsid w:val="00C54790"/>
    <w:rsid w:val="00C54808"/>
    <w:rsid w:val="00C548E5"/>
    <w:rsid w:val="00C54C20"/>
    <w:rsid w:val="00C54F10"/>
    <w:rsid w:val="00C54F59"/>
    <w:rsid w:val="00C55343"/>
    <w:rsid w:val="00C554A2"/>
    <w:rsid w:val="00C554F6"/>
    <w:rsid w:val="00C55501"/>
    <w:rsid w:val="00C555F2"/>
    <w:rsid w:val="00C55703"/>
    <w:rsid w:val="00C5590C"/>
    <w:rsid w:val="00C55A0A"/>
    <w:rsid w:val="00C55C7A"/>
    <w:rsid w:val="00C55DC3"/>
    <w:rsid w:val="00C55E39"/>
    <w:rsid w:val="00C56090"/>
    <w:rsid w:val="00C5630B"/>
    <w:rsid w:val="00C56320"/>
    <w:rsid w:val="00C56508"/>
    <w:rsid w:val="00C5686F"/>
    <w:rsid w:val="00C5688C"/>
    <w:rsid w:val="00C568A6"/>
    <w:rsid w:val="00C56A43"/>
    <w:rsid w:val="00C56A79"/>
    <w:rsid w:val="00C56AAD"/>
    <w:rsid w:val="00C56C1A"/>
    <w:rsid w:val="00C56CF0"/>
    <w:rsid w:val="00C56D04"/>
    <w:rsid w:val="00C56F94"/>
    <w:rsid w:val="00C571FF"/>
    <w:rsid w:val="00C573CE"/>
    <w:rsid w:val="00C573FB"/>
    <w:rsid w:val="00C57470"/>
    <w:rsid w:val="00C57474"/>
    <w:rsid w:val="00C57ACB"/>
    <w:rsid w:val="00C57AD7"/>
    <w:rsid w:val="00C57B5A"/>
    <w:rsid w:val="00C57C25"/>
    <w:rsid w:val="00C57CF5"/>
    <w:rsid w:val="00C57D88"/>
    <w:rsid w:val="00C57DA1"/>
    <w:rsid w:val="00C57E5A"/>
    <w:rsid w:val="00C57E6E"/>
    <w:rsid w:val="00C6007E"/>
    <w:rsid w:val="00C60316"/>
    <w:rsid w:val="00C604EC"/>
    <w:rsid w:val="00C606FB"/>
    <w:rsid w:val="00C607EC"/>
    <w:rsid w:val="00C609D7"/>
    <w:rsid w:val="00C60B13"/>
    <w:rsid w:val="00C60D6E"/>
    <w:rsid w:val="00C60DD9"/>
    <w:rsid w:val="00C60EC5"/>
    <w:rsid w:val="00C61174"/>
    <w:rsid w:val="00C61197"/>
    <w:rsid w:val="00C61351"/>
    <w:rsid w:val="00C6136F"/>
    <w:rsid w:val="00C613BB"/>
    <w:rsid w:val="00C6151C"/>
    <w:rsid w:val="00C61656"/>
    <w:rsid w:val="00C61781"/>
    <w:rsid w:val="00C61D13"/>
    <w:rsid w:val="00C62384"/>
    <w:rsid w:val="00C624F4"/>
    <w:rsid w:val="00C6257C"/>
    <w:rsid w:val="00C62634"/>
    <w:rsid w:val="00C6286E"/>
    <w:rsid w:val="00C62A0A"/>
    <w:rsid w:val="00C62B60"/>
    <w:rsid w:val="00C62D29"/>
    <w:rsid w:val="00C62E58"/>
    <w:rsid w:val="00C62E9E"/>
    <w:rsid w:val="00C62EBE"/>
    <w:rsid w:val="00C62EDE"/>
    <w:rsid w:val="00C63276"/>
    <w:rsid w:val="00C632E5"/>
    <w:rsid w:val="00C63360"/>
    <w:rsid w:val="00C63433"/>
    <w:rsid w:val="00C63470"/>
    <w:rsid w:val="00C63518"/>
    <w:rsid w:val="00C637EC"/>
    <w:rsid w:val="00C638F0"/>
    <w:rsid w:val="00C639FF"/>
    <w:rsid w:val="00C63A13"/>
    <w:rsid w:val="00C63CEC"/>
    <w:rsid w:val="00C63D87"/>
    <w:rsid w:val="00C63DE9"/>
    <w:rsid w:val="00C6418F"/>
    <w:rsid w:val="00C64214"/>
    <w:rsid w:val="00C64290"/>
    <w:rsid w:val="00C64336"/>
    <w:rsid w:val="00C64337"/>
    <w:rsid w:val="00C6434A"/>
    <w:rsid w:val="00C6452B"/>
    <w:rsid w:val="00C64585"/>
    <w:rsid w:val="00C64AF2"/>
    <w:rsid w:val="00C64BC1"/>
    <w:rsid w:val="00C64C1F"/>
    <w:rsid w:val="00C64D18"/>
    <w:rsid w:val="00C64F07"/>
    <w:rsid w:val="00C64FAC"/>
    <w:rsid w:val="00C650AB"/>
    <w:rsid w:val="00C65271"/>
    <w:rsid w:val="00C65681"/>
    <w:rsid w:val="00C65751"/>
    <w:rsid w:val="00C65755"/>
    <w:rsid w:val="00C65AD7"/>
    <w:rsid w:val="00C66170"/>
    <w:rsid w:val="00C6620D"/>
    <w:rsid w:val="00C6629F"/>
    <w:rsid w:val="00C66375"/>
    <w:rsid w:val="00C66404"/>
    <w:rsid w:val="00C6665A"/>
    <w:rsid w:val="00C66692"/>
    <w:rsid w:val="00C666A6"/>
    <w:rsid w:val="00C66869"/>
    <w:rsid w:val="00C66C97"/>
    <w:rsid w:val="00C66D1F"/>
    <w:rsid w:val="00C66ED7"/>
    <w:rsid w:val="00C66F94"/>
    <w:rsid w:val="00C676F1"/>
    <w:rsid w:val="00C67C8A"/>
    <w:rsid w:val="00C67CFF"/>
    <w:rsid w:val="00C67DB6"/>
    <w:rsid w:val="00C67F77"/>
    <w:rsid w:val="00C7027D"/>
    <w:rsid w:val="00C702CC"/>
    <w:rsid w:val="00C70528"/>
    <w:rsid w:val="00C705A8"/>
    <w:rsid w:val="00C70859"/>
    <w:rsid w:val="00C708D9"/>
    <w:rsid w:val="00C70A45"/>
    <w:rsid w:val="00C70D03"/>
    <w:rsid w:val="00C70FC5"/>
    <w:rsid w:val="00C71043"/>
    <w:rsid w:val="00C712AE"/>
    <w:rsid w:val="00C7133A"/>
    <w:rsid w:val="00C713ED"/>
    <w:rsid w:val="00C714DC"/>
    <w:rsid w:val="00C717B2"/>
    <w:rsid w:val="00C718A3"/>
    <w:rsid w:val="00C719CE"/>
    <w:rsid w:val="00C719DB"/>
    <w:rsid w:val="00C71AB9"/>
    <w:rsid w:val="00C71EB9"/>
    <w:rsid w:val="00C71F8A"/>
    <w:rsid w:val="00C71FDC"/>
    <w:rsid w:val="00C72394"/>
    <w:rsid w:val="00C726A3"/>
    <w:rsid w:val="00C7293E"/>
    <w:rsid w:val="00C72A57"/>
    <w:rsid w:val="00C72ABD"/>
    <w:rsid w:val="00C72B31"/>
    <w:rsid w:val="00C72B36"/>
    <w:rsid w:val="00C72DE6"/>
    <w:rsid w:val="00C7321C"/>
    <w:rsid w:val="00C732DC"/>
    <w:rsid w:val="00C733F0"/>
    <w:rsid w:val="00C736E3"/>
    <w:rsid w:val="00C73BE7"/>
    <w:rsid w:val="00C73D2A"/>
    <w:rsid w:val="00C73D99"/>
    <w:rsid w:val="00C741FF"/>
    <w:rsid w:val="00C74201"/>
    <w:rsid w:val="00C74202"/>
    <w:rsid w:val="00C7427D"/>
    <w:rsid w:val="00C74362"/>
    <w:rsid w:val="00C74771"/>
    <w:rsid w:val="00C7489F"/>
    <w:rsid w:val="00C748B6"/>
    <w:rsid w:val="00C7494B"/>
    <w:rsid w:val="00C749CC"/>
    <w:rsid w:val="00C74A79"/>
    <w:rsid w:val="00C74AA5"/>
    <w:rsid w:val="00C74AEE"/>
    <w:rsid w:val="00C74C42"/>
    <w:rsid w:val="00C74F28"/>
    <w:rsid w:val="00C74FBC"/>
    <w:rsid w:val="00C75099"/>
    <w:rsid w:val="00C7518A"/>
    <w:rsid w:val="00C751AB"/>
    <w:rsid w:val="00C751D7"/>
    <w:rsid w:val="00C751E0"/>
    <w:rsid w:val="00C754F6"/>
    <w:rsid w:val="00C7564D"/>
    <w:rsid w:val="00C756D8"/>
    <w:rsid w:val="00C75703"/>
    <w:rsid w:val="00C75759"/>
    <w:rsid w:val="00C7576A"/>
    <w:rsid w:val="00C75819"/>
    <w:rsid w:val="00C7594C"/>
    <w:rsid w:val="00C759EB"/>
    <w:rsid w:val="00C75A11"/>
    <w:rsid w:val="00C75B38"/>
    <w:rsid w:val="00C75F77"/>
    <w:rsid w:val="00C761FF"/>
    <w:rsid w:val="00C7646D"/>
    <w:rsid w:val="00C76485"/>
    <w:rsid w:val="00C764EE"/>
    <w:rsid w:val="00C76570"/>
    <w:rsid w:val="00C768A5"/>
    <w:rsid w:val="00C769E7"/>
    <w:rsid w:val="00C76A13"/>
    <w:rsid w:val="00C76A66"/>
    <w:rsid w:val="00C76C7F"/>
    <w:rsid w:val="00C76EA1"/>
    <w:rsid w:val="00C7730D"/>
    <w:rsid w:val="00C77415"/>
    <w:rsid w:val="00C7741F"/>
    <w:rsid w:val="00C77483"/>
    <w:rsid w:val="00C77AD3"/>
    <w:rsid w:val="00C77C56"/>
    <w:rsid w:val="00C77CE7"/>
    <w:rsid w:val="00C77E81"/>
    <w:rsid w:val="00C80000"/>
    <w:rsid w:val="00C8003C"/>
    <w:rsid w:val="00C80271"/>
    <w:rsid w:val="00C80344"/>
    <w:rsid w:val="00C8034D"/>
    <w:rsid w:val="00C805DC"/>
    <w:rsid w:val="00C80738"/>
    <w:rsid w:val="00C8074D"/>
    <w:rsid w:val="00C80803"/>
    <w:rsid w:val="00C809D4"/>
    <w:rsid w:val="00C80B7F"/>
    <w:rsid w:val="00C81173"/>
    <w:rsid w:val="00C81501"/>
    <w:rsid w:val="00C8152A"/>
    <w:rsid w:val="00C8172D"/>
    <w:rsid w:val="00C81750"/>
    <w:rsid w:val="00C817DB"/>
    <w:rsid w:val="00C8183E"/>
    <w:rsid w:val="00C81A31"/>
    <w:rsid w:val="00C81BE8"/>
    <w:rsid w:val="00C81C7D"/>
    <w:rsid w:val="00C81CE8"/>
    <w:rsid w:val="00C82151"/>
    <w:rsid w:val="00C82273"/>
    <w:rsid w:val="00C82301"/>
    <w:rsid w:val="00C82337"/>
    <w:rsid w:val="00C82391"/>
    <w:rsid w:val="00C82596"/>
    <w:rsid w:val="00C82842"/>
    <w:rsid w:val="00C82BB8"/>
    <w:rsid w:val="00C82C69"/>
    <w:rsid w:val="00C82C6C"/>
    <w:rsid w:val="00C82DC6"/>
    <w:rsid w:val="00C82EC9"/>
    <w:rsid w:val="00C82F7F"/>
    <w:rsid w:val="00C832A6"/>
    <w:rsid w:val="00C832F4"/>
    <w:rsid w:val="00C8355B"/>
    <w:rsid w:val="00C8374E"/>
    <w:rsid w:val="00C83953"/>
    <w:rsid w:val="00C83AC3"/>
    <w:rsid w:val="00C83AEB"/>
    <w:rsid w:val="00C83E0C"/>
    <w:rsid w:val="00C83E98"/>
    <w:rsid w:val="00C83EFB"/>
    <w:rsid w:val="00C83FC2"/>
    <w:rsid w:val="00C83FE5"/>
    <w:rsid w:val="00C84131"/>
    <w:rsid w:val="00C841BC"/>
    <w:rsid w:val="00C84205"/>
    <w:rsid w:val="00C84209"/>
    <w:rsid w:val="00C842D0"/>
    <w:rsid w:val="00C843D3"/>
    <w:rsid w:val="00C84511"/>
    <w:rsid w:val="00C845BA"/>
    <w:rsid w:val="00C84637"/>
    <w:rsid w:val="00C84813"/>
    <w:rsid w:val="00C84A59"/>
    <w:rsid w:val="00C84BBF"/>
    <w:rsid w:val="00C84C1C"/>
    <w:rsid w:val="00C84CBC"/>
    <w:rsid w:val="00C84D53"/>
    <w:rsid w:val="00C84FE8"/>
    <w:rsid w:val="00C850E3"/>
    <w:rsid w:val="00C85264"/>
    <w:rsid w:val="00C854BC"/>
    <w:rsid w:val="00C8551C"/>
    <w:rsid w:val="00C856DC"/>
    <w:rsid w:val="00C85734"/>
    <w:rsid w:val="00C85915"/>
    <w:rsid w:val="00C8594F"/>
    <w:rsid w:val="00C85D57"/>
    <w:rsid w:val="00C85DBE"/>
    <w:rsid w:val="00C85DC1"/>
    <w:rsid w:val="00C86484"/>
    <w:rsid w:val="00C86565"/>
    <w:rsid w:val="00C865C0"/>
    <w:rsid w:val="00C8669E"/>
    <w:rsid w:val="00C86BDE"/>
    <w:rsid w:val="00C86D11"/>
    <w:rsid w:val="00C86FFB"/>
    <w:rsid w:val="00C87094"/>
    <w:rsid w:val="00C8715D"/>
    <w:rsid w:val="00C87530"/>
    <w:rsid w:val="00C8772B"/>
    <w:rsid w:val="00C877D2"/>
    <w:rsid w:val="00C878D3"/>
    <w:rsid w:val="00C87A35"/>
    <w:rsid w:val="00C87D46"/>
    <w:rsid w:val="00C87DDE"/>
    <w:rsid w:val="00C87EC5"/>
    <w:rsid w:val="00C9005F"/>
    <w:rsid w:val="00C903CD"/>
    <w:rsid w:val="00C9040C"/>
    <w:rsid w:val="00C904B0"/>
    <w:rsid w:val="00C90685"/>
    <w:rsid w:val="00C906BE"/>
    <w:rsid w:val="00C906D8"/>
    <w:rsid w:val="00C90859"/>
    <w:rsid w:val="00C90963"/>
    <w:rsid w:val="00C90B2E"/>
    <w:rsid w:val="00C90C65"/>
    <w:rsid w:val="00C90C73"/>
    <w:rsid w:val="00C90DC0"/>
    <w:rsid w:val="00C90F23"/>
    <w:rsid w:val="00C9107C"/>
    <w:rsid w:val="00C9116D"/>
    <w:rsid w:val="00C917FA"/>
    <w:rsid w:val="00C918AD"/>
    <w:rsid w:val="00C91B7F"/>
    <w:rsid w:val="00C91BEA"/>
    <w:rsid w:val="00C91C06"/>
    <w:rsid w:val="00C91C99"/>
    <w:rsid w:val="00C91CAF"/>
    <w:rsid w:val="00C91DDD"/>
    <w:rsid w:val="00C920FE"/>
    <w:rsid w:val="00C92380"/>
    <w:rsid w:val="00C923B2"/>
    <w:rsid w:val="00C92A4F"/>
    <w:rsid w:val="00C92A53"/>
    <w:rsid w:val="00C92D84"/>
    <w:rsid w:val="00C92E33"/>
    <w:rsid w:val="00C92F74"/>
    <w:rsid w:val="00C93089"/>
    <w:rsid w:val="00C930E2"/>
    <w:rsid w:val="00C93144"/>
    <w:rsid w:val="00C932F8"/>
    <w:rsid w:val="00C93479"/>
    <w:rsid w:val="00C9354A"/>
    <w:rsid w:val="00C936A1"/>
    <w:rsid w:val="00C9373D"/>
    <w:rsid w:val="00C93913"/>
    <w:rsid w:val="00C93AC7"/>
    <w:rsid w:val="00C93AE9"/>
    <w:rsid w:val="00C93BCE"/>
    <w:rsid w:val="00C93CCB"/>
    <w:rsid w:val="00C93DBA"/>
    <w:rsid w:val="00C93FF3"/>
    <w:rsid w:val="00C9440B"/>
    <w:rsid w:val="00C944CF"/>
    <w:rsid w:val="00C9465E"/>
    <w:rsid w:val="00C94904"/>
    <w:rsid w:val="00C949B6"/>
    <w:rsid w:val="00C94B65"/>
    <w:rsid w:val="00C94E06"/>
    <w:rsid w:val="00C94ECE"/>
    <w:rsid w:val="00C95002"/>
    <w:rsid w:val="00C95063"/>
    <w:rsid w:val="00C951D7"/>
    <w:rsid w:val="00C952F6"/>
    <w:rsid w:val="00C95353"/>
    <w:rsid w:val="00C9558E"/>
    <w:rsid w:val="00C955E1"/>
    <w:rsid w:val="00C95606"/>
    <w:rsid w:val="00C957C3"/>
    <w:rsid w:val="00C957EA"/>
    <w:rsid w:val="00C95A26"/>
    <w:rsid w:val="00C95BCE"/>
    <w:rsid w:val="00C95C79"/>
    <w:rsid w:val="00C95EFD"/>
    <w:rsid w:val="00C95F8F"/>
    <w:rsid w:val="00C9617D"/>
    <w:rsid w:val="00C961D5"/>
    <w:rsid w:val="00C9624D"/>
    <w:rsid w:val="00C963A7"/>
    <w:rsid w:val="00C967F3"/>
    <w:rsid w:val="00C96D02"/>
    <w:rsid w:val="00C96D88"/>
    <w:rsid w:val="00C96EBB"/>
    <w:rsid w:val="00C96F0B"/>
    <w:rsid w:val="00C9719F"/>
    <w:rsid w:val="00C973F4"/>
    <w:rsid w:val="00C977FE"/>
    <w:rsid w:val="00C979E7"/>
    <w:rsid w:val="00C97B93"/>
    <w:rsid w:val="00C97C2C"/>
    <w:rsid w:val="00C97D42"/>
    <w:rsid w:val="00C97E01"/>
    <w:rsid w:val="00C97E74"/>
    <w:rsid w:val="00C97F3A"/>
    <w:rsid w:val="00C97FCE"/>
    <w:rsid w:val="00C97FF2"/>
    <w:rsid w:val="00CA0172"/>
    <w:rsid w:val="00CA027B"/>
    <w:rsid w:val="00CA034B"/>
    <w:rsid w:val="00CA0387"/>
    <w:rsid w:val="00CA064F"/>
    <w:rsid w:val="00CA075D"/>
    <w:rsid w:val="00CA0A00"/>
    <w:rsid w:val="00CA0BE5"/>
    <w:rsid w:val="00CA0DA8"/>
    <w:rsid w:val="00CA0DE8"/>
    <w:rsid w:val="00CA0E83"/>
    <w:rsid w:val="00CA0E8B"/>
    <w:rsid w:val="00CA0F6B"/>
    <w:rsid w:val="00CA1015"/>
    <w:rsid w:val="00CA109B"/>
    <w:rsid w:val="00CA10B0"/>
    <w:rsid w:val="00CA1172"/>
    <w:rsid w:val="00CA12F2"/>
    <w:rsid w:val="00CA130C"/>
    <w:rsid w:val="00CA1371"/>
    <w:rsid w:val="00CA145E"/>
    <w:rsid w:val="00CA1501"/>
    <w:rsid w:val="00CA1560"/>
    <w:rsid w:val="00CA19A2"/>
    <w:rsid w:val="00CA19F9"/>
    <w:rsid w:val="00CA1DEB"/>
    <w:rsid w:val="00CA1F00"/>
    <w:rsid w:val="00CA2053"/>
    <w:rsid w:val="00CA20BE"/>
    <w:rsid w:val="00CA23C7"/>
    <w:rsid w:val="00CA248C"/>
    <w:rsid w:val="00CA26AE"/>
    <w:rsid w:val="00CA2EDB"/>
    <w:rsid w:val="00CA2EDD"/>
    <w:rsid w:val="00CA309A"/>
    <w:rsid w:val="00CA30BF"/>
    <w:rsid w:val="00CA3466"/>
    <w:rsid w:val="00CA35B4"/>
    <w:rsid w:val="00CA3755"/>
    <w:rsid w:val="00CA39FD"/>
    <w:rsid w:val="00CA3B35"/>
    <w:rsid w:val="00CA3B4B"/>
    <w:rsid w:val="00CA3B50"/>
    <w:rsid w:val="00CA3E2D"/>
    <w:rsid w:val="00CA3E4F"/>
    <w:rsid w:val="00CA3E7A"/>
    <w:rsid w:val="00CA4112"/>
    <w:rsid w:val="00CA4127"/>
    <w:rsid w:val="00CA41D6"/>
    <w:rsid w:val="00CA42A1"/>
    <w:rsid w:val="00CA452A"/>
    <w:rsid w:val="00CA452D"/>
    <w:rsid w:val="00CA4652"/>
    <w:rsid w:val="00CA46C7"/>
    <w:rsid w:val="00CA474A"/>
    <w:rsid w:val="00CA4760"/>
    <w:rsid w:val="00CA4838"/>
    <w:rsid w:val="00CA4B26"/>
    <w:rsid w:val="00CA4CE9"/>
    <w:rsid w:val="00CA4D3E"/>
    <w:rsid w:val="00CA4DD4"/>
    <w:rsid w:val="00CA4E89"/>
    <w:rsid w:val="00CA5016"/>
    <w:rsid w:val="00CA50C7"/>
    <w:rsid w:val="00CA531B"/>
    <w:rsid w:val="00CA5332"/>
    <w:rsid w:val="00CA5575"/>
    <w:rsid w:val="00CA5993"/>
    <w:rsid w:val="00CA5BE9"/>
    <w:rsid w:val="00CA5D2D"/>
    <w:rsid w:val="00CA5DCD"/>
    <w:rsid w:val="00CA5DE0"/>
    <w:rsid w:val="00CA5DFC"/>
    <w:rsid w:val="00CA5F44"/>
    <w:rsid w:val="00CA601C"/>
    <w:rsid w:val="00CA60AB"/>
    <w:rsid w:val="00CA60BE"/>
    <w:rsid w:val="00CA60D8"/>
    <w:rsid w:val="00CA6277"/>
    <w:rsid w:val="00CA642B"/>
    <w:rsid w:val="00CA65D2"/>
    <w:rsid w:val="00CA6816"/>
    <w:rsid w:val="00CA6ABD"/>
    <w:rsid w:val="00CA6BB1"/>
    <w:rsid w:val="00CA6C6F"/>
    <w:rsid w:val="00CA6CE8"/>
    <w:rsid w:val="00CA6E25"/>
    <w:rsid w:val="00CA6E2B"/>
    <w:rsid w:val="00CA6FAD"/>
    <w:rsid w:val="00CA6FF9"/>
    <w:rsid w:val="00CA707E"/>
    <w:rsid w:val="00CA70B8"/>
    <w:rsid w:val="00CA767B"/>
    <w:rsid w:val="00CA77D0"/>
    <w:rsid w:val="00CA7A62"/>
    <w:rsid w:val="00CA7ACF"/>
    <w:rsid w:val="00CA7B0C"/>
    <w:rsid w:val="00CA7BFD"/>
    <w:rsid w:val="00CA7FFC"/>
    <w:rsid w:val="00CB0072"/>
    <w:rsid w:val="00CB00A8"/>
    <w:rsid w:val="00CB00C8"/>
    <w:rsid w:val="00CB024A"/>
    <w:rsid w:val="00CB028F"/>
    <w:rsid w:val="00CB0443"/>
    <w:rsid w:val="00CB05E0"/>
    <w:rsid w:val="00CB0729"/>
    <w:rsid w:val="00CB09A4"/>
    <w:rsid w:val="00CB0AA4"/>
    <w:rsid w:val="00CB0B18"/>
    <w:rsid w:val="00CB0F08"/>
    <w:rsid w:val="00CB0F20"/>
    <w:rsid w:val="00CB1014"/>
    <w:rsid w:val="00CB1111"/>
    <w:rsid w:val="00CB11AB"/>
    <w:rsid w:val="00CB127A"/>
    <w:rsid w:val="00CB16B1"/>
    <w:rsid w:val="00CB16F2"/>
    <w:rsid w:val="00CB17CA"/>
    <w:rsid w:val="00CB1A0E"/>
    <w:rsid w:val="00CB1A23"/>
    <w:rsid w:val="00CB1BC4"/>
    <w:rsid w:val="00CB1C4D"/>
    <w:rsid w:val="00CB1DA6"/>
    <w:rsid w:val="00CB1DFC"/>
    <w:rsid w:val="00CB2413"/>
    <w:rsid w:val="00CB241F"/>
    <w:rsid w:val="00CB244A"/>
    <w:rsid w:val="00CB2F97"/>
    <w:rsid w:val="00CB312A"/>
    <w:rsid w:val="00CB31AE"/>
    <w:rsid w:val="00CB3248"/>
    <w:rsid w:val="00CB3520"/>
    <w:rsid w:val="00CB3615"/>
    <w:rsid w:val="00CB362C"/>
    <w:rsid w:val="00CB3762"/>
    <w:rsid w:val="00CB387B"/>
    <w:rsid w:val="00CB3912"/>
    <w:rsid w:val="00CB3A0F"/>
    <w:rsid w:val="00CB3D13"/>
    <w:rsid w:val="00CB3DF9"/>
    <w:rsid w:val="00CB44F2"/>
    <w:rsid w:val="00CB47D4"/>
    <w:rsid w:val="00CB4816"/>
    <w:rsid w:val="00CB48A1"/>
    <w:rsid w:val="00CB495E"/>
    <w:rsid w:val="00CB4CA9"/>
    <w:rsid w:val="00CB4D84"/>
    <w:rsid w:val="00CB4DE0"/>
    <w:rsid w:val="00CB5108"/>
    <w:rsid w:val="00CB5224"/>
    <w:rsid w:val="00CB55C3"/>
    <w:rsid w:val="00CB5731"/>
    <w:rsid w:val="00CB59BD"/>
    <w:rsid w:val="00CB5B12"/>
    <w:rsid w:val="00CB5B99"/>
    <w:rsid w:val="00CB5DFD"/>
    <w:rsid w:val="00CB6033"/>
    <w:rsid w:val="00CB6484"/>
    <w:rsid w:val="00CB64CA"/>
    <w:rsid w:val="00CB66B5"/>
    <w:rsid w:val="00CB66C6"/>
    <w:rsid w:val="00CB6755"/>
    <w:rsid w:val="00CB6876"/>
    <w:rsid w:val="00CB6B26"/>
    <w:rsid w:val="00CB6B73"/>
    <w:rsid w:val="00CB6D08"/>
    <w:rsid w:val="00CB6D57"/>
    <w:rsid w:val="00CB6E0A"/>
    <w:rsid w:val="00CB74FE"/>
    <w:rsid w:val="00CB75EE"/>
    <w:rsid w:val="00CB7663"/>
    <w:rsid w:val="00CB7679"/>
    <w:rsid w:val="00CB7740"/>
    <w:rsid w:val="00CB7904"/>
    <w:rsid w:val="00CB7947"/>
    <w:rsid w:val="00CB797E"/>
    <w:rsid w:val="00CB79C3"/>
    <w:rsid w:val="00CB7A2A"/>
    <w:rsid w:val="00CB7B66"/>
    <w:rsid w:val="00CB7B9E"/>
    <w:rsid w:val="00CB7F16"/>
    <w:rsid w:val="00CB7FBC"/>
    <w:rsid w:val="00CC019C"/>
    <w:rsid w:val="00CC029C"/>
    <w:rsid w:val="00CC05AD"/>
    <w:rsid w:val="00CC0623"/>
    <w:rsid w:val="00CC0673"/>
    <w:rsid w:val="00CC067A"/>
    <w:rsid w:val="00CC06BA"/>
    <w:rsid w:val="00CC0792"/>
    <w:rsid w:val="00CC0A8D"/>
    <w:rsid w:val="00CC0ABC"/>
    <w:rsid w:val="00CC0B26"/>
    <w:rsid w:val="00CC0B69"/>
    <w:rsid w:val="00CC0CD8"/>
    <w:rsid w:val="00CC0CF8"/>
    <w:rsid w:val="00CC1119"/>
    <w:rsid w:val="00CC113E"/>
    <w:rsid w:val="00CC114E"/>
    <w:rsid w:val="00CC1617"/>
    <w:rsid w:val="00CC1AA5"/>
    <w:rsid w:val="00CC1B13"/>
    <w:rsid w:val="00CC1E8B"/>
    <w:rsid w:val="00CC1EAA"/>
    <w:rsid w:val="00CC1EF9"/>
    <w:rsid w:val="00CC1F33"/>
    <w:rsid w:val="00CC1F57"/>
    <w:rsid w:val="00CC1FBB"/>
    <w:rsid w:val="00CC201B"/>
    <w:rsid w:val="00CC2022"/>
    <w:rsid w:val="00CC21BF"/>
    <w:rsid w:val="00CC2427"/>
    <w:rsid w:val="00CC24F1"/>
    <w:rsid w:val="00CC2749"/>
    <w:rsid w:val="00CC2816"/>
    <w:rsid w:val="00CC2973"/>
    <w:rsid w:val="00CC2A06"/>
    <w:rsid w:val="00CC2AEA"/>
    <w:rsid w:val="00CC2DD8"/>
    <w:rsid w:val="00CC2F0C"/>
    <w:rsid w:val="00CC2F79"/>
    <w:rsid w:val="00CC3145"/>
    <w:rsid w:val="00CC3294"/>
    <w:rsid w:val="00CC3340"/>
    <w:rsid w:val="00CC3649"/>
    <w:rsid w:val="00CC3890"/>
    <w:rsid w:val="00CC390F"/>
    <w:rsid w:val="00CC3946"/>
    <w:rsid w:val="00CC3956"/>
    <w:rsid w:val="00CC39A0"/>
    <w:rsid w:val="00CC3A23"/>
    <w:rsid w:val="00CC3A85"/>
    <w:rsid w:val="00CC3C8C"/>
    <w:rsid w:val="00CC3E49"/>
    <w:rsid w:val="00CC418A"/>
    <w:rsid w:val="00CC42AE"/>
    <w:rsid w:val="00CC43FE"/>
    <w:rsid w:val="00CC47A9"/>
    <w:rsid w:val="00CC481A"/>
    <w:rsid w:val="00CC4874"/>
    <w:rsid w:val="00CC49BE"/>
    <w:rsid w:val="00CC4A0E"/>
    <w:rsid w:val="00CC4AE0"/>
    <w:rsid w:val="00CC4E6B"/>
    <w:rsid w:val="00CC4F6E"/>
    <w:rsid w:val="00CC4F78"/>
    <w:rsid w:val="00CC5175"/>
    <w:rsid w:val="00CC5235"/>
    <w:rsid w:val="00CC53B8"/>
    <w:rsid w:val="00CC54DB"/>
    <w:rsid w:val="00CC5536"/>
    <w:rsid w:val="00CC57AD"/>
    <w:rsid w:val="00CC5965"/>
    <w:rsid w:val="00CC5DEC"/>
    <w:rsid w:val="00CC5E09"/>
    <w:rsid w:val="00CC6272"/>
    <w:rsid w:val="00CC6544"/>
    <w:rsid w:val="00CC6747"/>
    <w:rsid w:val="00CC6C3C"/>
    <w:rsid w:val="00CC6D52"/>
    <w:rsid w:val="00CC6DDA"/>
    <w:rsid w:val="00CC6F74"/>
    <w:rsid w:val="00CC7008"/>
    <w:rsid w:val="00CC7268"/>
    <w:rsid w:val="00CC731C"/>
    <w:rsid w:val="00CC735D"/>
    <w:rsid w:val="00CC73F7"/>
    <w:rsid w:val="00CC7432"/>
    <w:rsid w:val="00CC751D"/>
    <w:rsid w:val="00CC786C"/>
    <w:rsid w:val="00CC790C"/>
    <w:rsid w:val="00CC7985"/>
    <w:rsid w:val="00CC7A06"/>
    <w:rsid w:val="00CC7ACB"/>
    <w:rsid w:val="00CC7B3D"/>
    <w:rsid w:val="00CC7C5D"/>
    <w:rsid w:val="00CC7E92"/>
    <w:rsid w:val="00CD002A"/>
    <w:rsid w:val="00CD00CD"/>
    <w:rsid w:val="00CD039B"/>
    <w:rsid w:val="00CD0466"/>
    <w:rsid w:val="00CD0504"/>
    <w:rsid w:val="00CD0552"/>
    <w:rsid w:val="00CD05B7"/>
    <w:rsid w:val="00CD0A06"/>
    <w:rsid w:val="00CD0A56"/>
    <w:rsid w:val="00CD0ACE"/>
    <w:rsid w:val="00CD0CC6"/>
    <w:rsid w:val="00CD0D5E"/>
    <w:rsid w:val="00CD0E6C"/>
    <w:rsid w:val="00CD0F4D"/>
    <w:rsid w:val="00CD1160"/>
    <w:rsid w:val="00CD119B"/>
    <w:rsid w:val="00CD1500"/>
    <w:rsid w:val="00CD16F9"/>
    <w:rsid w:val="00CD1AA2"/>
    <w:rsid w:val="00CD1B22"/>
    <w:rsid w:val="00CD1B7D"/>
    <w:rsid w:val="00CD1BA5"/>
    <w:rsid w:val="00CD1C4C"/>
    <w:rsid w:val="00CD1CFD"/>
    <w:rsid w:val="00CD1D2D"/>
    <w:rsid w:val="00CD1E2D"/>
    <w:rsid w:val="00CD1E81"/>
    <w:rsid w:val="00CD1EB7"/>
    <w:rsid w:val="00CD1F7B"/>
    <w:rsid w:val="00CD2290"/>
    <w:rsid w:val="00CD22BC"/>
    <w:rsid w:val="00CD253B"/>
    <w:rsid w:val="00CD254C"/>
    <w:rsid w:val="00CD25A3"/>
    <w:rsid w:val="00CD25F7"/>
    <w:rsid w:val="00CD26CA"/>
    <w:rsid w:val="00CD29FC"/>
    <w:rsid w:val="00CD2A45"/>
    <w:rsid w:val="00CD2AEA"/>
    <w:rsid w:val="00CD2BC7"/>
    <w:rsid w:val="00CD2C01"/>
    <w:rsid w:val="00CD2DF4"/>
    <w:rsid w:val="00CD2E56"/>
    <w:rsid w:val="00CD312D"/>
    <w:rsid w:val="00CD32FC"/>
    <w:rsid w:val="00CD3758"/>
    <w:rsid w:val="00CD3A37"/>
    <w:rsid w:val="00CD3C26"/>
    <w:rsid w:val="00CD3CFE"/>
    <w:rsid w:val="00CD41A3"/>
    <w:rsid w:val="00CD41B2"/>
    <w:rsid w:val="00CD437F"/>
    <w:rsid w:val="00CD43D9"/>
    <w:rsid w:val="00CD4446"/>
    <w:rsid w:val="00CD4700"/>
    <w:rsid w:val="00CD4913"/>
    <w:rsid w:val="00CD4A10"/>
    <w:rsid w:val="00CD4A8A"/>
    <w:rsid w:val="00CD4C4C"/>
    <w:rsid w:val="00CD4C70"/>
    <w:rsid w:val="00CD4C9C"/>
    <w:rsid w:val="00CD4D15"/>
    <w:rsid w:val="00CD4D6B"/>
    <w:rsid w:val="00CD5172"/>
    <w:rsid w:val="00CD52D8"/>
    <w:rsid w:val="00CD5464"/>
    <w:rsid w:val="00CD5626"/>
    <w:rsid w:val="00CD564B"/>
    <w:rsid w:val="00CD596C"/>
    <w:rsid w:val="00CD5A9D"/>
    <w:rsid w:val="00CD5D84"/>
    <w:rsid w:val="00CD5DD6"/>
    <w:rsid w:val="00CD5E8C"/>
    <w:rsid w:val="00CD5EDC"/>
    <w:rsid w:val="00CD5FAF"/>
    <w:rsid w:val="00CD6001"/>
    <w:rsid w:val="00CD609C"/>
    <w:rsid w:val="00CD61F2"/>
    <w:rsid w:val="00CD6286"/>
    <w:rsid w:val="00CD646C"/>
    <w:rsid w:val="00CD655D"/>
    <w:rsid w:val="00CD66C8"/>
    <w:rsid w:val="00CD687E"/>
    <w:rsid w:val="00CD6979"/>
    <w:rsid w:val="00CD6A21"/>
    <w:rsid w:val="00CD6C91"/>
    <w:rsid w:val="00CD6CB4"/>
    <w:rsid w:val="00CD6FC0"/>
    <w:rsid w:val="00CD7169"/>
    <w:rsid w:val="00CD716C"/>
    <w:rsid w:val="00CD7191"/>
    <w:rsid w:val="00CD72AE"/>
    <w:rsid w:val="00CD7333"/>
    <w:rsid w:val="00CD73E7"/>
    <w:rsid w:val="00CD75CF"/>
    <w:rsid w:val="00CD764C"/>
    <w:rsid w:val="00CD7727"/>
    <w:rsid w:val="00CD7767"/>
    <w:rsid w:val="00CD7922"/>
    <w:rsid w:val="00CD79B6"/>
    <w:rsid w:val="00CD79F9"/>
    <w:rsid w:val="00CD7AD2"/>
    <w:rsid w:val="00CD7B92"/>
    <w:rsid w:val="00CD7DB7"/>
    <w:rsid w:val="00CE01AC"/>
    <w:rsid w:val="00CE04D3"/>
    <w:rsid w:val="00CE0554"/>
    <w:rsid w:val="00CE0857"/>
    <w:rsid w:val="00CE09AA"/>
    <w:rsid w:val="00CE09AD"/>
    <w:rsid w:val="00CE0AD1"/>
    <w:rsid w:val="00CE0B19"/>
    <w:rsid w:val="00CE0B2D"/>
    <w:rsid w:val="00CE0B53"/>
    <w:rsid w:val="00CE0BB8"/>
    <w:rsid w:val="00CE0C61"/>
    <w:rsid w:val="00CE0C76"/>
    <w:rsid w:val="00CE0FAA"/>
    <w:rsid w:val="00CE1442"/>
    <w:rsid w:val="00CE1448"/>
    <w:rsid w:val="00CE145C"/>
    <w:rsid w:val="00CE155C"/>
    <w:rsid w:val="00CE1C6D"/>
    <w:rsid w:val="00CE1D8D"/>
    <w:rsid w:val="00CE1F06"/>
    <w:rsid w:val="00CE2152"/>
    <w:rsid w:val="00CE219F"/>
    <w:rsid w:val="00CE21AB"/>
    <w:rsid w:val="00CE2289"/>
    <w:rsid w:val="00CE22A9"/>
    <w:rsid w:val="00CE258F"/>
    <w:rsid w:val="00CE2651"/>
    <w:rsid w:val="00CE2784"/>
    <w:rsid w:val="00CE2B8A"/>
    <w:rsid w:val="00CE2BD1"/>
    <w:rsid w:val="00CE2C47"/>
    <w:rsid w:val="00CE2C7A"/>
    <w:rsid w:val="00CE2E69"/>
    <w:rsid w:val="00CE2F9D"/>
    <w:rsid w:val="00CE2FEB"/>
    <w:rsid w:val="00CE3096"/>
    <w:rsid w:val="00CE35B8"/>
    <w:rsid w:val="00CE385C"/>
    <w:rsid w:val="00CE39E7"/>
    <w:rsid w:val="00CE3AA3"/>
    <w:rsid w:val="00CE3AC5"/>
    <w:rsid w:val="00CE3C94"/>
    <w:rsid w:val="00CE3E4F"/>
    <w:rsid w:val="00CE3F9F"/>
    <w:rsid w:val="00CE42A7"/>
    <w:rsid w:val="00CE4309"/>
    <w:rsid w:val="00CE4342"/>
    <w:rsid w:val="00CE43BD"/>
    <w:rsid w:val="00CE43C3"/>
    <w:rsid w:val="00CE4404"/>
    <w:rsid w:val="00CE46D4"/>
    <w:rsid w:val="00CE481E"/>
    <w:rsid w:val="00CE4883"/>
    <w:rsid w:val="00CE48A7"/>
    <w:rsid w:val="00CE490C"/>
    <w:rsid w:val="00CE4915"/>
    <w:rsid w:val="00CE4937"/>
    <w:rsid w:val="00CE49D4"/>
    <w:rsid w:val="00CE4B0E"/>
    <w:rsid w:val="00CE4B31"/>
    <w:rsid w:val="00CE4C40"/>
    <w:rsid w:val="00CE4CC8"/>
    <w:rsid w:val="00CE4D8D"/>
    <w:rsid w:val="00CE4ECF"/>
    <w:rsid w:val="00CE4FF8"/>
    <w:rsid w:val="00CE51F2"/>
    <w:rsid w:val="00CE532C"/>
    <w:rsid w:val="00CE5351"/>
    <w:rsid w:val="00CE5377"/>
    <w:rsid w:val="00CE53D0"/>
    <w:rsid w:val="00CE5490"/>
    <w:rsid w:val="00CE584B"/>
    <w:rsid w:val="00CE5850"/>
    <w:rsid w:val="00CE58E2"/>
    <w:rsid w:val="00CE5A36"/>
    <w:rsid w:val="00CE5B39"/>
    <w:rsid w:val="00CE5C4C"/>
    <w:rsid w:val="00CE5F7E"/>
    <w:rsid w:val="00CE6119"/>
    <w:rsid w:val="00CE6142"/>
    <w:rsid w:val="00CE620B"/>
    <w:rsid w:val="00CE6560"/>
    <w:rsid w:val="00CE6884"/>
    <w:rsid w:val="00CE68EE"/>
    <w:rsid w:val="00CE6B94"/>
    <w:rsid w:val="00CE6BB7"/>
    <w:rsid w:val="00CE6E64"/>
    <w:rsid w:val="00CE6EA9"/>
    <w:rsid w:val="00CE6ED7"/>
    <w:rsid w:val="00CE7157"/>
    <w:rsid w:val="00CE7342"/>
    <w:rsid w:val="00CE7754"/>
    <w:rsid w:val="00CE7796"/>
    <w:rsid w:val="00CE7839"/>
    <w:rsid w:val="00CE7AA4"/>
    <w:rsid w:val="00CE7AF0"/>
    <w:rsid w:val="00CE7BAE"/>
    <w:rsid w:val="00CE7CD5"/>
    <w:rsid w:val="00CF017E"/>
    <w:rsid w:val="00CF0368"/>
    <w:rsid w:val="00CF0596"/>
    <w:rsid w:val="00CF0711"/>
    <w:rsid w:val="00CF07CC"/>
    <w:rsid w:val="00CF082A"/>
    <w:rsid w:val="00CF0887"/>
    <w:rsid w:val="00CF094A"/>
    <w:rsid w:val="00CF0A5A"/>
    <w:rsid w:val="00CF0A9F"/>
    <w:rsid w:val="00CF0CAF"/>
    <w:rsid w:val="00CF144F"/>
    <w:rsid w:val="00CF1510"/>
    <w:rsid w:val="00CF1511"/>
    <w:rsid w:val="00CF16E7"/>
    <w:rsid w:val="00CF18F2"/>
    <w:rsid w:val="00CF18FA"/>
    <w:rsid w:val="00CF1B97"/>
    <w:rsid w:val="00CF1D75"/>
    <w:rsid w:val="00CF1EE1"/>
    <w:rsid w:val="00CF2192"/>
    <w:rsid w:val="00CF2220"/>
    <w:rsid w:val="00CF2244"/>
    <w:rsid w:val="00CF226A"/>
    <w:rsid w:val="00CF243F"/>
    <w:rsid w:val="00CF27B2"/>
    <w:rsid w:val="00CF2966"/>
    <w:rsid w:val="00CF29A7"/>
    <w:rsid w:val="00CF2A28"/>
    <w:rsid w:val="00CF2EEE"/>
    <w:rsid w:val="00CF2FC6"/>
    <w:rsid w:val="00CF3290"/>
    <w:rsid w:val="00CF32EA"/>
    <w:rsid w:val="00CF333C"/>
    <w:rsid w:val="00CF3417"/>
    <w:rsid w:val="00CF35B8"/>
    <w:rsid w:val="00CF37AB"/>
    <w:rsid w:val="00CF3DB5"/>
    <w:rsid w:val="00CF3ED7"/>
    <w:rsid w:val="00CF3F6E"/>
    <w:rsid w:val="00CF3FE9"/>
    <w:rsid w:val="00CF400E"/>
    <w:rsid w:val="00CF4019"/>
    <w:rsid w:val="00CF44EA"/>
    <w:rsid w:val="00CF4576"/>
    <w:rsid w:val="00CF4586"/>
    <w:rsid w:val="00CF458B"/>
    <w:rsid w:val="00CF477D"/>
    <w:rsid w:val="00CF4810"/>
    <w:rsid w:val="00CF4887"/>
    <w:rsid w:val="00CF497C"/>
    <w:rsid w:val="00CF4CED"/>
    <w:rsid w:val="00CF4D38"/>
    <w:rsid w:val="00CF4DAA"/>
    <w:rsid w:val="00CF4F3D"/>
    <w:rsid w:val="00CF51A4"/>
    <w:rsid w:val="00CF5229"/>
    <w:rsid w:val="00CF5233"/>
    <w:rsid w:val="00CF555A"/>
    <w:rsid w:val="00CF55B6"/>
    <w:rsid w:val="00CF55D0"/>
    <w:rsid w:val="00CF5787"/>
    <w:rsid w:val="00CF5988"/>
    <w:rsid w:val="00CF5A11"/>
    <w:rsid w:val="00CF5A59"/>
    <w:rsid w:val="00CF5B52"/>
    <w:rsid w:val="00CF5DD7"/>
    <w:rsid w:val="00CF5E4D"/>
    <w:rsid w:val="00CF5E59"/>
    <w:rsid w:val="00CF5E9B"/>
    <w:rsid w:val="00CF5ED6"/>
    <w:rsid w:val="00CF5F46"/>
    <w:rsid w:val="00CF6112"/>
    <w:rsid w:val="00CF6228"/>
    <w:rsid w:val="00CF62C6"/>
    <w:rsid w:val="00CF631B"/>
    <w:rsid w:val="00CF661E"/>
    <w:rsid w:val="00CF6B98"/>
    <w:rsid w:val="00CF6BE0"/>
    <w:rsid w:val="00CF6FB1"/>
    <w:rsid w:val="00CF6FB4"/>
    <w:rsid w:val="00CF6FD7"/>
    <w:rsid w:val="00CF7098"/>
    <w:rsid w:val="00CF71EC"/>
    <w:rsid w:val="00CF7513"/>
    <w:rsid w:val="00CF75B9"/>
    <w:rsid w:val="00CF764F"/>
    <w:rsid w:val="00CF78CA"/>
    <w:rsid w:val="00CF7906"/>
    <w:rsid w:val="00CF794A"/>
    <w:rsid w:val="00CF7AA3"/>
    <w:rsid w:val="00CF7C41"/>
    <w:rsid w:val="00CF7DF2"/>
    <w:rsid w:val="00CF7DF5"/>
    <w:rsid w:val="00CF7F06"/>
    <w:rsid w:val="00CF7F89"/>
    <w:rsid w:val="00CF7FA2"/>
    <w:rsid w:val="00D00032"/>
    <w:rsid w:val="00D000BF"/>
    <w:rsid w:val="00D000C3"/>
    <w:rsid w:val="00D0038E"/>
    <w:rsid w:val="00D0046C"/>
    <w:rsid w:val="00D006DE"/>
    <w:rsid w:val="00D00705"/>
    <w:rsid w:val="00D00725"/>
    <w:rsid w:val="00D012B7"/>
    <w:rsid w:val="00D013D3"/>
    <w:rsid w:val="00D0159B"/>
    <w:rsid w:val="00D0193C"/>
    <w:rsid w:val="00D0197D"/>
    <w:rsid w:val="00D01992"/>
    <w:rsid w:val="00D01B07"/>
    <w:rsid w:val="00D01B34"/>
    <w:rsid w:val="00D01D89"/>
    <w:rsid w:val="00D01DBB"/>
    <w:rsid w:val="00D01F5B"/>
    <w:rsid w:val="00D0216A"/>
    <w:rsid w:val="00D0255A"/>
    <w:rsid w:val="00D025CC"/>
    <w:rsid w:val="00D026B3"/>
    <w:rsid w:val="00D026E7"/>
    <w:rsid w:val="00D02924"/>
    <w:rsid w:val="00D02964"/>
    <w:rsid w:val="00D02C11"/>
    <w:rsid w:val="00D02D66"/>
    <w:rsid w:val="00D03003"/>
    <w:rsid w:val="00D0303B"/>
    <w:rsid w:val="00D03202"/>
    <w:rsid w:val="00D0342B"/>
    <w:rsid w:val="00D037ED"/>
    <w:rsid w:val="00D03996"/>
    <w:rsid w:val="00D039AA"/>
    <w:rsid w:val="00D039C5"/>
    <w:rsid w:val="00D03B64"/>
    <w:rsid w:val="00D03BD0"/>
    <w:rsid w:val="00D03D02"/>
    <w:rsid w:val="00D03D22"/>
    <w:rsid w:val="00D03DBB"/>
    <w:rsid w:val="00D03EC5"/>
    <w:rsid w:val="00D03F10"/>
    <w:rsid w:val="00D03FD2"/>
    <w:rsid w:val="00D03FDC"/>
    <w:rsid w:val="00D04097"/>
    <w:rsid w:val="00D0412C"/>
    <w:rsid w:val="00D043A5"/>
    <w:rsid w:val="00D04413"/>
    <w:rsid w:val="00D04544"/>
    <w:rsid w:val="00D04546"/>
    <w:rsid w:val="00D045B2"/>
    <w:rsid w:val="00D04742"/>
    <w:rsid w:val="00D04827"/>
    <w:rsid w:val="00D0495F"/>
    <w:rsid w:val="00D049D8"/>
    <w:rsid w:val="00D049D9"/>
    <w:rsid w:val="00D04AC8"/>
    <w:rsid w:val="00D04B64"/>
    <w:rsid w:val="00D04E43"/>
    <w:rsid w:val="00D04E84"/>
    <w:rsid w:val="00D04E8A"/>
    <w:rsid w:val="00D04FE9"/>
    <w:rsid w:val="00D050BE"/>
    <w:rsid w:val="00D050E8"/>
    <w:rsid w:val="00D05192"/>
    <w:rsid w:val="00D05271"/>
    <w:rsid w:val="00D05361"/>
    <w:rsid w:val="00D0540D"/>
    <w:rsid w:val="00D054E1"/>
    <w:rsid w:val="00D0574D"/>
    <w:rsid w:val="00D05784"/>
    <w:rsid w:val="00D059B3"/>
    <w:rsid w:val="00D05A00"/>
    <w:rsid w:val="00D05B46"/>
    <w:rsid w:val="00D05DA4"/>
    <w:rsid w:val="00D060D0"/>
    <w:rsid w:val="00D06299"/>
    <w:rsid w:val="00D062CA"/>
    <w:rsid w:val="00D0636F"/>
    <w:rsid w:val="00D06424"/>
    <w:rsid w:val="00D06648"/>
    <w:rsid w:val="00D06749"/>
    <w:rsid w:val="00D069B1"/>
    <w:rsid w:val="00D069C2"/>
    <w:rsid w:val="00D06B4D"/>
    <w:rsid w:val="00D06C8B"/>
    <w:rsid w:val="00D06D27"/>
    <w:rsid w:val="00D06EDD"/>
    <w:rsid w:val="00D06F53"/>
    <w:rsid w:val="00D07238"/>
    <w:rsid w:val="00D074CF"/>
    <w:rsid w:val="00D076FF"/>
    <w:rsid w:val="00D07CA6"/>
    <w:rsid w:val="00D07D00"/>
    <w:rsid w:val="00D07E5A"/>
    <w:rsid w:val="00D07EFF"/>
    <w:rsid w:val="00D10030"/>
    <w:rsid w:val="00D1006C"/>
    <w:rsid w:val="00D100EA"/>
    <w:rsid w:val="00D10104"/>
    <w:rsid w:val="00D10158"/>
    <w:rsid w:val="00D1019E"/>
    <w:rsid w:val="00D10237"/>
    <w:rsid w:val="00D1029D"/>
    <w:rsid w:val="00D1045B"/>
    <w:rsid w:val="00D10BD7"/>
    <w:rsid w:val="00D10C3E"/>
    <w:rsid w:val="00D10D17"/>
    <w:rsid w:val="00D10DA0"/>
    <w:rsid w:val="00D10DC3"/>
    <w:rsid w:val="00D10E4E"/>
    <w:rsid w:val="00D10EFD"/>
    <w:rsid w:val="00D10F1F"/>
    <w:rsid w:val="00D10FBF"/>
    <w:rsid w:val="00D11005"/>
    <w:rsid w:val="00D1104E"/>
    <w:rsid w:val="00D110F4"/>
    <w:rsid w:val="00D113DA"/>
    <w:rsid w:val="00D1146B"/>
    <w:rsid w:val="00D114D2"/>
    <w:rsid w:val="00D11599"/>
    <w:rsid w:val="00D11926"/>
    <w:rsid w:val="00D119E2"/>
    <w:rsid w:val="00D11C5A"/>
    <w:rsid w:val="00D11D14"/>
    <w:rsid w:val="00D11FE9"/>
    <w:rsid w:val="00D12027"/>
    <w:rsid w:val="00D121F3"/>
    <w:rsid w:val="00D12209"/>
    <w:rsid w:val="00D12309"/>
    <w:rsid w:val="00D12506"/>
    <w:rsid w:val="00D125D2"/>
    <w:rsid w:val="00D1265A"/>
    <w:rsid w:val="00D12674"/>
    <w:rsid w:val="00D12725"/>
    <w:rsid w:val="00D127FE"/>
    <w:rsid w:val="00D12AD4"/>
    <w:rsid w:val="00D12C80"/>
    <w:rsid w:val="00D12D2D"/>
    <w:rsid w:val="00D12D75"/>
    <w:rsid w:val="00D12EE8"/>
    <w:rsid w:val="00D131FA"/>
    <w:rsid w:val="00D13455"/>
    <w:rsid w:val="00D1348C"/>
    <w:rsid w:val="00D13528"/>
    <w:rsid w:val="00D13610"/>
    <w:rsid w:val="00D1369A"/>
    <w:rsid w:val="00D139F8"/>
    <w:rsid w:val="00D13C13"/>
    <w:rsid w:val="00D13C2D"/>
    <w:rsid w:val="00D13C4C"/>
    <w:rsid w:val="00D13CA0"/>
    <w:rsid w:val="00D13E6C"/>
    <w:rsid w:val="00D13EE4"/>
    <w:rsid w:val="00D13F75"/>
    <w:rsid w:val="00D13FF7"/>
    <w:rsid w:val="00D14492"/>
    <w:rsid w:val="00D147F2"/>
    <w:rsid w:val="00D149C1"/>
    <w:rsid w:val="00D14B16"/>
    <w:rsid w:val="00D14D42"/>
    <w:rsid w:val="00D14D87"/>
    <w:rsid w:val="00D14DBF"/>
    <w:rsid w:val="00D14DC6"/>
    <w:rsid w:val="00D152D2"/>
    <w:rsid w:val="00D15332"/>
    <w:rsid w:val="00D1537D"/>
    <w:rsid w:val="00D154BB"/>
    <w:rsid w:val="00D155BA"/>
    <w:rsid w:val="00D15740"/>
    <w:rsid w:val="00D157A7"/>
    <w:rsid w:val="00D15864"/>
    <w:rsid w:val="00D15A2B"/>
    <w:rsid w:val="00D15A91"/>
    <w:rsid w:val="00D15AE8"/>
    <w:rsid w:val="00D15B6D"/>
    <w:rsid w:val="00D15B9B"/>
    <w:rsid w:val="00D15CD0"/>
    <w:rsid w:val="00D15CF4"/>
    <w:rsid w:val="00D15D3D"/>
    <w:rsid w:val="00D15E1E"/>
    <w:rsid w:val="00D1612D"/>
    <w:rsid w:val="00D16484"/>
    <w:rsid w:val="00D16598"/>
    <w:rsid w:val="00D1682C"/>
    <w:rsid w:val="00D16887"/>
    <w:rsid w:val="00D168EA"/>
    <w:rsid w:val="00D168FA"/>
    <w:rsid w:val="00D1695C"/>
    <w:rsid w:val="00D16AED"/>
    <w:rsid w:val="00D16BA4"/>
    <w:rsid w:val="00D16BED"/>
    <w:rsid w:val="00D16FFB"/>
    <w:rsid w:val="00D17048"/>
    <w:rsid w:val="00D171E7"/>
    <w:rsid w:val="00D171F2"/>
    <w:rsid w:val="00D17400"/>
    <w:rsid w:val="00D1753E"/>
    <w:rsid w:val="00D177C4"/>
    <w:rsid w:val="00D177E8"/>
    <w:rsid w:val="00D177FA"/>
    <w:rsid w:val="00D17C3C"/>
    <w:rsid w:val="00D17D0E"/>
    <w:rsid w:val="00D17DDF"/>
    <w:rsid w:val="00D17F1A"/>
    <w:rsid w:val="00D20082"/>
    <w:rsid w:val="00D200EB"/>
    <w:rsid w:val="00D2012E"/>
    <w:rsid w:val="00D201B4"/>
    <w:rsid w:val="00D2047F"/>
    <w:rsid w:val="00D20529"/>
    <w:rsid w:val="00D205C8"/>
    <w:rsid w:val="00D20740"/>
    <w:rsid w:val="00D207D1"/>
    <w:rsid w:val="00D208C8"/>
    <w:rsid w:val="00D2092F"/>
    <w:rsid w:val="00D209D7"/>
    <w:rsid w:val="00D20EA8"/>
    <w:rsid w:val="00D20F23"/>
    <w:rsid w:val="00D20FE5"/>
    <w:rsid w:val="00D211C6"/>
    <w:rsid w:val="00D21372"/>
    <w:rsid w:val="00D213FB"/>
    <w:rsid w:val="00D21458"/>
    <w:rsid w:val="00D21677"/>
    <w:rsid w:val="00D21851"/>
    <w:rsid w:val="00D21905"/>
    <w:rsid w:val="00D21927"/>
    <w:rsid w:val="00D21A19"/>
    <w:rsid w:val="00D21AD1"/>
    <w:rsid w:val="00D21B76"/>
    <w:rsid w:val="00D21C9D"/>
    <w:rsid w:val="00D21D92"/>
    <w:rsid w:val="00D21E63"/>
    <w:rsid w:val="00D22050"/>
    <w:rsid w:val="00D220BE"/>
    <w:rsid w:val="00D22169"/>
    <w:rsid w:val="00D2218A"/>
    <w:rsid w:val="00D2244D"/>
    <w:rsid w:val="00D225B6"/>
    <w:rsid w:val="00D2273B"/>
    <w:rsid w:val="00D22783"/>
    <w:rsid w:val="00D22A26"/>
    <w:rsid w:val="00D22AD9"/>
    <w:rsid w:val="00D22ADA"/>
    <w:rsid w:val="00D22F2A"/>
    <w:rsid w:val="00D22FA0"/>
    <w:rsid w:val="00D231FF"/>
    <w:rsid w:val="00D232E4"/>
    <w:rsid w:val="00D23864"/>
    <w:rsid w:val="00D238E7"/>
    <w:rsid w:val="00D23B03"/>
    <w:rsid w:val="00D23F2A"/>
    <w:rsid w:val="00D241F1"/>
    <w:rsid w:val="00D242F6"/>
    <w:rsid w:val="00D24527"/>
    <w:rsid w:val="00D2478A"/>
    <w:rsid w:val="00D24946"/>
    <w:rsid w:val="00D24AC0"/>
    <w:rsid w:val="00D24EF4"/>
    <w:rsid w:val="00D24F05"/>
    <w:rsid w:val="00D25042"/>
    <w:rsid w:val="00D25124"/>
    <w:rsid w:val="00D251CC"/>
    <w:rsid w:val="00D2529B"/>
    <w:rsid w:val="00D254D5"/>
    <w:rsid w:val="00D255EE"/>
    <w:rsid w:val="00D256C2"/>
    <w:rsid w:val="00D257AD"/>
    <w:rsid w:val="00D25823"/>
    <w:rsid w:val="00D25B87"/>
    <w:rsid w:val="00D25D0D"/>
    <w:rsid w:val="00D25D98"/>
    <w:rsid w:val="00D2610D"/>
    <w:rsid w:val="00D26182"/>
    <w:rsid w:val="00D261E0"/>
    <w:rsid w:val="00D26374"/>
    <w:rsid w:val="00D26463"/>
    <w:rsid w:val="00D26502"/>
    <w:rsid w:val="00D26578"/>
    <w:rsid w:val="00D265B4"/>
    <w:rsid w:val="00D265EC"/>
    <w:rsid w:val="00D2681E"/>
    <w:rsid w:val="00D26A3A"/>
    <w:rsid w:val="00D26F3F"/>
    <w:rsid w:val="00D27437"/>
    <w:rsid w:val="00D27760"/>
    <w:rsid w:val="00D27AED"/>
    <w:rsid w:val="00D27C8E"/>
    <w:rsid w:val="00D27EE4"/>
    <w:rsid w:val="00D3006B"/>
    <w:rsid w:val="00D303B9"/>
    <w:rsid w:val="00D303C7"/>
    <w:rsid w:val="00D304C2"/>
    <w:rsid w:val="00D304FF"/>
    <w:rsid w:val="00D30997"/>
    <w:rsid w:val="00D309CD"/>
    <w:rsid w:val="00D30A33"/>
    <w:rsid w:val="00D30B47"/>
    <w:rsid w:val="00D30D2C"/>
    <w:rsid w:val="00D30F63"/>
    <w:rsid w:val="00D30F90"/>
    <w:rsid w:val="00D312FB"/>
    <w:rsid w:val="00D31328"/>
    <w:rsid w:val="00D313A9"/>
    <w:rsid w:val="00D316B9"/>
    <w:rsid w:val="00D317CC"/>
    <w:rsid w:val="00D31871"/>
    <w:rsid w:val="00D319AA"/>
    <w:rsid w:val="00D31A88"/>
    <w:rsid w:val="00D31AFD"/>
    <w:rsid w:val="00D31B9C"/>
    <w:rsid w:val="00D31C47"/>
    <w:rsid w:val="00D31CC4"/>
    <w:rsid w:val="00D31DA7"/>
    <w:rsid w:val="00D31E24"/>
    <w:rsid w:val="00D32090"/>
    <w:rsid w:val="00D3213A"/>
    <w:rsid w:val="00D324FD"/>
    <w:rsid w:val="00D32661"/>
    <w:rsid w:val="00D32850"/>
    <w:rsid w:val="00D32857"/>
    <w:rsid w:val="00D32912"/>
    <w:rsid w:val="00D32A24"/>
    <w:rsid w:val="00D32A27"/>
    <w:rsid w:val="00D32A56"/>
    <w:rsid w:val="00D32A60"/>
    <w:rsid w:val="00D32B49"/>
    <w:rsid w:val="00D32C73"/>
    <w:rsid w:val="00D32CC0"/>
    <w:rsid w:val="00D32E94"/>
    <w:rsid w:val="00D32FEA"/>
    <w:rsid w:val="00D33034"/>
    <w:rsid w:val="00D3303D"/>
    <w:rsid w:val="00D33403"/>
    <w:rsid w:val="00D3341C"/>
    <w:rsid w:val="00D334B5"/>
    <w:rsid w:val="00D33745"/>
    <w:rsid w:val="00D33777"/>
    <w:rsid w:val="00D33794"/>
    <w:rsid w:val="00D338B9"/>
    <w:rsid w:val="00D338BF"/>
    <w:rsid w:val="00D338F7"/>
    <w:rsid w:val="00D33C91"/>
    <w:rsid w:val="00D33D68"/>
    <w:rsid w:val="00D33D87"/>
    <w:rsid w:val="00D33DA4"/>
    <w:rsid w:val="00D340FF"/>
    <w:rsid w:val="00D3417B"/>
    <w:rsid w:val="00D341C1"/>
    <w:rsid w:val="00D34322"/>
    <w:rsid w:val="00D3434D"/>
    <w:rsid w:val="00D344C1"/>
    <w:rsid w:val="00D344F0"/>
    <w:rsid w:val="00D346D1"/>
    <w:rsid w:val="00D346FD"/>
    <w:rsid w:val="00D34714"/>
    <w:rsid w:val="00D34853"/>
    <w:rsid w:val="00D3498B"/>
    <w:rsid w:val="00D34A89"/>
    <w:rsid w:val="00D34C52"/>
    <w:rsid w:val="00D34D14"/>
    <w:rsid w:val="00D34D31"/>
    <w:rsid w:val="00D34E64"/>
    <w:rsid w:val="00D34EDE"/>
    <w:rsid w:val="00D34F82"/>
    <w:rsid w:val="00D35100"/>
    <w:rsid w:val="00D35629"/>
    <w:rsid w:val="00D35835"/>
    <w:rsid w:val="00D35910"/>
    <w:rsid w:val="00D35997"/>
    <w:rsid w:val="00D35EFD"/>
    <w:rsid w:val="00D36047"/>
    <w:rsid w:val="00D36251"/>
    <w:rsid w:val="00D3633D"/>
    <w:rsid w:val="00D363A9"/>
    <w:rsid w:val="00D36598"/>
    <w:rsid w:val="00D3678B"/>
    <w:rsid w:val="00D367DA"/>
    <w:rsid w:val="00D36868"/>
    <w:rsid w:val="00D36983"/>
    <w:rsid w:val="00D36A59"/>
    <w:rsid w:val="00D36AAE"/>
    <w:rsid w:val="00D36AFD"/>
    <w:rsid w:val="00D36BC9"/>
    <w:rsid w:val="00D36C41"/>
    <w:rsid w:val="00D36FAE"/>
    <w:rsid w:val="00D37235"/>
    <w:rsid w:val="00D372D4"/>
    <w:rsid w:val="00D37329"/>
    <w:rsid w:val="00D37670"/>
    <w:rsid w:val="00D379F3"/>
    <w:rsid w:val="00D37A50"/>
    <w:rsid w:val="00D37B0B"/>
    <w:rsid w:val="00D37E40"/>
    <w:rsid w:val="00D37EED"/>
    <w:rsid w:val="00D37F82"/>
    <w:rsid w:val="00D37FA2"/>
    <w:rsid w:val="00D4017D"/>
    <w:rsid w:val="00D402C4"/>
    <w:rsid w:val="00D402E0"/>
    <w:rsid w:val="00D40384"/>
    <w:rsid w:val="00D40542"/>
    <w:rsid w:val="00D4068D"/>
    <w:rsid w:val="00D40741"/>
    <w:rsid w:val="00D4087D"/>
    <w:rsid w:val="00D4093A"/>
    <w:rsid w:val="00D40E30"/>
    <w:rsid w:val="00D41025"/>
    <w:rsid w:val="00D4115A"/>
    <w:rsid w:val="00D411BE"/>
    <w:rsid w:val="00D41284"/>
    <w:rsid w:val="00D4136F"/>
    <w:rsid w:val="00D41743"/>
    <w:rsid w:val="00D41C61"/>
    <w:rsid w:val="00D41F23"/>
    <w:rsid w:val="00D41F79"/>
    <w:rsid w:val="00D4202F"/>
    <w:rsid w:val="00D4210E"/>
    <w:rsid w:val="00D4213A"/>
    <w:rsid w:val="00D4218C"/>
    <w:rsid w:val="00D42249"/>
    <w:rsid w:val="00D4244B"/>
    <w:rsid w:val="00D424F1"/>
    <w:rsid w:val="00D42555"/>
    <w:rsid w:val="00D42FBC"/>
    <w:rsid w:val="00D43278"/>
    <w:rsid w:val="00D43295"/>
    <w:rsid w:val="00D43500"/>
    <w:rsid w:val="00D435D2"/>
    <w:rsid w:val="00D437BF"/>
    <w:rsid w:val="00D43813"/>
    <w:rsid w:val="00D4381F"/>
    <w:rsid w:val="00D43830"/>
    <w:rsid w:val="00D43854"/>
    <w:rsid w:val="00D4386F"/>
    <w:rsid w:val="00D43995"/>
    <w:rsid w:val="00D439FE"/>
    <w:rsid w:val="00D43E59"/>
    <w:rsid w:val="00D43EB7"/>
    <w:rsid w:val="00D43EDC"/>
    <w:rsid w:val="00D43FCE"/>
    <w:rsid w:val="00D44160"/>
    <w:rsid w:val="00D44293"/>
    <w:rsid w:val="00D44A67"/>
    <w:rsid w:val="00D44B1F"/>
    <w:rsid w:val="00D44E36"/>
    <w:rsid w:val="00D45375"/>
    <w:rsid w:val="00D45575"/>
    <w:rsid w:val="00D45863"/>
    <w:rsid w:val="00D459B4"/>
    <w:rsid w:val="00D45AB5"/>
    <w:rsid w:val="00D45C53"/>
    <w:rsid w:val="00D45D6A"/>
    <w:rsid w:val="00D45F5C"/>
    <w:rsid w:val="00D45F95"/>
    <w:rsid w:val="00D46041"/>
    <w:rsid w:val="00D461EF"/>
    <w:rsid w:val="00D4646F"/>
    <w:rsid w:val="00D46579"/>
    <w:rsid w:val="00D465B8"/>
    <w:rsid w:val="00D465CB"/>
    <w:rsid w:val="00D466FD"/>
    <w:rsid w:val="00D4678A"/>
    <w:rsid w:val="00D467C3"/>
    <w:rsid w:val="00D467F7"/>
    <w:rsid w:val="00D46806"/>
    <w:rsid w:val="00D46A48"/>
    <w:rsid w:val="00D46DB9"/>
    <w:rsid w:val="00D46E72"/>
    <w:rsid w:val="00D46EFA"/>
    <w:rsid w:val="00D46F94"/>
    <w:rsid w:val="00D47022"/>
    <w:rsid w:val="00D47174"/>
    <w:rsid w:val="00D47533"/>
    <w:rsid w:val="00D477EB"/>
    <w:rsid w:val="00D47924"/>
    <w:rsid w:val="00D47A90"/>
    <w:rsid w:val="00D47E3A"/>
    <w:rsid w:val="00D47E9D"/>
    <w:rsid w:val="00D501EE"/>
    <w:rsid w:val="00D50452"/>
    <w:rsid w:val="00D504F0"/>
    <w:rsid w:val="00D504F6"/>
    <w:rsid w:val="00D508F0"/>
    <w:rsid w:val="00D50B0D"/>
    <w:rsid w:val="00D50B0E"/>
    <w:rsid w:val="00D50E11"/>
    <w:rsid w:val="00D50E12"/>
    <w:rsid w:val="00D50E4C"/>
    <w:rsid w:val="00D50EDF"/>
    <w:rsid w:val="00D50FE1"/>
    <w:rsid w:val="00D50FED"/>
    <w:rsid w:val="00D51092"/>
    <w:rsid w:val="00D5130B"/>
    <w:rsid w:val="00D5157F"/>
    <w:rsid w:val="00D516A0"/>
    <w:rsid w:val="00D516D9"/>
    <w:rsid w:val="00D519C1"/>
    <w:rsid w:val="00D51E76"/>
    <w:rsid w:val="00D51F0C"/>
    <w:rsid w:val="00D52074"/>
    <w:rsid w:val="00D5207C"/>
    <w:rsid w:val="00D52092"/>
    <w:rsid w:val="00D5216B"/>
    <w:rsid w:val="00D5243B"/>
    <w:rsid w:val="00D5253B"/>
    <w:rsid w:val="00D525E4"/>
    <w:rsid w:val="00D528E3"/>
    <w:rsid w:val="00D52E3F"/>
    <w:rsid w:val="00D52EBC"/>
    <w:rsid w:val="00D52F57"/>
    <w:rsid w:val="00D52F6C"/>
    <w:rsid w:val="00D5303C"/>
    <w:rsid w:val="00D531EB"/>
    <w:rsid w:val="00D53492"/>
    <w:rsid w:val="00D53738"/>
    <w:rsid w:val="00D53744"/>
    <w:rsid w:val="00D53761"/>
    <w:rsid w:val="00D5376E"/>
    <w:rsid w:val="00D537EC"/>
    <w:rsid w:val="00D53834"/>
    <w:rsid w:val="00D53A13"/>
    <w:rsid w:val="00D53BB5"/>
    <w:rsid w:val="00D54102"/>
    <w:rsid w:val="00D54493"/>
    <w:rsid w:val="00D5457D"/>
    <w:rsid w:val="00D54726"/>
    <w:rsid w:val="00D549F6"/>
    <w:rsid w:val="00D54A9A"/>
    <w:rsid w:val="00D54BFD"/>
    <w:rsid w:val="00D54C55"/>
    <w:rsid w:val="00D54CF9"/>
    <w:rsid w:val="00D54DAE"/>
    <w:rsid w:val="00D5519F"/>
    <w:rsid w:val="00D5543B"/>
    <w:rsid w:val="00D554B5"/>
    <w:rsid w:val="00D555B6"/>
    <w:rsid w:val="00D5562A"/>
    <w:rsid w:val="00D55658"/>
    <w:rsid w:val="00D558A8"/>
    <w:rsid w:val="00D55A05"/>
    <w:rsid w:val="00D55BC5"/>
    <w:rsid w:val="00D55DEB"/>
    <w:rsid w:val="00D55E05"/>
    <w:rsid w:val="00D55E59"/>
    <w:rsid w:val="00D55FD9"/>
    <w:rsid w:val="00D5645D"/>
    <w:rsid w:val="00D5645E"/>
    <w:rsid w:val="00D564B9"/>
    <w:rsid w:val="00D5673E"/>
    <w:rsid w:val="00D567D6"/>
    <w:rsid w:val="00D5687B"/>
    <w:rsid w:val="00D56895"/>
    <w:rsid w:val="00D56966"/>
    <w:rsid w:val="00D56B22"/>
    <w:rsid w:val="00D56B7F"/>
    <w:rsid w:val="00D56F85"/>
    <w:rsid w:val="00D57118"/>
    <w:rsid w:val="00D57285"/>
    <w:rsid w:val="00D574C5"/>
    <w:rsid w:val="00D576B7"/>
    <w:rsid w:val="00D57759"/>
    <w:rsid w:val="00D5789C"/>
    <w:rsid w:val="00D57933"/>
    <w:rsid w:val="00D5796C"/>
    <w:rsid w:val="00D57B31"/>
    <w:rsid w:val="00D57B47"/>
    <w:rsid w:val="00D57E7F"/>
    <w:rsid w:val="00D60002"/>
    <w:rsid w:val="00D60107"/>
    <w:rsid w:val="00D60346"/>
    <w:rsid w:val="00D60377"/>
    <w:rsid w:val="00D60444"/>
    <w:rsid w:val="00D60469"/>
    <w:rsid w:val="00D604A2"/>
    <w:rsid w:val="00D605EC"/>
    <w:rsid w:val="00D605F8"/>
    <w:rsid w:val="00D6075C"/>
    <w:rsid w:val="00D60988"/>
    <w:rsid w:val="00D60AC4"/>
    <w:rsid w:val="00D60BFB"/>
    <w:rsid w:val="00D60DB7"/>
    <w:rsid w:val="00D60E6C"/>
    <w:rsid w:val="00D613CA"/>
    <w:rsid w:val="00D61430"/>
    <w:rsid w:val="00D61538"/>
    <w:rsid w:val="00D617A3"/>
    <w:rsid w:val="00D618F2"/>
    <w:rsid w:val="00D61CDD"/>
    <w:rsid w:val="00D620CF"/>
    <w:rsid w:val="00D620E9"/>
    <w:rsid w:val="00D621D3"/>
    <w:rsid w:val="00D622C6"/>
    <w:rsid w:val="00D6231C"/>
    <w:rsid w:val="00D627DB"/>
    <w:rsid w:val="00D628AC"/>
    <w:rsid w:val="00D629C2"/>
    <w:rsid w:val="00D62A6C"/>
    <w:rsid w:val="00D62C3D"/>
    <w:rsid w:val="00D62C51"/>
    <w:rsid w:val="00D62CB3"/>
    <w:rsid w:val="00D62D7D"/>
    <w:rsid w:val="00D62D9C"/>
    <w:rsid w:val="00D63149"/>
    <w:rsid w:val="00D631C8"/>
    <w:rsid w:val="00D63347"/>
    <w:rsid w:val="00D6337B"/>
    <w:rsid w:val="00D633CE"/>
    <w:rsid w:val="00D6347A"/>
    <w:rsid w:val="00D634B5"/>
    <w:rsid w:val="00D63779"/>
    <w:rsid w:val="00D638F0"/>
    <w:rsid w:val="00D6396F"/>
    <w:rsid w:val="00D63A1C"/>
    <w:rsid w:val="00D63BC5"/>
    <w:rsid w:val="00D63BEB"/>
    <w:rsid w:val="00D63CB7"/>
    <w:rsid w:val="00D63CBB"/>
    <w:rsid w:val="00D63E60"/>
    <w:rsid w:val="00D64004"/>
    <w:rsid w:val="00D640F8"/>
    <w:rsid w:val="00D64253"/>
    <w:rsid w:val="00D6427D"/>
    <w:rsid w:val="00D64331"/>
    <w:rsid w:val="00D643F5"/>
    <w:rsid w:val="00D644F4"/>
    <w:rsid w:val="00D644F8"/>
    <w:rsid w:val="00D64948"/>
    <w:rsid w:val="00D649ED"/>
    <w:rsid w:val="00D64A10"/>
    <w:rsid w:val="00D64CAC"/>
    <w:rsid w:val="00D64EB8"/>
    <w:rsid w:val="00D650AC"/>
    <w:rsid w:val="00D65264"/>
    <w:rsid w:val="00D655F4"/>
    <w:rsid w:val="00D65A1B"/>
    <w:rsid w:val="00D65B46"/>
    <w:rsid w:val="00D65E7A"/>
    <w:rsid w:val="00D65EF5"/>
    <w:rsid w:val="00D66031"/>
    <w:rsid w:val="00D660BC"/>
    <w:rsid w:val="00D662C9"/>
    <w:rsid w:val="00D66318"/>
    <w:rsid w:val="00D66482"/>
    <w:rsid w:val="00D664F8"/>
    <w:rsid w:val="00D66562"/>
    <w:rsid w:val="00D66828"/>
    <w:rsid w:val="00D66BA8"/>
    <w:rsid w:val="00D66CB6"/>
    <w:rsid w:val="00D66DF2"/>
    <w:rsid w:val="00D66DFF"/>
    <w:rsid w:val="00D66E04"/>
    <w:rsid w:val="00D67029"/>
    <w:rsid w:val="00D671B4"/>
    <w:rsid w:val="00D671B9"/>
    <w:rsid w:val="00D67341"/>
    <w:rsid w:val="00D6735D"/>
    <w:rsid w:val="00D67592"/>
    <w:rsid w:val="00D67D02"/>
    <w:rsid w:val="00D67D88"/>
    <w:rsid w:val="00D67FAB"/>
    <w:rsid w:val="00D700FF"/>
    <w:rsid w:val="00D7065E"/>
    <w:rsid w:val="00D7085F"/>
    <w:rsid w:val="00D70969"/>
    <w:rsid w:val="00D709F3"/>
    <w:rsid w:val="00D70CCF"/>
    <w:rsid w:val="00D70F5E"/>
    <w:rsid w:val="00D71384"/>
    <w:rsid w:val="00D7155D"/>
    <w:rsid w:val="00D71587"/>
    <w:rsid w:val="00D715B3"/>
    <w:rsid w:val="00D715BE"/>
    <w:rsid w:val="00D7166F"/>
    <w:rsid w:val="00D716D0"/>
    <w:rsid w:val="00D71978"/>
    <w:rsid w:val="00D7197E"/>
    <w:rsid w:val="00D71993"/>
    <w:rsid w:val="00D71A11"/>
    <w:rsid w:val="00D71BA4"/>
    <w:rsid w:val="00D71C14"/>
    <w:rsid w:val="00D71DBD"/>
    <w:rsid w:val="00D71DF4"/>
    <w:rsid w:val="00D71E13"/>
    <w:rsid w:val="00D72535"/>
    <w:rsid w:val="00D72755"/>
    <w:rsid w:val="00D72A97"/>
    <w:rsid w:val="00D72B5F"/>
    <w:rsid w:val="00D72FD3"/>
    <w:rsid w:val="00D7318A"/>
    <w:rsid w:val="00D73411"/>
    <w:rsid w:val="00D73469"/>
    <w:rsid w:val="00D73622"/>
    <w:rsid w:val="00D7371C"/>
    <w:rsid w:val="00D73830"/>
    <w:rsid w:val="00D738F2"/>
    <w:rsid w:val="00D74101"/>
    <w:rsid w:val="00D7437D"/>
    <w:rsid w:val="00D7440B"/>
    <w:rsid w:val="00D747CF"/>
    <w:rsid w:val="00D74829"/>
    <w:rsid w:val="00D74F5B"/>
    <w:rsid w:val="00D74FDF"/>
    <w:rsid w:val="00D750DF"/>
    <w:rsid w:val="00D7514A"/>
    <w:rsid w:val="00D7517D"/>
    <w:rsid w:val="00D7534B"/>
    <w:rsid w:val="00D75655"/>
    <w:rsid w:val="00D7565C"/>
    <w:rsid w:val="00D756BA"/>
    <w:rsid w:val="00D756F2"/>
    <w:rsid w:val="00D758FA"/>
    <w:rsid w:val="00D75C78"/>
    <w:rsid w:val="00D75E5B"/>
    <w:rsid w:val="00D75E5E"/>
    <w:rsid w:val="00D75E81"/>
    <w:rsid w:val="00D75F12"/>
    <w:rsid w:val="00D762B0"/>
    <w:rsid w:val="00D762BF"/>
    <w:rsid w:val="00D7631E"/>
    <w:rsid w:val="00D763B9"/>
    <w:rsid w:val="00D763CF"/>
    <w:rsid w:val="00D7657D"/>
    <w:rsid w:val="00D7670D"/>
    <w:rsid w:val="00D76B42"/>
    <w:rsid w:val="00D77273"/>
    <w:rsid w:val="00D77289"/>
    <w:rsid w:val="00D774D6"/>
    <w:rsid w:val="00D77678"/>
    <w:rsid w:val="00D7775B"/>
    <w:rsid w:val="00D77907"/>
    <w:rsid w:val="00D77A8F"/>
    <w:rsid w:val="00D77B60"/>
    <w:rsid w:val="00D77B70"/>
    <w:rsid w:val="00D77D00"/>
    <w:rsid w:val="00D77D07"/>
    <w:rsid w:val="00D77E91"/>
    <w:rsid w:val="00D77ED9"/>
    <w:rsid w:val="00D77FF1"/>
    <w:rsid w:val="00D8019D"/>
    <w:rsid w:val="00D8042E"/>
    <w:rsid w:val="00D804F8"/>
    <w:rsid w:val="00D8052D"/>
    <w:rsid w:val="00D80842"/>
    <w:rsid w:val="00D808A4"/>
    <w:rsid w:val="00D80B43"/>
    <w:rsid w:val="00D80CBE"/>
    <w:rsid w:val="00D80CF6"/>
    <w:rsid w:val="00D8111A"/>
    <w:rsid w:val="00D81357"/>
    <w:rsid w:val="00D813C2"/>
    <w:rsid w:val="00D81412"/>
    <w:rsid w:val="00D81724"/>
    <w:rsid w:val="00D8175E"/>
    <w:rsid w:val="00D818B4"/>
    <w:rsid w:val="00D818CE"/>
    <w:rsid w:val="00D81DA6"/>
    <w:rsid w:val="00D81EEE"/>
    <w:rsid w:val="00D8230C"/>
    <w:rsid w:val="00D82329"/>
    <w:rsid w:val="00D823B2"/>
    <w:rsid w:val="00D82484"/>
    <w:rsid w:val="00D82487"/>
    <w:rsid w:val="00D824E6"/>
    <w:rsid w:val="00D8252E"/>
    <w:rsid w:val="00D82592"/>
    <w:rsid w:val="00D825EF"/>
    <w:rsid w:val="00D825F1"/>
    <w:rsid w:val="00D825FD"/>
    <w:rsid w:val="00D82A59"/>
    <w:rsid w:val="00D82EB5"/>
    <w:rsid w:val="00D82FA3"/>
    <w:rsid w:val="00D8317E"/>
    <w:rsid w:val="00D8319C"/>
    <w:rsid w:val="00D8347F"/>
    <w:rsid w:val="00D834E2"/>
    <w:rsid w:val="00D836D6"/>
    <w:rsid w:val="00D8374C"/>
    <w:rsid w:val="00D837C6"/>
    <w:rsid w:val="00D838DC"/>
    <w:rsid w:val="00D839DC"/>
    <w:rsid w:val="00D83EE3"/>
    <w:rsid w:val="00D83EF8"/>
    <w:rsid w:val="00D83F9B"/>
    <w:rsid w:val="00D84081"/>
    <w:rsid w:val="00D8431F"/>
    <w:rsid w:val="00D84423"/>
    <w:rsid w:val="00D845F1"/>
    <w:rsid w:val="00D8479B"/>
    <w:rsid w:val="00D848D3"/>
    <w:rsid w:val="00D84CCB"/>
    <w:rsid w:val="00D84E94"/>
    <w:rsid w:val="00D85201"/>
    <w:rsid w:val="00D854A0"/>
    <w:rsid w:val="00D85607"/>
    <w:rsid w:val="00D859EE"/>
    <w:rsid w:val="00D85A20"/>
    <w:rsid w:val="00D85DB6"/>
    <w:rsid w:val="00D85E9E"/>
    <w:rsid w:val="00D86033"/>
    <w:rsid w:val="00D86054"/>
    <w:rsid w:val="00D86058"/>
    <w:rsid w:val="00D8606A"/>
    <w:rsid w:val="00D86311"/>
    <w:rsid w:val="00D86384"/>
    <w:rsid w:val="00D864FE"/>
    <w:rsid w:val="00D86592"/>
    <w:rsid w:val="00D86623"/>
    <w:rsid w:val="00D86784"/>
    <w:rsid w:val="00D86880"/>
    <w:rsid w:val="00D86904"/>
    <w:rsid w:val="00D869D7"/>
    <w:rsid w:val="00D86A58"/>
    <w:rsid w:val="00D86EF9"/>
    <w:rsid w:val="00D86F1C"/>
    <w:rsid w:val="00D8733B"/>
    <w:rsid w:val="00D87342"/>
    <w:rsid w:val="00D873D2"/>
    <w:rsid w:val="00D87459"/>
    <w:rsid w:val="00D874D4"/>
    <w:rsid w:val="00D87525"/>
    <w:rsid w:val="00D876BA"/>
    <w:rsid w:val="00D87831"/>
    <w:rsid w:val="00D87AA8"/>
    <w:rsid w:val="00D87AF6"/>
    <w:rsid w:val="00D87BE7"/>
    <w:rsid w:val="00D87D93"/>
    <w:rsid w:val="00D87EA3"/>
    <w:rsid w:val="00D87F07"/>
    <w:rsid w:val="00D90161"/>
    <w:rsid w:val="00D90553"/>
    <w:rsid w:val="00D9063D"/>
    <w:rsid w:val="00D9073A"/>
    <w:rsid w:val="00D9075B"/>
    <w:rsid w:val="00D90829"/>
    <w:rsid w:val="00D908FD"/>
    <w:rsid w:val="00D90981"/>
    <w:rsid w:val="00D90AA0"/>
    <w:rsid w:val="00D90AEA"/>
    <w:rsid w:val="00D90B88"/>
    <w:rsid w:val="00D90C13"/>
    <w:rsid w:val="00D90C5F"/>
    <w:rsid w:val="00D90D71"/>
    <w:rsid w:val="00D90E9B"/>
    <w:rsid w:val="00D90F93"/>
    <w:rsid w:val="00D911C0"/>
    <w:rsid w:val="00D9135D"/>
    <w:rsid w:val="00D9140C"/>
    <w:rsid w:val="00D9196B"/>
    <w:rsid w:val="00D91A40"/>
    <w:rsid w:val="00D91A7F"/>
    <w:rsid w:val="00D91A9E"/>
    <w:rsid w:val="00D91AB9"/>
    <w:rsid w:val="00D91AC8"/>
    <w:rsid w:val="00D91D2D"/>
    <w:rsid w:val="00D91DC5"/>
    <w:rsid w:val="00D91F2E"/>
    <w:rsid w:val="00D91FCC"/>
    <w:rsid w:val="00D91FF8"/>
    <w:rsid w:val="00D9241C"/>
    <w:rsid w:val="00D9259C"/>
    <w:rsid w:val="00D92681"/>
    <w:rsid w:val="00D9280B"/>
    <w:rsid w:val="00D92AC1"/>
    <w:rsid w:val="00D92B55"/>
    <w:rsid w:val="00D92CB5"/>
    <w:rsid w:val="00D92D0F"/>
    <w:rsid w:val="00D92D50"/>
    <w:rsid w:val="00D92D98"/>
    <w:rsid w:val="00D92E7C"/>
    <w:rsid w:val="00D92EAA"/>
    <w:rsid w:val="00D92FC8"/>
    <w:rsid w:val="00D93020"/>
    <w:rsid w:val="00D930D5"/>
    <w:rsid w:val="00D933D4"/>
    <w:rsid w:val="00D9365A"/>
    <w:rsid w:val="00D93F45"/>
    <w:rsid w:val="00D9477B"/>
    <w:rsid w:val="00D9489C"/>
    <w:rsid w:val="00D9491B"/>
    <w:rsid w:val="00D94A1F"/>
    <w:rsid w:val="00D94C02"/>
    <w:rsid w:val="00D94D10"/>
    <w:rsid w:val="00D94D8B"/>
    <w:rsid w:val="00D94EFF"/>
    <w:rsid w:val="00D951A6"/>
    <w:rsid w:val="00D95246"/>
    <w:rsid w:val="00D9529B"/>
    <w:rsid w:val="00D952F2"/>
    <w:rsid w:val="00D9562C"/>
    <w:rsid w:val="00D9574A"/>
    <w:rsid w:val="00D9575C"/>
    <w:rsid w:val="00D9590C"/>
    <w:rsid w:val="00D959EF"/>
    <w:rsid w:val="00D95C1E"/>
    <w:rsid w:val="00D95C8C"/>
    <w:rsid w:val="00D95D92"/>
    <w:rsid w:val="00D95DD2"/>
    <w:rsid w:val="00D95F33"/>
    <w:rsid w:val="00D9613B"/>
    <w:rsid w:val="00D96203"/>
    <w:rsid w:val="00D9643E"/>
    <w:rsid w:val="00D96608"/>
    <w:rsid w:val="00D96887"/>
    <w:rsid w:val="00D96C55"/>
    <w:rsid w:val="00D96FCA"/>
    <w:rsid w:val="00D9705F"/>
    <w:rsid w:val="00D972BC"/>
    <w:rsid w:val="00D97352"/>
    <w:rsid w:val="00D973AA"/>
    <w:rsid w:val="00D9761B"/>
    <w:rsid w:val="00D97729"/>
    <w:rsid w:val="00D97768"/>
    <w:rsid w:val="00D97BF5"/>
    <w:rsid w:val="00D97EBA"/>
    <w:rsid w:val="00D97FC7"/>
    <w:rsid w:val="00DA0098"/>
    <w:rsid w:val="00DA00E3"/>
    <w:rsid w:val="00DA0400"/>
    <w:rsid w:val="00DA0540"/>
    <w:rsid w:val="00DA054F"/>
    <w:rsid w:val="00DA0A8E"/>
    <w:rsid w:val="00DA0C5D"/>
    <w:rsid w:val="00DA0D95"/>
    <w:rsid w:val="00DA0F44"/>
    <w:rsid w:val="00DA100F"/>
    <w:rsid w:val="00DA1247"/>
    <w:rsid w:val="00DA1273"/>
    <w:rsid w:val="00DA12E2"/>
    <w:rsid w:val="00DA1300"/>
    <w:rsid w:val="00DA140F"/>
    <w:rsid w:val="00DA166B"/>
    <w:rsid w:val="00DA17ED"/>
    <w:rsid w:val="00DA1927"/>
    <w:rsid w:val="00DA1DA7"/>
    <w:rsid w:val="00DA261B"/>
    <w:rsid w:val="00DA2714"/>
    <w:rsid w:val="00DA27A9"/>
    <w:rsid w:val="00DA28A4"/>
    <w:rsid w:val="00DA28F1"/>
    <w:rsid w:val="00DA2AE5"/>
    <w:rsid w:val="00DA2AF9"/>
    <w:rsid w:val="00DA2C75"/>
    <w:rsid w:val="00DA2C8D"/>
    <w:rsid w:val="00DA2DFF"/>
    <w:rsid w:val="00DA2F5A"/>
    <w:rsid w:val="00DA3003"/>
    <w:rsid w:val="00DA31C1"/>
    <w:rsid w:val="00DA32E0"/>
    <w:rsid w:val="00DA3695"/>
    <w:rsid w:val="00DA36C3"/>
    <w:rsid w:val="00DA36ED"/>
    <w:rsid w:val="00DA38DD"/>
    <w:rsid w:val="00DA39F0"/>
    <w:rsid w:val="00DA3B14"/>
    <w:rsid w:val="00DA3CA0"/>
    <w:rsid w:val="00DA4139"/>
    <w:rsid w:val="00DA41AE"/>
    <w:rsid w:val="00DA41BD"/>
    <w:rsid w:val="00DA4297"/>
    <w:rsid w:val="00DA4725"/>
    <w:rsid w:val="00DA47B2"/>
    <w:rsid w:val="00DA482B"/>
    <w:rsid w:val="00DA485E"/>
    <w:rsid w:val="00DA4965"/>
    <w:rsid w:val="00DA4B28"/>
    <w:rsid w:val="00DA4D1B"/>
    <w:rsid w:val="00DA4F2B"/>
    <w:rsid w:val="00DA51A0"/>
    <w:rsid w:val="00DA5243"/>
    <w:rsid w:val="00DA5584"/>
    <w:rsid w:val="00DA55E1"/>
    <w:rsid w:val="00DA567C"/>
    <w:rsid w:val="00DA567F"/>
    <w:rsid w:val="00DA5749"/>
    <w:rsid w:val="00DA5852"/>
    <w:rsid w:val="00DA58C9"/>
    <w:rsid w:val="00DA59FA"/>
    <w:rsid w:val="00DA5A28"/>
    <w:rsid w:val="00DA5A4F"/>
    <w:rsid w:val="00DA5A61"/>
    <w:rsid w:val="00DA60B9"/>
    <w:rsid w:val="00DA60C4"/>
    <w:rsid w:val="00DA60FA"/>
    <w:rsid w:val="00DA6119"/>
    <w:rsid w:val="00DA6251"/>
    <w:rsid w:val="00DA66A2"/>
    <w:rsid w:val="00DA696E"/>
    <w:rsid w:val="00DA6B83"/>
    <w:rsid w:val="00DA6BA4"/>
    <w:rsid w:val="00DA6BE3"/>
    <w:rsid w:val="00DA6C15"/>
    <w:rsid w:val="00DA6CA5"/>
    <w:rsid w:val="00DA6F4B"/>
    <w:rsid w:val="00DA70EB"/>
    <w:rsid w:val="00DA71CB"/>
    <w:rsid w:val="00DA71E8"/>
    <w:rsid w:val="00DA7264"/>
    <w:rsid w:val="00DA75C1"/>
    <w:rsid w:val="00DA7621"/>
    <w:rsid w:val="00DA7B2E"/>
    <w:rsid w:val="00DA7B7E"/>
    <w:rsid w:val="00DA7CDA"/>
    <w:rsid w:val="00DA7E32"/>
    <w:rsid w:val="00DA7ECC"/>
    <w:rsid w:val="00DB00BC"/>
    <w:rsid w:val="00DB01FF"/>
    <w:rsid w:val="00DB025F"/>
    <w:rsid w:val="00DB03D0"/>
    <w:rsid w:val="00DB06AB"/>
    <w:rsid w:val="00DB07C4"/>
    <w:rsid w:val="00DB07E4"/>
    <w:rsid w:val="00DB0939"/>
    <w:rsid w:val="00DB0A97"/>
    <w:rsid w:val="00DB0C68"/>
    <w:rsid w:val="00DB0D32"/>
    <w:rsid w:val="00DB0D5C"/>
    <w:rsid w:val="00DB0E27"/>
    <w:rsid w:val="00DB0F01"/>
    <w:rsid w:val="00DB0FD2"/>
    <w:rsid w:val="00DB0FE5"/>
    <w:rsid w:val="00DB1001"/>
    <w:rsid w:val="00DB100A"/>
    <w:rsid w:val="00DB10D6"/>
    <w:rsid w:val="00DB1228"/>
    <w:rsid w:val="00DB12B7"/>
    <w:rsid w:val="00DB17BB"/>
    <w:rsid w:val="00DB17E2"/>
    <w:rsid w:val="00DB1ABB"/>
    <w:rsid w:val="00DB1EDE"/>
    <w:rsid w:val="00DB1F84"/>
    <w:rsid w:val="00DB2076"/>
    <w:rsid w:val="00DB21EE"/>
    <w:rsid w:val="00DB2747"/>
    <w:rsid w:val="00DB2770"/>
    <w:rsid w:val="00DB3446"/>
    <w:rsid w:val="00DB364E"/>
    <w:rsid w:val="00DB36C8"/>
    <w:rsid w:val="00DB38C1"/>
    <w:rsid w:val="00DB38C9"/>
    <w:rsid w:val="00DB3A74"/>
    <w:rsid w:val="00DB3B62"/>
    <w:rsid w:val="00DB3FBF"/>
    <w:rsid w:val="00DB40C9"/>
    <w:rsid w:val="00DB42E5"/>
    <w:rsid w:val="00DB436D"/>
    <w:rsid w:val="00DB436F"/>
    <w:rsid w:val="00DB4414"/>
    <w:rsid w:val="00DB4495"/>
    <w:rsid w:val="00DB4545"/>
    <w:rsid w:val="00DB4794"/>
    <w:rsid w:val="00DB4945"/>
    <w:rsid w:val="00DB4EBE"/>
    <w:rsid w:val="00DB4F23"/>
    <w:rsid w:val="00DB51AF"/>
    <w:rsid w:val="00DB54A6"/>
    <w:rsid w:val="00DB5869"/>
    <w:rsid w:val="00DB5967"/>
    <w:rsid w:val="00DB59D9"/>
    <w:rsid w:val="00DB5AC3"/>
    <w:rsid w:val="00DB5DB7"/>
    <w:rsid w:val="00DB6081"/>
    <w:rsid w:val="00DB6113"/>
    <w:rsid w:val="00DB62EF"/>
    <w:rsid w:val="00DB6475"/>
    <w:rsid w:val="00DB65B7"/>
    <w:rsid w:val="00DB6712"/>
    <w:rsid w:val="00DB6962"/>
    <w:rsid w:val="00DB6D6A"/>
    <w:rsid w:val="00DB7002"/>
    <w:rsid w:val="00DB708E"/>
    <w:rsid w:val="00DB715A"/>
    <w:rsid w:val="00DB729C"/>
    <w:rsid w:val="00DB7367"/>
    <w:rsid w:val="00DB7648"/>
    <w:rsid w:val="00DB77A6"/>
    <w:rsid w:val="00DB7866"/>
    <w:rsid w:val="00DB788C"/>
    <w:rsid w:val="00DB798A"/>
    <w:rsid w:val="00DB799E"/>
    <w:rsid w:val="00DB79F6"/>
    <w:rsid w:val="00DB7A99"/>
    <w:rsid w:val="00DB7B0B"/>
    <w:rsid w:val="00DB7C59"/>
    <w:rsid w:val="00DB7DA2"/>
    <w:rsid w:val="00DB7DC6"/>
    <w:rsid w:val="00DC005C"/>
    <w:rsid w:val="00DC0086"/>
    <w:rsid w:val="00DC0114"/>
    <w:rsid w:val="00DC0178"/>
    <w:rsid w:val="00DC030E"/>
    <w:rsid w:val="00DC034D"/>
    <w:rsid w:val="00DC0386"/>
    <w:rsid w:val="00DC0842"/>
    <w:rsid w:val="00DC085B"/>
    <w:rsid w:val="00DC09BF"/>
    <w:rsid w:val="00DC09F3"/>
    <w:rsid w:val="00DC0B11"/>
    <w:rsid w:val="00DC0B75"/>
    <w:rsid w:val="00DC0FAB"/>
    <w:rsid w:val="00DC110F"/>
    <w:rsid w:val="00DC14B1"/>
    <w:rsid w:val="00DC1807"/>
    <w:rsid w:val="00DC1A44"/>
    <w:rsid w:val="00DC1C5E"/>
    <w:rsid w:val="00DC23E1"/>
    <w:rsid w:val="00DC2421"/>
    <w:rsid w:val="00DC24B5"/>
    <w:rsid w:val="00DC265A"/>
    <w:rsid w:val="00DC2707"/>
    <w:rsid w:val="00DC274B"/>
    <w:rsid w:val="00DC27CC"/>
    <w:rsid w:val="00DC2948"/>
    <w:rsid w:val="00DC29A4"/>
    <w:rsid w:val="00DC2C24"/>
    <w:rsid w:val="00DC2D31"/>
    <w:rsid w:val="00DC2D85"/>
    <w:rsid w:val="00DC335A"/>
    <w:rsid w:val="00DC3451"/>
    <w:rsid w:val="00DC3593"/>
    <w:rsid w:val="00DC3659"/>
    <w:rsid w:val="00DC3B03"/>
    <w:rsid w:val="00DC3B07"/>
    <w:rsid w:val="00DC3B17"/>
    <w:rsid w:val="00DC3D51"/>
    <w:rsid w:val="00DC4004"/>
    <w:rsid w:val="00DC42E3"/>
    <w:rsid w:val="00DC4584"/>
    <w:rsid w:val="00DC462E"/>
    <w:rsid w:val="00DC4856"/>
    <w:rsid w:val="00DC4B0E"/>
    <w:rsid w:val="00DC4B56"/>
    <w:rsid w:val="00DC4C7A"/>
    <w:rsid w:val="00DC4D3D"/>
    <w:rsid w:val="00DC4D58"/>
    <w:rsid w:val="00DC4E17"/>
    <w:rsid w:val="00DC51D0"/>
    <w:rsid w:val="00DC530C"/>
    <w:rsid w:val="00DC54D6"/>
    <w:rsid w:val="00DC5A15"/>
    <w:rsid w:val="00DC5AF4"/>
    <w:rsid w:val="00DC5C09"/>
    <w:rsid w:val="00DC5C3F"/>
    <w:rsid w:val="00DC5CF3"/>
    <w:rsid w:val="00DC5D33"/>
    <w:rsid w:val="00DC5D67"/>
    <w:rsid w:val="00DC5E5F"/>
    <w:rsid w:val="00DC5F1D"/>
    <w:rsid w:val="00DC617F"/>
    <w:rsid w:val="00DC61CF"/>
    <w:rsid w:val="00DC6310"/>
    <w:rsid w:val="00DC6372"/>
    <w:rsid w:val="00DC651E"/>
    <w:rsid w:val="00DC65D6"/>
    <w:rsid w:val="00DC668C"/>
    <w:rsid w:val="00DC66AD"/>
    <w:rsid w:val="00DC66E1"/>
    <w:rsid w:val="00DC6760"/>
    <w:rsid w:val="00DC6843"/>
    <w:rsid w:val="00DC6935"/>
    <w:rsid w:val="00DC69C0"/>
    <w:rsid w:val="00DC6D33"/>
    <w:rsid w:val="00DC6D87"/>
    <w:rsid w:val="00DC6FA0"/>
    <w:rsid w:val="00DC6FC7"/>
    <w:rsid w:val="00DC7018"/>
    <w:rsid w:val="00DC72D6"/>
    <w:rsid w:val="00DC744F"/>
    <w:rsid w:val="00DC781F"/>
    <w:rsid w:val="00DC7831"/>
    <w:rsid w:val="00DC7C1D"/>
    <w:rsid w:val="00DC7CA1"/>
    <w:rsid w:val="00DC7E50"/>
    <w:rsid w:val="00DC7FD8"/>
    <w:rsid w:val="00DD008C"/>
    <w:rsid w:val="00DD0160"/>
    <w:rsid w:val="00DD0347"/>
    <w:rsid w:val="00DD03C7"/>
    <w:rsid w:val="00DD064A"/>
    <w:rsid w:val="00DD0694"/>
    <w:rsid w:val="00DD075D"/>
    <w:rsid w:val="00DD0811"/>
    <w:rsid w:val="00DD090B"/>
    <w:rsid w:val="00DD0B2F"/>
    <w:rsid w:val="00DD0B82"/>
    <w:rsid w:val="00DD0B8B"/>
    <w:rsid w:val="00DD0D2E"/>
    <w:rsid w:val="00DD0DA8"/>
    <w:rsid w:val="00DD0F34"/>
    <w:rsid w:val="00DD0F5A"/>
    <w:rsid w:val="00DD0FE9"/>
    <w:rsid w:val="00DD1056"/>
    <w:rsid w:val="00DD10B6"/>
    <w:rsid w:val="00DD10FA"/>
    <w:rsid w:val="00DD1217"/>
    <w:rsid w:val="00DD1395"/>
    <w:rsid w:val="00DD147E"/>
    <w:rsid w:val="00DD16C5"/>
    <w:rsid w:val="00DD1732"/>
    <w:rsid w:val="00DD1965"/>
    <w:rsid w:val="00DD1A2F"/>
    <w:rsid w:val="00DD1DE8"/>
    <w:rsid w:val="00DD1E9E"/>
    <w:rsid w:val="00DD1EAB"/>
    <w:rsid w:val="00DD202E"/>
    <w:rsid w:val="00DD212A"/>
    <w:rsid w:val="00DD254E"/>
    <w:rsid w:val="00DD2573"/>
    <w:rsid w:val="00DD25DE"/>
    <w:rsid w:val="00DD266D"/>
    <w:rsid w:val="00DD278D"/>
    <w:rsid w:val="00DD28FC"/>
    <w:rsid w:val="00DD290C"/>
    <w:rsid w:val="00DD2978"/>
    <w:rsid w:val="00DD2A99"/>
    <w:rsid w:val="00DD2AEA"/>
    <w:rsid w:val="00DD2BE9"/>
    <w:rsid w:val="00DD2CCB"/>
    <w:rsid w:val="00DD2E2A"/>
    <w:rsid w:val="00DD2EB9"/>
    <w:rsid w:val="00DD31B2"/>
    <w:rsid w:val="00DD3326"/>
    <w:rsid w:val="00DD35C7"/>
    <w:rsid w:val="00DD389E"/>
    <w:rsid w:val="00DD3933"/>
    <w:rsid w:val="00DD3A39"/>
    <w:rsid w:val="00DD3A92"/>
    <w:rsid w:val="00DD3B1A"/>
    <w:rsid w:val="00DD3D40"/>
    <w:rsid w:val="00DD3E71"/>
    <w:rsid w:val="00DD4079"/>
    <w:rsid w:val="00DD41B7"/>
    <w:rsid w:val="00DD4458"/>
    <w:rsid w:val="00DD4644"/>
    <w:rsid w:val="00DD47D5"/>
    <w:rsid w:val="00DD498A"/>
    <w:rsid w:val="00DD49BC"/>
    <w:rsid w:val="00DD4A82"/>
    <w:rsid w:val="00DD4AA4"/>
    <w:rsid w:val="00DD4AAA"/>
    <w:rsid w:val="00DD4D4A"/>
    <w:rsid w:val="00DD5059"/>
    <w:rsid w:val="00DD50CB"/>
    <w:rsid w:val="00DD50D2"/>
    <w:rsid w:val="00DD50E7"/>
    <w:rsid w:val="00DD5269"/>
    <w:rsid w:val="00DD546E"/>
    <w:rsid w:val="00DD566F"/>
    <w:rsid w:val="00DD56A9"/>
    <w:rsid w:val="00DD570B"/>
    <w:rsid w:val="00DD5743"/>
    <w:rsid w:val="00DD57D3"/>
    <w:rsid w:val="00DD58E6"/>
    <w:rsid w:val="00DD5A42"/>
    <w:rsid w:val="00DD5ADD"/>
    <w:rsid w:val="00DD5DAF"/>
    <w:rsid w:val="00DD5DB7"/>
    <w:rsid w:val="00DD5E70"/>
    <w:rsid w:val="00DD5E9D"/>
    <w:rsid w:val="00DD6015"/>
    <w:rsid w:val="00DD6059"/>
    <w:rsid w:val="00DD6190"/>
    <w:rsid w:val="00DD636C"/>
    <w:rsid w:val="00DD639A"/>
    <w:rsid w:val="00DD6482"/>
    <w:rsid w:val="00DD6C5D"/>
    <w:rsid w:val="00DD7024"/>
    <w:rsid w:val="00DD71A0"/>
    <w:rsid w:val="00DD71AA"/>
    <w:rsid w:val="00DD7436"/>
    <w:rsid w:val="00DD746C"/>
    <w:rsid w:val="00DD74C5"/>
    <w:rsid w:val="00DD7A40"/>
    <w:rsid w:val="00DD7A97"/>
    <w:rsid w:val="00DD7CFC"/>
    <w:rsid w:val="00DD7FFA"/>
    <w:rsid w:val="00DE0154"/>
    <w:rsid w:val="00DE01D4"/>
    <w:rsid w:val="00DE0212"/>
    <w:rsid w:val="00DE033E"/>
    <w:rsid w:val="00DE0529"/>
    <w:rsid w:val="00DE05C5"/>
    <w:rsid w:val="00DE0683"/>
    <w:rsid w:val="00DE07CE"/>
    <w:rsid w:val="00DE07F7"/>
    <w:rsid w:val="00DE0934"/>
    <w:rsid w:val="00DE0DD0"/>
    <w:rsid w:val="00DE0E57"/>
    <w:rsid w:val="00DE1189"/>
    <w:rsid w:val="00DE122B"/>
    <w:rsid w:val="00DE1331"/>
    <w:rsid w:val="00DE142B"/>
    <w:rsid w:val="00DE17F4"/>
    <w:rsid w:val="00DE1885"/>
    <w:rsid w:val="00DE1B2F"/>
    <w:rsid w:val="00DE1BA9"/>
    <w:rsid w:val="00DE1BC3"/>
    <w:rsid w:val="00DE1D09"/>
    <w:rsid w:val="00DE1F0B"/>
    <w:rsid w:val="00DE271E"/>
    <w:rsid w:val="00DE2865"/>
    <w:rsid w:val="00DE2877"/>
    <w:rsid w:val="00DE28EB"/>
    <w:rsid w:val="00DE2956"/>
    <w:rsid w:val="00DE2E1C"/>
    <w:rsid w:val="00DE30B2"/>
    <w:rsid w:val="00DE30F0"/>
    <w:rsid w:val="00DE32B4"/>
    <w:rsid w:val="00DE331E"/>
    <w:rsid w:val="00DE34D5"/>
    <w:rsid w:val="00DE350A"/>
    <w:rsid w:val="00DE365B"/>
    <w:rsid w:val="00DE3A7D"/>
    <w:rsid w:val="00DE3D74"/>
    <w:rsid w:val="00DE3F10"/>
    <w:rsid w:val="00DE3FD0"/>
    <w:rsid w:val="00DE40BC"/>
    <w:rsid w:val="00DE43F3"/>
    <w:rsid w:val="00DE44B7"/>
    <w:rsid w:val="00DE455A"/>
    <w:rsid w:val="00DE45F7"/>
    <w:rsid w:val="00DE483B"/>
    <w:rsid w:val="00DE50BF"/>
    <w:rsid w:val="00DE515C"/>
    <w:rsid w:val="00DE518A"/>
    <w:rsid w:val="00DE5414"/>
    <w:rsid w:val="00DE5471"/>
    <w:rsid w:val="00DE571B"/>
    <w:rsid w:val="00DE573B"/>
    <w:rsid w:val="00DE5810"/>
    <w:rsid w:val="00DE5B1A"/>
    <w:rsid w:val="00DE5BAC"/>
    <w:rsid w:val="00DE5CD9"/>
    <w:rsid w:val="00DE5CFB"/>
    <w:rsid w:val="00DE631B"/>
    <w:rsid w:val="00DE65E0"/>
    <w:rsid w:val="00DE678C"/>
    <w:rsid w:val="00DE6842"/>
    <w:rsid w:val="00DE685B"/>
    <w:rsid w:val="00DE69B2"/>
    <w:rsid w:val="00DE6BF1"/>
    <w:rsid w:val="00DE6C2D"/>
    <w:rsid w:val="00DE6D68"/>
    <w:rsid w:val="00DE71B8"/>
    <w:rsid w:val="00DE71D2"/>
    <w:rsid w:val="00DE7276"/>
    <w:rsid w:val="00DE728A"/>
    <w:rsid w:val="00DE73DB"/>
    <w:rsid w:val="00DE74BF"/>
    <w:rsid w:val="00DE758B"/>
    <w:rsid w:val="00DE77E2"/>
    <w:rsid w:val="00DE7C08"/>
    <w:rsid w:val="00DE7C12"/>
    <w:rsid w:val="00DE7CAA"/>
    <w:rsid w:val="00DE7CB5"/>
    <w:rsid w:val="00DE7CD0"/>
    <w:rsid w:val="00DE7D0D"/>
    <w:rsid w:val="00DE7EDF"/>
    <w:rsid w:val="00DE7FB9"/>
    <w:rsid w:val="00DE7FC4"/>
    <w:rsid w:val="00DE7FF5"/>
    <w:rsid w:val="00DF006C"/>
    <w:rsid w:val="00DF00F4"/>
    <w:rsid w:val="00DF0273"/>
    <w:rsid w:val="00DF0352"/>
    <w:rsid w:val="00DF037B"/>
    <w:rsid w:val="00DF048E"/>
    <w:rsid w:val="00DF0585"/>
    <w:rsid w:val="00DF0669"/>
    <w:rsid w:val="00DF07A0"/>
    <w:rsid w:val="00DF0B60"/>
    <w:rsid w:val="00DF0EAC"/>
    <w:rsid w:val="00DF1017"/>
    <w:rsid w:val="00DF105C"/>
    <w:rsid w:val="00DF114F"/>
    <w:rsid w:val="00DF1BBB"/>
    <w:rsid w:val="00DF2088"/>
    <w:rsid w:val="00DF21C2"/>
    <w:rsid w:val="00DF237B"/>
    <w:rsid w:val="00DF295C"/>
    <w:rsid w:val="00DF2B9E"/>
    <w:rsid w:val="00DF2C25"/>
    <w:rsid w:val="00DF2C89"/>
    <w:rsid w:val="00DF2D15"/>
    <w:rsid w:val="00DF2D60"/>
    <w:rsid w:val="00DF2EC1"/>
    <w:rsid w:val="00DF2F32"/>
    <w:rsid w:val="00DF322E"/>
    <w:rsid w:val="00DF3268"/>
    <w:rsid w:val="00DF3279"/>
    <w:rsid w:val="00DF33D3"/>
    <w:rsid w:val="00DF3472"/>
    <w:rsid w:val="00DF3846"/>
    <w:rsid w:val="00DF3B76"/>
    <w:rsid w:val="00DF3C3F"/>
    <w:rsid w:val="00DF3CC0"/>
    <w:rsid w:val="00DF3EE7"/>
    <w:rsid w:val="00DF4053"/>
    <w:rsid w:val="00DF408C"/>
    <w:rsid w:val="00DF4272"/>
    <w:rsid w:val="00DF427F"/>
    <w:rsid w:val="00DF44C3"/>
    <w:rsid w:val="00DF457D"/>
    <w:rsid w:val="00DF467C"/>
    <w:rsid w:val="00DF46E3"/>
    <w:rsid w:val="00DF4772"/>
    <w:rsid w:val="00DF49D4"/>
    <w:rsid w:val="00DF4E97"/>
    <w:rsid w:val="00DF4FE1"/>
    <w:rsid w:val="00DF4FF2"/>
    <w:rsid w:val="00DF504A"/>
    <w:rsid w:val="00DF5178"/>
    <w:rsid w:val="00DF5535"/>
    <w:rsid w:val="00DF55A8"/>
    <w:rsid w:val="00DF56C9"/>
    <w:rsid w:val="00DF591C"/>
    <w:rsid w:val="00DF5AFD"/>
    <w:rsid w:val="00DF5B68"/>
    <w:rsid w:val="00DF5B9B"/>
    <w:rsid w:val="00DF5D2B"/>
    <w:rsid w:val="00DF5E39"/>
    <w:rsid w:val="00DF5E7F"/>
    <w:rsid w:val="00DF6193"/>
    <w:rsid w:val="00DF6318"/>
    <w:rsid w:val="00DF63B5"/>
    <w:rsid w:val="00DF6614"/>
    <w:rsid w:val="00DF6617"/>
    <w:rsid w:val="00DF6754"/>
    <w:rsid w:val="00DF676F"/>
    <w:rsid w:val="00DF68F0"/>
    <w:rsid w:val="00DF6B41"/>
    <w:rsid w:val="00DF6C6E"/>
    <w:rsid w:val="00DF6D25"/>
    <w:rsid w:val="00DF737A"/>
    <w:rsid w:val="00DF7425"/>
    <w:rsid w:val="00DF74AF"/>
    <w:rsid w:val="00DF76A2"/>
    <w:rsid w:val="00DF76BC"/>
    <w:rsid w:val="00DF7712"/>
    <w:rsid w:val="00DF7B22"/>
    <w:rsid w:val="00DF7BB7"/>
    <w:rsid w:val="00DF7BE5"/>
    <w:rsid w:val="00DF7D8F"/>
    <w:rsid w:val="00DF7E16"/>
    <w:rsid w:val="00DF7E86"/>
    <w:rsid w:val="00E0011B"/>
    <w:rsid w:val="00E00396"/>
    <w:rsid w:val="00E00809"/>
    <w:rsid w:val="00E0091D"/>
    <w:rsid w:val="00E00937"/>
    <w:rsid w:val="00E00AEC"/>
    <w:rsid w:val="00E01066"/>
    <w:rsid w:val="00E011ED"/>
    <w:rsid w:val="00E01574"/>
    <w:rsid w:val="00E01912"/>
    <w:rsid w:val="00E01931"/>
    <w:rsid w:val="00E01A2B"/>
    <w:rsid w:val="00E01D0C"/>
    <w:rsid w:val="00E01EA3"/>
    <w:rsid w:val="00E01EF6"/>
    <w:rsid w:val="00E01F7D"/>
    <w:rsid w:val="00E01FE0"/>
    <w:rsid w:val="00E020C7"/>
    <w:rsid w:val="00E020CE"/>
    <w:rsid w:val="00E02105"/>
    <w:rsid w:val="00E02562"/>
    <w:rsid w:val="00E0265E"/>
    <w:rsid w:val="00E02733"/>
    <w:rsid w:val="00E0286F"/>
    <w:rsid w:val="00E02ACB"/>
    <w:rsid w:val="00E02B1B"/>
    <w:rsid w:val="00E02CB0"/>
    <w:rsid w:val="00E02CC2"/>
    <w:rsid w:val="00E030C8"/>
    <w:rsid w:val="00E03170"/>
    <w:rsid w:val="00E031DF"/>
    <w:rsid w:val="00E032C0"/>
    <w:rsid w:val="00E03677"/>
    <w:rsid w:val="00E03683"/>
    <w:rsid w:val="00E03773"/>
    <w:rsid w:val="00E03A02"/>
    <w:rsid w:val="00E03A4E"/>
    <w:rsid w:val="00E03C2B"/>
    <w:rsid w:val="00E03C4E"/>
    <w:rsid w:val="00E03E96"/>
    <w:rsid w:val="00E03F15"/>
    <w:rsid w:val="00E03F88"/>
    <w:rsid w:val="00E03FF5"/>
    <w:rsid w:val="00E03FFB"/>
    <w:rsid w:val="00E040A1"/>
    <w:rsid w:val="00E041BA"/>
    <w:rsid w:val="00E041CD"/>
    <w:rsid w:val="00E0425E"/>
    <w:rsid w:val="00E0433F"/>
    <w:rsid w:val="00E044C1"/>
    <w:rsid w:val="00E04A65"/>
    <w:rsid w:val="00E04C35"/>
    <w:rsid w:val="00E04DCB"/>
    <w:rsid w:val="00E04DF6"/>
    <w:rsid w:val="00E04F2F"/>
    <w:rsid w:val="00E050A0"/>
    <w:rsid w:val="00E05496"/>
    <w:rsid w:val="00E05755"/>
    <w:rsid w:val="00E057F3"/>
    <w:rsid w:val="00E05B61"/>
    <w:rsid w:val="00E05F97"/>
    <w:rsid w:val="00E06405"/>
    <w:rsid w:val="00E065EB"/>
    <w:rsid w:val="00E06829"/>
    <w:rsid w:val="00E06863"/>
    <w:rsid w:val="00E068E9"/>
    <w:rsid w:val="00E06A46"/>
    <w:rsid w:val="00E06D01"/>
    <w:rsid w:val="00E06D42"/>
    <w:rsid w:val="00E0700E"/>
    <w:rsid w:val="00E07091"/>
    <w:rsid w:val="00E07149"/>
    <w:rsid w:val="00E07229"/>
    <w:rsid w:val="00E07330"/>
    <w:rsid w:val="00E075AF"/>
    <w:rsid w:val="00E075FF"/>
    <w:rsid w:val="00E076D6"/>
    <w:rsid w:val="00E07899"/>
    <w:rsid w:val="00E07912"/>
    <w:rsid w:val="00E07A85"/>
    <w:rsid w:val="00E07C6F"/>
    <w:rsid w:val="00E07E7E"/>
    <w:rsid w:val="00E07F69"/>
    <w:rsid w:val="00E07FF5"/>
    <w:rsid w:val="00E1022C"/>
    <w:rsid w:val="00E1044D"/>
    <w:rsid w:val="00E107B5"/>
    <w:rsid w:val="00E10993"/>
    <w:rsid w:val="00E109AA"/>
    <w:rsid w:val="00E10B53"/>
    <w:rsid w:val="00E10D37"/>
    <w:rsid w:val="00E10F2C"/>
    <w:rsid w:val="00E11109"/>
    <w:rsid w:val="00E11134"/>
    <w:rsid w:val="00E11201"/>
    <w:rsid w:val="00E11407"/>
    <w:rsid w:val="00E114D4"/>
    <w:rsid w:val="00E115C2"/>
    <w:rsid w:val="00E11675"/>
    <w:rsid w:val="00E116F0"/>
    <w:rsid w:val="00E11719"/>
    <w:rsid w:val="00E11868"/>
    <w:rsid w:val="00E11A07"/>
    <w:rsid w:val="00E11D9D"/>
    <w:rsid w:val="00E11DD9"/>
    <w:rsid w:val="00E11ED7"/>
    <w:rsid w:val="00E1212A"/>
    <w:rsid w:val="00E122B4"/>
    <w:rsid w:val="00E122BD"/>
    <w:rsid w:val="00E123F3"/>
    <w:rsid w:val="00E1249E"/>
    <w:rsid w:val="00E124AB"/>
    <w:rsid w:val="00E12503"/>
    <w:rsid w:val="00E1250E"/>
    <w:rsid w:val="00E12586"/>
    <w:rsid w:val="00E127D9"/>
    <w:rsid w:val="00E128FF"/>
    <w:rsid w:val="00E12A21"/>
    <w:rsid w:val="00E12C0F"/>
    <w:rsid w:val="00E12D25"/>
    <w:rsid w:val="00E12D9E"/>
    <w:rsid w:val="00E12E9F"/>
    <w:rsid w:val="00E131DF"/>
    <w:rsid w:val="00E1351B"/>
    <w:rsid w:val="00E1387E"/>
    <w:rsid w:val="00E13909"/>
    <w:rsid w:val="00E1397B"/>
    <w:rsid w:val="00E13AFB"/>
    <w:rsid w:val="00E13B36"/>
    <w:rsid w:val="00E13B4A"/>
    <w:rsid w:val="00E13D4A"/>
    <w:rsid w:val="00E13DC9"/>
    <w:rsid w:val="00E13F88"/>
    <w:rsid w:val="00E1410C"/>
    <w:rsid w:val="00E14180"/>
    <w:rsid w:val="00E141E1"/>
    <w:rsid w:val="00E14369"/>
    <w:rsid w:val="00E14394"/>
    <w:rsid w:val="00E1450C"/>
    <w:rsid w:val="00E145F4"/>
    <w:rsid w:val="00E14793"/>
    <w:rsid w:val="00E148A0"/>
    <w:rsid w:val="00E14904"/>
    <w:rsid w:val="00E1494B"/>
    <w:rsid w:val="00E14A09"/>
    <w:rsid w:val="00E14A79"/>
    <w:rsid w:val="00E14BCE"/>
    <w:rsid w:val="00E14BDC"/>
    <w:rsid w:val="00E14C9D"/>
    <w:rsid w:val="00E14DEB"/>
    <w:rsid w:val="00E1524B"/>
    <w:rsid w:val="00E1557C"/>
    <w:rsid w:val="00E155CF"/>
    <w:rsid w:val="00E15B27"/>
    <w:rsid w:val="00E15BB3"/>
    <w:rsid w:val="00E15BC4"/>
    <w:rsid w:val="00E15CFE"/>
    <w:rsid w:val="00E15E6D"/>
    <w:rsid w:val="00E16169"/>
    <w:rsid w:val="00E161C5"/>
    <w:rsid w:val="00E1665C"/>
    <w:rsid w:val="00E167A8"/>
    <w:rsid w:val="00E16825"/>
    <w:rsid w:val="00E16835"/>
    <w:rsid w:val="00E16B04"/>
    <w:rsid w:val="00E16D6B"/>
    <w:rsid w:val="00E16F74"/>
    <w:rsid w:val="00E16FA9"/>
    <w:rsid w:val="00E16FF2"/>
    <w:rsid w:val="00E173AF"/>
    <w:rsid w:val="00E173E9"/>
    <w:rsid w:val="00E177A3"/>
    <w:rsid w:val="00E177E9"/>
    <w:rsid w:val="00E178AA"/>
    <w:rsid w:val="00E178E7"/>
    <w:rsid w:val="00E17A82"/>
    <w:rsid w:val="00E17AA5"/>
    <w:rsid w:val="00E17AE3"/>
    <w:rsid w:val="00E17E56"/>
    <w:rsid w:val="00E17F9A"/>
    <w:rsid w:val="00E20081"/>
    <w:rsid w:val="00E201E0"/>
    <w:rsid w:val="00E20368"/>
    <w:rsid w:val="00E203C0"/>
    <w:rsid w:val="00E20752"/>
    <w:rsid w:val="00E20880"/>
    <w:rsid w:val="00E20978"/>
    <w:rsid w:val="00E209A9"/>
    <w:rsid w:val="00E20B3F"/>
    <w:rsid w:val="00E20B62"/>
    <w:rsid w:val="00E20D21"/>
    <w:rsid w:val="00E20D44"/>
    <w:rsid w:val="00E210D9"/>
    <w:rsid w:val="00E21160"/>
    <w:rsid w:val="00E213E5"/>
    <w:rsid w:val="00E215C4"/>
    <w:rsid w:val="00E21815"/>
    <w:rsid w:val="00E218E6"/>
    <w:rsid w:val="00E21D82"/>
    <w:rsid w:val="00E21E9A"/>
    <w:rsid w:val="00E21ED7"/>
    <w:rsid w:val="00E21FFB"/>
    <w:rsid w:val="00E22035"/>
    <w:rsid w:val="00E2205B"/>
    <w:rsid w:val="00E22098"/>
    <w:rsid w:val="00E22132"/>
    <w:rsid w:val="00E22177"/>
    <w:rsid w:val="00E22586"/>
    <w:rsid w:val="00E22614"/>
    <w:rsid w:val="00E22669"/>
    <w:rsid w:val="00E22701"/>
    <w:rsid w:val="00E22728"/>
    <w:rsid w:val="00E2288C"/>
    <w:rsid w:val="00E22976"/>
    <w:rsid w:val="00E22B1F"/>
    <w:rsid w:val="00E22E20"/>
    <w:rsid w:val="00E22F06"/>
    <w:rsid w:val="00E22F0A"/>
    <w:rsid w:val="00E23020"/>
    <w:rsid w:val="00E230E3"/>
    <w:rsid w:val="00E23112"/>
    <w:rsid w:val="00E23161"/>
    <w:rsid w:val="00E23381"/>
    <w:rsid w:val="00E234D5"/>
    <w:rsid w:val="00E23521"/>
    <w:rsid w:val="00E235B0"/>
    <w:rsid w:val="00E23942"/>
    <w:rsid w:val="00E23972"/>
    <w:rsid w:val="00E23A71"/>
    <w:rsid w:val="00E23ADE"/>
    <w:rsid w:val="00E23CFD"/>
    <w:rsid w:val="00E23E96"/>
    <w:rsid w:val="00E24285"/>
    <w:rsid w:val="00E24788"/>
    <w:rsid w:val="00E24849"/>
    <w:rsid w:val="00E24858"/>
    <w:rsid w:val="00E24916"/>
    <w:rsid w:val="00E24C13"/>
    <w:rsid w:val="00E24C41"/>
    <w:rsid w:val="00E24D3A"/>
    <w:rsid w:val="00E2519C"/>
    <w:rsid w:val="00E251A6"/>
    <w:rsid w:val="00E2521F"/>
    <w:rsid w:val="00E2555D"/>
    <w:rsid w:val="00E2557A"/>
    <w:rsid w:val="00E255BD"/>
    <w:rsid w:val="00E25833"/>
    <w:rsid w:val="00E259D2"/>
    <w:rsid w:val="00E25B45"/>
    <w:rsid w:val="00E25C88"/>
    <w:rsid w:val="00E260F7"/>
    <w:rsid w:val="00E26235"/>
    <w:rsid w:val="00E262A3"/>
    <w:rsid w:val="00E262BF"/>
    <w:rsid w:val="00E26343"/>
    <w:rsid w:val="00E26456"/>
    <w:rsid w:val="00E264AF"/>
    <w:rsid w:val="00E2664F"/>
    <w:rsid w:val="00E2691C"/>
    <w:rsid w:val="00E26965"/>
    <w:rsid w:val="00E269AC"/>
    <w:rsid w:val="00E26B2E"/>
    <w:rsid w:val="00E26E9C"/>
    <w:rsid w:val="00E26EAC"/>
    <w:rsid w:val="00E26ECD"/>
    <w:rsid w:val="00E26FA2"/>
    <w:rsid w:val="00E27177"/>
    <w:rsid w:val="00E27270"/>
    <w:rsid w:val="00E27385"/>
    <w:rsid w:val="00E2759D"/>
    <w:rsid w:val="00E278E0"/>
    <w:rsid w:val="00E27E33"/>
    <w:rsid w:val="00E30035"/>
    <w:rsid w:val="00E30231"/>
    <w:rsid w:val="00E30379"/>
    <w:rsid w:val="00E303D9"/>
    <w:rsid w:val="00E30434"/>
    <w:rsid w:val="00E30447"/>
    <w:rsid w:val="00E3048A"/>
    <w:rsid w:val="00E30654"/>
    <w:rsid w:val="00E30681"/>
    <w:rsid w:val="00E30732"/>
    <w:rsid w:val="00E30785"/>
    <w:rsid w:val="00E3082D"/>
    <w:rsid w:val="00E308DC"/>
    <w:rsid w:val="00E30CE6"/>
    <w:rsid w:val="00E30D49"/>
    <w:rsid w:val="00E30F1F"/>
    <w:rsid w:val="00E30FDA"/>
    <w:rsid w:val="00E31006"/>
    <w:rsid w:val="00E31490"/>
    <w:rsid w:val="00E315BC"/>
    <w:rsid w:val="00E315DD"/>
    <w:rsid w:val="00E315F0"/>
    <w:rsid w:val="00E317AF"/>
    <w:rsid w:val="00E318F9"/>
    <w:rsid w:val="00E31A2A"/>
    <w:rsid w:val="00E31CDE"/>
    <w:rsid w:val="00E31DE0"/>
    <w:rsid w:val="00E31F1A"/>
    <w:rsid w:val="00E31FA1"/>
    <w:rsid w:val="00E3209D"/>
    <w:rsid w:val="00E3216F"/>
    <w:rsid w:val="00E321A1"/>
    <w:rsid w:val="00E321F8"/>
    <w:rsid w:val="00E32349"/>
    <w:rsid w:val="00E323ED"/>
    <w:rsid w:val="00E32474"/>
    <w:rsid w:val="00E32966"/>
    <w:rsid w:val="00E33205"/>
    <w:rsid w:val="00E332AE"/>
    <w:rsid w:val="00E332B9"/>
    <w:rsid w:val="00E332C3"/>
    <w:rsid w:val="00E332E8"/>
    <w:rsid w:val="00E33398"/>
    <w:rsid w:val="00E3349B"/>
    <w:rsid w:val="00E33545"/>
    <w:rsid w:val="00E336BD"/>
    <w:rsid w:val="00E33799"/>
    <w:rsid w:val="00E33BDA"/>
    <w:rsid w:val="00E33C13"/>
    <w:rsid w:val="00E33CCF"/>
    <w:rsid w:val="00E33D38"/>
    <w:rsid w:val="00E33E0E"/>
    <w:rsid w:val="00E33EE6"/>
    <w:rsid w:val="00E340DA"/>
    <w:rsid w:val="00E340F5"/>
    <w:rsid w:val="00E34153"/>
    <w:rsid w:val="00E34497"/>
    <w:rsid w:val="00E34AB3"/>
    <w:rsid w:val="00E34B6C"/>
    <w:rsid w:val="00E34E44"/>
    <w:rsid w:val="00E34F33"/>
    <w:rsid w:val="00E34F5C"/>
    <w:rsid w:val="00E35018"/>
    <w:rsid w:val="00E354B1"/>
    <w:rsid w:val="00E355EC"/>
    <w:rsid w:val="00E35717"/>
    <w:rsid w:val="00E3581E"/>
    <w:rsid w:val="00E3597D"/>
    <w:rsid w:val="00E35BB2"/>
    <w:rsid w:val="00E35DDB"/>
    <w:rsid w:val="00E35E88"/>
    <w:rsid w:val="00E35FD4"/>
    <w:rsid w:val="00E36414"/>
    <w:rsid w:val="00E364CA"/>
    <w:rsid w:val="00E3651E"/>
    <w:rsid w:val="00E36529"/>
    <w:rsid w:val="00E36616"/>
    <w:rsid w:val="00E36837"/>
    <w:rsid w:val="00E36928"/>
    <w:rsid w:val="00E36954"/>
    <w:rsid w:val="00E36A9E"/>
    <w:rsid w:val="00E36D14"/>
    <w:rsid w:val="00E36D20"/>
    <w:rsid w:val="00E36DD5"/>
    <w:rsid w:val="00E36F24"/>
    <w:rsid w:val="00E3700C"/>
    <w:rsid w:val="00E370D9"/>
    <w:rsid w:val="00E3723E"/>
    <w:rsid w:val="00E3749D"/>
    <w:rsid w:val="00E37643"/>
    <w:rsid w:val="00E37647"/>
    <w:rsid w:val="00E3795F"/>
    <w:rsid w:val="00E37AE5"/>
    <w:rsid w:val="00E37C2E"/>
    <w:rsid w:val="00E37DB9"/>
    <w:rsid w:val="00E37DFE"/>
    <w:rsid w:val="00E37ED2"/>
    <w:rsid w:val="00E40180"/>
    <w:rsid w:val="00E401AD"/>
    <w:rsid w:val="00E404B8"/>
    <w:rsid w:val="00E40550"/>
    <w:rsid w:val="00E405F5"/>
    <w:rsid w:val="00E4073F"/>
    <w:rsid w:val="00E4079A"/>
    <w:rsid w:val="00E408F2"/>
    <w:rsid w:val="00E409AD"/>
    <w:rsid w:val="00E40A29"/>
    <w:rsid w:val="00E40C38"/>
    <w:rsid w:val="00E40E54"/>
    <w:rsid w:val="00E40E5B"/>
    <w:rsid w:val="00E40E9A"/>
    <w:rsid w:val="00E41529"/>
    <w:rsid w:val="00E41DB1"/>
    <w:rsid w:val="00E4213C"/>
    <w:rsid w:val="00E422D4"/>
    <w:rsid w:val="00E422D5"/>
    <w:rsid w:val="00E42AE7"/>
    <w:rsid w:val="00E42C7D"/>
    <w:rsid w:val="00E4320E"/>
    <w:rsid w:val="00E43240"/>
    <w:rsid w:val="00E432A7"/>
    <w:rsid w:val="00E433B7"/>
    <w:rsid w:val="00E4354D"/>
    <w:rsid w:val="00E437A3"/>
    <w:rsid w:val="00E437F8"/>
    <w:rsid w:val="00E4381C"/>
    <w:rsid w:val="00E438EB"/>
    <w:rsid w:val="00E439DC"/>
    <w:rsid w:val="00E43A6C"/>
    <w:rsid w:val="00E43C9A"/>
    <w:rsid w:val="00E43D92"/>
    <w:rsid w:val="00E43EE5"/>
    <w:rsid w:val="00E4402D"/>
    <w:rsid w:val="00E44065"/>
    <w:rsid w:val="00E4415D"/>
    <w:rsid w:val="00E441DD"/>
    <w:rsid w:val="00E44493"/>
    <w:rsid w:val="00E445AD"/>
    <w:rsid w:val="00E44653"/>
    <w:rsid w:val="00E44826"/>
    <w:rsid w:val="00E44B89"/>
    <w:rsid w:val="00E44D5A"/>
    <w:rsid w:val="00E451C9"/>
    <w:rsid w:val="00E45355"/>
    <w:rsid w:val="00E4549A"/>
    <w:rsid w:val="00E454C8"/>
    <w:rsid w:val="00E45566"/>
    <w:rsid w:val="00E456B0"/>
    <w:rsid w:val="00E45803"/>
    <w:rsid w:val="00E458AA"/>
    <w:rsid w:val="00E45900"/>
    <w:rsid w:val="00E4590B"/>
    <w:rsid w:val="00E45A41"/>
    <w:rsid w:val="00E45A97"/>
    <w:rsid w:val="00E45F71"/>
    <w:rsid w:val="00E45FC1"/>
    <w:rsid w:val="00E45FE5"/>
    <w:rsid w:val="00E46059"/>
    <w:rsid w:val="00E46096"/>
    <w:rsid w:val="00E4682C"/>
    <w:rsid w:val="00E46C28"/>
    <w:rsid w:val="00E46C84"/>
    <w:rsid w:val="00E46CCD"/>
    <w:rsid w:val="00E47033"/>
    <w:rsid w:val="00E47117"/>
    <w:rsid w:val="00E4714A"/>
    <w:rsid w:val="00E47340"/>
    <w:rsid w:val="00E473B6"/>
    <w:rsid w:val="00E473DA"/>
    <w:rsid w:val="00E473DD"/>
    <w:rsid w:val="00E47936"/>
    <w:rsid w:val="00E4796B"/>
    <w:rsid w:val="00E47A99"/>
    <w:rsid w:val="00E47B8C"/>
    <w:rsid w:val="00E47BDA"/>
    <w:rsid w:val="00E47C4E"/>
    <w:rsid w:val="00E47CB8"/>
    <w:rsid w:val="00E47CCE"/>
    <w:rsid w:val="00E47D71"/>
    <w:rsid w:val="00E47E01"/>
    <w:rsid w:val="00E47EF4"/>
    <w:rsid w:val="00E50036"/>
    <w:rsid w:val="00E5010D"/>
    <w:rsid w:val="00E5068F"/>
    <w:rsid w:val="00E50D15"/>
    <w:rsid w:val="00E50F76"/>
    <w:rsid w:val="00E51135"/>
    <w:rsid w:val="00E5119D"/>
    <w:rsid w:val="00E511B2"/>
    <w:rsid w:val="00E511C4"/>
    <w:rsid w:val="00E5124B"/>
    <w:rsid w:val="00E5147F"/>
    <w:rsid w:val="00E515E8"/>
    <w:rsid w:val="00E5176B"/>
    <w:rsid w:val="00E517B5"/>
    <w:rsid w:val="00E51849"/>
    <w:rsid w:val="00E51A21"/>
    <w:rsid w:val="00E51A37"/>
    <w:rsid w:val="00E51AD5"/>
    <w:rsid w:val="00E51AEB"/>
    <w:rsid w:val="00E5203D"/>
    <w:rsid w:val="00E52043"/>
    <w:rsid w:val="00E5208E"/>
    <w:rsid w:val="00E5221F"/>
    <w:rsid w:val="00E524F0"/>
    <w:rsid w:val="00E5255E"/>
    <w:rsid w:val="00E52696"/>
    <w:rsid w:val="00E528B7"/>
    <w:rsid w:val="00E528D9"/>
    <w:rsid w:val="00E52D3A"/>
    <w:rsid w:val="00E52D48"/>
    <w:rsid w:val="00E53126"/>
    <w:rsid w:val="00E531AA"/>
    <w:rsid w:val="00E53224"/>
    <w:rsid w:val="00E53263"/>
    <w:rsid w:val="00E534BC"/>
    <w:rsid w:val="00E5382C"/>
    <w:rsid w:val="00E539B3"/>
    <w:rsid w:val="00E53AF1"/>
    <w:rsid w:val="00E53B2F"/>
    <w:rsid w:val="00E53B7A"/>
    <w:rsid w:val="00E53C62"/>
    <w:rsid w:val="00E53DA5"/>
    <w:rsid w:val="00E53E38"/>
    <w:rsid w:val="00E53EDC"/>
    <w:rsid w:val="00E53FAE"/>
    <w:rsid w:val="00E5420B"/>
    <w:rsid w:val="00E54BAE"/>
    <w:rsid w:val="00E54C0F"/>
    <w:rsid w:val="00E54C21"/>
    <w:rsid w:val="00E54C24"/>
    <w:rsid w:val="00E54C7A"/>
    <w:rsid w:val="00E54CD3"/>
    <w:rsid w:val="00E5510C"/>
    <w:rsid w:val="00E5529C"/>
    <w:rsid w:val="00E552A1"/>
    <w:rsid w:val="00E552EB"/>
    <w:rsid w:val="00E553B9"/>
    <w:rsid w:val="00E55557"/>
    <w:rsid w:val="00E5575C"/>
    <w:rsid w:val="00E558C6"/>
    <w:rsid w:val="00E55AFD"/>
    <w:rsid w:val="00E55C3F"/>
    <w:rsid w:val="00E55CBC"/>
    <w:rsid w:val="00E55CCA"/>
    <w:rsid w:val="00E55E8A"/>
    <w:rsid w:val="00E55F46"/>
    <w:rsid w:val="00E55F64"/>
    <w:rsid w:val="00E56023"/>
    <w:rsid w:val="00E561CF"/>
    <w:rsid w:val="00E56259"/>
    <w:rsid w:val="00E562F5"/>
    <w:rsid w:val="00E56402"/>
    <w:rsid w:val="00E56427"/>
    <w:rsid w:val="00E56429"/>
    <w:rsid w:val="00E56753"/>
    <w:rsid w:val="00E56B03"/>
    <w:rsid w:val="00E56C0E"/>
    <w:rsid w:val="00E56C9C"/>
    <w:rsid w:val="00E56CBF"/>
    <w:rsid w:val="00E571E9"/>
    <w:rsid w:val="00E57613"/>
    <w:rsid w:val="00E576FF"/>
    <w:rsid w:val="00E5787A"/>
    <w:rsid w:val="00E57BE7"/>
    <w:rsid w:val="00E57E90"/>
    <w:rsid w:val="00E57F3B"/>
    <w:rsid w:val="00E60104"/>
    <w:rsid w:val="00E60555"/>
    <w:rsid w:val="00E60689"/>
    <w:rsid w:val="00E60705"/>
    <w:rsid w:val="00E607EC"/>
    <w:rsid w:val="00E60B87"/>
    <w:rsid w:val="00E60CDE"/>
    <w:rsid w:val="00E60FAC"/>
    <w:rsid w:val="00E6106C"/>
    <w:rsid w:val="00E6111D"/>
    <w:rsid w:val="00E61296"/>
    <w:rsid w:val="00E6131F"/>
    <w:rsid w:val="00E61425"/>
    <w:rsid w:val="00E614BE"/>
    <w:rsid w:val="00E615AB"/>
    <w:rsid w:val="00E615D2"/>
    <w:rsid w:val="00E61606"/>
    <w:rsid w:val="00E619F5"/>
    <w:rsid w:val="00E61B04"/>
    <w:rsid w:val="00E61C18"/>
    <w:rsid w:val="00E61EBC"/>
    <w:rsid w:val="00E61F39"/>
    <w:rsid w:val="00E61F59"/>
    <w:rsid w:val="00E61FBA"/>
    <w:rsid w:val="00E6201B"/>
    <w:rsid w:val="00E624D2"/>
    <w:rsid w:val="00E62578"/>
    <w:rsid w:val="00E625BA"/>
    <w:rsid w:val="00E62687"/>
    <w:rsid w:val="00E62729"/>
    <w:rsid w:val="00E628EC"/>
    <w:rsid w:val="00E62A33"/>
    <w:rsid w:val="00E62B02"/>
    <w:rsid w:val="00E62D95"/>
    <w:rsid w:val="00E63195"/>
    <w:rsid w:val="00E636B5"/>
    <w:rsid w:val="00E63758"/>
    <w:rsid w:val="00E639BD"/>
    <w:rsid w:val="00E63C02"/>
    <w:rsid w:val="00E63D14"/>
    <w:rsid w:val="00E63DD5"/>
    <w:rsid w:val="00E63DD9"/>
    <w:rsid w:val="00E63E7E"/>
    <w:rsid w:val="00E63EF1"/>
    <w:rsid w:val="00E64082"/>
    <w:rsid w:val="00E640FF"/>
    <w:rsid w:val="00E6410B"/>
    <w:rsid w:val="00E6420C"/>
    <w:rsid w:val="00E6439A"/>
    <w:rsid w:val="00E643DA"/>
    <w:rsid w:val="00E64627"/>
    <w:rsid w:val="00E64672"/>
    <w:rsid w:val="00E64B8F"/>
    <w:rsid w:val="00E64C62"/>
    <w:rsid w:val="00E64E1A"/>
    <w:rsid w:val="00E64E68"/>
    <w:rsid w:val="00E64E75"/>
    <w:rsid w:val="00E64ECC"/>
    <w:rsid w:val="00E64F14"/>
    <w:rsid w:val="00E64FD4"/>
    <w:rsid w:val="00E65088"/>
    <w:rsid w:val="00E65489"/>
    <w:rsid w:val="00E655D5"/>
    <w:rsid w:val="00E65616"/>
    <w:rsid w:val="00E656D1"/>
    <w:rsid w:val="00E65ABE"/>
    <w:rsid w:val="00E65C94"/>
    <w:rsid w:val="00E66020"/>
    <w:rsid w:val="00E662C9"/>
    <w:rsid w:val="00E662F2"/>
    <w:rsid w:val="00E662FE"/>
    <w:rsid w:val="00E66367"/>
    <w:rsid w:val="00E663D8"/>
    <w:rsid w:val="00E664F4"/>
    <w:rsid w:val="00E665C0"/>
    <w:rsid w:val="00E665E9"/>
    <w:rsid w:val="00E6667C"/>
    <w:rsid w:val="00E66977"/>
    <w:rsid w:val="00E66A4E"/>
    <w:rsid w:val="00E66B5A"/>
    <w:rsid w:val="00E66C42"/>
    <w:rsid w:val="00E66CA6"/>
    <w:rsid w:val="00E66D45"/>
    <w:rsid w:val="00E66F50"/>
    <w:rsid w:val="00E66F5C"/>
    <w:rsid w:val="00E67035"/>
    <w:rsid w:val="00E67091"/>
    <w:rsid w:val="00E67099"/>
    <w:rsid w:val="00E67160"/>
    <w:rsid w:val="00E675A1"/>
    <w:rsid w:val="00E6797B"/>
    <w:rsid w:val="00E67BE4"/>
    <w:rsid w:val="00E67E44"/>
    <w:rsid w:val="00E7001A"/>
    <w:rsid w:val="00E70073"/>
    <w:rsid w:val="00E7028E"/>
    <w:rsid w:val="00E703E1"/>
    <w:rsid w:val="00E703E7"/>
    <w:rsid w:val="00E705DE"/>
    <w:rsid w:val="00E70602"/>
    <w:rsid w:val="00E70680"/>
    <w:rsid w:val="00E70983"/>
    <w:rsid w:val="00E709D1"/>
    <w:rsid w:val="00E70C5F"/>
    <w:rsid w:val="00E70EDE"/>
    <w:rsid w:val="00E70F95"/>
    <w:rsid w:val="00E70F97"/>
    <w:rsid w:val="00E71182"/>
    <w:rsid w:val="00E711BB"/>
    <w:rsid w:val="00E71259"/>
    <w:rsid w:val="00E7127F"/>
    <w:rsid w:val="00E712AF"/>
    <w:rsid w:val="00E71910"/>
    <w:rsid w:val="00E719EF"/>
    <w:rsid w:val="00E71A4D"/>
    <w:rsid w:val="00E71C0C"/>
    <w:rsid w:val="00E71D22"/>
    <w:rsid w:val="00E72079"/>
    <w:rsid w:val="00E7230F"/>
    <w:rsid w:val="00E7232E"/>
    <w:rsid w:val="00E72514"/>
    <w:rsid w:val="00E72631"/>
    <w:rsid w:val="00E72905"/>
    <w:rsid w:val="00E72B9E"/>
    <w:rsid w:val="00E72C5D"/>
    <w:rsid w:val="00E72D0F"/>
    <w:rsid w:val="00E72D92"/>
    <w:rsid w:val="00E72DB2"/>
    <w:rsid w:val="00E72E3F"/>
    <w:rsid w:val="00E72E51"/>
    <w:rsid w:val="00E72F36"/>
    <w:rsid w:val="00E72FEE"/>
    <w:rsid w:val="00E73110"/>
    <w:rsid w:val="00E73135"/>
    <w:rsid w:val="00E732EC"/>
    <w:rsid w:val="00E733CF"/>
    <w:rsid w:val="00E733FB"/>
    <w:rsid w:val="00E73408"/>
    <w:rsid w:val="00E73411"/>
    <w:rsid w:val="00E734F1"/>
    <w:rsid w:val="00E7351B"/>
    <w:rsid w:val="00E7356E"/>
    <w:rsid w:val="00E737D2"/>
    <w:rsid w:val="00E738CA"/>
    <w:rsid w:val="00E73E88"/>
    <w:rsid w:val="00E73ECF"/>
    <w:rsid w:val="00E743DB"/>
    <w:rsid w:val="00E74603"/>
    <w:rsid w:val="00E748C3"/>
    <w:rsid w:val="00E749DF"/>
    <w:rsid w:val="00E7523A"/>
    <w:rsid w:val="00E75399"/>
    <w:rsid w:val="00E758BF"/>
    <w:rsid w:val="00E75CC5"/>
    <w:rsid w:val="00E75CD4"/>
    <w:rsid w:val="00E75D96"/>
    <w:rsid w:val="00E75E6B"/>
    <w:rsid w:val="00E75EC6"/>
    <w:rsid w:val="00E75FE5"/>
    <w:rsid w:val="00E76127"/>
    <w:rsid w:val="00E762B1"/>
    <w:rsid w:val="00E7655A"/>
    <w:rsid w:val="00E766F5"/>
    <w:rsid w:val="00E7676D"/>
    <w:rsid w:val="00E76B3B"/>
    <w:rsid w:val="00E76B96"/>
    <w:rsid w:val="00E76E20"/>
    <w:rsid w:val="00E76E69"/>
    <w:rsid w:val="00E76F49"/>
    <w:rsid w:val="00E76FCC"/>
    <w:rsid w:val="00E77303"/>
    <w:rsid w:val="00E773D0"/>
    <w:rsid w:val="00E774CE"/>
    <w:rsid w:val="00E77601"/>
    <w:rsid w:val="00E77683"/>
    <w:rsid w:val="00E776EE"/>
    <w:rsid w:val="00E7773A"/>
    <w:rsid w:val="00E7773D"/>
    <w:rsid w:val="00E77783"/>
    <w:rsid w:val="00E77848"/>
    <w:rsid w:val="00E778B6"/>
    <w:rsid w:val="00E77B45"/>
    <w:rsid w:val="00E77CF8"/>
    <w:rsid w:val="00E77DC9"/>
    <w:rsid w:val="00E800B1"/>
    <w:rsid w:val="00E8012D"/>
    <w:rsid w:val="00E8031F"/>
    <w:rsid w:val="00E803BB"/>
    <w:rsid w:val="00E8049C"/>
    <w:rsid w:val="00E804D2"/>
    <w:rsid w:val="00E8063B"/>
    <w:rsid w:val="00E80798"/>
    <w:rsid w:val="00E80A66"/>
    <w:rsid w:val="00E80D17"/>
    <w:rsid w:val="00E80DB3"/>
    <w:rsid w:val="00E80E4A"/>
    <w:rsid w:val="00E80F45"/>
    <w:rsid w:val="00E812EB"/>
    <w:rsid w:val="00E81430"/>
    <w:rsid w:val="00E815D9"/>
    <w:rsid w:val="00E81726"/>
    <w:rsid w:val="00E81B53"/>
    <w:rsid w:val="00E81E04"/>
    <w:rsid w:val="00E821C3"/>
    <w:rsid w:val="00E82383"/>
    <w:rsid w:val="00E8255A"/>
    <w:rsid w:val="00E8259F"/>
    <w:rsid w:val="00E825BD"/>
    <w:rsid w:val="00E82678"/>
    <w:rsid w:val="00E82958"/>
    <w:rsid w:val="00E82BAF"/>
    <w:rsid w:val="00E82ED1"/>
    <w:rsid w:val="00E8309A"/>
    <w:rsid w:val="00E8321A"/>
    <w:rsid w:val="00E8335F"/>
    <w:rsid w:val="00E8346A"/>
    <w:rsid w:val="00E83474"/>
    <w:rsid w:val="00E835EC"/>
    <w:rsid w:val="00E83642"/>
    <w:rsid w:val="00E8372F"/>
    <w:rsid w:val="00E837EC"/>
    <w:rsid w:val="00E83BA3"/>
    <w:rsid w:val="00E83DA8"/>
    <w:rsid w:val="00E83EE5"/>
    <w:rsid w:val="00E83FD4"/>
    <w:rsid w:val="00E8418A"/>
    <w:rsid w:val="00E84264"/>
    <w:rsid w:val="00E84436"/>
    <w:rsid w:val="00E8449E"/>
    <w:rsid w:val="00E8476C"/>
    <w:rsid w:val="00E84799"/>
    <w:rsid w:val="00E847EA"/>
    <w:rsid w:val="00E849F7"/>
    <w:rsid w:val="00E84A1C"/>
    <w:rsid w:val="00E84C80"/>
    <w:rsid w:val="00E84DAD"/>
    <w:rsid w:val="00E84DB3"/>
    <w:rsid w:val="00E84EBB"/>
    <w:rsid w:val="00E84EE4"/>
    <w:rsid w:val="00E84F7C"/>
    <w:rsid w:val="00E85093"/>
    <w:rsid w:val="00E850CC"/>
    <w:rsid w:val="00E850F3"/>
    <w:rsid w:val="00E851E4"/>
    <w:rsid w:val="00E85291"/>
    <w:rsid w:val="00E85692"/>
    <w:rsid w:val="00E858C7"/>
    <w:rsid w:val="00E859A2"/>
    <w:rsid w:val="00E85B41"/>
    <w:rsid w:val="00E85C61"/>
    <w:rsid w:val="00E85CC5"/>
    <w:rsid w:val="00E85D5B"/>
    <w:rsid w:val="00E85EF4"/>
    <w:rsid w:val="00E85F8D"/>
    <w:rsid w:val="00E861BA"/>
    <w:rsid w:val="00E86468"/>
    <w:rsid w:val="00E8656F"/>
    <w:rsid w:val="00E86714"/>
    <w:rsid w:val="00E86777"/>
    <w:rsid w:val="00E869CB"/>
    <w:rsid w:val="00E86BB9"/>
    <w:rsid w:val="00E86DC7"/>
    <w:rsid w:val="00E87000"/>
    <w:rsid w:val="00E872B2"/>
    <w:rsid w:val="00E872BA"/>
    <w:rsid w:val="00E877DB"/>
    <w:rsid w:val="00E87827"/>
    <w:rsid w:val="00E878A3"/>
    <w:rsid w:val="00E87C05"/>
    <w:rsid w:val="00E87C55"/>
    <w:rsid w:val="00E87DAC"/>
    <w:rsid w:val="00E87DEE"/>
    <w:rsid w:val="00E87E1E"/>
    <w:rsid w:val="00E87E52"/>
    <w:rsid w:val="00E87EBE"/>
    <w:rsid w:val="00E87EE9"/>
    <w:rsid w:val="00E87FBA"/>
    <w:rsid w:val="00E9008A"/>
    <w:rsid w:val="00E900B3"/>
    <w:rsid w:val="00E900BC"/>
    <w:rsid w:val="00E903B4"/>
    <w:rsid w:val="00E90620"/>
    <w:rsid w:val="00E908C7"/>
    <w:rsid w:val="00E90CB2"/>
    <w:rsid w:val="00E90ECF"/>
    <w:rsid w:val="00E9133B"/>
    <w:rsid w:val="00E91343"/>
    <w:rsid w:val="00E91400"/>
    <w:rsid w:val="00E91514"/>
    <w:rsid w:val="00E91536"/>
    <w:rsid w:val="00E9160D"/>
    <w:rsid w:val="00E916B4"/>
    <w:rsid w:val="00E91715"/>
    <w:rsid w:val="00E918AC"/>
    <w:rsid w:val="00E91A20"/>
    <w:rsid w:val="00E91A99"/>
    <w:rsid w:val="00E91BF0"/>
    <w:rsid w:val="00E91C11"/>
    <w:rsid w:val="00E91D05"/>
    <w:rsid w:val="00E91D76"/>
    <w:rsid w:val="00E91DC2"/>
    <w:rsid w:val="00E925E3"/>
    <w:rsid w:val="00E926E5"/>
    <w:rsid w:val="00E92791"/>
    <w:rsid w:val="00E928B2"/>
    <w:rsid w:val="00E929EB"/>
    <w:rsid w:val="00E92AB1"/>
    <w:rsid w:val="00E92AC0"/>
    <w:rsid w:val="00E92C9C"/>
    <w:rsid w:val="00E92F28"/>
    <w:rsid w:val="00E93368"/>
    <w:rsid w:val="00E93471"/>
    <w:rsid w:val="00E93684"/>
    <w:rsid w:val="00E939B7"/>
    <w:rsid w:val="00E93A2F"/>
    <w:rsid w:val="00E93C1A"/>
    <w:rsid w:val="00E93D2B"/>
    <w:rsid w:val="00E93EB5"/>
    <w:rsid w:val="00E93FFD"/>
    <w:rsid w:val="00E94054"/>
    <w:rsid w:val="00E94058"/>
    <w:rsid w:val="00E94211"/>
    <w:rsid w:val="00E9438E"/>
    <w:rsid w:val="00E944C1"/>
    <w:rsid w:val="00E94712"/>
    <w:rsid w:val="00E948C1"/>
    <w:rsid w:val="00E949E9"/>
    <w:rsid w:val="00E94B2B"/>
    <w:rsid w:val="00E94BB3"/>
    <w:rsid w:val="00E94F13"/>
    <w:rsid w:val="00E9506F"/>
    <w:rsid w:val="00E950BC"/>
    <w:rsid w:val="00E951C9"/>
    <w:rsid w:val="00E953CD"/>
    <w:rsid w:val="00E956A8"/>
    <w:rsid w:val="00E957CB"/>
    <w:rsid w:val="00E957F5"/>
    <w:rsid w:val="00E95B5A"/>
    <w:rsid w:val="00E95BC6"/>
    <w:rsid w:val="00E95C9F"/>
    <w:rsid w:val="00E95D2F"/>
    <w:rsid w:val="00E95E5F"/>
    <w:rsid w:val="00E95EBE"/>
    <w:rsid w:val="00E9614C"/>
    <w:rsid w:val="00E96303"/>
    <w:rsid w:val="00E9638C"/>
    <w:rsid w:val="00E96417"/>
    <w:rsid w:val="00E966AC"/>
    <w:rsid w:val="00E96A31"/>
    <w:rsid w:val="00E96D21"/>
    <w:rsid w:val="00E971E3"/>
    <w:rsid w:val="00E97232"/>
    <w:rsid w:val="00E9741E"/>
    <w:rsid w:val="00E974B3"/>
    <w:rsid w:val="00E97503"/>
    <w:rsid w:val="00E97B68"/>
    <w:rsid w:val="00E97BE3"/>
    <w:rsid w:val="00E97BEC"/>
    <w:rsid w:val="00E97C55"/>
    <w:rsid w:val="00E97C81"/>
    <w:rsid w:val="00EA002D"/>
    <w:rsid w:val="00EA01A7"/>
    <w:rsid w:val="00EA060D"/>
    <w:rsid w:val="00EA067F"/>
    <w:rsid w:val="00EA087E"/>
    <w:rsid w:val="00EA0930"/>
    <w:rsid w:val="00EA0AB1"/>
    <w:rsid w:val="00EA0AD0"/>
    <w:rsid w:val="00EA0C19"/>
    <w:rsid w:val="00EA0EB4"/>
    <w:rsid w:val="00EA0EFA"/>
    <w:rsid w:val="00EA1124"/>
    <w:rsid w:val="00EA11F6"/>
    <w:rsid w:val="00EA1289"/>
    <w:rsid w:val="00EA14E5"/>
    <w:rsid w:val="00EA1593"/>
    <w:rsid w:val="00EA170B"/>
    <w:rsid w:val="00EA180F"/>
    <w:rsid w:val="00EA1AF3"/>
    <w:rsid w:val="00EA1B3C"/>
    <w:rsid w:val="00EA1C54"/>
    <w:rsid w:val="00EA1E8F"/>
    <w:rsid w:val="00EA20F8"/>
    <w:rsid w:val="00EA2129"/>
    <w:rsid w:val="00EA224D"/>
    <w:rsid w:val="00EA2271"/>
    <w:rsid w:val="00EA2645"/>
    <w:rsid w:val="00EA299E"/>
    <w:rsid w:val="00EA2A3A"/>
    <w:rsid w:val="00EA2B10"/>
    <w:rsid w:val="00EA2C83"/>
    <w:rsid w:val="00EA30A8"/>
    <w:rsid w:val="00EA3175"/>
    <w:rsid w:val="00EA31BE"/>
    <w:rsid w:val="00EA3484"/>
    <w:rsid w:val="00EA36D8"/>
    <w:rsid w:val="00EA3746"/>
    <w:rsid w:val="00EA37E4"/>
    <w:rsid w:val="00EA3C0C"/>
    <w:rsid w:val="00EA3D4D"/>
    <w:rsid w:val="00EA400E"/>
    <w:rsid w:val="00EA42C2"/>
    <w:rsid w:val="00EA4702"/>
    <w:rsid w:val="00EA4824"/>
    <w:rsid w:val="00EA4D08"/>
    <w:rsid w:val="00EA4E6B"/>
    <w:rsid w:val="00EA4F9C"/>
    <w:rsid w:val="00EA4FFD"/>
    <w:rsid w:val="00EA4FFE"/>
    <w:rsid w:val="00EA51EC"/>
    <w:rsid w:val="00EA5231"/>
    <w:rsid w:val="00EA5487"/>
    <w:rsid w:val="00EA556F"/>
    <w:rsid w:val="00EA562B"/>
    <w:rsid w:val="00EA57CF"/>
    <w:rsid w:val="00EA5857"/>
    <w:rsid w:val="00EA5961"/>
    <w:rsid w:val="00EA59FE"/>
    <w:rsid w:val="00EA5EEF"/>
    <w:rsid w:val="00EA5FF6"/>
    <w:rsid w:val="00EA605A"/>
    <w:rsid w:val="00EA62E0"/>
    <w:rsid w:val="00EA634A"/>
    <w:rsid w:val="00EA645F"/>
    <w:rsid w:val="00EA650E"/>
    <w:rsid w:val="00EA668F"/>
    <w:rsid w:val="00EA6779"/>
    <w:rsid w:val="00EA6CAB"/>
    <w:rsid w:val="00EA6D97"/>
    <w:rsid w:val="00EA6DA9"/>
    <w:rsid w:val="00EA6DFD"/>
    <w:rsid w:val="00EA7009"/>
    <w:rsid w:val="00EA702B"/>
    <w:rsid w:val="00EA70E1"/>
    <w:rsid w:val="00EA7411"/>
    <w:rsid w:val="00EA75CB"/>
    <w:rsid w:val="00EA7727"/>
    <w:rsid w:val="00EA7784"/>
    <w:rsid w:val="00EA7993"/>
    <w:rsid w:val="00EA7A8D"/>
    <w:rsid w:val="00EA7B80"/>
    <w:rsid w:val="00EA7C53"/>
    <w:rsid w:val="00EA7F7A"/>
    <w:rsid w:val="00EB00CC"/>
    <w:rsid w:val="00EB00DF"/>
    <w:rsid w:val="00EB0103"/>
    <w:rsid w:val="00EB010A"/>
    <w:rsid w:val="00EB0481"/>
    <w:rsid w:val="00EB0504"/>
    <w:rsid w:val="00EB06CF"/>
    <w:rsid w:val="00EB0789"/>
    <w:rsid w:val="00EB07BE"/>
    <w:rsid w:val="00EB099D"/>
    <w:rsid w:val="00EB09A6"/>
    <w:rsid w:val="00EB0B7C"/>
    <w:rsid w:val="00EB0BFF"/>
    <w:rsid w:val="00EB0E85"/>
    <w:rsid w:val="00EB11E6"/>
    <w:rsid w:val="00EB1492"/>
    <w:rsid w:val="00EB14A8"/>
    <w:rsid w:val="00EB14C6"/>
    <w:rsid w:val="00EB1514"/>
    <w:rsid w:val="00EB15E7"/>
    <w:rsid w:val="00EB15F0"/>
    <w:rsid w:val="00EB1816"/>
    <w:rsid w:val="00EB1866"/>
    <w:rsid w:val="00EB19DB"/>
    <w:rsid w:val="00EB1D84"/>
    <w:rsid w:val="00EB1E5C"/>
    <w:rsid w:val="00EB1F79"/>
    <w:rsid w:val="00EB2051"/>
    <w:rsid w:val="00EB241C"/>
    <w:rsid w:val="00EB2604"/>
    <w:rsid w:val="00EB2934"/>
    <w:rsid w:val="00EB2D4B"/>
    <w:rsid w:val="00EB2E49"/>
    <w:rsid w:val="00EB30EB"/>
    <w:rsid w:val="00EB31B7"/>
    <w:rsid w:val="00EB3284"/>
    <w:rsid w:val="00EB34B3"/>
    <w:rsid w:val="00EB350C"/>
    <w:rsid w:val="00EB351D"/>
    <w:rsid w:val="00EB3613"/>
    <w:rsid w:val="00EB3887"/>
    <w:rsid w:val="00EB393A"/>
    <w:rsid w:val="00EB3C07"/>
    <w:rsid w:val="00EB3DAA"/>
    <w:rsid w:val="00EB3E00"/>
    <w:rsid w:val="00EB403C"/>
    <w:rsid w:val="00EB4070"/>
    <w:rsid w:val="00EB40E6"/>
    <w:rsid w:val="00EB4288"/>
    <w:rsid w:val="00EB44A2"/>
    <w:rsid w:val="00EB4713"/>
    <w:rsid w:val="00EB498C"/>
    <w:rsid w:val="00EB4BB3"/>
    <w:rsid w:val="00EB4CC2"/>
    <w:rsid w:val="00EB5305"/>
    <w:rsid w:val="00EB5347"/>
    <w:rsid w:val="00EB537F"/>
    <w:rsid w:val="00EB5438"/>
    <w:rsid w:val="00EB55FC"/>
    <w:rsid w:val="00EB560F"/>
    <w:rsid w:val="00EB577D"/>
    <w:rsid w:val="00EB59BF"/>
    <w:rsid w:val="00EB5B4F"/>
    <w:rsid w:val="00EB5B6C"/>
    <w:rsid w:val="00EB5C4F"/>
    <w:rsid w:val="00EB5C93"/>
    <w:rsid w:val="00EB5CA4"/>
    <w:rsid w:val="00EB5E46"/>
    <w:rsid w:val="00EB5FC6"/>
    <w:rsid w:val="00EB5FF4"/>
    <w:rsid w:val="00EB6083"/>
    <w:rsid w:val="00EB6088"/>
    <w:rsid w:val="00EB61A3"/>
    <w:rsid w:val="00EB6308"/>
    <w:rsid w:val="00EB636D"/>
    <w:rsid w:val="00EB6572"/>
    <w:rsid w:val="00EB65A4"/>
    <w:rsid w:val="00EB6721"/>
    <w:rsid w:val="00EB6888"/>
    <w:rsid w:val="00EB6ACA"/>
    <w:rsid w:val="00EB6AF5"/>
    <w:rsid w:val="00EB6DB9"/>
    <w:rsid w:val="00EB6DD0"/>
    <w:rsid w:val="00EB71B6"/>
    <w:rsid w:val="00EB72BD"/>
    <w:rsid w:val="00EB762E"/>
    <w:rsid w:val="00EB7801"/>
    <w:rsid w:val="00EB7B8E"/>
    <w:rsid w:val="00EB7B95"/>
    <w:rsid w:val="00EB7DE8"/>
    <w:rsid w:val="00EB7F8D"/>
    <w:rsid w:val="00EC0084"/>
    <w:rsid w:val="00EC016B"/>
    <w:rsid w:val="00EC0218"/>
    <w:rsid w:val="00EC02F5"/>
    <w:rsid w:val="00EC047E"/>
    <w:rsid w:val="00EC05EC"/>
    <w:rsid w:val="00EC0603"/>
    <w:rsid w:val="00EC0696"/>
    <w:rsid w:val="00EC094B"/>
    <w:rsid w:val="00EC0A30"/>
    <w:rsid w:val="00EC0B8F"/>
    <w:rsid w:val="00EC0BC5"/>
    <w:rsid w:val="00EC0C7F"/>
    <w:rsid w:val="00EC0C85"/>
    <w:rsid w:val="00EC0CB2"/>
    <w:rsid w:val="00EC0DD0"/>
    <w:rsid w:val="00EC0DFB"/>
    <w:rsid w:val="00EC0E02"/>
    <w:rsid w:val="00EC0EDD"/>
    <w:rsid w:val="00EC0EFE"/>
    <w:rsid w:val="00EC0FCA"/>
    <w:rsid w:val="00EC1011"/>
    <w:rsid w:val="00EC11C9"/>
    <w:rsid w:val="00EC11FA"/>
    <w:rsid w:val="00EC13BF"/>
    <w:rsid w:val="00EC14A7"/>
    <w:rsid w:val="00EC15FB"/>
    <w:rsid w:val="00EC1A4C"/>
    <w:rsid w:val="00EC1EF4"/>
    <w:rsid w:val="00EC1F28"/>
    <w:rsid w:val="00EC23F1"/>
    <w:rsid w:val="00EC2788"/>
    <w:rsid w:val="00EC27EB"/>
    <w:rsid w:val="00EC28DA"/>
    <w:rsid w:val="00EC2933"/>
    <w:rsid w:val="00EC2A6F"/>
    <w:rsid w:val="00EC2A9F"/>
    <w:rsid w:val="00EC2AA5"/>
    <w:rsid w:val="00EC2BD1"/>
    <w:rsid w:val="00EC2C6B"/>
    <w:rsid w:val="00EC2EAF"/>
    <w:rsid w:val="00EC3058"/>
    <w:rsid w:val="00EC3236"/>
    <w:rsid w:val="00EC329E"/>
    <w:rsid w:val="00EC3419"/>
    <w:rsid w:val="00EC3748"/>
    <w:rsid w:val="00EC37F4"/>
    <w:rsid w:val="00EC38F7"/>
    <w:rsid w:val="00EC3952"/>
    <w:rsid w:val="00EC39CE"/>
    <w:rsid w:val="00EC39E2"/>
    <w:rsid w:val="00EC3D37"/>
    <w:rsid w:val="00EC3E7D"/>
    <w:rsid w:val="00EC3F2C"/>
    <w:rsid w:val="00EC4048"/>
    <w:rsid w:val="00EC4190"/>
    <w:rsid w:val="00EC428D"/>
    <w:rsid w:val="00EC4472"/>
    <w:rsid w:val="00EC4478"/>
    <w:rsid w:val="00EC45B1"/>
    <w:rsid w:val="00EC46D8"/>
    <w:rsid w:val="00EC4777"/>
    <w:rsid w:val="00EC499B"/>
    <w:rsid w:val="00EC4A12"/>
    <w:rsid w:val="00EC4AD7"/>
    <w:rsid w:val="00EC4AE4"/>
    <w:rsid w:val="00EC4D0B"/>
    <w:rsid w:val="00EC4DB5"/>
    <w:rsid w:val="00EC4E54"/>
    <w:rsid w:val="00EC4FCE"/>
    <w:rsid w:val="00EC4FFA"/>
    <w:rsid w:val="00EC5033"/>
    <w:rsid w:val="00EC5269"/>
    <w:rsid w:val="00EC52CC"/>
    <w:rsid w:val="00EC5561"/>
    <w:rsid w:val="00EC5627"/>
    <w:rsid w:val="00EC5641"/>
    <w:rsid w:val="00EC5876"/>
    <w:rsid w:val="00EC58E4"/>
    <w:rsid w:val="00EC5951"/>
    <w:rsid w:val="00EC5A4A"/>
    <w:rsid w:val="00EC5B52"/>
    <w:rsid w:val="00EC5D20"/>
    <w:rsid w:val="00EC5E7F"/>
    <w:rsid w:val="00EC5F98"/>
    <w:rsid w:val="00EC6323"/>
    <w:rsid w:val="00EC6430"/>
    <w:rsid w:val="00EC6453"/>
    <w:rsid w:val="00EC662A"/>
    <w:rsid w:val="00EC6726"/>
    <w:rsid w:val="00EC673C"/>
    <w:rsid w:val="00EC67F7"/>
    <w:rsid w:val="00EC6A19"/>
    <w:rsid w:val="00EC6B93"/>
    <w:rsid w:val="00EC6D1F"/>
    <w:rsid w:val="00EC6D48"/>
    <w:rsid w:val="00EC7138"/>
    <w:rsid w:val="00EC7811"/>
    <w:rsid w:val="00EC7970"/>
    <w:rsid w:val="00EC7C3C"/>
    <w:rsid w:val="00EC7E2C"/>
    <w:rsid w:val="00EC7E43"/>
    <w:rsid w:val="00ED0069"/>
    <w:rsid w:val="00ED02B7"/>
    <w:rsid w:val="00ED0467"/>
    <w:rsid w:val="00ED075A"/>
    <w:rsid w:val="00ED0866"/>
    <w:rsid w:val="00ED08CC"/>
    <w:rsid w:val="00ED0A0C"/>
    <w:rsid w:val="00ED0CD7"/>
    <w:rsid w:val="00ED1013"/>
    <w:rsid w:val="00ED105D"/>
    <w:rsid w:val="00ED1176"/>
    <w:rsid w:val="00ED1265"/>
    <w:rsid w:val="00ED13DD"/>
    <w:rsid w:val="00ED1682"/>
    <w:rsid w:val="00ED1881"/>
    <w:rsid w:val="00ED18B3"/>
    <w:rsid w:val="00ED193B"/>
    <w:rsid w:val="00ED1A2C"/>
    <w:rsid w:val="00ED1BCE"/>
    <w:rsid w:val="00ED1C73"/>
    <w:rsid w:val="00ED1DAC"/>
    <w:rsid w:val="00ED1E11"/>
    <w:rsid w:val="00ED1EC8"/>
    <w:rsid w:val="00ED1F39"/>
    <w:rsid w:val="00ED1F56"/>
    <w:rsid w:val="00ED1F63"/>
    <w:rsid w:val="00ED1FF5"/>
    <w:rsid w:val="00ED22CD"/>
    <w:rsid w:val="00ED22FF"/>
    <w:rsid w:val="00ED23C9"/>
    <w:rsid w:val="00ED23CB"/>
    <w:rsid w:val="00ED245D"/>
    <w:rsid w:val="00ED27B5"/>
    <w:rsid w:val="00ED28AD"/>
    <w:rsid w:val="00ED2922"/>
    <w:rsid w:val="00ED29DC"/>
    <w:rsid w:val="00ED2A29"/>
    <w:rsid w:val="00ED2BF4"/>
    <w:rsid w:val="00ED2FB3"/>
    <w:rsid w:val="00ED3196"/>
    <w:rsid w:val="00ED320E"/>
    <w:rsid w:val="00ED33A3"/>
    <w:rsid w:val="00ED3B67"/>
    <w:rsid w:val="00ED3BF9"/>
    <w:rsid w:val="00ED3CE4"/>
    <w:rsid w:val="00ED41E4"/>
    <w:rsid w:val="00ED433D"/>
    <w:rsid w:val="00ED44A8"/>
    <w:rsid w:val="00ED4636"/>
    <w:rsid w:val="00ED46B4"/>
    <w:rsid w:val="00ED49D7"/>
    <w:rsid w:val="00ED4B31"/>
    <w:rsid w:val="00ED5087"/>
    <w:rsid w:val="00ED51EF"/>
    <w:rsid w:val="00ED52A1"/>
    <w:rsid w:val="00ED52EE"/>
    <w:rsid w:val="00ED535D"/>
    <w:rsid w:val="00ED544A"/>
    <w:rsid w:val="00ED557F"/>
    <w:rsid w:val="00ED55AB"/>
    <w:rsid w:val="00ED566C"/>
    <w:rsid w:val="00ED56EF"/>
    <w:rsid w:val="00ED571C"/>
    <w:rsid w:val="00ED584A"/>
    <w:rsid w:val="00ED5901"/>
    <w:rsid w:val="00ED5931"/>
    <w:rsid w:val="00ED5A72"/>
    <w:rsid w:val="00ED5B0B"/>
    <w:rsid w:val="00ED5BCA"/>
    <w:rsid w:val="00ED5BFF"/>
    <w:rsid w:val="00ED5D4A"/>
    <w:rsid w:val="00ED5D85"/>
    <w:rsid w:val="00ED5D86"/>
    <w:rsid w:val="00ED600B"/>
    <w:rsid w:val="00ED6098"/>
    <w:rsid w:val="00ED6163"/>
    <w:rsid w:val="00ED618B"/>
    <w:rsid w:val="00ED655B"/>
    <w:rsid w:val="00ED673E"/>
    <w:rsid w:val="00ED6991"/>
    <w:rsid w:val="00ED69C1"/>
    <w:rsid w:val="00ED6A9E"/>
    <w:rsid w:val="00ED6AC6"/>
    <w:rsid w:val="00ED6DC5"/>
    <w:rsid w:val="00ED6DFC"/>
    <w:rsid w:val="00ED6EF8"/>
    <w:rsid w:val="00ED6F01"/>
    <w:rsid w:val="00ED7076"/>
    <w:rsid w:val="00ED74BB"/>
    <w:rsid w:val="00ED759E"/>
    <w:rsid w:val="00ED781C"/>
    <w:rsid w:val="00ED787E"/>
    <w:rsid w:val="00ED79A2"/>
    <w:rsid w:val="00ED79B8"/>
    <w:rsid w:val="00ED7BFD"/>
    <w:rsid w:val="00ED7C40"/>
    <w:rsid w:val="00ED7F59"/>
    <w:rsid w:val="00EE02D1"/>
    <w:rsid w:val="00EE0443"/>
    <w:rsid w:val="00EE050E"/>
    <w:rsid w:val="00EE0557"/>
    <w:rsid w:val="00EE0562"/>
    <w:rsid w:val="00EE080F"/>
    <w:rsid w:val="00EE0846"/>
    <w:rsid w:val="00EE08FC"/>
    <w:rsid w:val="00EE0969"/>
    <w:rsid w:val="00EE09DF"/>
    <w:rsid w:val="00EE0A26"/>
    <w:rsid w:val="00EE0B07"/>
    <w:rsid w:val="00EE0CB1"/>
    <w:rsid w:val="00EE0D13"/>
    <w:rsid w:val="00EE106E"/>
    <w:rsid w:val="00EE11F1"/>
    <w:rsid w:val="00EE123B"/>
    <w:rsid w:val="00EE1B30"/>
    <w:rsid w:val="00EE1D78"/>
    <w:rsid w:val="00EE21DD"/>
    <w:rsid w:val="00EE21F6"/>
    <w:rsid w:val="00EE24BA"/>
    <w:rsid w:val="00EE2616"/>
    <w:rsid w:val="00EE27C8"/>
    <w:rsid w:val="00EE2A85"/>
    <w:rsid w:val="00EE2A99"/>
    <w:rsid w:val="00EE2D02"/>
    <w:rsid w:val="00EE2D2A"/>
    <w:rsid w:val="00EE301E"/>
    <w:rsid w:val="00EE30AF"/>
    <w:rsid w:val="00EE30F1"/>
    <w:rsid w:val="00EE3253"/>
    <w:rsid w:val="00EE34B4"/>
    <w:rsid w:val="00EE34E8"/>
    <w:rsid w:val="00EE35DC"/>
    <w:rsid w:val="00EE36E5"/>
    <w:rsid w:val="00EE37D0"/>
    <w:rsid w:val="00EE38A6"/>
    <w:rsid w:val="00EE39BF"/>
    <w:rsid w:val="00EE3B01"/>
    <w:rsid w:val="00EE3BA0"/>
    <w:rsid w:val="00EE3C8A"/>
    <w:rsid w:val="00EE3DC6"/>
    <w:rsid w:val="00EE404E"/>
    <w:rsid w:val="00EE40EA"/>
    <w:rsid w:val="00EE4105"/>
    <w:rsid w:val="00EE417B"/>
    <w:rsid w:val="00EE41D9"/>
    <w:rsid w:val="00EE4222"/>
    <w:rsid w:val="00EE4657"/>
    <w:rsid w:val="00EE472D"/>
    <w:rsid w:val="00EE47D4"/>
    <w:rsid w:val="00EE48FF"/>
    <w:rsid w:val="00EE4B2E"/>
    <w:rsid w:val="00EE4BA5"/>
    <w:rsid w:val="00EE4CDE"/>
    <w:rsid w:val="00EE4DA9"/>
    <w:rsid w:val="00EE50C8"/>
    <w:rsid w:val="00EE5201"/>
    <w:rsid w:val="00EE5261"/>
    <w:rsid w:val="00EE5554"/>
    <w:rsid w:val="00EE55FE"/>
    <w:rsid w:val="00EE56A1"/>
    <w:rsid w:val="00EE571A"/>
    <w:rsid w:val="00EE5905"/>
    <w:rsid w:val="00EE592E"/>
    <w:rsid w:val="00EE59F1"/>
    <w:rsid w:val="00EE5B11"/>
    <w:rsid w:val="00EE5C33"/>
    <w:rsid w:val="00EE5C77"/>
    <w:rsid w:val="00EE5CE8"/>
    <w:rsid w:val="00EE5E10"/>
    <w:rsid w:val="00EE5E7C"/>
    <w:rsid w:val="00EE5F68"/>
    <w:rsid w:val="00EE5FD1"/>
    <w:rsid w:val="00EE60A8"/>
    <w:rsid w:val="00EE60D5"/>
    <w:rsid w:val="00EE613A"/>
    <w:rsid w:val="00EE6187"/>
    <w:rsid w:val="00EE621C"/>
    <w:rsid w:val="00EE624B"/>
    <w:rsid w:val="00EE62B4"/>
    <w:rsid w:val="00EE642D"/>
    <w:rsid w:val="00EE64F8"/>
    <w:rsid w:val="00EE69B5"/>
    <w:rsid w:val="00EE6A02"/>
    <w:rsid w:val="00EE6B77"/>
    <w:rsid w:val="00EE6D4D"/>
    <w:rsid w:val="00EE6F6C"/>
    <w:rsid w:val="00EE700E"/>
    <w:rsid w:val="00EE733F"/>
    <w:rsid w:val="00EE7377"/>
    <w:rsid w:val="00EE752D"/>
    <w:rsid w:val="00EE76B1"/>
    <w:rsid w:val="00EE79B7"/>
    <w:rsid w:val="00EE7D20"/>
    <w:rsid w:val="00EF0130"/>
    <w:rsid w:val="00EF0345"/>
    <w:rsid w:val="00EF05B9"/>
    <w:rsid w:val="00EF07C6"/>
    <w:rsid w:val="00EF083C"/>
    <w:rsid w:val="00EF0B8C"/>
    <w:rsid w:val="00EF0CF7"/>
    <w:rsid w:val="00EF1417"/>
    <w:rsid w:val="00EF175D"/>
    <w:rsid w:val="00EF1A37"/>
    <w:rsid w:val="00EF1C61"/>
    <w:rsid w:val="00EF1C68"/>
    <w:rsid w:val="00EF1CAF"/>
    <w:rsid w:val="00EF1CFA"/>
    <w:rsid w:val="00EF1D57"/>
    <w:rsid w:val="00EF1F61"/>
    <w:rsid w:val="00EF2169"/>
    <w:rsid w:val="00EF2461"/>
    <w:rsid w:val="00EF24AE"/>
    <w:rsid w:val="00EF2528"/>
    <w:rsid w:val="00EF2533"/>
    <w:rsid w:val="00EF2538"/>
    <w:rsid w:val="00EF25B9"/>
    <w:rsid w:val="00EF26AE"/>
    <w:rsid w:val="00EF276B"/>
    <w:rsid w:val="00EF2A02"/>
    <w:rsid w:val="00EF2A98"/>
    <w:rsid w:val="00EF2B8E"/>
    <w:rsid w:val="00EF2C40"/>
    <w:rsid w:val="00EF2C98"/>
    <w:rsid w:val="00EF2F47"/>
    <w:rsid w:val="00EF2FBE"/>
    <w:rsid w:val="00EF30E3"/>
    <w:rsid w:val="00EF31E5"/>
    <w:rsid w:val="00EF33E6"/>
    <w:rsid w:val="00EF34C8"/>
    <w:rsid w:val="00EF37C5"/>
    <w:rsid w:val="00EF3AE4"/>
    <w:rsid w:val="00EF3B4E"/>
    <w:rsid w:val="00EF3BC3"/>
    <w:rsid w:val="00EF404A"/>
    <w:rsid w:val="00EF40EE"/>
    <w:rsid w:val="00EF430C"/>
    <w:rsid w:val="00EF4543"/>
    <w:rsid w:val="00EF456C"/>
    <w:rsid w:val="00EF4715"/>
    <w:rsid w:val="00EF4752"/>
    <w:rsid w:val="00EF4828"/>
    <w:rsid w:val="00EF48B6"/>
    <w:rsid w:val="00EF4D83"/>
    <w:rsid w:val="00EF4E1C"/>
    <w:rsid w:val="00EF4ECE"/>
    <w:rsid w:val="00EF4EEC"/>
    <w:rsid w:val="00EF4F1B"/>
    <w:rsid w:val="00EF4F37"/>
    <w:rsid w:val="00EF4FE0"/>
    <w:rsid w:val="00EF502C"/>
    <w:rsid w:val="00EF5108"/>
    <w:rsid w:val="00EF537E"/>
    <w:rsid w:val="00EF54C6"/>
    <w:rsid w:val="00EF55D3"/>
    <w:rsid w:val="00EF5615"/>
    <w:rsid w:val="00EF56A9"/>
    <w:rsid w:val="00EF5790"/>
    <w:rsid w:val="00EF57CB"/>
    <w:rsid w:val="00EF586A"/>
    <w:rsid w:val="00EF5891"/>
    <w:rsid w:val="00EF596F"/>
    <w:rsid w:val="00EF5AB9"/>
    <w:rsid w:val="00EF5CB6"/>
    <w:rsid w:val="00EF5CC0"/>
    <w:rsid w:val="00EF5F05"/>
    <w:rsid w:val="00EF5F14"/>
    <w:rsid w:val="00EF6011"/>
    <w:rsid w:val="00EF61A0"/>
    <w:rsid w:val="00EF6365"/>
    <w:rsid w:val="00EF6609"/>
    <w:rsid w:val="00EF67DF"/>
    <w:rsid w:val="00EF6804"/>
    <w:rsid w:val="00EF6899"/>
    <w:rsid w:val="00EF697D"/>
    <w:rsid w:val="00EF6A36"/>
    <w:rsid w:val="00EF6C19"/>
    <w:rsid w:val="00EF6C8F"/>
    <w:rsid w:val="00EF6CCE"/>
    <w:rsid w:val="00EF6D46"/>
    <w:rsid w:val="00EF6FA4"/>
    <w:rsid w:val="00EF6FEF"/>
    <w:rsid w:val="00EF7128"/>
    <w:rsid w:val="00EF7202"/>
    <w:rsid w:val="00EF744C"/>
    <w:rsid w:val="00EF74D0"/>
    <w:rsid w:val="00EF7578"/>
    <w:rsid w:val="00EF793C"/>
    <w:rsid w:val="00EF7A34"/>
    <w:rsid w:val="00EF7C4F"/>
    <w:rsid w:val="00EF7D0F"/>
    <w:rsid w:val="00EF7D5E"/>
    <w:rsid w:val="00EF7EE9"/>
    <w:rsid w:val="00F0002A"/>
    <w:rsid w:val="00F0014D"/>
    <w:rsid w:val="00F001C6"/>
    <w:rsid w:val="00F003BC"/>
    <w:rsid w:val="00F00459"/>
    <w:rsid w:val="00F00529"/>
    <w:rsid w:val="00F00620"/>
    <w:rsid w:val="00F006BC"/>
    <w:rsid w:val="00F008FE"/>
    <w:rsid w:val="00F00A3D"/>
    <w:rsid w:val="00F00AD1"/>
    <w:rsid w:val="00F00B65"/>
    <w:rsid w:val="00F00DF7"/>
    <w:rsid w:val="00F0103A"/>
    <w:rsid w:val="00F01633"/>
    <w:rsid w:val="00F0164B"/>
    <w:rsid w:val="00F01655"/>
    <w:rsid w:val="00F01778"/>
    <w:rsid w:val="00F019A0"/>
    <w:rsid w:val="00F01A07"/>
    <w:rsid w:val="00F01A40"/>
    <w:rsid w:val="00F01CF5"/>
    <w:rsid w:val="00F01F0B"/>
    <w:rsid w:val="00F01FA9"/>
    <w:rsid w:val="00F021D9"/>
    <w:rsid w:val="00F0236F"/>
    <w:rsid w:val="00F0242E"/>
    <w:rsid w:val="00F02515"/>
    <w:rsid w:val="00F02584"/>
    <w:rsid w:val="00F02979"/>
    <w:rsid w:val="00F029BF"/>
    <w:rsid w:val="00F02A00"/>
    <w:rsid w:val="00F02AAD"/>
    <w:rsid w:val="00F02AC7"/>
    <w:rsid w:val="00F02B82"/>
    <w:rsid w:val="00F02BAE"/>
    <w:rsid w:val="00F02BE3"/>
    <w:rsid w:val="00F02F83"/>
    <w:rsid w:val="00F02FE3"/>
    <w:rsid w:val="00F030D8"/>
    <w:rsid w:val="00F032AD"/>
    <w:rsid w:val="00F03459"/>
    <w:rsid w:val="00F03577"/>
    <w:rsid w:val="00F0365D"/>
    <w:rsid w:val="00F036C7"/>
    <w:rsid w:val="00F036F0"/>
    <w:rsid w:val="00F03B37"/>
    <w:rsid w:val="00F04268"/>
    <w:rsid w:val="00F0436F"/>
    <w:rsid w:val="00F043FA"/>
    <w:rsid w:val="00F044B1"/>
    <w:rsid w:val="00F046BB"/>
    <w:rsid w:val="00F04AC2"/>
    <w:rsid w:val="00F04BFB"/>
    <w:rsid w:val="00F04C69"/>
    <w:rsid w:val="00F04E72"/>
    <w:rsid w:val="00F051F5"/>
    <w:rsid w:val="00F05323"/>
    <w:rsid w:val="00F05365"/>
    <w:rsid w:val="00F05586"/>
    <w:rsid w:val="00F057F8"/>
    <w:rsid w:val="00F058EB"/>
    <w:rsid w:val="00F059CE"/>
    <w:rsid w:val="00F05A25"/>
    <w:rsid w:val="00F05B1F"/>
    <w:rsid w:val="00F05D58"/>
    <w:rsid w:val="00F05FFB"/>
    <w:rsid w:val="00F06487"/>
    <w:rsid w:val="00F06585"/>
    <w:rsid w:val="00F06635"/>
    <w:rsid w:val="00F066F8"/>
    <w:rsid w:val="00F06722"/>
    <w:rsid w:val="00F06B06"/>
    <w:rsid w:val="00F06C4D"/>
    <w:rsid w:val="00F06C5A"/>
    <w:rsid w:val="00F06CA6"/>
    <w:rsid w:val="00F06ED7"/>
    <w:rsid w:val="00F06F07"/>
    <w:rsid w:val="00F0705C"/>
    <w:rsid w:val="00F07065"/>
    <w:rsid w:val="00F070C2"/>
    <w:rsid w:val="00F070E6"/>
    <w:rsid w:val="00F071A0"/>
    <w:rsid w:val="00F07476"/>
    <w:rsid w:val="00F07527"/>
    <w:rsid w:val="00F0799E"/>
    <w:rsid w:val="00F079D6"/>
    <w:rsid w:val="00F079F3"/>
    <w:rsid w:val="00F07AE0"/>
    <w:rsid w:val="00F07BAE"/>
    <w:rsid w:val="00F07D38"/>
    <w:rsid w:val="00F07D9E"/>
    <w:rsid w:val="00F07F54"/>
    <w:rsid w:val="00F1029A"/>
    <w:rsid w:val="00F103B5"/>
    <w:rsid w:val="00F1049A"/>
    <w:rsid w:val="00F10625"/>
    <w:rsid w:val="00F10740"/>
    <w:rsid w:val="00F107F7"/>
    <w:rsid w:val="00F10B9F"/>
    <w:rsid w:val="00F10C0C"/>
    <w:rsid w:val="00F10C96"/>
    <w:rsid w:val="00F10D24"/>
    <w:rsid w:val="00F10D40"/>
    <w:rsid w:val="00F10E1B"/>
    <w:rsid w:val="00F11028"/>
    <w:rsid w:val="00F1111B"/>
    <w:rsid w:val="00F11131"/>
    <w:rsid w:val="00F11170"/>
    <w:rsid w:val="00F1122E"/>
    <w:rsid w:val="00F112C9"/>
    <w:rsid w:val="00F11368"/>
    <w:rsid w:val="00F113BD"/>
    <w:rsid w:val="00F1147A"/>
    <w:rsid w:val="00F115FE"/>
    <w:rsid w:val="00F1178A"/>
    <w:rsid w:val="00F118CF"/>
    <w:rsid w:val="00F11902"/>
    <w:rsid w:val="00F119A4"/>
    <w:rsid w:val="00F119F6"/>
    <w:rsid w:val="00F11F42"/>
    <w:rsid w:val="00F12115"/>
    <w:rsid w:val="00F1230B"/>
    <w:rsid w:val="00F12439"/>
    <w:rsid w:val="00F12497"/>
    <w:rsid w:val="00F12551"/>
    <w:rsid w:val="00F12632"/>
    <w:rsid w:val="00F12819"/>
    <w:rsid w:val="00F12842"/>
    <w:rsid w:val="00F12898"/>
    <w:rsid w:val="00F12A7E"/>
    <w:rsid w:val="00F12B67"/>
    <w:rsid w:val="00F12D10"/>
    <w:rsid w:val="00F12D4B"/>
    <w:rsid w:val="00F12DAD"/>
    <w:rsid w:val="00F12F05"/>
    <w:rsid w:val="00F12F6E"/>
    <w:rsid w:val="00F130A0"/>
    <w:rsid w:val="00F131DD"/>
    <w:rsid w:val="00F13694"/>
    <w:rsid w:val="00F1375A"/>
    <w:rsid w:val="00F13E3A"/>
    <w:rsid w:val="00F14006"/>
    <w:rsid w:val="00F1402A"/>
    <w:rsid w:val="00F1413B"/>
    <w:rsid w:val="00F1418F"/>
    <w:rsid w:val="00F141FA"/>
    <w:rsid w:val="00F14561"/>
    <w:rsid w:val="00F145D6"/>
    <w:rsid w:val="00F148FF"/>
    <w:rsid w:val="00F149AB"/>
    <w:rsid w:val="00F149B9"/>
    <w:rsid w:val="00F14B99"/>
    <w:rsid w:val="00F14C1A"/>
    <w:rsid w:val="00F14D08"/>
    <w:rsid w:val="00F14ECE"/>
    <w:rsid w:val="00F150B5"/>
    <w:rsid w:val="00F151BF"/>
    <w:rsid w:val="00F1528E"/>
    <w:rsid w:val="00F152DF"/>
    <w:rsid w:val="00F1533D"/>
    <w:rsid w:val="00F155E8"/>
    <w:rsid w:val="00F15777"/>
    <w:rsid w:val="00F15884"/>
    <w:rsid w:val="00F15904"/>
    <w:rsid w:val="00F15986"/>
    <w:rsid w:val="00F159FD"/>
    <w:rsid w:val="00F15A5F"/>
    <w:rsid w:val="00F15BF5"/>
    <w:rsid w:val="00F15D8A"/>
    <w:rsid w:val="00F15D8E"/>
    <w:rsid w:val="00F16193"/>
    <w:rsid w:val="00F1620F"/>
    <w:rsid w:val="00F162BE"/>
    <w:rsid w:val="00F164BB"/>
    <w:rsid w:val="00F165F2"/>
    <w:rsid w:val="00F16776"/>
    <w:rsid w:val="00F16810"/>
    <w:rsid w:val="00F169AE"/>
    <w:rsid w:val="00F169E2"/>
    <w:rsid w:val="00F16AC7"/>
    <w:rsid w:val="00F16C7F"/>
    <w:rsid w:val="00F16DA9"/>
    <w:rsid w:val="00F16DE7"/>
    <w:rsid w:val="00F171C4"/>
    <w:rsid w:val="00F17238"/>
    <w:rsid w:val="00F17285"/>
    <w:rsid w:val="00F173E3"/>
    <w:rsid w:val="00F17423"/>
    <w:rsid w:val="00F176DA"/>
    <w:rsid w:val="00F1783B"/>
    <w:rsid w:val="00F17BEA"/>
    <w:rsid w:val="00F17CC1"/>
    <w:rsid w:val="00F17D8C"/>
    <w:rsid w:val="00F17DAD"/>
    <w:rsid w:val="00F20647"/>
    <w:rsid w:val="00F2072B"/>
    <w:rsid w:val="00F207BB"/>
    <w:rsid w:val="00F20A52"/>
    <w:rsid w:val="00F20A5D"/>
    <w:rsid w:val="00F20E2D"/>
    <w:rsid w:val="00F20E70"/>
    <w:rsid w:val="00F20EAA"/>
    <w:rsid w:val="00F20F38"/>
    <w:rsid w:val="00F20F76"/>
    <w:rsid w:val="00F213F6"/>
    <w:rsid w:val="00F2150E"/>
    <w:rsid w:val="00F215B3"/>
    <w:rsid w:val="00F21603"/>
    <w:rsid w:val="00F219CE"/>
    <w:rsid w:val="00F21D99"/>
    <w:rsid w:val="00F21F5C"/>
    <w:rsid w:val="00F22053"/>
    <w:rsid w:val="00F221A1"/>
    <w:rsid w:val="00F22222"/>
    <w:rsid w:val="00F22692"/>
    <w:rsid w:val="00F226E3"/>
    <w:rsid w:val="00F22877"/>
    <w:rsid w:val="00F228A9"/>
    <w:rsid w:val="00F2292F"/>
    <w:rsid w:val="00F2295F"/>
    <w:rsid w:val="00F22C5D"/>
    <w:rsid w:val="00F22D51"/>
    <w:rsid w:val="00F22F04"/>
    <w:rsid w:val="00F23186"/>
    <w:rsid w:val="00F2387A"/>
    <w:rsid w:val="00F23AD8"/>
    <w:rsid w:val="00F23D60"/>
    <w:rsid w:val="00F23DE6"/>
    <w:rsid w:val="00F23DF5"/>
    <w:rsid w:val="00F23E48"/>
    <w:rsid w:val="00F2411C"/>
    <w:rsid w:val="00F241BE"/>
    <w:rsid w:val="00F24204"/>
    <w:rsid w:val="00F24282"/>
    <w:rsid w:val="00F24448"/>
    <w:rsid w:val="00F244BC"/>
    <w:rsid w:val="00F24512"/>
    <w:rsid w:val="00F24563"/>
    <w:rsid w:val="00F24C18"/>
    <w:rsid w:val="00F24DDD"/>
    <w:rsid w:val="00F25069"/>
    <w:rsid w:val="00F250F1"/>
    <w:rsid w:val="00F25131"/>
    <w:rsid w:val="00F25196"/>
    <w:rsid w:val="00F25249"/>
    <w:rsid w:val="00F252FD"/>
    <w:rsid w:val="00F256A1"/>
    <w:rsid w:val="00F256F6"/>
    <w:rsid w:val="00F25935"/>
    <w:rsid w:val="00F25AB0"/>
    <w:rsid w:val="00F25BED"/>
    <w:rsid w:val="00F25C20"/>
    <w:rsid w:val="00F25DFB"/>
    <w:rsid w:val="00F25EBC"/>
    <w:rsid w:val="00F25EC2"/>
    <w:rsid w:val="00F260CA"/>
    <w:rsid w:val="00F2617C"/>
    <w:rsid w:val="00F2626C"/>
    <w:rsid w:val="00F262B5"/>
    <w:rsid w:val="00F2661E"/>
    <w:rsid w:val="00F266E4"/>
    <w:rsid w:val="00F26875"/>
    <w:rsid w:val="00F269D4"/>
    <w:rsid w:val="00F26B56"/>
    <w:rsid w:val="00F26F14"/>
    <w:rsid w:val="00F2709F"/>
    <w:rsid w:val="00F2742C"/>
    <w:rsid w:val="00F27634"/>
    <w:rsid w:val="00F2775E"/>
    <w:rsid w:val="00F27A59"/>
    <w:rsid w:val="00F27B11"/>
    <w:rsid w:val="00F27C3B"/>
    <w:rsid w:val="00F27F81"/>
    <w:rsid w:val="00F30591"/>
    <w:rsid w:val="00F30599"/>
    <w:rsid w:val="00F30631"/>
    <w:rsid w:val="00F306BA"/>
    <w:rsid w:val="00F308D5"/>
    <w:rsid w:val="00F30AC7"/>
    <w:rsid w:val="00F30CC1"/>
    <w:rsid w:val="00F30DEC"/>
    <w:rsid w:val="00F30E77"/>
    <w:rsid w:val="00F30EC8"/>
    <w:rsid w:val="00F30F43"/>
    <w:rsid w:val="00F3109E"/>
    <w:rsid w:val="00F3123E"/>
    <w:rsid w:val="00F312B3"/>
    <w:rsid w:val="00F3133B"/>
    <w:rsid w:val="00F314C1"/>
    <w:rsid w:val="00F31A65"/>
    <w:rsid w:val="00F31A69"/>
    <w:rsid w:val="00F31BF7"/>
    <w:rsid w:val="00F31DC7"/>
    <w:rsid w:val="00F31F1C"/>
    <w:rsid w:val="00F31FE6"/>
    <w:rsid w:val="00F32413"/>
    <w:rsid w:val="00F3266B"/>
    <w:rsid w:val="00F326E6"/>
    <w:rsid w:val="00F3278B"/>
    <w:rsid w:val="00F3297B"/>
    <w:rsid w:val="00F32C88"/>
    <w:rsid w:val="00F32D47"/>
    <w:rsid w:val="00F32D5F"/>
    <w:rsid w:val="00F32DF4"/>
    <w:rsid w:val="00F33376"/>
    <w:rsid w:val="00F3377C"/>
    <w:rsid w:val="00F33966"/>
    <w:rsid w:val="00F33B50"/>
    <w:rsid w:val="00F33C50"/>
    <w:rsid w:val="00F33C8E"/>
    <w:rsid w:val="00F33DE7"/>
    <w:rsid w:val="00F33F74"/>
    <w:rsid w:val="00F34074"/>
    <w:rsid w:val="00F34194"/>
    <w:rsid w:val="00F342B5"/>
    <w:rsid w:val="00F34469"/>
    <w:rsid w:val="00F3450D"/>
    <w:rsid w:val="00F34558"/>
    <w:rsid w:val="00F347ED"/>
    <w:rsid w:val="00F349AA"/>
    <w:rsid w:val="00F349EE"/>
    <w:rsid w:val="00F34A7F"/>
    <w:rsid w:val="00F34B10"/>
    <w:rsid w:val="00F34C29"/>
    <w:rsid w:val="00F34F1E"/>
    <w:rsid w:val="00F34F35"/>
    <w:rsid w:val="00F35037"/>
    <w:rsid w:val="00F350E5"/>
    <w:rsid w:val="00F351C7"/>
    <w:rsid w:val="00F3523C"/>
    <w:rsid w:val="00F35588"/>
    <w:rsid w:val="00F357CE"/>
    <w:rsid w:val="00F35926"/>
    <w:rsid w:val="00F35AB1"/>
    <w:rsid w:val="00F35C34"/>
    <w:rsid w:val="00F35F70"/>
    <w:rsid w:val="00F3606C"/>
    <w:rsid w:val="00F3640D"/>
    <w:rsid w:val="00F36579"/>
    <w:rsid w:val="00F366CB"/>
    <w:rsid w:val="00F366FE"/>
    <w:rsid w:val="00F36750"/>
    <w:rsid w:val="00F367BC"/>
    <w:rsid w:val="00F36850"/>
    <w:rsid w:val="00F3692D"/>
    <w:rsid w:val="00F36A1D"/>
    <w:rsid w:val="00F36B2E"/>
    <w:rsid w:val="00F36BCA"/>
    <w:rsid w:val="00F36D03"/>
    <w:rsid w:val="00F36DD8"/>
    <w:rsid w:val="00F36F26"/>
    <w:rsid w:val="00F37011"/>
    <w:rsid w:val="00F37059"/>
    <w:rsid w:val="00F37066"/>
    <w:rsid w:val="00F37279"/>
    <w:rsid w:val="00F37299"/>
    <w:rsid w:val="00F376AA"/>
    <w:rsid w:val="00F37AEE"/>
    <w:rsid w:val="00F37DB8"/>
    <w:rsid w:val="00F37DFA"/>
    <w:rsid w:val="00F37E0D"/>
    <w:rsid w:val="00F37F40"/>
    <w:rsid w:val="00F4009E"/>
    <w:rsid w:val="00F40184"/>
    <w:rsid w:val="00F4019E"/>
    <w:rsid w:val="00F40276"/>
    <w:rsid w:val="00F40392"/>
    <w:rsid w:val="00F403A5"/>
    <w:rsid w:val="00F405B1"/>
    <w:rsid w:val="00F407B5"/>
    <w:rsid w:val="00F407C7"/>
    <w:rsid w:val="00F40877"/>
    <w:rsid w:val="00F408CA"/>
    <w:rsid w:val="00F40A3D"/>
    <w:rsid w:val="00F40AFA"/>
    <w:rsid w:val="00F40C04"/>
    <w:rsid w:val="00F40C25"/>
    <w:rsid w:val="00F40F11"/>
    <w:rsid w:val="00F41175"/>
    <w:rsid w:val="00F41216"/>
    <w:rsid w:val="00F4152C"/>
    <w:rsid w:val="00F41565"/>
    <w:rsid w:val="00F415B7"/>
    <w:rsid w:val="00F41606"/>
    <w:rsid w:val="00F41615"/>
    <w:rsid w:val="00F4163D"/>
    <w:rsid w:val="00F416A4"/>
    <w:rsid w:val="00F417F1"/>
    <w:rsid w:val="00F41A41"/>
    <w:rsid w:val="00F41BE6"/>
    <w:rsid w:val="00F41D1D"/>
    <w:rsid w:val="00F41EF0"/>
    <w:rsid w:val="00F4234D"/>
    <w:rsid w:val="00F42457"/>
    <w:rsid w:val="00F42540"/>
    <w:rsid w:val="00F428C8"/>
    <w:rsid w:val="00F42961"/>
    <w:rsid w:val="00F429C1"/>
    <w:rsid w:val="00F429F5"/>
    <w:rsid w:val="00F42AC1"/>
    <w:rsid w:val="00F42D4B"/>
    <w:rsid w:val="00F42D69"/>
    <w:rsid w:val="00F43015"/>
    <w:rsid w:val="00F430CE"/>
    <w:rsid w:val="00F43342"/>
    <w:rsid w:val="00F43A6C"/>
    <w:rsid w:val="00F43B27"/>
    <w:rsid w:val="00F43C62"/>
    <w:rsid w:val="00F43C7D"/>
    <w:rsid w:val="00F43EEB"/>
    <w:rsid w:val="00F43F7A"/>
    <w:rsid w:val="00F440FE"/>
    <w:rsid w:val="00F44459"/>
    <w:rsid w:val="00F445E8"/>
    <w:rsid w:val="00F447D6"/>
    <w:rsid w:val="00F447F6"/>
    <w:rsid w:val="00F44884"/>
    <w:rsid w:val="00F44B50"/>
    <w:rsid w:val="00F44B58"/>
    <w:rsid w:val="00F44CC6"/>
    <w:rsid w:val="00F44DAA"/>
    <w:rsid w:val="00F44F0D"/>
    <w:rsid w:val="00F44F4A"/>
    <w:rsid w:val="00F44F6F"/>
    <w:rsid w:val="00F44FDC"/>
    <w:rsid w:val="00F4501F"/>
    <w:rsid w:val="00F4506E"/>
    <w:rsid w:val="00F4511A"/>
    <w:rsid w:val="00F45136"/>
    <w:rsid w:val="00F452B3"/>
    <w:rsid w:val="00F452CC"/>
    <w:rsid w:val="00F45460"/>
    <w:rsid w:val="00F45469"/>
    <w:rsid w:val="00F45918"/>
    <w:rsid w:val="00F45E5D"/>
    <w:rsid w:val="00F45F29"/>
    <w:rsid w:val="00F4602A"/>
    <w:rsid w:val="00F461D0"/>
    <w:rsid w:val="00F463B0"/>
    <w:rsid w:val="00F46605"/>
    <w:rsid w:val="00F468BE"/>
    <w:rsid w:val="00F469A1"/>
    <w:rsid w:val="00F46A27"/>
    <w:rsid w:val="00F46B2E"/>
    <w:rsid w:val="00F46D17"/>
    <w:rsid w:val="00F46E45"/>
    <w:rsid w:val="00F46F20"/>
    <w:rsid w:val="00F470B3"/>
    <w:rsid w:val="00F472BB"/>
    <w:rsid w:val="00F472C0"/>
    <w:rsid w:val="00F472D3"/>
    <w:rsid w:val="00F4733F"/>
    <w:rsid w:val="00F4741E"/>
    <w:rsid w:val="00F474B3"/>
    <w:rsid w:val="00F476B1"/>
    <w:rsid w:val="00F47779"/>
    <w:rsid w:val="00F47793"/>
    <w:rsid w:val="00F47B28"/>
    <w:rsid w:val="00F502E4"/>
    <w:rsid w:val="00F503D0"/>
    <w:rsid w:val="00F5070F"/>
    <w:rsid w:val="00F50993"/>
    <w:rsid w:val="00F50A85"/>
    <w:rsid w:val="00F50AB4"/>
    <w:rsid w:val="00F50CFA"/>
    <w:rsid w:val="00F50E8B"/>
    <w:rsid w:val="00F51083"/>
    <w:rsid w:val="00F5116E"/>
    <w:rsid w:val="00F5119B"/>
    <w:rsid w:val="00F511C1"/>
    <w:rsid w:val="00F5143B"/>
    <w:rsid w:val="00F514E8"/>
    <w:rsid w:val="00F51790"/>
    <w:rsid w:val="00F517D0"/>
    <w:rsid w:val="00F518A6"/>
    <w:rsid w:val="00F51950"/>
    <w:rsid w:val="00F51999"/>
    <w:rsid w:val="00F51A91"/>
    <w:rsid w:val="00F51AFF"/>
    <w:rsid w:val="00F51B5D"/>
    <w:rsid w:val="00F51C14"/>
    <w:rsid w:val="00F51C43"/>
    <w:rsid w:val="00F51DA5"/>
    <w:rsid w:val="00F51E0B"/>
    <w:rsid w:val="00F51F97"/>
    <w:rsid w:val="00F52016"/>
    <w:rsid w:val="00F523FC"/>
    <w:rsid w:val="00F52807"/>
    <w:rsid w:val="00F52A98"/>
    <w:rsid w:val="00F52C64"/>
    <w:rsid w:val="00F52CA7"/>
    <w:rsid w:val="00F52E37"/>
    <w:rsid w:val="00F52E6E"/>
    <w:rsid w:val="00F52EEB"/>
    <w:rsid w:val="00F530C3"/>
    <w:rsid w:val="00F53170"/>
    <w:rsid w:val="00F532B5"/>
    <w:rsid w:val="00F535E2"/>
    <w:rsid w:val="00F5360A"/>
    <w:rsid w:val="00F53715"/>
    <w:rsid w:val="00F5377C"/>
    <w:rsid w:val="00F5383D"/>
    <w:rsid w:val="00F538D6"/>
    <w:rsid w:val="00F53AD7"/>
    <w:rsid w:val="00F53B63"/>
    <w:rsid w:val="00F53D70"/>
    <w:rsid w:val="00F53E02"/>
    <w:rsid w:val="00F54161"/>
    <w:rsid w:val="00F54423"/>
    <w:rsid w:val="00F54645"/>
    <w:rsid w:val="00F5488B"/>
    <w:rsid w:val="00F548B6"/>
    <w:rsid w:val="00F54A8A"/>
    <w:rsid w:val="00F54C68"/>
    <w:rsid w:val="00F54E3C"/>
    <w:rsid w:val="00F54E8C"/>
    <w:rsid w:val="00F54FCC"/>
    <w:rsid w:val="00F55002"/>
    <w:rsid w:val="00F55040"/>
    <w:rsid w:val="00F5513B"/>
    <w:rsid w:val="00F55182"/>
    <w:rsid w:val="00F5559C"/>
    <w:rsid w:val="00F557C0"/>
    <w:rsid w:val="00F55865"/>
    <w:rsid w:val="00F55A13"/>
    <w:rsid w:val="00F55AC8"/>
    <w:rsid w:val="00F55AFA"/>
    <w:rsid w:val="00F55DF1"/>
    <w:rsid w:val="00F55F0E"/>
    <w:rsid w:val="00F56100"/>
    <w:rsid w:val="00F5628B"/>
    <w:rsid w:val="00F56412"/>
    <w:rsid w:val="00F564CC"/>
    <w:rsid w:val="00F56584"/>
    <w:rsid w:val="00F567D8"/>
    <w:rsid w:val="00F56824"/>
    <w:rsid w:val="00F568AE"/>
    <w:rsid w:val="00F568D6"/>
    <w:rsid w:val="00F568DF"/>
    <w:rsid w:val="00F56A91"/>
    <w:rsid w:val="00F56B97"/>
    <w:rsid w:val="00F56BCF"/>
    <w:rsid w:val="00F56BE8"/>
    <w:rsid w:val="00F56CAE"/>
    <w:rsid w:val="00F56D38"/>
    <w:rsid w:val="00F57075"/>
    <w:rsid w:val="00F570E6"/>
    <w:rsid w:val="00F573A6"/>
    <w:rsid w:val="00F57407"/>
    <w:rsid w:val="00F57BBB"/>
    <w:rsid w:val="00F57D36"/>
    <w:rsid w:val="00F60253"/>
    <w:rsid w:val="00F6029A"/>
    <w:rsid w:val="00F602E5"/>
    <w:rsid w:val="00F6044B"/>
    <w:rsid w:val="00F60521"/>
    <w:rsid w:val="00F6058F"/>
    <w:rsid w:val="00F6062C"/>
    <w:rsid w:val="00F606CE"/>
    <w:rsid w:val="00F60987"/>
    <w:rsid w:val="00F609E2"/>
    <w:rsid w:val="00F60A5E"/>
    <w:rsid w:val="00F60BFF"/>
    <w:rsid w:val="00F60EB8"/>
    <w:rsid w:val="00F60F81"/>
    <w:rsid w:val="00F6103B"/>
    <w:rsid w:val="00F6110E"/>
    <w:rsid w:val="00F6114F"/>
    <w:rsid w:val="00F6117F"/>
    <w:rsid w:val="00F6133B"/>
    <w:rsid w:val="00F613C3"/>
    <w:rsid w:val="00F614C1"/>
    <w:rsid w:val="00F615E5"/>
    <w:rsid w:val="00F61834"/>
    <w:rsid w:val="00F618E4"/>
    <w:rsid w:val="00F61A23"/>
    <w:rsid w:val="00F61AF4"/>
    <w:rsid w:val="00F61F3D"/>
    <w:rsid w:val="00F621AF"/>
    <w:rsid w:val="00F621B2"/>
    <w:rsid w:val="00F621C5"/>
    <w:rsid w:val="00F624DF"/>
    <w:rsid w:val="00F6250D"/>
    <w:rsid w:val="00F62622"/>
    <w:rsid w:val="00F626CC"/>
    <w:rsid w:val="00F62820"/>
    <w:rsid w:val="00F62BEC"/>
    <w:rsid w:val="00F62C72"/>
    <w:rsid w:val="00F62D45"/>
    <w:rsid w:val="00F62D51"/>
    <w:rsid w:val="00F630B9"/>
    <w:rsid w:val="00F636A8"/>
    <w:rsid w:val="00F6376D"/>
    <w:rsid w:val="00F63806"/>
    <w:rsid w:val="00F638B3"/>
    <w:rsid w:val="00F63AA7"/>
    <w:rsid w:val="00F63AB7"/>
    <w:rsid w:val="00F63CDB"/>
    <w:rsid w:val="00F63D25"/>
    <w:rsid w:val="00F63DDF"/>
    <w:rsid w:val="00F640F8"/>
    <w:rsid w:val="00F64321"/>
    <w:rsid w:val="00F64347"/>
    <w:rsid w:val="00F644BA"/>
    <w:rsid w:val="00F644CE"/>
    <w:rsid w:val="00F64713"/>
    <w:rsid w:val="00F64810"/>
    <w:rsid w:val="00F64A5C"/>
    <w:rsid w:val="00F64D53"/>
    <w:rsid w:val="00F64D7F"/>
    <w:rsid w:val="00F64F1F"/>
    <w:rsid w:val="00F64F83"/>
    <w:rsid w:val="00F64FBA"/>
    <w:rsid w:val="00F650E0"/>
    <w:rsid w:val="00F65198"/>
    <w:rsid w:val="00F652B5"/>
    <w:rsid w:val="00F6536B"/>
    <w:rsid w:val="00F6547C"/>
    <w:rsid w:val="00F65520"/>
    <w:rsid w:val="00F65816"/>
    <w:rsid w:val="00F65830"/>
    <w:rsid w:val="00F6588B"/>
    <w:rsid w:val="00F65B89"/>
    <w:rsid w:val="00F6608C"/>
    <w:rsid w:val="00F6631F"/>
    <w:rsid w:val="00F6641B"/>
    <w:rsid w:val="00F6658B"/>
    <w:rsid w:val="00F66723"/>
    <w:rsid w:val="00F6672C"/>
    <w:rsid w:val="00F6673D"/>
    <w:rsid w:val="00F66797"/>
    <w:rsid w:val="00F66A31"/>
    <w:rsid w:val="00F66A42"/>
    <w:rsid w:val="00F66BFB"/>
    <w:rsid w:val="00F66FAF"/>
    <w:rsid w:val="00F674F4"/>
    <w:rsid w:val="00F677F1"/>
    <w:rsid w:val="00F678B9"/>
    <w:rsid w:val="00F67D30"/>
    <w:rsid w:val="00F67DBA"/>
    <w:rsid w:val="00F67EC6"/>
    <w:rsid w:val="00F67EE5"/>
    <w:rsid w:val="00F70160"/>
    <w:rsid w:val="00F701F7"/>
    <w:rsid w:val="00F702D3"/>
    <w:rsid w:val="00F703D9"/>
    <w:rsid w:val="00F70712"/>
    <w:rsid w:val="00F70732"/>
    <w:rsid w:val="00F707EA"/>
    <w:rsid w:val="00F7084F"/>
    <w:rsid w:val="00F7087D"/>
    <w:rsid w:val="00F70A38"/>
    <w:rsid w:val="00F70AB3"/>
    <w:rsid w:val="00F70B00"/>
    <w:rsid w:val="00F70BBE"/>
    <w:rsid w:val="00F711DC"/>
    <w:rsid w:val="00F7172C"/>
    <w:rsid w:val="00F71754"/>
    <w:rsid w:val="00F7189A"/>
    <w:rsid w:val="00F718E4"/>
    <w:rsid w:val="00F71A16"/>
    <w:rsid w:val="00F71B74"/>
    <w:rsid w:val="00F71BC4"/>
    <w:rsid w:val="00F71C3A"/>
    <w:rsid w:val="00F71C75"/>
    <w:rsid w:val="00F71CF1"/>
    <w:rsid w:val="00F71D35"/>
    <w:rsid w:val="00F71D3C"/>
    <w:rsid w:val="00F71EC9"/>
    <w:rsid w:val="00F720B3"/>
    <w:rsid w:val="00F7219F"/>
    <w:rsid w:val="00F721D5"/>
    <w:rsid w:val="00F726C2"/>
    <w:rsid w:val="00F727DD"/>
    <w:rsid w:val="00F72A59"/>
    <w:rsid w:val="00F72A9B"/>
    <w:rsid w:val="00F72B1E"/>
    <w:rsid w:val="00F72F0B"/>
    <w:rsid w:val="00F73168"/>
    <w:rsid w:val="00F73185"/>
    <w:rsid w:val="00F73927"/>
    <w:rsid w:val="00F73993"/>
    <w:rsid w:val="00F73B4A"/>
    <w:rsid w:val="00F73B9C"/>
    <w:rsid w:val="00F73BFC"/>
    <w:rsid w:val="00F73D1A"/>
    <w:rsid w:val="00F73D85"/>
    <w:rsid w:val="00F73EA6"/>
    <w:rsid w:val="00F73FD9"/>
    <w:rsid w:val="00F74111"/>
    <w:rsid w:val="00F74784"/>
    <w:rsid w:val="00F74793"/>
    <w:rsid w:val="00F74B6C"/>
    <w:rsid w:val="00F74E81"/>
    <w:rsid w:val="00F74E95"/>
    <w:rsid w:val="00F7503A"/>
    <w:rsid w:val="00F753B5"/>
    <w:rsid w:val="00F755EE"/>
    <w:rsid w:val="00F758CE"/>
    <w:rsid w:val="00F758EB"/>
    <w:rsid w:val="00F75999"/>
    <w:rsid w:val="00F75ABB"/>
    <w:rsid w:val="00F75B48"/>
    <w:rsid w:val="00F75BF2"/>
    <w:rsid w:val="00F75C2F"/>
    <w:rsid w:val="00F75D3A"/>
    <w:rsid w:val="00F75E28"/>
    <w:rsid w:val="00F7618F"/>
    <w:rsid w:val="00F7621F"/>
    <w:rsid w:val="00F762A5"/>
    <w:rsid w:val="00F765D0"/>
    <w:rsid w:val="00F7685B"/>
    <w:rsid w:val="00F768B4"/>
    <w:rsid w:val="00F769A4"/>
    <w:rsid w:val="00F76A61"/>
    <w:rsid w:val="00F76B35"/>
    <w:rsid w:val="00F76B7A"/>
    <w:rsid w:val="00F7705E"/>
    <w:rsid w:val="00F77152"/>
    <w:rsid w:val="00F7729D"/>
    <w:rsid w:val="00F77437"/>
    <w:rsid w:val="00F777A6"/>
    <w:rsid w:val="00F77DC0"/>
    <w:rsid w:val="00F77DC9"/>
    <w:rsid w:val="00F77E0E"/>
    <w:rsid w:val="00F77EF5"/>
    <w:rsid w:val="00F8009C"/>
    <w:rsid w:val="00F800D3"/>
    <w:rsid w:val="00F800EC"/>
    <w:rsid w:val="00F802B1"/>
    <w:rsid w:val="00F80540"/>
    <w:rsid w:val="00F805D6"/>
    <w:rsid w:val="00F8062D"/>
    <w:rsid w:val="00F80C0A"/>
    <w:rsid w:val="00F80F7F"/>
    <w:rsid w:val="00F80F94"/>
    <w:rsid w:val="00F81077"/>
    <w:rsid w:val="00F8169D"/>
    <w:rsid w:val="00F8184E"/>
    <w:rsid w:val="00F81AB5"/>
    <w:rsid w:val="00F81AC0"/>
    <w:rsid w:val="00F81CE0"/>
    <w:rsid w:val="00F81D4E"/>
    <w:rsid w:val="00F8212B"/>
    <w:rsid w:val="00F82455"/>
    <w:rsid w:val="00F825AE"/>
    <w:rsid w:val="00F8268F"/>
    <w:rsid w:val="00F829A3"/>
    <w:rsid w:val="00F82A8F"/>
    <w:rsid w:val="00F82B20"/>
    <w:rsid w:val="00F82CCD"/>
    <w:rsid w:val="00F82DEF"/>
    <w:rsid w:val="00F82E70"/>
    <w:rsid w:val="00F82F55"/>
    <w:rsid w:val="00F83054"/>
    <w:rsid w:val="00F83071"/>
    <w:rsid w:val="00F83155"/>
    <w:rsid w:val="00F833C0"/>
    <w:rsid w:val="00F833DA"/>
    <w:rsid w:val="00F8364D"/>
    <w:rsid w:val="00F8370A"/>
    <w:rsid w:val="00F83721"/>
    <w:rsid w:val="00F83946"/>
    <w:rsid w:val="00F83C78"/>
    <w:rsid w:val="00F83C87"/>
    <w:rsid w:val="00F83E85"/>
    <w:rsid w:val="00F83F3F"/>
    <w:rsid w:val="00F840DD"/>
    <w:rsid w:val="00F84183"/>
    <w:rsid w:val="00F84207"/>
    <w:rsid w:val="00F84383"/>
    <w:rsid w:val="00F843DB"/>
    <w:rsid w:val="00F848D8"/>
    <w:rsid w:val="00F84956"/>
    <w:rsid w:val="00F84C7F"/>
    <w:rsid w:val="00F84D26"/>
    <w:rsid w:val="00F84E0D"/>
    <w:rsid w:val="00F85089"/>
    <w:rsid w:val="00F8523D"/>
    <w:rsid w:val="00F85434"/>
    <w:rsid w:val="00F854E7"/>
    <w:rsid w:val="00F8555E"/>
    <w:rsid w:val="00F8572D"/>
    <w:rsid w:val="00F857A7"/>
    <w:rsid w:val="00F85825"/>
    <w:rsid w:val="00F858DA"/>
    <w:rsid w:val="00F85AB6"/>
    <w:rsid w:val="00F85CF1"/>
    <w:rsid w:val="00F85F8D"/>
    <w:rsid w:val="00F8652C"/>
    <w:rsid w:val="00F866F4"/>
    <w:rsid w:val="00F86833"/>
    <w:rsid w:val="00F869FA"/>
    <w:rsid w:val="00F86B68"/>
    <w:rsid w:val="00F86D1D"/>
    <w:rsid w:val="00F86E77"/>
    <w:rsid w:val="00F86FE0"/>
    <w:rsid w:val="00F8719D"/>
    <w:rsid w:val="00F874D6"/>
    <w:rsid w:val="00F876C9"/>
    <w:rsid w:val="00F87A1F"/>
    <w:rsid w:val="00F87A33"/>
    <w:rsid w:val="00F87BC5"/>
    <w:rsid w:val="00F87CC2"/>
    <w:rsid w:val="00F87D8A"/>
    <w:rsid w:val="00F87E28"/>
    <w:rsid w:val="00F90038"/>
    <w:rsid w:val="00F901DD"/>
    <w:rsid w:val="00F902A1"/>
    <w:rsid w:val="00F903B6"/>
    <w:rsid w:val="00F9042C"/>
    <w:rsid w:val="00F90500"/>
    <w:rsid w:val="00F90509"/>
    <w:rsid w:val="00F905FD"/>
    <w:rsid w:val="00F907D3"/>
    <w:rsid w:val="00F9088A"/>
    <w:rsid w:val="00F90AF1"/>
    <w:rsid w:val="00F90BC6"/>
    <w:rsid w:val="00F90ECC"/>
    <w:rsid w:val="00F90F0D"/>
    <w:rsid w:val="00F91110"/>
    <w:rsid w:val="00F9119A"/>
    <w:rsid w:val="00F912E2"/>
    <w:rsid w:val="00F913DC"/>
    <w:rsid w:val="00F91661"/>
    <w:rsid w:val="00F9169A"/>
    <w:rsid w:val="00F916F3"/>
    <w:rsid w:val="00F91918"/>
    <w:rsid w:val="00F91A9B"/>
    <w:rsid w:val="00F91DA3"/>
    <w:rsid w:val="00F91F1A"/>
    <w:rsid w:val="00F921EA"/>
    <w:rsid w:val="00F9229C"/>
    <w:rsid w:val="00F922C1"/>
    <w:rsid w:val="00F922C8"/>
    <w:rsid w:val="00F92637"/>
    <w:rsid w:val="00F92895"/>
    <w:rsid w:val="00F9289C"/>
    <w:rsid w:val="00F92901"/>
    <w:rsid w:val="00F92929"/>
    <w:rsid w:val="00F92983"/>
    <w:rsid w:val="00F929B6"/>
    <w:rsid w:val="00F929C3"/>
    <w:rsid w:val="00F92B60"/>
    <w:rsid w:val="00F92B84"/>
    <w:rsid w:val="00F92BDE"/>
    <w:rsid w:val="00F93183"/>
    <w:rsid w:val="00F93195"/>
    <w:rsid w:val="00F93542"/>
    <w:rsid w:val="00F9366B"/>
    <w:rsid w:val="00F93675"/>
    <w:rsid w:val="00F938F4"/>
    <w:rsid w:val="00F93B31"/>
    <w:rsid w:val="00F93CCC"/>
    <w:rsid w:val="00F93DDB"/>
    <w:rsid w:val="00F93ED2"/>
    <w:rsid w:val="00F940BD"/>
    <w:rsid w:val="00F9421F"/>
    <w:rsid w:val="00F9424E"/>
    <w:rsid w:val="00F9434A"/>
    <w:rsid w:val="00F943E7"/>
    <w:rsid w:val="00F945A5"/>
    <w:rsid w:val="00F946BD"/>
    <w:rsid w:val="00F94920"/>
    <w:rsid w:val="00F949C8"/>
    <w:rsid w:val="00F94BA1"/>
    <w:rsid w:val="00F94BC2"/>
    <w:rsid w:val="00F94CA7"/>
    <w:rsid w:val="00F94CAD"/>
    <w:rsid w:val="00F94D64"/>
    <w:rsid w:val="00F94E1B"/>
    <w:rsid w:val="00F94EC6"/>
    <w:rsid w:val="00F94FD7"/>
    <w:rsid w:val="00F952EE"/>
    <w:rsid w:val="00F953EA"/>
    <w:rsid w:val="00F95512"/>
    <w:rsid w:val="00F95606"/>
    <w:rsid w:val="00F957BA"/>
    <w:rsid w:val="00F95A98"/>
    <w:rsid w:val="00F95B62"/>
    <w:rsid w:val="00F95B86"/>
    <w:rsid w:val="00F95C48"/>
    <w:rsid w:val="00F95CB2"/>
    <w:rsid w:val="00F95D18"/>
    <w:rsid w:val="00F963B4"/>
    <w:rsid w:val="00F9646C"/>
    <w:rsid w:val="00F96567"/>
    <w:rsid w:val="00F965D1"/>
    <w:rsid w:val="00F96651"/>
    <w:rsid w:val="00F96761"/>
    <w:rsid w:val="00F968E8"/>
    <w:rsid w:val="00F96908"/>
    <w:rsid w:val="00F96A83"/>
    <w:rsid w:val="00F96D7C"/>
    <w:rsid w:val="00F96DE7"/>
    <w:rsid w:val="00F96E05"/>
    <w:rsid w:val="00F96F76"/>
    <w:rsid w:val="00F97206"/>
    <w:rsid w:val="00F972BA"/>
    <w:rsid w:val="00F97395"/>
    <w:rsid w:val="00F975E2"/>
    <w:rsid w:val="00F97850"/>
    <w:rsid w:val="00F9785C"/>
    <w:rsid w:val="00F97BB4"/>
    <w:rsid w:val="00F97BE7"/>
    <w:rsid w:val="00F97C64"/>
    <w:rsid w:val="00F97E41"/>
    <w:rsid w:val="00F97ECA"/>
    <w:rsid w:val="00F97F19"/>
    <w:rsid w:val="00F97F61"/>
    <w:rsid w:val="00FA01E8"/>
    <w:rsid w:val="00FA0567"/>
    <w:rsid w:val="00FA059E"/>
    <w:rsid w:val="00FA07CB"/>
    <w:rsid w:val="00FA0828"/>
    <w:rsid w:val="00FA0838"/>
    <w:rsid w:val="00FA0870"/>
    <w:rsid w:val="00FA0942"/>
    <w:rsid w:val="00FA09B7"/>
    <w:rsid w:val="00FA0A7D"/>
    <w:rsid w:val="00FA0ABE"/>
    <w:rsid w:val="00FA0B17"/>
    <w:rsid w:val="00FA0D73"/>
    <w:rsid w:val="00FA0DB8"/>
    <w:rsid w:val="00FA0E13"/>
    <w:rsid w:val="00FA106D"/>
    <w:rsid w:val="00FA1105"/>
    <w:rsid w:val="00FA11A2"/>
    <w:rsid w:val="00FA1597"/>
    <w:rsid w:val="00FA16EF"/>
    <w:rsid w:val="00FA16FB"/>
    <w:rsid w:val="00FA1774"/>
    <w:rsid w:val="00FA197F"/>
    <w:rsid w:val="00FA198B"/>
    <w:rsid w:val="00FA1C35"/>
    <w:rsid w:val="00FA1D07"/>
    <w:rsid w:val="00FA1E9C"/>
    <w:rsid w:val="00FA1EB8"/>
    <w:rsid w:val="00FA22FC"/>
    <w:rsid w:val="00FA23F6"/>
    <w:rsid w:val="00FA24F8"/>
    <w:rsid w:val="00FA24FE"/>
    <w:rsid w:val="00FA26C3"/>
    <w:rsid w:val="00FA2A17"/>
    <w:rsid w:val="00FA2B43"/>
    <w:rsid w:val="00FA313D"/>
    <w:rsid w:val="00FA3404"/>
    <w:rsid w:val="00FA347F"/>
    <w:rsid w:val="00FA3798"/>
    <w:rsid w:val="00FA3841"/>
    <w:rsid w:val="00FA3A66"/>
    <w:rsid w:val="00FA3A89"/>
    <w:rsid w:val="00FA3C11"/>
    <w:rsid w:val="00FA3F3A"/>
    <w:rsid w:val="00FA4092"/>
    <w:rsid w:val="00FA4244"/>
    <w:rsid w:val="00FA441D"/>
    <w:rsid w:val="00FA47C7"/>
    <w:rsid w:val="00FA48E6"/>
    <w:rsid w:val="00FA49E8"/>
    <w:rsid w:val="00FA4AEB"/>
    <w:rsid w:val="00FA4B6D"/>
    <w:rsid w:val="00FA4F73"/>
    <w:rsid w:val="00FA5174"/>
    <w:rsid w:val="00FA5296"/>
    <w:rsid w:val="00FA557C"/>
    <w:rsid w:val="00FA55FF"/>
    <w:rsid w:val="00FA57EB"/>
    <w:rsid w:val="00FA5A5A"/>
    <w:rsid w:val="00FA5EC6"/>
    <w:rsid w:val="00FA5F01"/>
    <w:rsid w:val="00FA612F"/>
    <w:rsid w:val="00FA6224"/>
    <w:rsid w:val="00FA67DC"/>
    <w:rsid w:val="00FA6819"/>
    <w:rsid w:val="00FA68E6"/>
    <w:rsid w:val="00FA6AB4"/>
    <w:rsid w:val="00FA6C01"/>
    <w:rsid w:val="00FA6C45"/>
    <w:rsid w:val="00FA6C90"/>
    <w:rsid w:val="00FA6EC9"/>
    <w:rsid w:val="00FA721F"/>
    <w:rsid w:val="00FA73B8"/>
    <w:rsid w:val="00FA7428"/>
    <w:rsid w:val="00FA76DF"/>
    <w:rsid w:val="00FA7768"/>
    <w:rsid w:val="00FA77F0"/>
    <w:rsid w:val="00FA780E"/>
    <w:rsid w:val="00FA7814"/>
    <w:rsid w:val="00FA78E7"/>
    <w:rsid w:val="00FA7922"/>
    <w:rsid w:val="00FA7C02"/>
    <w:rsid w:val="00FA7FA6"/>
    <w:rsid w:val="00FA7FFA"/>
    <w:rsid w:val="00FB012F"/>
    <w:rsid w:val="00FB0149"/>
    <w:rsid w:val="00FB0517"/>
    <w:rsid w:val="00FB0586"/>
    <w:rsid w:val="00FB06D6"/>
    <w:rsid w:val="00FB0835"/>
    <w:rsid w:val="00FB0946"/>
    <w:rsid w:val="00FB0CC5"/>
    <w:rsid w:val="00FB0D3A"/>
    <w:rsid w:val="00FB0FEA"/>
    <w:rsid w:val="00FB106B"/>
    <w:rsid w:val="00FB10D7"/>
    <w:rsid w:val="00FB1127"/>
    <w:rsid w:val="00FB1277"/>
    <w:rsid w:val="00FB14AC"/>
    <w:rsid w:val="00FB1588"/>
    <w:rsid w:val="00FB15AC"/>
    <w:rsid w:val="00FB1D95"/>
    <w:rsid w:val="00FB1E6B"/>
    <w:rsid w:val="00FB2238"/>
    <w:rsid w:val="00FB237F"/>
    <w:rsid w:val="00FB2519"/>
    <w:rsid w:val="00FB25CB"/>
    <w:rsid w:val="00FB2634"/>
    <w:rsid w:val="00FB2644"/>
    <w:rsid w:val="00FB2649"/>
    <w:rsid w:val="00FB2683"/>
    <w:rsid w:val="00FB2BCD"/>
    <w:rsid w:val="00FB2C2E"/>
    <w:rsid w:val="00FB2C46"/>
    <w:rsid w:val="00FB2CDF"/>
    <w:rsid w:val="00FB2F73"/>
    <w:rsid w:val="00FB2FB4"/>
    <w:rsid w:val="00FB3092"/>
    <w:rsid w:val="00FB3249"/>
    <w:rsid w:val="00FB3331"/>
    <w:rsid w:val="00FB33BC"/>
    <w:rsid w:val="00FB3567"/>
    <w:rsid w:val="00FB35E6"/>
    <w:rsid w:val="00FB362A"/>
    <w:rsid w:val="00FB37A8"/>
    <w:rsid w:val="00FB3B45"/>
    <w:rsid w:val="00FB3CA0"/>
    <w:rsid w:val="00FB3E1A"/>
    <w:rsid w:val="00FB3E36"/>
    <w:rsid w:val="00FB4210"/>
    <w:rsid w:val="00FB425A"/>
    <w:rsid w:val="00FB4352"/>
    <w:rsid w:val="00FB45A9"/>
    <w:rsid w:val="00FB45E6"/>
    <w:rsid w:val="00FB461F"/>
    <w:rsid w:val="00FB47A2"/>
    <w:rsid w:val="00FB4849"/>
    <w:rsid w:val="00FB48A6"/>
    <w:rsid w:val="00FB4986"/>
    <w:rsid w:val="00FB49FD"/>
    <w:rsid w:val="00FB4C0A"/>
    <w:rsid w:val="00FB4C4A"/>
    <w:rsid w:val="00FB5311"/>
    <w:rsid w:val="00FB53DF"/>
    <w:rsid w:val="00FB55B5"/>
    <w:rsid w:val="00FB5753"/>
    <w:rsid w:val="00FB5819"/>
    <w:rsid w:val="00FB5897"/>
    <w:rsid w:val="00FB5A5F"/>
    <w:rsid w:val="00FB5AB0"/>
    <w:rsid w:val="00FB5CF4"/>
    <w:rsid w:val="00FB5F02"/>
    <w:rsid w:val="00FB5FB9"/>
    <w:rsid w:val="00FB6014"/>
    <w:rsid w:val="00FB6251"/>
    <w:rsid w:val="00FB63AD"/>
    <w:rsid w:val="00FB6504"/>
    <w:rsid w:val="00FB6759"/>
    <w:rsid w:val="00FB6928"/>
    <w:rsid w:val="00FB6945"/>
    <w:rsid w:val="00FB6A29"/>
    <w:rsid w:val="00FB6C26"/>
    <w:rsid w:val="00FB6CB6"/>
    <w:rsid w:val="00FB6CD4"/>
    <w:rsid w:val="00FB6D22"/>
    <w:rsid w:val="00FB70CB"/>
    <w:rsid w:val="00FB727C"/>
    <w:rsid w:val="00FB72D8"/>
    <w:rsid w:val="00FB7393"/>
    <w:rsid w:val="00FB744B"/>
    <w:rsid w:val="00FB76CF"/>
    <w:rsid w:val="00FB7894"/>
    <w:rsid w:val="00FB78DE"/>
    <w:rsid w:val="00FB7942"/>
    <w:rsid w:val="00FB7947"/>
    <w:rsid w:val="00FB79B5"/>
    <w:rsid w:val="00FB7A6E"/>
    <w:rsid w:val="00FB7AF2"/>
    <w:rsid w:val="00FB7AF8"/>
    <w:rsid w:val="00FB7C58"/>
    <w:rsid w:val="00FB7CDA"/>
    <w:rsid w:val="00FB7E33"/>
    <w:rsid w:val="00FB7EDC"/>
    <w:rsid w:val="00FB7F00"/>
    <w:rsid w:val="00FC0021"/>
    <w:rsid w:val="00FC0358"/>
    <w:rsid w:val="00FC037B"/>
    <w:rsid w:val="00FC04B0"/>
    <w:rsid w:val="00FC04B4"/>
    <w:rsid w:val="00FC0595"/>
    <w:rsid w:val="00FC0613"/>
    <w:rsid w:val="00FC06D7"/>
    <w:rsid w:val="00FC0735"/>
    <w:rsid w:val="00FC0960"/>
    <w:rsid w:val="00FC0C68"/>
    <w:rsid w:val="00FC0D86"/>
    <w:rsid w:val="00FC0ED5"/>
    <w:rsid w:val="00FC103B"/>
    <w:rsid w:val="00FC11E8"/>
    <w:rsid w:val="00FC13BF"/>
    <w:rsid w:val="00FC1677"/>
    <w:rsid w:val="00FC1959"/>
    <w:rsid w:val="00FC1A08"/>
    <w:rsid w:val="00FC1AB1"/>
    <w:rsid w:val="00FC1AEE"/>
    <w:rsid w:val="00FC1C4C"/>
    <w:rsid w:val="00FC1CA5"/>
    <w:rsid w:val="00FC1D1C"/>
    <w:rsid w:val="00FC1D5D"/>
    <w:rsid w:val="00FC1DFC"/>
    <w:rsid w:val="00FC1EF0"/>
    <w:rsid w:val="00FC1F66"/>
    <w:rsid w:val="00FC2132"/>
    <w:rsid w:val="00FC2195"/>
    <w:rsid w:val="00FC268A"/>
    <w:rsid w:val="00FC26D0"/>
    <w:rsid w:val="00FC2798"/>
    <w:rsid w:val="00FC27B6"/>
    <w:rsid w:val="00FC2ADD"/>
    <w:rsid w:val="00FC2D4C"/>
    <w:rsid w:val="00FC2DB5"/>
    <w:rsid w:val="00FC3181"/>
    <w:rsid w:val="00FC319A"/>
    <w:rsid w:val="00FC33E2"/>
    <w:rsid w:val="00FC3973"/>
    <w:rsid w:val="00FC3A7E"/>
    <w:rsid w:val="00FC3B4D"/>
    <w:rsid w:val="00FC3BE1"/>
    <w:rsid w:val="00FC3D10"/>
    <w:rsid w:val="00FC3E37"/>
    <w:rsid w:val="00FC3F68"/>
    <w:rsid w:val="00FC3F79"/>
    <w:rsid w:val="00FC4132"/>
    <w:rsid w:val="00FC41F5"/>
    <w:rsid w:val="00FC424B"/>
    <w:rsid w:val="00FC42B7"/>
    <w:rsid w:val="00FC45AA"/>
    <w:rsid w:val="00FC45CF"/>
    <w:rsid w:val="00FC46BF"/>
    <w:rsid w:val="00FC4737"/>
    <w:rsid w:val="00FC47ED"/>
    <w:rsid w:val="00FC47F7"/>
    <w:rsid w:val="00FC487D"/>
    <w:rsid w:val="00FC4894"/>
    <w:rsid w:val="00FC48A5"/>
    <w:rsid w:val="00FC4ABC"/>
    <w:rsid w:val="00FC4E42"/>
    <w:rsid w:val="00FC4E9F"/>
    <w:rsid w:val="00FC4FEB"/>
    <w:rsid w:val="00FC5504"/>
    <w:rsid w:val="00FC5691"/>
    <w:rsid w:val="00FC5808"/>
    <w:rsid w:val="00FC5930"/>
    <w:rsid w:val="00FC5984"/>
    <w:rsid w:val="00FC5AD4"/>
    <w:rsid w:val="00FC5C0D"/>
    <w:rsid w:val="00FC5CA9"/>
    <w:rsid w:val="00FC6394"/>
    <w:rsid w:val="00FC6586"/>
    <w:rsid w:val="00FC65CA"/>
    <w:rsid w:val="00FC67F0"/>
    <w:rsid w:val="00FC6BE1"/>
    <w:rsid w:val="00FC7081"/>
    <w:rsid w:val="00FC708B"/>
    <w:rsid w:val="00FC7398"/>
    <w:rsid w:val="00FC74EC"/>
    <w:rsid w:val="00FC764A"/>
    <w:rsid w:val="00FC76DB"/>
    <w:rsid w:val="00FC7796"/>
    <w:rsid w:val="00FC782D"/>
    <w:rsid w:val="00FC7862"/>
    <w:rsid w:val="00FC792D"/>
    <w:rsid w:val="00FC7943"/>
    <w:rsid w:val="00FC7985"/>
    <w:rsid w:val="00FC79EA"/>
    <w:rsid w:val="00FC7BF4"/>
    <w:rsid w:val="00FC7CBD"/>
    <w:rsid w:val="00FC7D4E"/>
    <w:rsid w:val="00FC7D93"/>
    <w:rsid w:val="00FC7F76"/>
    <w:rsid w:val="00FD021D"/>
    <w:rsid w:val="00FD0459"/>
    <w:rsid w:val="00FD0555"/>
    <w:rsid w:val="00FD0813"/>
    <w:rsid w:val="00FD08F6"/>
    <w:rsid w:val="00FD0B82"/>
    <w:rsid w:val="00FD0BB6"/>
    <w:rsid w:val="00FD0E14"/>
    <w:rsid w:val="00FD0F63"/>
    <w:rsid w:val="00FD129A"/>
    <w:rsid w:val="00FD1368"/>
    <w:rsid w:val="00FD145A"/>
    <w:rsid w:val="00FD1506"/>
    <w:rsid w:val="00FD156C"/>
    <w:rsid w:val="00FD182B"/>
    <w:rsid w:val="00FD1857"/>
    <w:rsid w:val="00FD18B6"/>
    <w:rsid w:val="00FD1A11"/>
    <w:rsid w:val="00FD1A3B"/>
    <w:rsid w:val="00FD1A59"/>
    <w:rsid w:val="00FD1B19"/>
    <w:rsid w:val="00FD1B2A"/>
    <w:rsid w:val="00FD1E57"/>
    <w:rsid w:val="00FD1E60"/>
    <w:rsid w:val="00FD2035"/>
    <w:rsid w:val="00FD218D"/>
    <w:rsid w:val="00FD23DE"/>
    <w:rsid w:val="00FD23F3"/>
    <w:rsid w:val="00FD2676"/>
    <w:rsid w:val="00FD2781"/>
    <w:rsid w:val="00FD294A"/>
    <w:rsid w:val="00FD3017"/>
    <w:rsid w:val="00FD311F"/>
    <w:rsid w:val="00FD3379"/>
    <w:rsid w:val="00FD3553"/>
    <w:rsid w:val="00FD3975"/>
    <w:rsid w:val="00FD3A43"/>
    <w:rsid w:val="00FD3B6D"/>
    <w:rsid w:val="00FD3BB8"/>
    <w:rsid w:val="00FD3BF8"/>
    <w:rsid w:val="00FD3C4D"/>
    <w:rsid w:val="00FD3EC4"/>
    <w:rsid w:val="00FD3EE1"/>
    <w:rsid w:val="00FD40AB"/>
    <w:rsid w:val="00FD4109"/>
    <w:rsid w:val="00FD41EC"/>
    <w:rsid w:val="00FD4443"/>
    <w:rsid w:val="00FD44B0"/>
    <w:rsid w:val="00FD4573"/>
    <w:rsid w:val="00FD47E5"/>
    <w:rsid w:val="00FD4C9B"/>
    <w:rsid w:val="00FD4DEE"/>
    <w:rsid w:val="00FD4FCD"/>
    <w:rsid w:val="00FD4FD8"/>
    <w:rsid w:val="00FD5141"/>
    <w:rsid w:val="00FD5292"/>
    <w:rsid w:val="00FD551F"/>
    <w:rsid w:val="00FD598C"/>
    <w:rsid w:val="00FD5A14"/>
    <w:rsid w:val="00FD5DF8"/>
    <w:rsid w:val="00FD5E5E"/>
    <w:rsid w:val="00FD6042"/>
    <w:rsid w:val="00FD60B0"/>
    <w:rsid w:val="00FD61FF"/>
    <w:rsid w:val="00FD64AE"/>
    <w:rsid w:val="00FD6624"/>
    <w:rsid w:val="00FD6635"/>
    <w:rsid w:val="00FD67CA"/>
    <w:rsid w:val="00FD68EF"/>
    <w:rsid w:val="00FD68F1"/>
    <w:rsid w:val="00FD6989"/>
    <w:rsid w:val="00FD6A22"/>
    <w:rsid w:val="00FD6B40"/>
    <w:rsid w:val="00FD6C78"/>
    <w:rsid w:val="00FD6CC0"/>
    <w:rsid w:val="00FD6D43"/>
    <w:rsid w:val="00FD6ED4"/>
    <w:rsid w:val="00FD6EFB"/>
    <w:rsid w:val="00FD7080"/>
    <w:rsid w:val="00FD726B"/>
    <w:rsid w:val="00FD73A0"/>
    <w:rsid w:val="00FD73F4"/>
    <w:rsid w:val="00FD75A0"/>
    <w:rsid w:val="00FD75B2"/>
    <w:rsid w:val="00FD768D"/>
    <w:rsid w:val="00FD7719"/>
    <w:rsid w:val="00FD792F"/>
    <w:rsid w:val="00FD7B80"/>
    <w:rsid w:val="00FD7BB5"/>
    <w:rsid w:val="00FD7DCF"/>
    <w:rsid w:val="00FD7EC7"/>
    <w:rsid w:val="00FE00EE"/>
    <w:rsid w:val="00FE010B"/>
    <w:rsid w:val="00FE025F"/>
    <w:rsid w:val="00FE0583"/>
    <w:rsid w:val="00FE061A"/>
    <w:rsid w:val="00FE0B49"/>
    <w:rsid w:val="00FE0C17"/>
    <w:rsid w:val="00FE0C45"/>
    <w:rsid w:val="00FE0C89"/>
    <w:rsid w:val="00FE0CB9"/>
    <w:rsid w:val="00FE0DA6"/>
    <w:rsid w:val="00FE0E2D"/>
    <w:rsid w:val="00FE0ED0"/>
    <w:rsid w:val="00FE0F02"/>
    <w:rsid w:val="00FE1178"/>
    <w:rsid w:val="00FE1257"/>
    <w:rsid w:val="00FE2019"/>
    <w:rsid w:val="00FE20CF"/>
    <w:rsid w:val="00FE2154"/>
    <w:rsid w:val="00FE23FA"/>
    <w:rsid w:val="00FE261C"/>
    <w:rsid w:val="00FE26A3"/>
    <w:rsid w:val="00FE28A7"/>
    <w:rsid w:val="00FE28FA"/>
    <w:rsid w:val="00FE29AE"/>
    <w:rsid w:val="00FE29D5"/>
    <w:rsid w:val="00FE2B52"/>
    <w:rsid w:val="00FE2BCF"/>
    <w:rsid w:val="00FE2BD8"/>
    <w:rsid w:val="00FE2C82"/>
    <w:rsid w:val="00FE2DD3"/>
    <w:rsid w:val="00FE2E14"/>
    <w:rsid w:val="00FE2FBB"/>
    <w:rsid w:val="00FE31AB"/>
    <w:rsid w:val="00FE323E"/>
    <w:rsid w:val="00FE32EF"/>
    <w:rsid w:val="00FE3437"/>
    <w:rsid w:val="00FE3611"/>
    <w:rsid w:val="00FE361D"/>
    <w:rsid w:val="00FE3659"/>
    <w:rsid w:val="00FE3719"/>
    <w:rsid w:val="00FE372E"/>
    <w:rsid w:val="00FE38DA"/>
    <w:rsid w:val="00FE3CD2"/>
    <w:rsid w:val="00FE3F20"/>
    <w:rsid w:val="00FE3FDA"/>
    <w:rsid w:val="00FE4064"/>
    <w:rsid w:val="00FE413B"/>
    <w:rsid w:val="00FE426B"/>
    <w:rsid w:val="00FE4380"/>
    <w:rsid w:val="00FE44AC"/>
    <w:rsid w:val="00FE4916"/>
    <w:rsid w:val="00FE491A"/>
    <w:rsid w:val="00FE4F12"/>
    <w:rsid w:val="00FE4FA9"/>
    <w:rsid w:val="00FE529D"/>
    <w:rsid w:val="00FE5813"/>
    <w:rsid w:val="00FE5945"/>
    <w:rsid w:val="00FE5B43"/>
    <w:rsid w:val="00FE5BC2"/>
    <w:rsid w:val="00FE5C6B"/>
    <w:rsid w:val="00FE5E11"/>
    <w:rsid w:val="00FE6009"/>
    <w:rsid w:val="00FE6203"/>
    <w:rsid w:val="00FE621C"/>
    <w:rsid w:val="00FE623B"/>
    <w:rsid w:val="00FE630E"/>
    <w:rsid w:val="00FE6539"/>
    <w:rsid w:val="00FE659F"/>
    <w:rsid w:val="00FE66FC"/>
    <w:rsid w:val="00FE696B"/>
    <w:rsid w:val="00FE6F9E"/>
    <w:rsid w:val="00FE7186"/>
    <w:rsid w:val="00FE7721"/>
    <w:rsid w:val="00FE783E"/>
    <w:rsid w:val="00FE785A"/>
    <w:rsid w:val="00FE78F8"/>
    <w:rsid w:val="00FE7916"/>
    <w:rsid w:val="00FE797C"/>
    <w:rsid w:val="00FE7981"/>
    <w:rsid w:val="00FE7BD7"/>
    <w:rsid w:val="00FE7BDF"/>
    <w:rsid w:val="00FE7C6A"/>
    <w:rsid w:val="00FE7C9E"/>
    <w:rsid w:val="00FE7E2A"/>
    <w:rsid w:val="00FE7F1A"/>
    <w:rsid w:val="00FF005C"/>
    <w:rsid w:val="00FF016F"/>
    <w:rsid w:val="00FF031B"/>
    <w:rsid w:val="00FF0339"/>
    <w:rsid w:val="00FF045D"/>
    <w:rsid w:val="00FF04D0"/>
    <w:rsid w:val="00FF0593"/>
    <w:rsid w:val="00FF05CB"/>
    <w:rsid w:val="00FF06A1"/>
    <w:rsid w:val="00FF0831"/>
    <w:rsid w:val="00FF091E"/>
    <w:rsid w:val="00FF09AA"/>
    <w:rsid w:val="00FF0A6C"/>
    <w:rsid w:val="00FF0AE1"/>
    <w:rsid w:val="00FF0B5A"/>
    <w:rsid w:val="00FF0B93"/>
    <w:rsid w:val="00FF0C83"/>
    <w:rsid w:val="00FF0E2C"/>
    <w:rsid w:val="00FF141C"/>
    <w:rsid w:val="00FF1428"/>
    <w:rsid w:val="00FF146F"/>
    <w:rsid w:val="00FF158F"/>
    <w:rsid w:val="00FF1665"/>
    <w:rsid w:val="00FF16F3"/>
    <w:rsid w:val="00FF18F8"/>
    <w:rsid w:val="00FF1BC8"/>
    <w:rsid w:val="00FF1C8B"/>
    <w:rsid w:val="00FF1D17"/>
    <w:rsid w:val="00FF1DA0"/>
    <w:rsid w:val="00FF1E59"/>
    <w:rsid w:val="00FF2346"/>
    <w:rsid w:val="00FF24C4"/>
    <w:rsid w:val="00FF2792"/>
    <w:rsid w:val="00FF296E"/>
    <w:rsid w:val="00FF2B9A"/>
    <w:rsid w:val="00FF2C76"/>
    <w:rsid w:val="00FF2D38"/>
    <w:rsid w:val="00FF2F87"/>
    <w:rsid w:val="00FF3245"/>
    <w:rsid w:val="00FF32C7"/>
    <w:rsid w:val="00FF38CE"/>
    <w:rsid w:val="00FF39C1"/>
    <w:rsid w:val="00FF3D73"/>
    <w:rsid w:val="00FF3ECA"/>
    <w:rsid w:val="00FF3EF3"/>
    <w:rsid w:val="00FF3F37"/>
    <w:rsid w:val="00FF3F4C"/>
    <w:rsid w:val="00FF426F"/>
    <w:rsid w:val="00FF427E"/>
    <w:rsid w:val="00FF4372"/>
    <w:rsid w:val="00FF43DF"/>
    <w:rsid w:val="00FF4507"/>
    <w:rsid w:val="00FF47CE"/>
    <w:rsid w:val="00FF48C9"/>
    <w:rsid w:val="00FF4916"/>
    <w:rsid w:val="00FF4AC8"/>
    <w:rsid w:val="00FF4D82"/>
    <w:rsid w:val="00FF4DAD"/>
    <w:rsid w:val="00FF4EFA"/>
    <w:rsid w:val="00FF4F91"/>
    <w:rsid w:val="00FF501E"/>
    <w:rsid w:val="00FF5141"/>
    <w:rsid w:val="00FF53DD"/>
    <w:rsid w:val="00FF557E"/>
    <w:rsid w:val="00FF5766"/>
    <w:rsid w:val="00FF5927"/>
    <w:rsid w:val="00FF5A52"/>
    <w:rsid w:val="00FF5B74"/>
    <w:rsid w:val="00FF5CC3"/>
    <w:rsid w:val="00FF5EBA"/>
    <w:rsid w:val="00FF6212"/>
    <w:rsid w:val="00FF6246"/>
    <w:rsid w:val="00FF6608"/>
    <w:rsid w:val="00FF6E3F"/>
    <w:rsid w:val="00FF6EDB"/>
    <w:rsid w:val="00FF7062"/>
    <w:rsid w:val="00FF73D5"/>
    <w:rsid w:val="00FF74C5"/>
    <w:rsid w:val="00FF763F"/>
    <w:rsid w:val="00FF7AF7"/>
    <w:rsid w:val="00FF7C79"/>
    <w:rsid w:val="00FF7F40"/>
    <w:rsid w:val="360FB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449638"/>
  <w15:docId w15:val="{0FC37264-22C7-4804-9B24-D226E6361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/>
    <w:lsdException w:name="heading 4" w:locked="0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locked="0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locked="0" w:semiHidden="1" w:uiPriority="39" w:unhideWhenUsed="1" w:qFormat="1"/>
    <w:lsdException w:name="Grid Table Light" w:locked="0" w:uiPriority="40"/>
    <w:lsdException w:name="Grid Table 1 Light" w:locked="0"/>
    <w:lsdException w:name="Grid Table 2" w:locked="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  <w:rsid w:val="00781DC9"/>
    <w:pPr>
      <w:spacing w:before="840" w:after="480" w:line="240" w:lineRule="auto"/>
    </w:pPr>
    <w:rPr>
      <w:rFonts w:ascii="Arial" w:eastAsia="Times New Roman" w:hAnsi="Arial" w:cs="Times New Roman"/>
      <w:color w:val="000000" w:themeColor="text1"/>
      <w:sz w:val="32"/>
      <w:szCs w:val="20"/>
    </w:rPr>
  </w:style>
  <w:style w:type="paragraph" w:styleId="Heading1">
    <w:name w:val="heading 1"/>
    <w:basedOn w:val="Normal"/>
    <w:next w:val="Normal"/>
    <w:link w:val="Heading1Char"/>
    <w:qFormat/>
    <w:rsid w:val="00783954"/>
    <w:pPr>
      <w:spacing w:before="240" w:after="240"/>
      <w:outlineLvl w:val="0"/>
    </w:pPr>
    <w:rPr>
      <w:b/>
      <w:bCs/>
      <w:color w:val="0B1C32"/>
      <w:sz w:val="64"/>
      <w:szCs w:val="64"/>
    </w:rPr>
  </w:style>
  <w:style w:type="paragraph" w:styleId="Heading2">
    <w:name w:val="heading 2"/>
    <w:basedOn w:val="Normal"/>
    <w:next w:val="Normal"/>
    <w:link w:val="Heading2Char"/>
    <w:unhideWhenUsed/>
    <w:qFormat/>
    <w:rsid w:val="00351A5E"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locked/>
    <w:rsid w:val="00EE05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locked/>
    <w:rsid w:val="00887C4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sponse-item-date">
    <w:name w:val="response-item-date"/>
    <w:basedOn w:val="DefaultParagraphFont"/>
    <w:locked/>
    <w:rsid w:val="001C4673"/>
  </w:style>
  <w:style w:type="character" w:styleId="Hyperlink">
    <w:name w:val="Hyperlink"/>
    <w:basedOn w:val="DefaultParagraphFont"/>
    <w:uiPriority w:val="99"/>
    <w:unhideWhenUsed/>
    <w:rsid w:val="001C4673"/>
    <w:rPr>
      <w:color w:val="0000FF"/>
      <w:u w:val="single"/>
    </w:rPr>
  </w:style>
  <w:style w:type="character" w:customStyle="1" w:styleId="smf-icon">
    <w:name w:val="smf-icon"/>
    <w:basedOn w:val="DefaultParagraphFont"/>
    <w:locked/>
    <w:rsid w:val="001C4673"/>
  </w:style>
  <w:style w:type="paragraph" w:customStyle="1" w:styleId="response-text">
    <w:name w:val="response-text"/>
    <w:basedOn w:val="Normal"/>
    <w:locked/>
    <w:rsid w:val="00ED0A0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smf-icon1">
    <w:name w:val="smf-icon1"/>
    <w:basedOn w:val="DefaultParagraphFont"/>
    <w:locked/>
    <w:rsid w:val="005C05BD"/>
    <w:rPr>
      <w:rFonts w:ascii="Mateo" w:hAnsi="Mateo" w:hint="default"/>
      <w:b w:val="0"/>
      <w:bCs w:val="0"/>
    </w:rPr>
  </w:style>
  <w:style w:type="character" w:customStyle="1" w:styleId="response-item-date2">
    <w:name w:val="response-item-date2"/>
    <w:basedOn w:val="DefaultParagraphFont"/>
    <w:locked/>
    <w:rsid w:val="005C05BD"/>
  </w:style>
  <w:style w:type="character" w:customStyle="1" w:styleId="apple-converted-space">
    <w:name w:val="apple-converted-space"/>
    <w:basedOn w:val="DefaultParagraphFont"/>
    <w:uiPriority w:val="2"/>
    <w:locked/>
    <w:rsid w:val="004B1D84"/>
  </w:style>
  <w:style w:type="paragraph" w:styleId="NormalWeb">
    <w:name w:val="Normal (Web)"/>
    <w:basedOn w:val="Normal"/>
    <w:uiPriority w:val="99"/>
    <w:unhideWhenUsed/>
    <w:locked/>
    <w:rsid w:val="00D125D2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F22D51"/>
    <w:pPr>
      <w:numPr>
        <w:numId w:val="39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locked/>
    <w:rsid w:val="00B12F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2F14"/>
  </w:style>
  <w:style w:type="paragraph" w:styleId="Footer">
    <w:name w:val="footer"/>
    <w:basedOn w:val="Normal"/>
    <w:link w:val="FooterChar"/>
    <w:uiPriority w:val="99"/>
    <w:unhideWhenUsed/>
    <w:rsid w:val="003059FF"/>
    <w:pPr>
      <w:tabs>
        <w:tab w:val="center" w:pos="4513"/>
        <w:tab w:val="right" w:pos="9026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3059FF"/>
    <w:rPr>
      <w:rFonts w:ascii="Arial" w:eastAsia="Times New Roman" w:hAnsi="Arial" w:cs="Times New Roman"/>
      <w:color w:val="000000" w:themeColor="text1"/>
      <w:sz w:val="3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B12F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F14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locked/>
    <w:rsid w:val="002E394E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E394E"/>
    <w:rPr>
      <w:rFonts w:ascii="Calibri" w:hAnsi="Calibri"/>
      <w:szCs w:val="21"/>
    </w:rPr>
  </w:style>
  <w:style w:type="character" w:styleId="Strong">
    <w:name w:val="Strong"/>
    <w:basedOn w:val="DefaultParagraphFont"/>
    <w:uiPriority w:val="22"/>
    <w:locked/>
    <w:rsid w:val="00635FA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153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153AE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3A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53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AEE"/>
    <w:rPr>
      <w:b/>
      <w:bCs/>
      <w:sz w:val="20"/>
      <w:szCs w:val="20"/>
    </w:rPr>
  </w:style>
  <w:style w:type="paragraph" w:customStyle="1" w:styleId="ta-response-item-inline">
    <w:name w:val="ta-response-item-inline"/>
    <w:basedOn w:val="Normal"/>
    <w:locked/>
    <w:rsid w:val="00937B2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7510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3C37A1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rsid w:val="00781DC9"/>
    <w:rPr>
      <w:rFonts w:ascii="Arial" w:eastAsia="Times New Roman" w:hAnsi="Arial" w:cs="Times New Roman"/>
      <w:b/>
      <w:bCs/>
      <w:color w:val="000000" w:themeColor="text1"/>
      <w:sz w:val="36"/>
      <w:szCs w:val="36"/>
    </w:rPr>
  </w:style>
  <w:style w:type="character" w:customStyle="1" w:styleId="Heading1Char">
    <w:name w:val="Heading 1 Char"/>
    <w:basedOn w:val="DefaultParagraphFont"/>
    <w:link w:val="Heading1"/>
    <w:rsid w:val="00781DC9"/>
    <w:rPr>
      <w:rFonts w:ascii="Arial" w:eastAsia="Times New Roman" w:hAnsi="Arial" w:cs="Times New Roman"/>
      <w:b/>
      <w:bCs/>
      <w:color w:val="0B1C32"/>
      <w:sz w:val="64"/>
      <w:szCs w:val="64"/>
    </w:rPr>
  </w:style>
  <w:style w:type="paragraph" w:styleId="NoSpacing">
    <w:name w:val="No Spacing"/>
    <w:basedOn w:val="Normal"/>
    <w:uiPriority w:val="1"/>
    <w:locked/>
    <w:rsid w:val="00F848D8"/>
    <w:pPr>
      <w:shd w:val="clear" w:color="auto" w:fill="F2F2F2" w:themeFill="background1" w:themeFillShade="F2"/>
    </w:pPr>
  </w:style>
  <w:style w:type="character" w:customStyle="1" w:styleId="Heading3Char">
    <w:name w:val="Heading 3 Char"/>
    <w:basedOn w:val="DefaultParagraphFont"/>
    <w:link w:val="Heading3"/>
    <w:uiPriority w:val="9"/>
    <w:rsid w:val="00EE05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-response-item-highlight">
    <w:name w:val="ta-response-item-highlight"/>
    <w:basedOn w:val="DefaultParagraphFont"/>
    <w:locked/>
    <w:rsid w:val="001B65A0"/>
  </w:style>
  <w:style w:type="character" w:customStyle="1" w:styleId="Heading4Char">
    <w:name w:val="Heading 4 Char"/>
    <w:basedOn w:val="DefaultParagraphFont"/>
    <w:link w:val="Heading4"/>
    <w:uiPriority w:val="9"/>
    <w:semiHidden/>
    <w:rsid w:val="00887C4A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paragraph" w:customStyle="1" w:styleId="xxxxmsonormal">
    <w:name w:val="x_x_x_x_msonormal"/>
    <w:basedOn w:val="Normal"/>
    <w:rsid w:val="001B54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sentiment-response-item-date">
    <w:name w:val="sentiment-response-item-date"/>
    <w:basedOn w:val="DefaultParagraphFont"/>
    <w:locked/>
    <w:rsid w:val="00C732DC"/>
  </w:style>
  <w:style w:type="paragraph" w:styleId="Revision">
    <w:name w:val="Revision"/>
    <w:hidden/>
    <w:uiPriority w:val="99"/>
    <w:semiHidden/>
    <w:rsid w:val="00901236"/>
    <w:pPr>
      <w:spacing w:after="0" w:line="240" w:lineRule="auto"/>
    </w:pPr>
    <w:rPr>
      <w:rFonts w:ascii="Arial Nova Light" w:hAnsi="Arial Nova Light" w:cs="Arial"/>
      <w:sz w:val="28"/>
      <w:szCs w:val="28"/>
    </w:rPr>
  </w:style>
  <w:style w:type="character" w:customStyle="1" w:styleId="smq-richtextcontent-0-1-375">
    <w:name w:val="smq-richtextcontent-0-1-375"/>
    <w:basedOn w:val="DefaultParagraphFont"/>
    <w:locked/>
    <w:rsid w:val="00F75D3A"/>
  </w:style>
  <w:style w:type="character" w:customStyle="1" w:styleId="smq-richtextcontent-0-1-358">
    <w:name w:val="smq-richtextcontent-0-1-358"/>
    <w:basedOn w:val="DefaultParagraphFont"/>
    <w:locked/>
    <w:rsid w:val="00941466"/>
  </w:style>
  <w:style w:type="character" w:customStyle="1" w:styleId="smq-richtextcontent-0-1-351">
    <w:name w:val="smq-richtextcontent-0-1-351"/>
    <w:basedOn w:val="DefaultParagraphFont"/>
    <w:locked/>
    <w:rsid w:val="00386DDF"/>
  </w:style>
  <w:style w:type="character" w:customStyle="1" w:styleId="smq-richtextcontent-0-1-355">
    <w:name w:val="smq-richtextcontent-0-1-355"/>
    <w:basedOn w:val="DefaultParagraphFont"/>
    <w:locked/>
    <w:rsid w:val="008C439B"/>
  </w:style>
  <w:style w:type="paragraph" w:customStyle="1" w:styleId="xxmsonormal">
    <w:name w:val="x_xmsonormal"/>
    <w:basedOn w:val="Normal"/>
    <w:rsid w:val="00E06D01"/>
    <w:rPr>
      <w:rFonts w:ascii="Calibri" w:hAnsi="Calibri" w:cs="Calibri"/>
      <w:sz w:val="22"/>
      <w:szCs w:val="22"/>
      <w:lang w:eastAsia="en-GB"/>
    </w:rPr>
  </w:style>
  <w:style w:type="paragraph" w:customStyle="1" w:styleId="xxmsolistparagraph">
    <w:name w:val="x_xmsolistparagraph"/>
    <w:basedOn w:val="Normal"/>
    <w:rsid w:val="00E06D01"/>
    <w:pPr>
      <w:ind w:left="720"/>
    </w:pPr>
    <w:rPr>
      <w:rFonts w:ascii="Calibri" w:hAnsi="Calibri" w:cs="Calibri"/>
      <w:sz w:val="22"/>
      <w:szCs w:val="22"/>
      <w:lang w:eastAsia="en-GB"/>
    </w:rPr>
  </w:style>
  <w:style w:type="paragraph" w:customStyle="1" w:styleId="xmsonormal">
    <w:name w:val="x_msonormal"/>
    <w:basedOn w:val="Normal"/>
    <w:rsid w:val="00E6111D"/>
    <w:rPr>
      <w:rFonts w:ascii="Calibri" w:hAnsi="Calibri" w:cs="Calibri"/>
      <w:sz w:val="22"/>
      <w:szCs w:val="22"/>
      <w:lang w:eastAsia="en-GB"/>
    </w:rPr>
  </w:style>
  <w:style w:type="character" w:customStyle="1" w:styleId="smq-richtextcontent-0-1-356">
    <w:name w:val="smq-richtextcontent-0-1-356"/>
    <w:basedOn w:val="DefaultParagraphFont"/>
    <w:locked/>
    <w:rsid w:val="00A2786C"/>
  </w:style>
  <w:style w:type="paragraph" w:customStyle="1" w:styleId="TableParagraph">
    <w:name w:val="Table Paragraph"/>
    <w:basedOn w:val="Normal"/>
    <w:uiPriority w:val="1"/>
    <w:locked/>
    <w:rsid w:val="00912623"/>
    <w:pPr>
      <w:widowControl w:val="0"/>
      <w:autoSpaceDE w:val="0"/>
      <w:autoSpaceDN w:val="0"/>
      <w:spacing w:before="72"/>
      <w:ind w:left="135"/>
    </w:pPr>
    <w:rPr>
      <w:rFonts w:eastAsia="Arial"/>
      <w:sz w:val="22"/>
      <w:szCs w:val="22"/>
      <w:lang w:val="en-US"/>
    </w:rPr>
  </w:style>
  <w:style w:type="table" w:styleId="TableGridLight">
    <w:name w:val="Grid Table Light"/>
    <w:basedOn w:val="TableNormal"/>
    <w:uiPriority w:val="40"/>
    <w:locked/>
    <w:rsid w:val="00F22D51"/>
    <w:pPr>
      <w:spacing w:after="0" w:line="240" w:lineRule="auto"/>
    </w:pPr>
    <w:tblPr>
      <w:tblBorders>
        <w:top w:val="single" w:sz="2" w:space="0" w:color="000000" w:themeColor="text1"/>
        <w:left w:val="single" w:sz="2" w:space="0" w:color="000000" w:themeColor="text1"/>
        <w:bottom w:val="single" w:sz="2" w:space="0" w:color="000000" w:themeColor="text1"/>
        <w:right w:val="single" w:sz="2" w:space="0" w:color="000000" w:themeColor="text1"/>
        <w:insideH w:val="single" w:sz="2" w:space="0" w:color="000000" w:themeColor="text1"/>
        <w:insideV w:val="single" w:sz="2" w:space="0" w:color="000000" w:themeColor="text1"/>
      </w:tblBorders>
    </w:tblPr>
  </w:style>
  <w:style w:type="table" w:styleId="TableGrid">
    <w:name w:val="Table Grid"/>
    <w:basedOn w:val="TableNormal"/>
    <w:uiPriority w:val="59"/>
    <w:rsid w:val="005D7C6B"/>
    <w:pPr>
      <w:spacing w:before="360" w:after="360"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basedOn w:val="Normal"/>
    <w:uiPriority w:val="1"/>
    <w:locked/>
    <w:rsid w:val="005D7C6B"/>
    <w:pPr>
      <w:spacing w:line="720" w:lineRule="auto"/>
    </w:pPr>
  </w:style>
  <w:style w:type="character" w:styleId="PlaceholderText">
    <w:name w:val="Placeholder Text"/>
    <w:basedOn w:val="DefaultParagraphFont"/>
    <w:uiPriority w:val="99"/>
    <w:semiHidden/>
    <w:locked/>
    <w:rsid w:val="00085F49"/>
    <w:rPr>
      <w:color w:val="666666"/>
    </w:rPr>
  </w:style>
  <w:style w:type="paragraph" w:customStyle="1" w:styleId="Quotes">
    <w:name w:val="Quotes"/>
    <w:basedOn w:val="Heading2"/>
    <w:link w:val="QuotesChar"/>
    <w:rsid w:val="00783954"/>
    <w:pPr>
      <w:shd w:val="clear" w:color="auto" w:fill="01FF80"/>
    </w:pPr>
    <w:rPr>
      <w:b w:val="0"/>
      <w:sz w:val="24"/>
    </w:rPr>
  </w:style>
  <w:style w:type="character" w:customStyle="1" w:styleId="QuotesChar">
    <w:name w:val="Quotes Char"/>
    <w:basedOn w:val="Heading2Char"/>
    <w:link w:val="Quotes"/>
    <w:rsid w:val="00783954"/>
    <w:rPr>
      <w:rFonts w:ascii="Arial" w:eastAsia="Times New Roman" w:hAnsi="Arial" w:cs="Times New Roman"/>
      <w:b w:val="0"/>
      <w:bCs/>
      <w:color w:val="000000" w:themeColor="text1"/>
      <w:sz w:val="24"/>
      <w:szCs w:val="36"/>
      <w:shd w:val="clear" w:color="auto" w:fill="01FF80"/>
    </w:rPr>
  </w:style>
  <w:style w:type="paragraph" w:customStyle="1" w:styleId="Highlight">
    <w:name w:val="Highlight"/>
    <w:basedOn w:val="Normal"/>
    <w:link w:val="HighlightChar"/>
    <w:uiPriority w:val="1"/>
    <w:qFormat/>
    <w:rsid w:val="00783954"/>
    <w:pPr>
      <w:shd w:val="clear" w:color="auto" w:fill="FFFF00"/>
      <w:spacing w:line="360" w:lineRule="auto"/>
    </w:pPr>
  </w:style>
  <w:style w:type="character" w:customStyle="1" w:styleId="HighlightChar">
    <w:name w:val="Highlight Char"/>
    <w:basedOn w:val="DefaultParagraphFont"/>
    <w:link w:val="Highlight"/>
    <w:uiPriority w:val="1"/>
    <w:rsid w:val="00781DC9"/>
    <w:rPr>
      <w:rFonts w:ascii="Arial" w:eastAsia="Times New Roman" w:hAnsi="Arial" w:cs="Times New Roman"/>
      <w:color w:val="000000" w:themeColor="text1"/>
      <w:sz w:val="32"/>
      <w:szCs w:val="20"/>
      <w:shd w:val="clear" w:color="auto" w:fill="FFFF00"/>
    </w:rPr>
  </w:style>
  <w:style w:type="paragraph" w:customStyle="1" w:styleId="BoldDefinitions">
    <w:name w:val="Bold (Definitions)"/>
    <w:basedOn w:val="Normal"/>
    <w:link w:val="BoldDefinitionsChar"/>
    <w:uiPriority w:val="1"/>
    <w:qFormat/>
    <w:rsid w:val="00117ACF"/>
    <w:rPr>
      <w:b/>
    </w:rPr>
  </w:style>
  <w:style w:type="character" w:customStyle="1" w:styleId="BoldDefinitionsChar">
    <w:name w:val="Bold (Definitions) Char"/>
    <w:basedOn w:val="DefaultParagraphFont"/>
    <w:link w:val="BoldDefinitions"/>
    <w:uiPriority w:val="1"/>
    <w:rsid w:val="00781DC9"/>
    <w:rPr>
      <w:rFonts w:ascii="Arial" w:eastAsia="Times New Roman" w:hAnsi="Arial" w:cs="Times New Roman"/>
      <w:b/>
      <w:color w:val="000000" w:themeColor="text1"/>
      <w:sz w:val="32"/>
      <w:szCs w:val="20"/>
    </w:rPr>
  </w:style>
  <w:style w:type="table" w:styleId="GridTable1Light-Accent1">
    <w:name w:val="Grid Table 1 Light Accent 1"/>
    <w:basedOn w:val="TableNormal"/>
    <w:uiPriority w:val="46"/>
    <w:locked/>
    <w:rsid w:val="00F22D51"/>
    <w:pPr>
      <w:spacing w:after="0" w:line="240" w:lineRule="auto"/>
    </w:pPr>
    <w:rPr>
      <w:color w:val="0B1C32"/>
    </w:rPr>
    <w:tblPr>
      <w:tblStyleRowBandSize w:val="1"/>
      <w:tblStyleColBandSize w:val="1"/>
      <w:tblBorders>
        <w:top w:val="single" w:sz="2" w:space="0" w:color="0B1C32"/>
        <w:left w:val="single" w:sz="2" w:space="0" w:color="0B1C32"/>
        <w:bottom w:val="single" w:sz="2" w:space="0" w:color="0B1C32"/>
        <w:right w:val="single" w:sz="2" w:space="0" w:color="0B1C32"/>
        <w:insideH w:val="single" w:sz="2" w:space="0" w:color="0B1C32"/>
        <w:insideV w:val="single" w:sz="2" w:space="0" w:color="0B1C32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GridTable">
    <w:name w:val="Grid Table"/>
    <w:basedOn w:val="Normal"/>
    <w:qFormat/>
    <w:rsid w:val="00F22D51"/>
  </w:style>
  <w:style w:type="paragraph" w:customStyle="1" w:styleId="Internal">
    <w:name w:val="Internal"/>
    <w:basedOn w:val="Highlight"/>
    <w:link w:val="InternalChar"/>
    <w:rsid w:val="00F22D51"/>
    <w:pPr>
      <w:shd w:val="clear" w:color="auto" w:fill="DEEAF6" w:themeFill="accent1" w:themeFillTint="33"/>
      <w:spacing w:before="240" w:after="240"/>
    </w:pPr>
    <w:rPr>
      <w:sz w:val="24"/>
    </w:rPr>
  </w:style>
  <w:style w:type="character" w:customStyle="1" w:styleId="InternalChar">
    <w:name w:val="Internal Char"/>
    <w:basedOn w:val="HighlightChar"/>
    <w:link w:val="Internal"/>
    <w:rsid w:val="00F22D51"/>
    <w:rPr>
      <w:rFonts w:ascii="Arial" w:eastAsia="Times New Roman" w:hAnsi="Arial" w:cs="Times New Roman"/>
      <w:color w:val="000000" w:themeColor="text1"/>
      <w:sz w:val="24"/>
      <w:szCs w:val="20"/>
      <w:shd w:val="clear" w:color="auto" w:fill="DEEAF6" w:themeFill="accent1" w:themeFillTint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4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4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1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763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31117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5643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8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5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4136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69129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20959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6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3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5668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295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7847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90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068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3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97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45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2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256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8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252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3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6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929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6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24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2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0687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5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52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549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4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8572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73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906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44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804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4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22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5462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25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770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03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86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5990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7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29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2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9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56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767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1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13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49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89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04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3536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5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305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09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8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1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4998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0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75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17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4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0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076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7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82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544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8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390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31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3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1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8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123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4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856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306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90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3384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75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79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005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26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60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563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6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61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51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0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363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6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965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4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901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2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01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81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87227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8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40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7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0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50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690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9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78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52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36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2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324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2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556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15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2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126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6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860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10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1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728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4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8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121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7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6516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2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153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050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2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029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18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0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0372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7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53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438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83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2373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9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536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701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84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7031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1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895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7366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8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916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7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966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69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7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1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41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5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255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96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7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15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6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056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2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3578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42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472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9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5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823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8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805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39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0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7701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8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42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8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9857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0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31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308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3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582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2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557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52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87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1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31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2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96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37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9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5230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16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474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042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9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703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2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69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062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729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13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69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1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5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515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1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48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9752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1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1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80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63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512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7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0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6078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6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909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7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5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8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2130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6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99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163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21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6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9444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7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02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3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308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0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618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61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4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2202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1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20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02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9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2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50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1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4442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656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9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642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4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70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09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22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32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5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589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96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1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921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35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72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87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3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546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17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600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2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38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4104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3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31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8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0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3442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13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67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981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9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5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7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5323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780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25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1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66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5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7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67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2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58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6656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0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303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20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3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4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3546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5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501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1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1141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2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39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580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822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18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719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50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9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6366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7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81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200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0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4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4760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1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63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7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1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00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7330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9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365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426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8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26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3290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229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56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3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5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058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6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526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16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361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210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8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9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3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2983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9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1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67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34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8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15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20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2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2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9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2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826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7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5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90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6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08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52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0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7975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0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309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4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0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532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4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147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51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6069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88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916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137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9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2990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72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0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7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5055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5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77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5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860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9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02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5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9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770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1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82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8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8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8049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9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83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76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3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4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34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7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61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04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4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312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70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426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0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8875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8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327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094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1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109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8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01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064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2715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1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492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33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36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57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79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34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2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57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2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216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75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3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1890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8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246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92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9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6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61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0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656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09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8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0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844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6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02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708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55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6834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6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4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313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2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2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1823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3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438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928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3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571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51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044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359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0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0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5780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4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67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86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3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1210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4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94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68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2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1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2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35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15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0561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4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057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295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75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2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53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2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98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29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8785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83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1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135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6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389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0445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6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60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02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521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65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4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1158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2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12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807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43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087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75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780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00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6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18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9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222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9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6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176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2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07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89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3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8921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4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54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0380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7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966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475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1447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687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3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57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144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2720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775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4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2704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1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29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25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36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1090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1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030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859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6775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8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19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17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4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4227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2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42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967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335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6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3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6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7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15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2912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5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2968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7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1643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9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18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7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9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6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2620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9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071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035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5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2523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0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815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467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4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9213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6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80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29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9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98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1410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5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85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372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8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388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3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455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53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9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124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8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822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834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9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1321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8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401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87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09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6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5004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2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5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933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9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2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8063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4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35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32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7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0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2384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9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80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2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009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13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55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9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2225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0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79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8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7928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6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209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65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1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4843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1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38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705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4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8227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3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214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47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2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8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7776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7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1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898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7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7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553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7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59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1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9241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1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9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9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5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9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8541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6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50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19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9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326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1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139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917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1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4124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7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61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448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9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3793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7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82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84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802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7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345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0484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53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3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989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8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9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21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5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58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4675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428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5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003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727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8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3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7311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4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141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13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06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9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2607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3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33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962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9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2159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0016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77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4300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4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615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791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66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767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1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02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77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7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2352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8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980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2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8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510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67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41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8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7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51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208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7911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657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55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93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1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0346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7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63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66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72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7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2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998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8945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1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98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40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4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78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2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35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3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917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259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43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8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5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3607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1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83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869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8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37737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2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847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341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0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0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1409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11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58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74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79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07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5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75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91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0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4193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6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053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04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3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305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21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311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5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4967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12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71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62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5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9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453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9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55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596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5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948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9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4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82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0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1484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7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69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97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7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6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102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1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06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492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7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0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760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82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70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3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467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5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433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91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9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1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0346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629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5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2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658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2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94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85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37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7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448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202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819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7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9331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6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440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556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0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3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2991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8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13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4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87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0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9660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38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530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50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9439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0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228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9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5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5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9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93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029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1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577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25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51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10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5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27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095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0363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847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8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7352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377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69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74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9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7179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5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5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41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3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6426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418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30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5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410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8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0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3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4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6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2717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0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41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992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2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6337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49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501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954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1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81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491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53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0790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2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45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99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2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2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3651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0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98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60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05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333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5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457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7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0561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2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097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38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56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650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7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947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37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2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51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6584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0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19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70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5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133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0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19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866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2222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4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4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69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478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8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7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6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8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5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8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0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8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0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3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7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179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25285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7083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1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6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9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0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9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0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4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1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5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3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7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9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5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3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4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4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0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8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665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2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0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6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0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2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9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7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53554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2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2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0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0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0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1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4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2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5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9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56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9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4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6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3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4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7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1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2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9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3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9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2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7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2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2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4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9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2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5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1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2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2952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3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266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04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82566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62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22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363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2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0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6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7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12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0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0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7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1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2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3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5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2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32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03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3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2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6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8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9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7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1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0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91848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0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52681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88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214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111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5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8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7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9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0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2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5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2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5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8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7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0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7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0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1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3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6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5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6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8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4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5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5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5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1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3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3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5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5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0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2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8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0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1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7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4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9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3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7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8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2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4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4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1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8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8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3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5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6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8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4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8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7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0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9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2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1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9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8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7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1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1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7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0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3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0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7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0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7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9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9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6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9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2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5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5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4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5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0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1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3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7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0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6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9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0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5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3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3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9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8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9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7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8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6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3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3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8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5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9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3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6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0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0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3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2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8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1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8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264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40599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02561">
                  <w:marLeft w:val="30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7432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2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1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842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5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98334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EDEEEE"/>
                                <w:left w:val="single" w:sz="6" w:space="0" w:color="EDEEEE"/>
                                <w:bottom w:val="single" w:sz="6" w:space="0" w:color="EDEEEE"/>
                                <w:right w:val="single" w:sz="6" w:space="0" w:color="EDEEEE"/>
                              </w:divBdr>
                              <w:divsChild>
                                <w:div w:id="1185946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59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90956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0D2D3"/>
                                        <w:right w:val="none" w:sz="0" w:space="0" w:color="auto"/>
                                      </w:divBdr>
                                      <w:divsChild>
                                        <w:div w:id="1103264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22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550305">
                                                      <w:marLeft w:val="360"/>
                                                      <w:marRight w:val="36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137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773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0772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6020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3312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5883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9652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D0D2D3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566722">
                                              <w:marLeft w:val="0"/>
                                              <w:marRight w:val="0"/>
                                              <w:marTop w:val="10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6589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1132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999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57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248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944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79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075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4325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3995367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789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406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4342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8822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479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0229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72063497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109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4176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71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4038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2913528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9778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796453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EDEEEE"/>
                                <w:left w:val="single" w:sz="6" w:space="0" w:color="EDEEEE"/>
                                <w:bottom w:val="single" w:sz="6" w:space="0" w:color="EDEEEE"/>
                                <w:right w:val="single" w:sz="6" w:space="0" w:color="EDEEEE"/>
                              </w:divBdr>
                              <w:divsChild>
                                <w:div w:id="170652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33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316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41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18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35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0D2D3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149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052376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8706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5303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8706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49961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1886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6122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434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367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9879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9422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0282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17449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8822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0729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7506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5411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6487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D0D2D3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066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5161499">
                                                                              <w:marLeft w:val="15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1371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51187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7076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72587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56167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753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563593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8609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2876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91319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91355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9037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41000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06896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8531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749641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621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2645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8066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35317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48336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8111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0703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600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15430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08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205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0867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5147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9424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325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741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7134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178348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1952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596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0899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6021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8829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1902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0340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5541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717683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26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6490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25346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77277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644500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6429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8112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702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44974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025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1393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33282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9232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72448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1527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6044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2642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8184193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2947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029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8351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82174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0752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2373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0221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036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51848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2933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252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460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9662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5812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8027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634154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2351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275309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76571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9847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3885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7893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695153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7646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8573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0249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673459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7358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181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06045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2762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38067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6816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0206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33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240431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2469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6085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2569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81677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20810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565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64260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2978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699452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26763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021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2539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8619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5623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5386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84573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8188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232611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7908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2953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7409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6290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9588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8045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0308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1238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42043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0189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1034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5777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46810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7260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2683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8243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882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5041200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0614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7461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9962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84734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96250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0715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6258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72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02041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572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688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7307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0572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69904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22106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6380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5751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50255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6758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11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42003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40031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85300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2962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40512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6574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5297226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1113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2221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4222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67326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8892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9202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45245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5829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65612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1770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0001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71113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11146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8566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1805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072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3281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818610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8263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473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90954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703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6343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59779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26018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182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35984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6244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1929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7497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5409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83095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9036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4284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91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855668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9065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8158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8502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9253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96871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39291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2551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1100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302300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1481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5320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5678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807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8234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1528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00437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865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505913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503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3940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63787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20204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1544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1104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8803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730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52063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4726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56483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403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88873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22065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0716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2137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190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101770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573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1040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8504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6434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7567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7694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5963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6136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770893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9716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084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7864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647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1746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5132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276896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9740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315904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597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0808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99314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5516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5859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3387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92422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8959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39977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17828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573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6481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269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0055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0875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0780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0732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649105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86918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5682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1522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492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50844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9893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5859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669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264468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539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3596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6114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0827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89283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8387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2895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548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743932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7286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4325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6630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91560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9309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5688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0768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9668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673343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5112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37618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5171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3313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2454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88925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9794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046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51669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51233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6585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920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34924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1279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8785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5167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610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771330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9469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852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1731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8309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87247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49631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15646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6983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38501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9231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591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9105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94281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714225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7002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99842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7067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27207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879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996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17369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11665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9605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8749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1389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9253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519797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8676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8779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88233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1258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2568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88537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5531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956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117525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442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2283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4274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1389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6032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21697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16441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767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615837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6829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7716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06768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0754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28201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17932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54497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0153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4539512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1371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584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4735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44653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04596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690619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7764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4095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98388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2755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5786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57340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01859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88167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99570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7036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675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580502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9233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7252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5444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8565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5530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5447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8196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5639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186239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6057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517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3612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40749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4690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685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8521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950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092752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8713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6099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45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81357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75419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400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1741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7815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9928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0389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5951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09603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1821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42996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66478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1439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003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18441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6483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062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6117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6682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44384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8512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5354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4504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600293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735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3582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266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6391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48635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441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5226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4918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92147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665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0577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1391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1194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8058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1572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5215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08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7631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6056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0510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5766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0002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4713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6522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43632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5398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709821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660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40325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07440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26583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50415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5566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33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6836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81688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7064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2759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4711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39884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35332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8491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1636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1915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84146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3501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48980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3236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83550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56585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8102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1384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353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84375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1648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0591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913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342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26201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0352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1895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469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19999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9186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68669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85320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4136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42322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05400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3793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8505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532414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5116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2780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470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831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6460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6484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1444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3975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889926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552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345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85021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9663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0763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28825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73947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3992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24107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2095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109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404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24961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490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0230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0908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6946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167273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8310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4720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19578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0620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0356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4400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1924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314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37754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1533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8072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398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3280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485146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1166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4136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3286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32031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3156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2867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90765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27147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54818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7910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9901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6751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226644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35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2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3089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829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496561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8763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4108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1166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411488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413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09693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9570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66780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61818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8417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2144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7974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468141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3093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405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246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84695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96518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09608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23488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086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11120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574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5784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43102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9889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93415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5626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3324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7093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148130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6108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0851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8789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6480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9261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84387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3711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7379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435695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921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8600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79588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620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9357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5029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7571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798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647307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510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0483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9447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63592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2339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0651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525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9335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482676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0056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7911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58172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8513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5927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9674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1561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6829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47457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9623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354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1751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5140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396315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3918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762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0737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469139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431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185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0705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1800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21598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606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4836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881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577721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35229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2205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7349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76889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88340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26623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3328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4427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003586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495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1537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6287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2022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65192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966375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1676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93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546304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426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3487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47158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9185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51348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3299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19915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9116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353053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3469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1385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8839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42398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6866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9179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4205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7093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998629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020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170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33110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2002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64206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223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05222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03653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117346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304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3425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8718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99920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81217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31086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9615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5436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323972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5924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1832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6245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59220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9366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6709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3654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2496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8131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229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9486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561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38230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20888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8567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1688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4652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968787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1791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1913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83097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9416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2824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019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4862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0177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52267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4712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9041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1828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41590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1663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49034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0031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4330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064020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8908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2540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4245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2523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5820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4601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6146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664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322425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3504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23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80157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35402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9661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055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73048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83667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99160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4061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2897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3682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2947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2820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8184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0718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6537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189475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7034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6255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849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48699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449148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35053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3416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0917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508235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661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6786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25648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4706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6728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2497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404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0884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4263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4957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266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8802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244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889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55053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7988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14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511141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9490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2223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6643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81150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2526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36781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8879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7916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7907058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607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99322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080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4942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29456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0390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0747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08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08165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6361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4748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57867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6386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4448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6097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52004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9903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5242740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5234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385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0664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4673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2795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7559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29529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0422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398091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9077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771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9387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5388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98582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129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0617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4615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544858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70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744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0770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40387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633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5274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1002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98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866008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0067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1295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66570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52217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1574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2785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6228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9431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05383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0784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0529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21958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8498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142133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5533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1697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4897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0225824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7309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5857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6369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6703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22261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7716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71157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8718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03705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786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784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5699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934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8176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9044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7875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7819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405766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3007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3402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7812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2888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1696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9572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5702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3110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5307368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0494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5549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8830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9845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71274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84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1017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94548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29452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6564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668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5253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0499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0058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9871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5773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4904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081070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4567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175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322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4419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6894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0286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1241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5804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743657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2344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9773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2312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04804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1158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0651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79318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470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33063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22925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9008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31820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55766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935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82786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4350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7900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70476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7942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1093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32995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7719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50425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1583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820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862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576582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0465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1104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6007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64271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02672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32524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3268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372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6408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8151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8879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13428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36977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2604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8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8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4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1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2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7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4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8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7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2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6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2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1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0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3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6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0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7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75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9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9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0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3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5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6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3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7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4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9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2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0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2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24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7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2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8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91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8409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5579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6554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4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1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2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7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1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3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6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6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2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3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4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1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2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9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6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7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4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9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0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3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86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7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8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5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967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8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264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9710">
              <w:marLeft w:val="0"/>
              <w:marRight w:val="0"/>
              <w:marTop w:val="0"/>
              <w:marBottom w:val="0"/>
              <w:divBdr>
                <w:top w:val="single" w:sz="6" w:space="0" w:color="DFE1E5"/>
                <w:left w:val="single" w:sz="6" w:space="0" w:color="DFE1E5"/>
                <w:bottom w:val="single" w:sz="6" w:space="0" w:color="DFE1E5"/>
                <w:right w:val="single" w:sz="6" w:space="0" w:color="DFE1E5"/>
              </w:divBdr>
              <w:divsChild>
                <w:div w:id="37743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4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87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5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6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1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6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0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2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0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8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1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0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5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7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0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0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8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4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5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8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6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9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1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9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2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5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0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6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8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5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8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9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2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4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87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56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1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6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1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6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9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7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2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3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0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5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0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8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9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7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1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3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7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4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8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5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0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0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6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1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0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9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3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8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0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54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0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2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4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7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2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2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3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8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9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9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8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1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6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4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3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8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4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8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6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2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6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9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1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0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9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7071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8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5287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0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26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6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430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5038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40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0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900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98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41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91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4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838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4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85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10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6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5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7073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4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4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40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2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4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6410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920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179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7486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4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889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70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4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8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5737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9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2975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54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9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4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622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7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930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36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41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2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9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0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1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4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5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6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7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4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8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7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7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4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7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3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8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4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2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7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7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1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2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0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6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8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03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191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0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8294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12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353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31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0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7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0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1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3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3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6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7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2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3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0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6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7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6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0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0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0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4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5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4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4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2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5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9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5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9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2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76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3056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83725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7561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7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3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5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7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6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3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2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3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9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3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5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6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7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4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9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1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4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4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5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8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1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34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6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6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0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711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175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6850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1541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9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05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205843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883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0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76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9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2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86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2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1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723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07820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832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1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3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9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6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2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7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9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3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6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7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4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1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5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2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2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3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7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2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5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4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8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6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9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7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3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6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3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3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9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95678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9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55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92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23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7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8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9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158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84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936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6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9327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64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822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3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3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01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8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14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2127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9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3998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5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92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490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6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34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364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2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539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67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8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24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3063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8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116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67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26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0388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9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6318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9655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7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0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0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4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6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8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583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06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52798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73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93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558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6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798462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838866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723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1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0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460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55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216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00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1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9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2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3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2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7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9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6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2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2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3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3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44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9537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6001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7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2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3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9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7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3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0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0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6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0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4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5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4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9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0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3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3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3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5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5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9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6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0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0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2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3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9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6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0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2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7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6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7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4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9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4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8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5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9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5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4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0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6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2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9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8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8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1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0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3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3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1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5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9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4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0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6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3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7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7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2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6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3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5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5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5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8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0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3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8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76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5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3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3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2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6553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41304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13398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1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1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1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3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3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2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5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0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7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4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2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8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9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3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0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5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5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0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0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6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1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7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9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6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1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9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5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1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1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4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8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9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5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0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4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3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6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5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6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0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1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9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5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1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0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7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4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5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6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7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7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2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2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6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3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8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1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1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7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3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2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7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5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640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3036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3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26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88490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99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98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416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7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6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91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76050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54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036035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43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650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9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0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4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7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2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4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2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3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2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1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8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3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1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9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7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8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2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3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1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4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6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8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86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5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0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0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0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2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5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0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1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894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9552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7774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8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3233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2681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1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3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2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3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8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8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2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9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7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1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1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9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5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4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8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1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0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7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5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827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9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4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5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7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5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9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2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1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4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0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1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8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9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5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4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5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6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0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8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0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7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2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1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7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0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9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8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0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0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2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6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7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5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2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7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1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9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7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1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4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5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9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7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6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7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3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6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1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2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3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6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9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1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8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3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3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3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1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6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8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2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3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39607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1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741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77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5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2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6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4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25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93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86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83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9048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8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59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7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48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3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25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46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2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132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2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623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503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54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23155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3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12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133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1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3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215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2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34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01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03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720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6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18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3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5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6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878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3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54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99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0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938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9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38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8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33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30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1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076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798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37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0841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2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78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74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03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1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308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78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0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2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0924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765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56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5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7779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173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234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2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5979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6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429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740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6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2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73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6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22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62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3661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30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37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42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0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5772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4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727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8295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7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86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062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0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5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1698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9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903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818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4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5016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8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55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487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2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25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9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411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437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9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63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985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5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9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2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83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067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2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3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0085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68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70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27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8715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1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7276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512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5928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4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199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867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46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45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900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5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113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9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5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728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20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84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67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925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1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6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317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3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763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0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076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86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1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89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1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49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8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15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9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13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7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172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90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74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7269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16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146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0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1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51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92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1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6937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9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29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11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5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7819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832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715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56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0835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8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72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72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8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7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254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91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1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1665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27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58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016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585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4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95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966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3354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5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70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041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0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7912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1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881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33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9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6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6065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3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6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4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445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9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933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891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3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73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7516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23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42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9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4480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7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361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52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02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61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1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8506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8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2478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4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23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71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2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0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6631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5269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74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3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80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2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255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67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1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2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7053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7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02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17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0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278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8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64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0388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9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5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845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0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833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27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4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5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3113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2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374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56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9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6412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8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24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02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3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489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3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759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2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0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24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969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252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35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75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7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5409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9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25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1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7483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1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188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603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8574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9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593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80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8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755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30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363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63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2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47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5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88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712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0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54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0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92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533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0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3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65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7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892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755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737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4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81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11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4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8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125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7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0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25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2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149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711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299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08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4699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49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193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3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4584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7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86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47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56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089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20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794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46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0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436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99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82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8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7545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7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77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98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5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4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1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1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787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3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0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2407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9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41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888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7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1528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9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77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4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5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925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794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32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8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7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5168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3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402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5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20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954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6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7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243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7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8256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8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3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01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3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7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3973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7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9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3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1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9280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2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421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615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94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6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145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1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3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73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2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103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5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505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61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9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5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5053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1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70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3500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1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0477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5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737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23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3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54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389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3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98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293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5974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5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800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48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262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2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92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69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3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42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0792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7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867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187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0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833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7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52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171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7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1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8183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2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597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027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1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956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3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37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5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55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892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46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139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84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481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9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98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759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2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8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5762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0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6318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47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3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0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8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74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4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4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2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4004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7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73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427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0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5186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43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014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9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10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03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76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475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38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55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8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4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207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5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87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029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0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055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0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98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03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157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22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35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27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5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9310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5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37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05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7876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3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69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51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79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5011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3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60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71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2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870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4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56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070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0353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0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5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34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1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537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2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96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5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14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8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7160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849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0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9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3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7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400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49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5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4200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83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49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933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6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0684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2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28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0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5994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959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13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891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49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9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2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1721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7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069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44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8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3702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10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7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400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7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8571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3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623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39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8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623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1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652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0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1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640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6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21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828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2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9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225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4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041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43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92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5155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0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93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5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0708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9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28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89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4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8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237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4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13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766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20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8828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7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061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9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02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095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7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095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96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1385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8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35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43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6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15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6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2650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795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4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018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54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08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5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128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0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962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4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41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638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30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01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2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3780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50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902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0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4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7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4382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7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79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464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1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524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7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507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95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2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70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999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46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8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1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02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1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8774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977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2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3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64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5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558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6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5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8364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57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213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6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600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6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624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553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5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9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592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5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49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34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3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0184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6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9331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082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9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9576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3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05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829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4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3994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5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740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8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0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486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1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78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055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6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4411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6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87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151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54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7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8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8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5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2013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020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1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9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211008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07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01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317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6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1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4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1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6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2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0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3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4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7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9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2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24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9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5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70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6599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10573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9813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8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7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9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2759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44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58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774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2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7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7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3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4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3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0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3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06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2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8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8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7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2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5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7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3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3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4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6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4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4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6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7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0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7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0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6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7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3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0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3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7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1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8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1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1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4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5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6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8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0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5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2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4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9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8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4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4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5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1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6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2557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4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4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386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7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85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0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9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5264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8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070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17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2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62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4259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88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4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516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6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9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12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163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0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46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51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8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9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35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4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60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0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1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089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09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1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48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21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7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75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80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5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8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749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9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817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8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1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796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8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302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3375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1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079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6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72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68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1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0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8978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225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496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9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529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673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133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9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4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613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207893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8847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2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4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4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281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89446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4633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1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3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6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9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8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9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1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4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2127">
                  <w:marLeft w:val="0"/>
                  <w:marRight w:val="0"/>
                  <w:marTop w:val="0"/>
                  <w:marBottom w:val="0"/>
                  <w:divBdr>
                    <w:top w:val="single" w:sz="6" w:space="0" w:color="EDEEEE"/>
                    <w:left w:val="single" w:sz="6" w:space="0" w:color="EDEEEE"/>
                    <w:bottom w:val="single" w:sz="6" w:space="0" w:color="EDEEEE"/>
                    <w:right w:val="single" w:sz="6" w:space="0" w:color="EDEEEE"/>
                  </w:divBdr>
                </w:div>
              </w:divsChild>
            </w:div>
            <w:div w:id="18755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0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7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5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3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8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6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8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7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1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4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1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6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1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453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84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6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0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1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4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64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7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9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0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7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8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1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4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5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6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5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6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1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8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9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2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2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5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1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8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6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4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0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4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8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5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1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7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1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1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2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7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5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90596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05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3467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4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3427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7325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9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1850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4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06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0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3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04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789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5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074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902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7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124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4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42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976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26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1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5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5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1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7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73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9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0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7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5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2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9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3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8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9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0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9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56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3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6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8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8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5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121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844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9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80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12107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497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570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197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0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28498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268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51395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1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2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4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7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0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9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3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4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06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6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3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8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3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3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2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4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9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2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5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0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540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265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4428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6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8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6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4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7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200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6010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0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5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1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9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6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8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9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3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3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37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3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8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9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1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8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9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5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5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8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0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2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767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3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485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2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214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67045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85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10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038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3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3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5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0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2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8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2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7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3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5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8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5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8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3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2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1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4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5310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8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38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239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64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7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1204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539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5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0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16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25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49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8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7291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0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29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50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8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4944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3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929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08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8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280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482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551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8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6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1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5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9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7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1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7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1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1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8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9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3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8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3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6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6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4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4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6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7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8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5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0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4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285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797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2653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4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9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5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0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0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491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8384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074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124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3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424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911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3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0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2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3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4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1491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1770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9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2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997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2135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666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2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8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1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7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0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3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4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9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9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1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2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9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8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0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83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1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3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8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8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5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1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2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4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5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0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7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7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3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4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9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9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3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53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5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3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6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2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6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7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8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1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1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1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2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1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0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4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2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9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0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4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2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6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65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2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6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6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7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0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392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078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85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2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70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1378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24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531089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7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228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4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8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0553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385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3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7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3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2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9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9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5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4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3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1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1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3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3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0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7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5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4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4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3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0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2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0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1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7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8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9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3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2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5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4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5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5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6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7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7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5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8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0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2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4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3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0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5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64525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1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556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4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36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4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23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5641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6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071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147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4035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693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6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7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825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262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69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80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1716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1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55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47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5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0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9536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6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53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9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9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2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7321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6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908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56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2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2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51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4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729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80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4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6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873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9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6498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470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2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3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131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0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108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7386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0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14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069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437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405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4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798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8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45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15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84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2361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97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24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792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82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9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9344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5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17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073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1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8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604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5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689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792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7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8260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24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20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919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8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70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468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5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121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2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260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390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6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64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494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31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4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9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5851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3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9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813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7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0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0330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7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345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37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7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2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047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3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65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2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1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1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6882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4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706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86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98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50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5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39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862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2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81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56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225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18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1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0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6859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8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326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35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9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6320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0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09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799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73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893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10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356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87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9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0142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0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97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018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17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1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94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439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53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3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0704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0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889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0281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1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2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314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5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65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52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4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6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4166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77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472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85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4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3808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7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02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81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63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230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0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873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49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793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0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87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79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51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3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1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67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56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145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8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7283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95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5528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8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939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995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8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29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2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01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1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043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0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39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980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9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1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706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9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088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071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5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871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0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63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716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4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14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3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703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0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140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1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000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194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2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578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1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29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588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0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56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904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21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89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7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1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452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9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71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69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3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36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3172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6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725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94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8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1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673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29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398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3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0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8337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6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751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83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8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88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9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28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43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8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955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37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76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4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0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496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1309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29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1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7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473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5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52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161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8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8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69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30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996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1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9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725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4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0587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4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5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1372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7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719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817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1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7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2539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5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21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16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1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04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14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573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03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6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9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1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5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7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5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1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9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0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537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911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655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4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6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3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8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5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5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992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70899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4341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2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1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0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2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8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8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9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1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8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8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5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6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6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7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8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5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8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2296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87654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698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4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7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9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1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0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0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8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5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8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5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3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7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0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9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0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6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0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5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3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7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2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7471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8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6799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4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12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007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2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1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1288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6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725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16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4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96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91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5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336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04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6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4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6765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8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03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399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9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0865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8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43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138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8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827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9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040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9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789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9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90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7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8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1352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3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0054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13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0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2167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026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831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8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37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717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1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865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908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5234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4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515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597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1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199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9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667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679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24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0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8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4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4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8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4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3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9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409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70551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2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6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1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0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4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3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5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3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4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9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7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5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0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8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6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9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2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0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2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8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1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1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5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5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2960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2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49394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1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83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21388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88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97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896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9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6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3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6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4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3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6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2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2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0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7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8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5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2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7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8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9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5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4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6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6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7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4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1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9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4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8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7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0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0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0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2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0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3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36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6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7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0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0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4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1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2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9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0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03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4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3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3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8928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449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26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98940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42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51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53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5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0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8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9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3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591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4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911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90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465543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68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225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05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8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0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3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1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5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3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1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3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7129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07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7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5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5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9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6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18590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0101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9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306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740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0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490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2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414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243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25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9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351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2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8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77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1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06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9682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5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118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87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3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39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8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93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790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1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119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7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04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2091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9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8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2034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2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04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59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83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18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0974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320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15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3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7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072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7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89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41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4754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984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69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2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8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47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7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3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40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9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4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887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3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57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21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3443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1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302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754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0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0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23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3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0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565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1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9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6264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2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86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634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8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8059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4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644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45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07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9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79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3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102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309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35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27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152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527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67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8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909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8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822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427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721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7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409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1536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860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8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795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3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2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623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854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092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4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257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5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32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50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2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9838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1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578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3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1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4715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0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393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312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3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068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0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1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8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4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9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4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9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1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5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6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9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7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2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2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8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7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4903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20536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955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8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28738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8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94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4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287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869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45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7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301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775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863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0661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5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94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92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3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4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313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7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811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822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9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401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1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7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2564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95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2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029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0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85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260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36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401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0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7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69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9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1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162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4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14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8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1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2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70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84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733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5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47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35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5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1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7104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3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489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69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6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7457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6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96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91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0253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9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20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46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73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5432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48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3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1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436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3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75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416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1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3886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8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73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94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8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1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7047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24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722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10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1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3542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79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52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29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9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4379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7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92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843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1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1724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9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722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13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74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1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482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5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444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17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6768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0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588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7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1417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7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10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21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45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2630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3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901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53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0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9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5272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0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67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01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5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56585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03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115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358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9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03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9302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9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11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10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9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84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038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7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040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655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4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1766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18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4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56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9968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010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216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3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25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35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33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7810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2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03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0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679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7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59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5512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89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786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65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10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5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69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0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85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4676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5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537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21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9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2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6318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9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454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8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5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426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1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753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821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6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1244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50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27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7673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78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04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66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84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6394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2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70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91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9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2306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7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3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1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3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3994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4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1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8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3232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4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05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1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69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1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828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4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39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00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8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77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772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5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58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805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2345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6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615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08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7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1088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9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9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415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1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3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7309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2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93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7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582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7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178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06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8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94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559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2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338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7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695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65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7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9352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11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294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7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0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3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3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1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4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5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8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0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9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6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5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0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1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9218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7331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8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86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886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11476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5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7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7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7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3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6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0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7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1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0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5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0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7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3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297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2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8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2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1993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40221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205942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3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6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3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1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6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0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2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6300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09563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3125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3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8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2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2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3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4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1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9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3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7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0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7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5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8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0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0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8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76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3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2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0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3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6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8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7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0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2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9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3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7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2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7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5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7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8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3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0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1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5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0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2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0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4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6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3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6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8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0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4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6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6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8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6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8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1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2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7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5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9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7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4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1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6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8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7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3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4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2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4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5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6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245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44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5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76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18089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416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814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7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7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9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4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1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4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4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0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0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5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5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9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0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3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6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9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3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9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9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7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5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6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1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0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5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9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2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7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635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021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9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05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42318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85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1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972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0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4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6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8712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8060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2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0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2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2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6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1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8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7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1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3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0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1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4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2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7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5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3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9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3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8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8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3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3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6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2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6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7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3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9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9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2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1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2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3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1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7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1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7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8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5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3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9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0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9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6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4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4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5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9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9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3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7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1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5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9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7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7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5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0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6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0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4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1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6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9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3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0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1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5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9975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2799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1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3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7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2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6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2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0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2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6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4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8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6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4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5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1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4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3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8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9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9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5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5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9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2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9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2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6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9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2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3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3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7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8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2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0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7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1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6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4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9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1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7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0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4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3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3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1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0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0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9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8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1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5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8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0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3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9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5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7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4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1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0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8746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9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1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7314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17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9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1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0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9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9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4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6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6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2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8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8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4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3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0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2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1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9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0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3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1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2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4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7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7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6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3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1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7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2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2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9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5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5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2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4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9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9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3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4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5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3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4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4857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5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12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9969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216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54417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single" w:sz="6" w:space="0" w:color="EDEEEE"/>
                                            <w:left w:val="single" w:sz="6" w:space="0" w:color="EDEEEE"/>
                                            <w:bottom w:val="single" w:sz="6" w:space="0" w:color="EDEEEE"/>
                                            <w:right w:val="single" w:sz="6" w:space="0" w:color="EDEEEE"/>
                                          </w:divBdr>
                                          <w:divsChild>
                                            <w:div w:id="45267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514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19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0346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352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760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9575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3459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9150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7467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756290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474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39051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13630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93070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180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783005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00552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52491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85542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52897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630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696864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25370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6217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243447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1363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6980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560691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8655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3107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30761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216630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24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531029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7854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12833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6792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9002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6046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600846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7498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24950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8003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2918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45089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929358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5679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95115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03819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5125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84661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171719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32835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10050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14351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15037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12809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5661456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19638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06321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37094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33926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35854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849911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71199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8738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629843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41349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96370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634679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23337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3902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45688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7711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18415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9932683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8027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16021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45802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6899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7379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970806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92731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44316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8002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7183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4246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722995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3508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38510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76192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9822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84670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618215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2271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32696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9097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62940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08060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2462151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1768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66390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59551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7733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49246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5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6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5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378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373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8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12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56210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84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83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317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2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9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4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4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4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9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6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5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9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9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9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9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8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0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5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0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8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8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4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3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3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7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9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0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8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1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8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5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5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0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0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2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1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7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1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761572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6460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75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9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14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5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5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7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9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8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0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4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2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2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5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3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8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3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7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9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2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4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4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5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9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8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3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9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7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4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8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6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6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8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6165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012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1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2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991866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30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34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64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6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9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8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3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4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9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3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7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9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7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5461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3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6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8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0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0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9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4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0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4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6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4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0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0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6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9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3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8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1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5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3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5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2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2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1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7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9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3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5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78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48677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5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9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1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4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4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3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0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3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5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232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74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00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78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16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29483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single" w:sz="6" w:space="0" w:color="EDEEEE"/>
                                            <w:left w:val="single" w:sz="6" w:space="0" w:color="EDEEEE"/>
                                            <w:bottom w:val="single" w:sz="6" w:space="0" w:color="EDEEEE"/>
                                            <w:right w:val="single" w:sz="6" w:space="0" w:color="EDEEEE"/>
                                          </w:divBdr>
                                          <w:divsChild>
                                            <w:div w:id="1659722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436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182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991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042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4367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274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199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7904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923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79929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6972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28551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0287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04432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4452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798448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27772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19967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95597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2862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3849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530858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0849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55896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0465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64345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5029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4278293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3371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73250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10923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84901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7999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96876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10227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9052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707738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87468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7085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573967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79558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65874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63418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1620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46964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194218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86744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83176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268561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66739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74491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965181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2940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0394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08687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7582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7358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830711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20120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69504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79536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096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4323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703798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04504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429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796683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34158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9949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812337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1172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91257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77105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235949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42691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5937060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6851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98662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89108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8845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37153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969869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0972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6081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90417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0329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6189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1276271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68068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51443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25994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0074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8922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794869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45946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203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74669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6175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15365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2566861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70993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67134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3900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86216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67582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061581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2193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7493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98904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83587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24203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785211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2602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3973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489329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0898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9637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414966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4208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29656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74176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7530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44332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599495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8480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93639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464822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4799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6535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177744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7045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96425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311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2346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8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523437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6569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808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976329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1571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87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64084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39469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61975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2452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3738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91838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5194583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32324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628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534792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1896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3544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860333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4082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558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023196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60306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5280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836959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64394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7118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06623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70819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4734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92755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42060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265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951940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1788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5517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106590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43448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57872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15022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7217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7379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681131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0843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87858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819941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21870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434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728183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845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64404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50908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0053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10621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2172316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8177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84902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1492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962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81779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5418580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2530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6709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923472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68517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55339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879543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5359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8372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05526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0271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5634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5616424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2836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83685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44299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6434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58228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7550153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547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7633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15084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55465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3183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191337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6694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24301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06625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99615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9405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607930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734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46276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424065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58854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0730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021429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94800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5942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63031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77997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22377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34557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37214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49587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885686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72818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8740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3967173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4172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2864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37441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94577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0605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251025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95746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26250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91175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97935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6006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0297477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6735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30499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4893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2490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4620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22755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13873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88859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990306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8653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48260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87252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8635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7242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45774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3303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4763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215797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78508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73067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589989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9766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0680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796765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79192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4546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99227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08107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2189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7313049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36089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6497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42988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39155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39986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314571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10855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0696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31848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2955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26530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75212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658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3412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306622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400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447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216082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8240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14014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030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38219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71092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8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6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0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0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0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4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5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1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9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5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0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8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9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9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9481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63435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5709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5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6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0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2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1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8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5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7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7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0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7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4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5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5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9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0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7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6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3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4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2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3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51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4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98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7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1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3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0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4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8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8" w:color="auto"/>
                    <w:bottom w:val="none" w:sz="0" w:space="0" w:color="auto"/>
                    <w:right w:val="single" w:sz="6" w:space="8" w:color="auto"/>
                  </w:divBdr>
                  <w:divsChild>
                    <w:div w:id="99180744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42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5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605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408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4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8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6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2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9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7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3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5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2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9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5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0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4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9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1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0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4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8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5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2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6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7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3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8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6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0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7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1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2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3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4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3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0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0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1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4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4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6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5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6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8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7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9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2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0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0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6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4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5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5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5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9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7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26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46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3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9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1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2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5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6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6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8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99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1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6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3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4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5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8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4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2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2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1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1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4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4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0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1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6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0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1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0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8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0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2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3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7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086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6268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7632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4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8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6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3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4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7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0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2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1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1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3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6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0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1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2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8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5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6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2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5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4103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1613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2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71236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9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64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4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59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31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3400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8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813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881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26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02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8352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5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312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247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9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3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557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2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41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1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8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4546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2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898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8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284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38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187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756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9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2322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4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064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158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66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7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523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6342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700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68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8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7070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9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9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12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6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95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966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5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040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3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2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6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3127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27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447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67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2458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7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174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8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7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6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696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2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884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849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0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6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3020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5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276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8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357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5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2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208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6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7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5708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7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431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55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3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4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4128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05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76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2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1341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0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84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75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51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9930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63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671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49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5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69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9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32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830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1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854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2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10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128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9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1677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7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92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09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2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0836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1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694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1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7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365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9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74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892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5950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6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489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2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9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2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8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2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41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43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632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5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079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4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226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944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1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45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53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1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70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18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9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8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4083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196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81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9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7471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26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04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1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4442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81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611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1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86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2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82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027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7746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3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28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53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9302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7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03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94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4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2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893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087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142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2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3555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819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1330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3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4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623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62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8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6113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18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823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6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3674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27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32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323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9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3681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4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149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378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75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89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9506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9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26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51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9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0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7557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2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646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90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1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5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8677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3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31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018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0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1517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9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92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90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6861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4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765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803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1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5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613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9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3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905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4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1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3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8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0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0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4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2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7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3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9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2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6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1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0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7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3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5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3735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7695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3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8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6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7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64203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4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316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9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435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143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06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200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65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294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3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3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16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6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255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9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5673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7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43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1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7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5679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3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95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61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33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9553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86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56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3093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48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300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16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73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6305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3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464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2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6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387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0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530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10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63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8609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486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4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5798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8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16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4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25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36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7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54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32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8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13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275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4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608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9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9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346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97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8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7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4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75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0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644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8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337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5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2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795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3235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7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02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79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0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4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0407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4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1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992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75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46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5638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1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652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990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8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086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897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716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8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2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1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4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716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83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9939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5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910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521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3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1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836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3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120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900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0269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753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406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8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1900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2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82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57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2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9896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7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59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392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5115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1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65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61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3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1202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1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15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9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3115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0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14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20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5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0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9871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2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3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592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85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1939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7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88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7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7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4339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5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42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44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3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8191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3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64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120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1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74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7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011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7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3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187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593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53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4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0598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1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19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889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73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8981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2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09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4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2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5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698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0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329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2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38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9196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7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29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12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1590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8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19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84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53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4612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3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732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85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6126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80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078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03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0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3491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3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73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8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4723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9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7215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186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9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5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998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44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1285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0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957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65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714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3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25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70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3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03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817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73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9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2366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44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78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7601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6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3963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19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5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562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6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0574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5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15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377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5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6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621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9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03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03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1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073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0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36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033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5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0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7974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9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181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823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56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5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289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41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5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2564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11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062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4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5408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4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611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24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42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3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6163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0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263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07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5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0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152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106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0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32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294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5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009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597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65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6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55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0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391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61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9125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97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99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762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2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7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8919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0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313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73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26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59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9041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40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647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5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8783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7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489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751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11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8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43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75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992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1831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8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898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465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12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866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2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338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59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3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638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85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2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0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7364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8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160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452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6005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3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02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421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35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9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2582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20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15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56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2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8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7804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6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766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93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499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6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820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2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4573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3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267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085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59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5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048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2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61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9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1993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75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46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3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802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6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15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69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0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2417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9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63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711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0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3540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1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838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5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6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0937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2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05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643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6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7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344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6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59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859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2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429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0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03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610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4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1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965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2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015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7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0123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5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61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990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4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69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79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53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5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0048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3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9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66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5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158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414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561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8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229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7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93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3339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9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7471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7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0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7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0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00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11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46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6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0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9424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3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58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35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4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9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8515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85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96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981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97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072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5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3993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0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46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3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1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0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27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3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669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7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76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4004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28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4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79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6344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7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767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1440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1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56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2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52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46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0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8812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60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17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07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687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5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69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0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2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5885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5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9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08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0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81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6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470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284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3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69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841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231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5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0847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7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204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2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90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913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2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921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116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096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75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291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88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3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815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2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247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908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2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50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88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7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59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5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7833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0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39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48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0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1473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5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35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156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3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5633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0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275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213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02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9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17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5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3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174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6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6990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60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35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1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030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3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0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8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0542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58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82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041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02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2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4025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02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32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73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1350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6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768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0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9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94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4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771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48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8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81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5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54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29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12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8095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6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248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140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9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819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2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366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567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8005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1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4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084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4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82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3977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875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498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97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1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667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27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40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25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9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924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53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60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157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9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6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7000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73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790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6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925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2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9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6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1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1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726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0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61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88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5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014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0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48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52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4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3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39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5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253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713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96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5036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1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3447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9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93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6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0420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66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02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4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1450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0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804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515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5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7727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63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71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1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8811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00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365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53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8911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7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04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18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29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6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5960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9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948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09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56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8967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5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95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47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8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3401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6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656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569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03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6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75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54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152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20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140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16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411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828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6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7888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78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194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7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8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9673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7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4208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6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67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0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791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1461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5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188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7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42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60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8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7139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84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471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505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7801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9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00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527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9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5808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8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73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3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45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05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1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66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37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5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042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4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252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505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8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897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292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48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86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024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4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960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27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16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8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00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597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34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74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0685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4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21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4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70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4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4522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6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21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8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9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547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0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445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4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7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8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600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1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367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29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3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3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594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8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97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013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8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02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5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59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281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897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2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965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19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6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2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106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69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138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0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63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49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7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8368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5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7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20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0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8587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553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69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6796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4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8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22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25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9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5589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3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90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8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459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9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35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582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4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0637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91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654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434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0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956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50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4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7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6762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3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00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01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59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01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7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8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960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0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773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2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77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229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5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16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26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6594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5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882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697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7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5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35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8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2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39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485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0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760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5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1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789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1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86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08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6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4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396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2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44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57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6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1895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495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686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8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7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8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1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5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8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1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0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4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8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1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0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7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9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6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8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7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3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5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1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13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4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2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4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7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7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4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4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4363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869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3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4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26414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55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036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95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3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5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8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6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9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9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2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7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111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720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20330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9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2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1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9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8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8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2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4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6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4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1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6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7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9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4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5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1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7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1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6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6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7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4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1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3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5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9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0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6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1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4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01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5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5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8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7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1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7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8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8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5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8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9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6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9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3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4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6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8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1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4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3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1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9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6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6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3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8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5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9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6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7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8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1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8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0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7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6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7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6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5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1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9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7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9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7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8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6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0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3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4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1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1651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7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2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6837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93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493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45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7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68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945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5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5708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3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4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856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4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1451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3444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8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1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1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108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9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77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907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2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8741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2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025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20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4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4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106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8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1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9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9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8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2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8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0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4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3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4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5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5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2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6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9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2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0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2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4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4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0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9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0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4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7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188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1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030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3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3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3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5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8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1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6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0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4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6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4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5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6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8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3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6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2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6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9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2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57409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11296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3022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07739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8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55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6988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footer" Target="footer2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1.%20Quick%20Find\4.%20Corporate%20Templates%20and%20Logos\13.1%20Easy%20R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A18464B-98A5-4C80-8E72-EC54113EBF6D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EF945DA2692E4093570678D680DE86" ma:contentTypeVersion="2" ma:contentTypeDescription="Create a new document." ma:contentTypeScope="" ma:versionID="cf34e17f192b779481ed4c0d6fd1d370">
  <xsd:schema xmlns:xsd="http://www.w3.org/2001/XMLSchema" xmlns:xs="http://www.w3.org/2001/XMLSchema" xmlns:p="http://schemas.microsoft.com/office/2006/metadata/properties" xmlns:ns3="17e591a8-50ab-4a97-91d7-38a7f8b83b33" targetNamespace="http://schemas.microsoft.com/office/2006/metadata/properties" ma:root="true" ma:fieldsID="c83f1abc77a7869b8242b821ee04448f" ns3:_="">
    <xsd:import namespace="17e591a8-50ab-4a97-91d7-38a7f8b83b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591a8-50ab-4a97-91d7-38a7f8b83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6F354-6BCB-4A4F-977A-6758189865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6FC789-7C31-4865-9ADC-410C65EF33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63B2688-0900-4C15-AF49-BA0A797EA0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873AAB-78FD-4D36-B5B4-ADB910590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e591a8-50ab-4a97-91d7-38a7f8b83b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13.1 Easy Read</Template>
  <TotalTime>255</TotalTime>
  <Pages>8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Easy Read: What SHRC wants to see change about restrictive practices</vt:lpstr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 Read: What SHRC wants to see change about restrictive practices</dc:title>
  <dc:subject/>
  <dc:creator>Scottish Human Rights Commission</dc:creator>
  <cp:keywords/>
  <dc:description/>
  <cp:lastModifiedBy>Megan Strickland</cp:lastModifiedBy>
  <cp:revision>8</cp:revision>
  <cp:lastPrinted>2024-12-31T10:05:00Z</cp:lastPrinted>
  <dcterms:created xsi:type="dcterms:W3CDTF">2026-09-23T14:15:00Z</dcterms:created>
  <dcterms:modified xsi:type="dcterms:W3CDTF">2026-09-25T16:44:00Z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0x0101008DEF945DA2692E4093570678D680DE86</vt:lpwstr>
  </property>
</Properties>
</file>