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8AD807" w14:textId="0B9478D3" w:rsidR="00E662FE" w:rsidRDefault="009D1566" w:rsidP="00783954">
      <w:pPr>
        <w:pStyle w:val="Heading1"/>
      </w:pPr>
      <w:r>
        <w:t>Access to Justice: Prison Complaints</w:t>
      </w:r>
    </w:p>
    <w:p w14:paraId="561423AF" w14:textId="2869DED3" w:rsidR="008A659A" w:rsidRDefault="00E422B2" w:rsidP="008A659A">
      <w:pPr>
        <w:rPr>
          <w:noProof/>
        </w:rPr>
      </w:pPr>
      <w:r w:rsidRPr="008A659A">
        <w:rPr>
          <w:noProof/>
        </w:rPr>
        <w:drawing>
          <wp:anchor distT="0" distB="0" distL="114300" distR="114300" simplePos="0" relativeHeight="251563520" behindDoc="0" locked="0" layoutInCell="1" allowOverlap="1" wp14:anchorId="6A130252" wp14:editId="634DCE18">
            <wp:simplePos x="0" y="0"/>
            <wp:positionH relativeFrom="column">
              <wp:posOffset>2125297</wp:posOffset>
            </wp:positionH>
            <wp:positionV relativeFrom="paragraph">
              <wp:posOffset>629633</wp:posOffset>
            </wp:positionV>
            <wp:extent cx="1716369" cy="1716369"/>
            <wp:effectExtent l="0" t="0" r="0" b="0"/>
            <wp:wrapNone/>
            <wp:docPr id="1273983162" name="Picture 1" descr="Complaints policy book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83162" name="Picture 1" descr="Complaints policy bookle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16369" cy="1716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659A" w:rsidRPr="008A659A">
        <w:rPr>
          <w:noProof/>
        </w:rPr>
        <w:drawing>
          <wp:inline distT="0" distB="0" distL="0" distR="0" wp14:anchorId="7A65E3F2" wp14:editId="1D65832C">
            <wp:extent cx="1992701" cy="1992701"/>
            <wp:effectExtent l="0" t="0" r="7620" b="0"/>
            <wp:docPr id="198288688" name="Picture 1" descr="A man in jail holding the bars in his ce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88688" name="Picture 1" descr="A man in jail holding the bars in his cell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99890" cy="19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659A" w:rsidRPr="008A659A">
        <w:rPr>
          <w:noProof/>
        </w:rPr>
        <w:t xml:space="preserve"> </w:t>
      </w:r>
    </w:p>
    <w:p w14:paraId="7911B5DE" w14:textId="77777777" w:rsidR="009B6810" w:rsidRPr="003059FF" w:rsidRDefault="0011287D" w:rsidP="003059FF">
      <w:pPr>
        <w:pStyle w:val="Heading1"/>
      </w:pPr>
      <w:r w:rsidRPr="003059FF">
        <w:t>Easy Read</w:t>
      </w:r>
    </w:p>
    <w:tbl>
      <w:tblPr>
        <w:tblStyle w:val="TableGrid"/>
        <w:tblpPr w:leftFromText="181" w:rightFromText="181" w:vertAnchor="page" w:horzAnchor="margin" w:tblpY="1296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781"/>
      </w:tblGrid>
      <w:tr w:rsidR="00226B1F" w14:paraId="499AF93F" w14:textId="77777777" w:rsidTr="009B148C">
        <w:trPr>
          <w:trHeight w:val="1613"/>
        </w:trPr>
        <w:tc>
          <w:tcPr>
            <w:tcW w:w="4847" w:type="dxa"/>
          </w:tcPr>
          <w:p w14:paraId="39803A80" w14:textId="77777777" w:rsidR="00226B1F" w:rsidRPr="00F22D51" w:rsidRDefault="00226B1F" w:rsidP="00226B1F">
            <w:r w:rsidRPr="00A43A2C">
              <w:t>Report by the Scottish Human Rights Commission</w:t>
            </w:r>
            <w:r w:rsidRPr="00F22D51">
              <w:t xml:space="preserve"> (SHRC) </w:t>
            </w:r>
          </w:p>
        </w:tc>
        <w:tc>
          <w:tcPr>
            <w:tcW w:w="4781" w:type="dxa"/>
          </w:tcPr>
          <w:p w14:paraId="075100DE" w14:textId="77777777" w:rsidR="00226B1F" w:rsidRPr="00F22D51" w:rsidRDefault="00226B1F" w:rsidP="00226B1F">
            <w:pPr>
              <w:pStyle w:val="Footer"/>
            </w:pPr>
            <w:r w:rsidRPr="003059FF">
              <w:rPr>
                <w:noProof/>
              </w:rPr>
              <w:drawing>
                <wp:anchor distT="0" distB="0" distL="114300" distR="114300" simplePos="0" relativeHeight="251762176" behindDoc="0" locked="0" layoutInCell="1" allowOverlap="1" wp14:anchorId="5958D35B" wp14:editId="3FB1325C">
                  <wp:simplePos x="0" y="0"/>
                  <wp:positionH relativeFrom="column">
                    <wp:posOffset>326829</wp:posOffset>
                  </wp:positionH>
                  <wp:positionV relativeFrom="paragraph">
                    <wp:posOffset>51728</wp:posOffset>
                  </wp:positionV>
                  <wp:extent cx="2074545" cy="1168400"/>
                  <wp:effectExtent l="0" t="0" r="1905" b="0"/>
                  <wp:wrapSquare wrapText="bothSides"/>
                  <wp:docPr id="573269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6" b="24828"/>
                          <a:stretch/>
                        </pic:blipFill>
                        <pic:spPr bwMode="auto">
                          <a:xfrm>
                            <a:off x="0" y="0"/>
                            <a:ext cx="2074545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77B040E" w14:textId="77777777" w:rsidR="00351A5E" w:rsidRDefault="00BE10A8" w:rsidP="00351A5E">
      <w:pPr>
        <w:pStyle w:val="Footer"/>
      </w:pPr>
      <w:r w:rsidRPr="003059FF">
        <w:rPr>
          <w:noProof/>
        </w:rPr>
        <w:drawing>
          <wp:inline distT="0" distB="0" distL="0" distR="0" wp14:anchorId="4F0ED126" wp14:editId="067A8190">
            <wp:extent cx="1197032" cy="1197032"/>
            <wp:effectExtent l="0" t="0" r="3175" b="3175"/>
            <wp:docPr id="1539680980" name="Picture 3" descr="Easy Read logo of woman smiling and reading an Easy Read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680980" name="Picture 3" descr="Easy Read logo of woman smiling and reading an Easy Read&#10;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10" cy="12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7A16">
        <w:t xml:space="preserve">   </w:t>
      </w:r>
      <w:r w:rsidRPr="003059FF">
        <w:rPr>
          <w:noProof/>
        </w:rPr>
        <w:drawing>
          <wp:inline distT="0" distB="0" distL="0" distR="0" wp14:anchorId="24C9343A" wp14:editId="55E5506A">
            <wp:extent cx="1914166" cy="796973"/>
            <wp:effectExtent l="0" t="0" r="0" b="0"/>
            <wp:docPr id="1109520942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 rotWithShape="1">
                    <a:blip r:embed="rId15"/>
                    <a:srcRect l="-1" t="30279" r="-17" b="28078"/>
                    <a:stretch/>
                  </pic:blipFill>
                  <pic:spPr bwMode="auto">
                    <a:xfrm>
                      <a:off x="0" y="0"/>
                      <a:ext cx="1920931" cy="79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32072" w14:textId="0F824457" w:rsidR="001C71BB" w:rsidRDefault="0092568C" w:rsidP="009B7D9A">
      <w:pPr>
        <w:pStyle w:val="Heading2"/>
      </w:pPr>
      <w:r>
        <w:lastRenderedPageBreak/>
        <w:t>Contents page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Table of contents"/>
      </w:tblPr>
      <w:tblGrid>
        <w:gridCol w:w="6091"/>
        <w:gridCol w:w="3537"/>
      </w:tblGrid>
      <w:tr w:rsidR="005D7C6B" w14:paraId="408F8CCE" w14:textId="77777777" w:rsidTr="00FC58E5">
        <w:trPr>
          <w:cantSplit/>
        </w:trPr>
        <w:tc>
          <w:tcPr>
            <w:tcW w:w="6091" w:type="dxa"/>
          </w:tcPr>
          <w:p w14:paraId="6F3862AA" w14:textId="77777777" w:rsidR="005D7C6B" w:rsidRPr="00F22D51" w:rsidRDefault="005D7C6B" w:rsidP="00F22D51">
            <w:r>
              <w:t>Who we are</w:t>
            </w:r>
          </w:p>
        </w:tc>
        <w:tc>
          <w:tcPr>
            <w:tcW w:w="3537" w:type="dxa"/>
          </w:tcPr>
          <w:p w14:paraId="612E195A" w14:textId="4898D8E6" w:rsidR="005D7C6B" w:rsidRPr="00F22D51" w:rsidRDefault="005D7C6B" w:rsidP="00F22D51">
            <w:r>
              <w:t xml:space="preserve">Page </w:t>
            </w:r>
            <w:r w:rsidR="00B03C97">
              <w:t>3</w:t>
            </w:r>
          </w:p>
        </w:tc>
      </w:tr>
      <w:tr w:rsidR="005D7C6B" w14:paraId="6B43774D" w14:textId="77777777" w:rsidTr="00FC58E5">
        <w:trPr>
          <w:cantSplit/>
        </w:trPr>
        <w:tc>
          <w:tcPr>
            <w:tcW w:w="6091" w:type="dxa"/>
          </w:tcPr>
          <w:p w14:paraId="5E197F05" w14:textId="51E2CBEF" w:rsidR="005D7C6B" w:rsidRPr="00F22D51" w:rsidRDefault="00A129EB" w:rsidP="00F22D51">
            <w:r>
              <w:t>What our project is about</w:t>
            </w:r>
          </w:p>
        </w:tc>
        <w:tc>
          <w:tcPr>
            <w:tcW w:w="3537" w:type="dxa"/>
          </w:tcPr>
          <w:p w14:paraId="132AC7E6" w14:textId="2AC5D216" w:rsidR="005D7C6B" w:rsidRPr="00F22D51" w:rsidRDefault="005D7C6B" w:rsidP="00F22D51">
            <w:r w:rsidRPr="00CC4A0E">
              <w:t xml:space="preserve">Page </w:t>
            </w:r>
            <w:r w:rsidR="00B03C97">
              <w:t>4</w:t>
            </w:r>
          </w:p>
        </w:tc>
      </w:tr>
      <w:tr w:rsidR="005D7C6B" w14:paraId="0360FD14" w14:textId="77777777" w:rsidTr="00FC58E5">
        <w:trPr>
          <w:cantSplit/>
        </w:trPr>
        <w:tc>
          <w:tcPr>
            <w:tcW w:w="6091" w:type="dxa"/>
          </w:tcPr>
          <w:p w14:paraId="1644C062" w14:textId="4D3F7374" w:rsidR="005D7C6B" w:rsidRPr="00F22D51" w:rsidRDefault="00957574" w:rsidP="00F22D51">
            <w:r>
              <w:t>Our Research</w:t>
            </w:r>
          </w:p>
        </w:tc>
        <w:tc>
          <w:tcPr>
            <w:tcW w:w="3537" w:type="dxa"/>
          </w:tcPr>
          <w:p w14:paraId="6695295F" w14:textId="12E4C4E5" w:rsidR="005D7C6B" w:rsidRPr="00F22D51" w:rsidRDefault="005D7C6B" w:rsidP="00F22D51">
            <w:r w:rsidRPr="00CC4A0E">
              <w:t xml:space="preserve">Page </w:t>
            </w:r>
            <w:r w:rsidR="00B03C97">
              <w:t>6</w:t>
            </w:r>
          </w:p>
        </w:tc>
      </w:tr>
      <w:tr w:rsidR="005D7C6B" w14:paraId="5A79A905" w14:textId="77777777" w:rsidTr="00FC58E5">
        <w:trPr>
          <w:cantSplit/>
        </w:trPr>
        <w:tc>
          <w:tcPr>
            <w:tcW w:w="6091" w:type="dxa"/>
          </w:tcPr>
          <w:p w14:paraId="3AD99A65" w14:textId="20808497" w:rsidR="005D7C6B" w:rsidRPr="00F22D51" w:rsidRDefault="00A129EB" w:rsidP="00F22D51">
            <w:r>
              <w:t>What our research found</w:t>
            </w:r>
          </w:p>
        </w:tc>
        <w:tc>
          <w:tcPr>
            <w:tcW w:w="3537" w:type="dxa"/>
          </w:tcPr>
          <w:p w14:paraId="4904DC06" w14:textId="2412397E" w:rsidR="005D7C6B" w:rsidRPr="00F22D51" w:rsidRDefault="005D7C6B" w:rsidP="00F22D51">
            <w:r w:rsidRPr="00CC4A0E">
              <w:t>Pa</w:t>
            </w:r>
            <w:r w:rsidRPr="00F22D51">
              <w:t xml:space="preserve">ge </w:t>
            </w:r>
            <w:r w:rsidR="00B03C97">
              <w:t>8</w:t>
            </w:r>
          </w:p>
        </w:tc>
      </w:tr>
      <w:tr w:rsidR="00957574" w14:paraId="7083EEE0" w14:textId="77777777" w:rsidTr="00FC58E5">
        <w:trPr>
          <w:cantSplit/>
        </w:trPr>
        <w:tc>
          <w:tcPr>
            <w:tcW w:w="6091" w:type="dxa"/>
          </w:tcPr>
          <w:p w14:paraId="25F44385" w14:textId="14D39F9D" w:rsidR="00957574" w:rsidRDefault="00A129EB" w:rsidP="00F22D51">
            <w:r>
              <w:t>What we want to happen next</w:t>
            </w:r>
          </w:p>
        </w:tc>
        <w:tc>
          <w:tcPr>
            <w:tcW w:w="3537" w:type="dxa"/>
          </w:tcPr>
          <w:p w14:paraId="26CF0F1F" w14:textId="60B975AA" w:rsidR="00957574" w:rsidRPr="00CC4A0E" w:rsidRDefault="00B03C97" w:rsidP="00F22D51">
            <w:r>
              <w:t>Page 9</w:t>
            </w:r>
          </w:p>
        </w:tc>
      </w:tr>
    </w:tbl>
    <w:p w14:paraId="50AD5FC3" w14:textId="77777777" w:rsidR="00B03C97" w:rsidRDefault="00B03C97" w:rsidP="00B03C97"/>
    <w:p w14:paraId="70DF600F" w14:textId="77777777" w:rsidR="00B03C97" w:rsidRDefault="00B03C97">
      <w:pPr>
        <w:spacing w:before="0" w:after="160" w:line="259" w:lineRule="auto"/>
        <w:rPr>
          <w:b/>
          <w:bCs/>
          <w:sz w:val="36"/>
          <w:szCs w:val="36"/>
        </w:rPr>
      </w:pPr>
      <w:r>
        <w:br w:type="page"/>
      </w:r>
    </w:p>
    <w:p w14:paraId="2923F797" w14:textId="263F990D" w:rsidR="009B7D9A" w:rsidRDefault="009B7D9A" w:rsidP="009B7D9A">
      <w:pPr>
        <w:pStyle w:val="Heading2"/>
      </w:pPr>
      <w:r>
        <w:t>Who we are</w:t>
      </w:r>
    </w:p>
    <w:tbl>
      <w:tblPr>
        <w:tblStyle w:val="TableGrid"/>
        <w:tblpPr w:leftFromText="181" w:rightFromText="181" w:vertAnchor="text" w:horzAnchor="margin" w:tblpY="32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672"/>
      </w:tblGrid>
      <w:tr w:rsidR="009B7D9A" w:rsidRPr="00287A16" w14:paraId="7CD3DE8D" w14:textId="77777777" w:rsidTr="00B03C97">
        <w:trPr>
          <w:trHeight w:val="3676"/>
        </w:trPr>
        <w:tc>
          <w:tcPr>
            <w:tcW w:w="5104" w:type="dxa"/>
          </w:tcPr>
          <w:p w14:paraId="63DE1B05" w14:textId="77777777" w:rsidR="009B7D9A" w:rsidRPr="00F22D51" w:rsidRDefault="009B7D9A" w:rsidP="00F22D51">
            <w:r w:rsidRPr="003059FF">
              <w:rPr>
                <w:noProof/>
              </w:rPr>
              <w:drawing>
                <wp:inline distT="0" distB="0" distL="0" distR="0" wp14:anchorId="5A05EBA0" wp14:editId="302D32BE">
                  <wp:extent cx="2297430" cy="1336431"/>
                  <wp:effectExtent l="0" t="0" r="7620" b="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3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2297430" cy="1336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5ABF6D60" w14:textId="77777777" w:rsidR="009B7D9A" w:rsidRPr="00F22D51" w:rsidRDefault="009B7D9A" w:rsidP="00F22D51">
            <w:r>
              <w:t>We are the Scottish Human Rights Commission. We are called SHRC for short.</w:t>
            </w:r>
          </w:p>
        </w:tc>
      </w:tr>
      <w:tr w:rsidR="009B7D9A" w:rsidRPr="00287A16" w14:paraId="0449581B" w14:textId="77777777" w:rsidTr="00B03C97">
        <w:trPr>
          <w:trHeight w:val="4668"/>
        </w:trPr>
        <w:tc>
          <w:tcPr>
            <w:tcW w:w="5104" w:type="dxa"/>
          </w:tcPr>
          <w:p w14:paraId="670DCFE4" w14:textId="77777777" w:rsidR="009B7D9A" w:rsidRPr="00F22D51" w:rsidRDefault="009B7D9A" w:rsidP="00F22D51">
            <w:r w:rsidRPr="003059FF">
              <w:t xml:space="preserve"> </w:t>
            </w:r>
            <w:r w:rsidRPr="00F22D51">
              <w:rPr>
                <w:noProof/>
              </w:rPr>
              <w:drawing>
                <wp:inline distT="0" distB="0" distL="0" distR="0" wp14:anchorId="51005FCA" wp14:editId="1667AE23">
                  <wp:extent cx="2110740" cy="2110740"/>
                  <wp:effectExtent l="0" t="0" r="3810" b="3810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17ED43A9" w14:textId="77777777" w:rsidR="009B7D9A" w:rsidRPr="00F22D51" w:rsidRDefault="009B7D9A" w:rsidP="00F22D51">
            <w:r>
              <w:t>Our job is to protect people’s human rights in Scotland.</w:t>
            </w:r>
          </w:p>
        </w:tc>
      </w:tr>
      <w:tr w:rsidR="009B7D9A" w:rsidRPr="00287A16" w14:paraId="11CB2959" w14:textId="77777777" w:rsidTr="00B03C97">
        <w:trPr>
          <w:trHeight w:val="4101"/>
        </w:trPr>
        <w:tc>
          <w:tcPr>
            <w:tcW w:w="5104" w:type="dxa"/>
          </w:tcPr>
          <w:p w14:paraId="0CC5AFA5" w14:textId="77777777" w:rsidR="009B7D9A" w:rsidRPr="00F22D51" w:rsidRDefault="009B7D9A" w:rsidP="00F22D51">
            <w:r w:rsidRPr="003059FF">
              <w:rPr>
                <w:noProof/>
              </w:rPr>
              <w:lastRenderedPageBreak/>
              <w:drawing>
                <wp:inline distT="0" distB="0" distL="0" distR="0" wp14:anchorId="229041D1" wp14:editId="1339C53F">
                  <wp:extent cx="1905000" cy="1905000"/>
                  <wp:effectExtent l="0" t="0" r="0" b="0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16F00A63" w14:textId="77777777" w:rsidR="009B7D9A" w:rsidRPr="00F22D51" w:rsidRDefault="009B7D9A" w:rsidP="00F22D51">
            <w:r w:rsidRPr="00D04F10">
              <w:t xml:space="preserve">Human rights are rights that every person has. For </w:t>
            </w:r>
            <w:r w:rsidRPr="00F22D51">
              <w:t>example, the right to be alive and the right to go to school.</w:t>
            </w:r>
          </w:p>
        </w:tc>
      </w:tr>
    </w:tbl>
    <w:p w14:paraId="39FDE358" w14:textId="60672FA9" w:rsidR="008B28DC" w:rsidRPr="00261331" w:rsidRDefault="00226B1F" w:rsidP="00351A5E">
      <w:pPr>
        <w:pStyle w:val="Heading2"/>
      </w:pPr>
      <w:r>
        <w:t>What our project is about</w:t>
      </w:r>
      <w:r w:rsidR="008B28DC" w:rsidRPr="00287A16">
        <w:t xml:space="preserve"> </w:t>
      </w:r>
      <w:r w:rsidR="00351A5E">
        <w:tab/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B28DC" w:rsidRPr="00287A16" w14:paraId="6AB5AE9E" w14:textId="77777777" w:rsidTr="00B03C97">
        <w:trPr>
          <w:trHeight w:val="3309"/>
        </w:trPr>
        <w:tc>
          <w:tcPr>
            <w:tcW w:w="4673" w:type="dxa"/>
          </w:tcPr>
          <w:p w14:paraId="5C0780A8" w14:textId="45732752" w:rsidR="008B28DC" w:rsidRPr="00B77044" w:rsidRDefault="000B4BD3" w:rsidP="00F22D51">
            <w:r w:rsidRPr="00565A43">
              <w:rPr>
                <w:noProof/>
              </w:rPr>
              <w:drawing>
                <wp:anchor distT="0" distB="0" distL="114300" distR="114300" simplePos="0" relativeHeight="251758080" behindDoc="0" locked="0" layoutInCell="1" allowOverlap="1" wp14:anchorId="13915AA3" wp14:editId="66174FD0">
                  <wp:simplePos x="0" y="0"/>
                  <wp:positionH relativeFrom="column">
                    <wp:posOffset>399372</wp:posOffset>
                  </wp:positionH>
                  <wp:positionV relativeFrom="paragraph">
                    <wp:posOffset>-17245</wp:posOffset>
                  </wp:positionV>
                  <wp:extent cx="1982912" cy="1982912"/>
                  <wp:effectExtent l="0" t="0" r="0" b="0"/>
                  <wp:wrapNone/>
                  <wp:docPr id="808189783" name="Picture 1" descr="A booklet called 'Guidance' showing an image of a sign post pointing in lots of different directions. A woman stands in front of it. It looks like she is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189783" name="Picture 1" descr="A booklet called 'Guidance' showing an image of a sign post pointing in lots of different directions. A woman stands in front of it. It looks like she is thinking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912" cy="198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A68DA" w:rsidRPr="00565A43">
              <w:rPr>
                <w:noProof/>
              </w:rPr>
              <w:drawing>
                <wp:anchor distT="0" distB="0" distL="114300" distR="114300" simplePos="0" relativeHeight="251759104" behindDoc="0" locked="0" layoutInCell="1" allowOverlap="1" wp14:anchorId="6815B111" wp14:editId="61F1D3A6">
                  <wp:simplePos x="0" y="0"/>
                  <wp:positionH relativeFrom="column">
                    <wp:posOffset>1631675</wp:posOffset>
                  </wp:positionH>
                  <wp:positionV relativeFrom="paragraph">
                    <wp:posOffset>2368718</wp:posOffset>
                  </wp:positionV>
                  <wp:extent cx="1293962" cy="1293962"/>
                  <wp:effectExtent l="0" t="0" r="0" b="1905"/>
                  <wp:wrapNone/>
                  <wp:docPr id="817535488" name="Picture 1" descr="A woman on the tele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535488" name="Picture 1" descr="A woman on the telephone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962" cy="1293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26DF9722" w14:textId="1DC46960" w:rsidR="006A68DA" w:rsidRPr="00F22D51" w:rsidRDefault="00795F41" w:rsidP="00A129EB">
            <w:r w:rsidRPr="00A87712">
              <w:t xml:space="preserve">We are running a project </w:t>
            </w:r>
            <w:r w:rsidR="00A129EB">
              <w:t>which looks at</w:t>
            </w:r>
            <w:r w:rsidR="00D74EDA" w:rsidRPr="00A87712">
              <w:t xml:space="preserve"> where people go for help </w:t>
            </w:r>
            <w:r w:rsidR="00A87712" w:rsidRPr="00A87712">
              <w:t xml:space="preserve">when they have a </w:t>
            </w:r>
            <w:r w:rsidR="000A670E">
              <w:t>problem with their</w:t>
            </w:r>
            <w:r w:rsidR="00A87712" w:rsidRPr="00A87712">
              <w:t xml:space="preserve"> human rights</w:t>
            </w:r>
            <w:r w:rsidR="00CE089C">
              <w:rPr>
                <w:noProof/>
              </w:rPr>
              <w:t>.</w:t>
            </w:r>
          </w:p>
        </w:tc>
      </w:tr>
      <w:tr w:rsidR="00CE59CC" w:rsidRPr="00287A16" w14:paraId="3FD50349" w14:textId="77777777" w:rsidTr="00B03C97">
        <w:tc>
          <w:tcPr>
            <w:tcW w:w="4673" w:type="dxa"/>
          </w:tcPr>
          <w:p w14:paraId="2CB58E3B" w14:textId="15810762" w:rsidR="00CE59CC" w:rsidRPr="00B77044" w:rsidRDefault="00462686" w:rsidP="00F22D51">
            <w:r w:rsidRPr="00462686">
              <w:rPr>
                <w:noProof/>
              </w:rPr>
              <w:drawing>
                <wp:anchor distT="0" distB="0" distL="114300" distR="114300" simplePos="0" relativeHeight="251760128" behindDoc="0" locked="0" layoutInCell="1" allowOverlap="1" wp14:anchorId="2F2A427A" wp14:editId="0FA277A7">
                  <wp:simplePos x="0" y="0"/>
                  <wp:positionH relativeFrom="column">
                    <wp:posOffset>163173</wp:posOffset>
                  </wp:positionH>
                  <wp:positionV relativeFrom="paragraph">
                    <wp:posOffset>258766</wp:posOffset>
                  </wp:positionV>
                  <wp:extent cx="1602768" cy="1602768"/>
                  <wp:effectExtent l="0" t="0" r="0" b="0"/>
                  <wp:wrapNone/>
                  <wp:docPr id="1280049630" name="Picture 1" descr="A magnifying glass. Looking through the magnifying glass you can see different groups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049630" name="Picture 1" descr="A magnifying glass. Looking through the magnifying glass you can see different groups of people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768" cy="1602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  <w:shd w:val="clear" w:color="auto" w:fill="auto"/>
          </w:tcPr>
          <w:p w14:paraId="4C1E41F4" w14:textId="7193E25C" w:rsidR="00462686" w:rsidRPr="00A87712" w:rsidRDefault="00B874E7" w:rsidP="009B148C">
            <w:r>
              <w:t>We</w:t>
            </w:r>
            <w:r w:rsidR="002054B8">
              <w:t xml:space="preserve"> are </w:t>
            </w:r>
            <w:r w:rsidR="000A670E">
              <w:t>focusing on</w:t>
            </w:r>
            <w:r w:rsidR="002054B8">
              <w:t xml:space="preserve"> why </w:t>
            </w:r>
            <w:r w:rsidR="00CE089C">
              <w:t>getting help for human rights</w:t>
            </w:r>
            <w:r w:rsidR="00FE685D">
              <w:t xml:space="preserve"> and making complaints</w:t>
            </w:r>
            <w:r w:rsidR="002054B8">
              <w:t xml:space="preserve"> might be</w:t>
            </w:r>
            <w:r w:rsidR="000A670E">
              <w:t xml:space="preserve"> </w:t>
            </w:r>
            <w:r w:rsidR="00CE089C">
              <w:t>harder</w:t>
            </w:r>
            <w:r w:rsidR="00FE685D">
              <w:t xml:space="preserve"> </w:t>
            </w:r>
            <w:r>
              <w:t xml:space="preserve">for </w:t>
            </w:r>
            <w:r w:rsidR="00CE089C">
              <w:t xml:space="preserve">some </w:t>
            </w:r>
            <w:r>
              <w:t>groups</w:t>
            </w:r>
            <w:r w:rsidR="00565A43">
              <w:t xml:space="preserve"> of </w:t>
            </w:r>
            <w:r w:rsidR="002054B8">
              <w:t>people</w:t>
            </w:r>
            <w:r w:rsidR="00FE685D">
              <w:t>.</w:t>
            </w:r>
          </w:p>
        </w:tc>
      </w:tr>
      <w:tr w:rsidR="008B28DC" w:rsidRPr="00287A16" w14:paraId="1DCBB2D5" w14:textId="77777777" w:rsidTr="00B03C97">
        <w:tc>
          <w:tcPr>
            <w:tcW w:w="4673" w:type="dxa"/>
          </w:tcPr>
          <w:p w14:paraId="56F8D73D" w14:textId="6599B934" w:rsidR="008B28DC" w:rsidRPr="00F22D51" w:rsidRDefault="006A68DA" w:rsidP="00F22D51">
            <w:r w:rsidRPr="00AE43D1">
              <w:rPr>
                <w:noProof/>
              </w:rPr>
              <w:lastRenderedPageBreak/>
              <w:drawing>
                <wp:anchor distT="0" distB="0" distL="114300" distR="114300" simplePos="0" relativeHeight="251575808" behindDoc="0" locked="0" layoutInCell="1" allowOverlap="1" wp14:anchorId="0D5ED39D" wp14:editId="7209EE57">
                  <wp:simplePos x="0" y="0"/>
                  <wp:positionH relativeFrom="column">
                    <wp:posOffset>35501</wp:posOffset>
                  </wp:positionH>
                  <wp:positionV relativeFrom="paragraph">
                    <wp:posOffset>626481</wp:posOffset>
                  </wp:positionV>
                  <wp:extent cx="1242060" cy="1242060"/>
                  <wp:effectExtent l="0" t="0" r="0" b="0"/>
                  <wp:wrapNone/>
                  <wp:docPr id="1258898673" name="Picture 1" descr="Picture of the Human Rights Act legislation with people next to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898673" name="Picture 1" descr="Picture of the Human Rights Act legislation with people next to it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60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E43D1" w:rsidRPr="005A1AF6">
              <w:rPr>
                <w:noProof/>
              </w:rPr>
              <w:drawing>
                <wp:anchor distT="0" distB="0" distL="114300" distR="114300" simplePos="0" relativeHeight="251578880" behindDoc="0" locked="0" layoutInCell="1" allowOverlap="1" wp14:anchorId="7FB710FB" wp14:editId="44791EF9">
                  <wp:simplePos x="0" y="0"/>
                  <wp:positionH relativeFrom="column">
                    <wp:posOffset>1416506</wp:posOffset>
                  </wp:positionH>
                  <wp:positionV relativeFrom="paragraph">
                    <wp:posOffset>523276</wp:posOffset>
                  </wp:positionV>
                  <wp:extent cx="1337094" cy="1337094"/>
                  <wp:effectExtent l="0" t="0" r="0" b="0"/>
                  <wp:wrapNone/>
                  <wp:docPr id="1872064734" name="Picture 1" descr="A person behind prison bars holding on to the ba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064734" name="Picture 1" descr="A person behind prison bars holding on to the bars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094" cy="1337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28DC" w:rsidRPr="003059FF">
              <w:t xml:space="preserve"> </w:t>
            </w:r>
          </w:p>
        </w:tc>
        <w:tc>
          <w:tcPr>
            <w:tcW w:w="4961" w:type="dxa"/>
          </w:tcPr>
          <w:p w14:paraId="27C474BB" w14:textId="515FD1DE" w:rsidR="003A4A84" w:rsidRDefault="000A670E" w:rsidP="00F22D51">
            <w:r>
              <w:t>One of the groups</w:t>
            </w:r>
            <w:r w:rsidR="00CE089C">
              <w:t xml:space="preserve"> that find it harder to get help for human rights</w:t>
            </w:r>
            <w:r>
              <w:t xml:space="preserve"> is people who are in prison</w:t>
            </w:r>
            <w:r w:rsidR="00CE089C">
              <w:t>.</w:t>
            </w:r>
          </w:p>
          <w:p w14:paraId="236611F5" w14:textId="7623B54F" w:rsidR="000A670E" w:rsidRPr="00F22D51" w:rsidRDefault="000A670E" w:rsidP="00F22D51"/>
        </w:tc>
      </w:tr>
      <w:tr w:rsidR="008E3476" w:rsidRPr="00287A16" w14:paraId="2AF3F0C2" w14:textId="77777777" w:rsidTr="00FC58E5">
        <w:trPr>
          <w:trHeight w:val="3260"/>
        </w:trPr>
        <w:tc>
          <w:tcPr>
            <w:tcW w:w="4673" w:type="dxa"/>
          </w:tcPr>
          <w:p w14:paraId="225EF478" w14:textId="3772496F" w:rsidR="008E3476" w:rsidRPr="005A1AF6" w:rsidRDefault="00FC58E5" w:rsidP="00F22D51">
            <w:r w:rsidRPr="00EB4A71">
              <w:rPr>
                <w:noProof/>
              </w:rPr>
              <w:drawing>
                <wp:anchor distT="0" distB="0" distL="114300" distR="114300" simplePos="0" relativeHeight="251588096" behindDoc="0" locked="0" layoutInCell="1" allowOverlap="1" wp14:anchorId="7AEB6D33" wp14:editId="55C41CE0">
                  <wp:simplePos x="0" y="0"/>
                  <wp:positionH relativeFrom="column">
                    <wp:posOffset>1040131</wp:posOffset>
                  </wp:positionH>
                  <wp:positionV relativeFrom="paragraph">
                    <wp:posOffset>238183</wp:posOffset>
                  </wp:positionV>
                  <wp:extent cx="1600336" cy="1600336"/>
                  <wp:effectExtent l="0" t="0" r="0" b="0"/>
                  <wp:wrapNone/>
                  <wp:docPr id="572359627" name="Picture 1" descr="A picture of a prison officer standing in front of a prison cell. The officer has their arms crossed.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359627" name="Picture 1" descr="A picture of a prison officer standing in front of a prison cell. The officer has their arms crossed.&#10;&#10;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773" cy="1600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94BE2">
              <w:rPr>
                <w:noProof/>
              </w:rPr>
              <w:drawing>
                <wp:anchor distT="0" distB="0" distL="114300" distR="114300" simplePos="0" relativeHeight="251598336" behindDoc="0" locked="0" layoutInCell="1" allowOverlap="1" wp14:anchorId="17131953" wp14:editId="10132838">
                  <wp:simplePos x="0" y="0"/>
                  <wp:positionH relativeFrom="column">
                    <wp:posOffset>-212725</wp:posOffset>
                  </wp:positionH>
                  <wp:positionV relativeFrom="paragraph">
                    <wp:posOffset>532130</wp:posOffset>
                  </wp:positionV>
                  <wp:extent cx="1302385" cy="1302385"/>
                  <wp:effectExtent l="0" t="0" r="0" b="0"/>
                  <wp:wrapNone/>
                  <wp:docPr id="987907305" name="Picture 1" descr="A  Rule Book with symbols of a tick and a cross on the fro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907305" name="Picture 1" descr="A  Rule Book with symbols of a tick and a cross on the front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385" cy="130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2FD574F0" w14:textId="202ABEE0" w:rsidR="008E3476" w:rsidRDefault="005B6F1B" w:rsidP="00F22D51">
            <w:r>
              <w:t>T</w:t>
            </w:r>
            <w:r w:rsidR="008E3476">
              <w:t xml:space="preserve">he government </w:t>
            </w:r>
            <w:r w:rsidR="00462686">
              <w:t xml:space="preserve">and people in charge of prisons </w:t>
            </w:r>
            <w:r w:rsidR="000A670E">
              <w:t>are responsible for</w:t>
            </w:r>
            <w:r w:rsidR="00A6307F">
              <w:t xml:space="preserve"> mak</w:t>
            </w:r>
            <w:r w:rsidR="000A670E">
              <w:t>ing</w:t>
            </w:r>
            <w:r w:rsidR="00A6307F">
              <w:t xml:space="preserve"> sure </w:t>
            </w:r>
            <w:r w:rsidR="008E3476">
              <w:t>th</w:t>
            </w:r>
            <w:r w:rsidR="00FE685D">
              <w:t xml:space="preserve">at people in prison’s </w:t>
            </w:r>
            <w:r w:rsidR="00CE089C">
              <w:t xml:space="preserve">rights </w:t>
            </w:r>
            <w:r w:rsidR="007047A8">
              <w:t xml:space="preserve">are </w:t>
            </w:r>
            <w:r w:rsidR="006F1E21">
              <w:t>protected</w:t>
            </w:r>
            <w:r w:rsidR="00CE089C">
              <w:t>.</w:t>
            </w:r>
          </w:p>
        </w:tc>
      </w:tr>
      <w:tr w:rsidR="008B28DC" w:rsidRPr="00287A16" w14:paraId="3345BBA3" w14:textId="77777777" w:rsidTr="00B03C97">
        <w:tc>
          <w:tcPr>
            <w:tcW w:w="4673" w:type="dxa"/>
          </w:tcPr>
          <w:p w14:paraId="2A984C27" w14:textId="0BEA45B2" w:rsidR="008B28DC" w:rsidRPr="003059FF" w:rsidRDefault="00FC58E5" w:rsidP="00F22D51">
            <w:r w:rsidRPr="00FC1ECE">
              <w:rPr>
                <w:noProof/>
              </w:rPr>
              <w:drawing>
                <wp:anchor distT="0" distB="0" distL="114300" distR="114300" simplePos="0" relativeHeight="251606528" behindDoc="0" locked="0" layoutInCell="1" allowOverlap="1" wp14:anchorId="2B8BDA0A" wp14:editId="7A1154F0">
                  <wp:simplePos x="0" y="0"/>
                  <wp:positionH relativeFrom="column">
                    <wp:posOffset>-28382</wp:posOffset>
                  </wp:positionH>
                  <wp:positionV relativeFrom="paragraph">
                    <wp:posOffset>232417</wp:posOffset>
                  </wp:positionV>
                  <wp:extent cx="2829828" cy="3148965"/>
                  <wp:effectExtent l="0" t="0" r="0" b="0"/>
                  <wp:wrapNone/>
                  <wp:docPr id="1836711812" name="Picture 1" descr="A person who doesn't look happy. In front of her is a picture of a complaints policy. She has thought bubbles showing  images of food and health related ite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711812" name="Picture 1" descr="A person who doesn't look happy. In front of her is a picture of a complaints policy. She has thought bubbles showing  images of food and health related items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790" cy="3155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13CBB" w:rsidRPr="00D13CBB">
              <w:rPr>
                <w:noProof/>
              </w:rPr>
              <w:drawing>
                <wp:anchor distT="0" distB="0" distL="114300" distR="114300" simplePos="0" relativeHeight="251623936" behindDoc="0" locked="0" layoutInCell="1" allowOverlap="1" wp14:anchorId="4C70BA28" wp14:editId="4C5008C2">
                  <wp:simplePos x="0" y="0"/>
                  <wp:positionH relativeFrom="column">
                    <wp:posOffset>1752816</wp:posOffset>
                  </wp:positionH>
                  <wp:positionV relativeFrom="paragraph">
                    <wp:posOffset>271564</wp:posOffset>
                  </wp:positionV>
                  <wp:extent cx="534718" cy="534718"/>
                  <wp:effectExtent l="0" t="0" r="0" b="0"/>
                  <wp:wrapNone/>
                  <wp:docPr id="281293986" name="Picture 1" descr="Food in a thought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293986" name="Picture 1" descr="Food in a thought bubbl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34718" cy="534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928A3" w:rsidRPr="00A928A3">
              <w:rPr>
                <w:noProof/>
              </w:rPr>
              <w:drawing>
                <wp:anchor distT="0" distB="0" distL="114300" distR="114300" simplePos="0" relativeHeight="251620864" behindDoc="0" locked="0" layoutInCell="1" allowOverlap="1" wp14:anchorId="3CF1BE43" wp14:editId="31F79DDD">
                  <wp:simplePos x="0" y="0"/>
                  <wp:positionH relativeFrom="column">
                    <wp:posOffset>484780</wp:posOffset>
                  </wp:positionH>
                  <wp:positionV relativeFrom="paragraph">
                    <wp:posOffset>401463</wp:posOffset>
                  </wp:positionV>
                  <wp:extent cx="603250" cy="603250"/>
                  <wp:effectExtent l="0" t="0" r="6350" b="6350"/>
                  <wp:wrapNone/>
                  <wp:docPr id="644090667" name="Picture 1" descr="A first aid kit in a thought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090667" name="Picture 1" descr="A first aid kit in a thought bubble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50" cy="60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C0CC3" w:rsidRPr="008A659A">
              <w:rPr>
                <w:noProof/>
              </w:rPr>
              <w:drawing>
                <wp:anchor distT="0" distB="0" distL="114300" distR="114300" simplePos="0" relativeHeight="251616768" behindDoc="0" locked="0" layoutInCell="1" allowOverlap="1" wp14:anchorId="7150B491" wp14:editId="249A2F04">
                  <wp:simplePos x="0" y="0"/>
                  <wp:positionH relativeFrom="column">
                    <wp:posOffset>1538797</wp:posOffset>
                  </wp:positionH>
                  <wp:positionV relativeFrom="paragraph">
                    <wp:posOffset>2315306</wp:posOffset>
                  </wp:positionV>
                  <wp:extent cx="1163680" cy="1163680"/>
                  <wp:effectExtent l="0" t="0" r="0" b="0"/>
                  <wp:wrapNone/>
                  <wp:docPr id="1676222814" name="Picture 1" descr="A complaints policy book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222814" name="Picture 1" descr="A complaints policy booklet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680" cy="116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366FF40B" w14:textId="4BE3C247" w:rsidR="009D1B62" w:rsidRDefault="00462686" w:rsidP="00795F41">
            <w:r>
              <w:t>Anyone</w:t>
            </w:r>
            <w:r w:rsidR="006A6273">
              <w:t xml:space="preserve"> in prison should be able to make a complaint</w:t>
            </w:r>
            <w:r w:rsidR="009D1B62">
              <w:t xml:space="preserve"> if they have a problem</w:t>
            </w:r>
            <w:r w:rsidR="00CE089C">
              <w:t>.</w:t>
            </w:r>
          </w:p>
          <w:p w14:paraId="4DC18138" w14:textId="365C11B9" w:rsidR="003059FF" w:rsidRDefault="00CE089C" w:rsidP="00795F41">
            <w:r>
              <w:t xml:space="preserve">They might want to make a complaint </w:t>
            </w:r>
            <w:r w:rsidR="009D1B62">
              <w:t>about</w:t>
            </w:r>
            <w:r w:rsidR="00326DFA">
              <w:t xml:space="preserve"> things like</w:t>
            </w:r>
            <w:r w:rsidR="00CC04CE">
              <w:t xml:space="preserve"> their</w:t>
            </w:r>
            <w:r w:rsidR="00326DFA">
              <w:t xml:space="preserve"> health, food, </w:t>
            </w:r>
            <w:r w:rsidR="00B71107">
              <w:t>property</w:t>
            </w:r>
            <w:r w:rsidR="00FB77FC">
              <w:t>, conditions in prison</w:t>
            </w:r>
            <w:r w:rsidR="00E1673D">
              <w:t xml:space="preserve"> like the size of their cell</w:t>
            </w:r>
            <w:r w:rsidR="00B71107">
              <w:t xml:space="preserve"> or the</w:t>
            </w:r>
            <w:r w:rsidR="00FE685D">
              <w:t xml:space="preserve"> way that staff </w:t>
            </w:r>
            <w:r w:rsidR="00B71107">
              <w:t>treat</w:t>
            </w:r>
            <w:r w:rsidR="00FE685D">
              <w:t xml:space="preserve"> them</w:t>
            </w:r>
            <w:r>
              <w:t>.</w:t>
            </w:r>
          </w:p>
          <w:p w14:paraId="607CEABA" w14:textId="4FC72BB1" w:rsidR="00D5341F" w:rsidRPr="00F22D51" w:rsidRDefault="00D5341F" w:rsidP="00795F41"/>
        </w:tc>
      </w:tr>
      <w:tr w:rsidR="00326DFA" w:rsidRPr="00287A16" w14:paraId="32E7219A" w14:textId="77777777" w:rsidTr="00B03C97">
        <w:trPr>
          <w:trHeight w:val="59"/>
        </w:trPr>
        <w:tc>
          <w:tcPr>
            <w:tcW w:w="4673" w:type="dxa"/>
          </w:tcPr>
          <w:p w14:paraId="48CFD489" w14:textId="13573ED6" w:rsidR="00326DFA" w:rsidRPr="003059FF" w:rsidRDefault="00BE4168" w:rsidP="00F22D51">
            <w:r w:rsidRPr="00BE4168">
              <w:rPr>
                <w:noProof/>
              </w:rPr>
              <w:lastRenderedPageBreak/>
              <w:drawing>
                <wp:anchor distT="0" distB="0" distL="114300" distR="114300" simplePos="0" relativeHeight="251634176" behindDoc="0" locked="0" layoutInCell="1" allowOverlap="1" wp14:anchorId="261C7281" wp14:editId="5D255156">
                  <wp:simplePos x="0" y="0"/>
                  <wp:positionH relativeFrom="column">
                    <wp:posOffset>252910</wp:posOffset>
                  </wp:positionH>
                  <wp:positionV relativeFrom="paragraph">
                    <wp:posOffset>393988</wp:posOffset>
                  </wp:positionV>
                  <wp:extent cx="2314335" cy="2314335"/>
                  <wp:effectExtent l="0" t="0" r="0" b="0"/>
                  <wp:wrapNone/>
                  <wp:docPr id="1854123107" name="Picture 1" descr="A man standing in front of a large list where every item is ticked. The man is holding a thumbs up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123107" name="Picture 1" descr="A man standing in front of a large list where every item is ticked. The man is holding a thumbs up sign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335" cy="231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4E642B21" w14:textId="459418A5" w:rsidR="00E01CBD" w:rsidRDefault="002A37A0" w:rsidP="00795F41">
            <w:r>
              <w:t>The</w:t>
            </w:r>
            <w:r w:rsidR="00326DFA">
              <w:t xml:space="preserve"> complaints system is </w:t>
            </w:r>
            <w:r w:rsidR="000A670E">
              <w:t>very</w:t>
            </w:r>
            <w:r w:rsidR="00ED326C">
              <w:t xml:space="preserve"> </w:t>
            </w:r>
            <w:r w:rsidR="00326DFA">
              <w:t xml:space="preserve">important for making </w:t>
            </w:r>
            <w:r w:rsidR="005C4292">
              <w:t>sure everyone is safe</w:t>
            </w:r>
            <w:r w:rsidR="0088173F">
              <w:t xml:space="preserve"> in prison</w:t>
            </w:r>
            <w:r w:rsidR="00CE089C">
              <w:t>.</w:t>
            </w:r>
          </w:p>
          <w:p w14:paraId="11EA39C9" w14:textId="4491589B" w:rsidR="007907C6" w:rsidRDefault="00E01CBD" w:rsidP="00795F41">
            <w:r>
              <w:t>It is also important for making sure prisons can learn from mistakes and get better</w:t>
            </w:r>
            <w:r w:rsidR="00CE089C">
              <w:t>.</w:t>
            </w:r>
          </w:p>
          <w:p w14:paraId="68196FE9" w14:textId="3E95ED9E" w:rsidR="007907C6" w:rsidRDefault="007907C6" w:rsidP="00795F41"/>
        </w:tc>
      </w:tr>
    </w:tbl>
    <w:p w14:paraId="153C1C6E" w14:textId="5F0164DB" w:rsidR="008B28DC" w:rsidRPr="00287A16" w:rsidRDefault="00CD62BF" w:rsidP="00351A5E">
      <w:pPr>
        <w:pStyle w:val="Heading2"/>
      </w:pPr>
      <w:r>
        <w:t>Our Research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B28DC" w:rsidRPr="00287A16" w14:paraId="182C1488" w14:textId="77777777" w:rsidTr="00B03C97">
        <w:tc>
          <w:tcPr>
            <w:tcW w:w="4673" w:type="dxa"/>
          </w:tcPr>
          <w:p w14:paraId="3E1B74FD" w14:textId="50DDA407" w:rsidR="008B28DC" w:rsidRPr="003059FF" w:rsidRDefault="007D692D" w:rsidP="00F22D51">
            <w:r w:rsidRPr="007D692D">
              <w:rPr>
                <w:noProof/>
              </w:rPr>
              <w:drawing>
                <wp:anchor distT="0" distB="0" distL="114300" distR="114300" simplePos="0" relativeHeight="251638272" behindDoc="0" locked="0" layoutInCell="1" allowOverlap="1" wp14:anchorId="1EC55A56" wp14:editId="5285CDCD">
                  <wp:simplePos x="0" y="0"/>
                  <wp:positionH relativeFrom="column">
                    <wp:posOffset>1192219</wp:posOffset>
                  </wp:positionH>
                  <wp:positionV relativeFrom="paragraph">
                    <wp:posOffset>545237</wp:posOffset>
                  </wp:positionV>
                  <wp:extent cx="1656272" cy="1656272"/>
                  <wp:effectExtent l="0" t="0" r="1270" b="1270"/>
                  <wp:wrapNone/>
                  <wp:docPr id="38541229" name="Picture 1" descr="A man presenting his laptop. On his laptop is an image of a report with the title 'Our Research Report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41229" name="Picture 1" descr="A man presenting his laptop. On his laptop is an image of a report with the title 'Our Research Report'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272" cy="1656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72ABF" w:rsidRPr="00272ABF">
              <w:rPr>
                <w:noProof/>
              </w:rPr>
              <w:drawing>
                <wp:anchor distT="0" distB="0" distL="114300" distR="114300" simplePos="0" relativeHeight="251635200" behindDoc="0" locked="0" layoutInCell="1" allowOverlap="1" wp14:anchorId="62A5D668" wp14:editId="725B092D">
                  <wp:simplePos x="0" y="0"/>
                  <wp:positionH relativeFrom="column">
                    <wp:posOffset>-42736</wp:posOffset>
                  </wp:positionH>
                  <wp:positionV relativeFrom="paragraph">
                    <wp:posOffset>52944</wp:posOffset>
                  </wp:positionV>
                  <wp:extent cx="1699404" cy="1699404"/>
                  <wp:effectExtent l="0" t="0" r="0" b="0"/>
                  <wp:wrapNone/>
                  <wp:docPr id="1588155565" name="Picture 1" descr="An image of a written repo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155565" name="Picture 1" descr="An image of a written report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404" cy="1699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2413DFF0" w14:textId="756A3DDF" w:rsidR="00B478D7" w:rsidRDefault="00A117B5" w:rsidP="00F22D51">
            <w:r>
              <w:t>We</w:t>
            </w:r>
            <w:r w:rsidR="00D5341F">
              <w:t xml:space="preserve"> did some research </w:t>
            </w:r>
            <w:r w:rsidR="00CD62BF">
              <w:t>about</w:t>
            </w:r>
            <w:r w:rsidR="00D5341F">
              <w:t xml:space="preserve"> </w:t>
            </w:r>
            <w:r w:rsidR="002A37A0">
              <w:t xml:space="preserve">how the </w:t>
            </w:r>
            <w:r w:rsidR="00D5341F">
              <w:t>prison complaints</w:t>
            </w:r>
            <w:r w:rsidR="00565A43">
              <w:t xml:space="preserve"> system</w:t>
            </w:r>
            <w:r w:rsidR="002A37A0">
              <w:t xml:space="preserve"> works</w:t>
            </w:r>
            <w:r w:rsidR="00CE089C">
              <w:t>.</w:t>
            </w:r>
            <w:r w:rsidR="00E54757">
              <w:t xml:space="preserve">  </w:t>
            </w:r>
          </w:p>
          <w:p w14:paraId="3E63DD42" w14:textId="4CCF5A5D" w:rsidR="009B4349" w:rsidRPr="00785C28" w:rsidRDefault="00B478D7" w:rsidP="001803B6">
            <w:r>
              <w:lastRenderedPageBreak/>
              <w:t xml:space="preserve">We </w:t>
            </w:r>
            <w:r w:rsidR="00E54757">
              <w:t>wrote a report</w:t>
            </w:r>
            <w:r w:rsidR="007D692D">
              <w:t xml:space="preserve"> </w:t>
            </w:r>
            <w:r w:rsidR="00CE089C">
              <w:t>about what we found.</w:t>
            </w:r>
          </w:p>
        </w:tc>
      </w:tr>
      <w:tr w:rsidR="001803B6" w:rsidRPr="00287A16" w14:paraId="233E2FE1" w14:textId="77777777" w:rsidTr="00B03C97">
        <w:tc>
          <w:tcPr>
            <w:tcW w:w="4673" w:type="dxa"/>
          </w:tcPr>
          <w:p w14:paraId="17CCD542" w14:textId="3C25D51F" w:rsidR="001803B6" w:rsidRPr="00272ABF" w:rsidRDefault="000334F3" w:rsidP="00F22D51">
            <w:r w:rsidRPr="009B4349">
              <w:rPr>
                <w:noProof/>
              </w:rPr>
              <w:lastRenderedPageBreak/>
              <w:drawing>
                <wp:anchor distT="0" distB="0" distL="114300" distR="114300" simplePos="0" relativeHeight="251649536" behindDoc="0" locked="0" layoutInCell="1" allowOverlap="1" wp14:anchorId="252DAFC5" wp14:editId="0F14E7B4">
                  <wp:simplePos x="0" y="0"/>
                  <wp:positionH relativeFrom="column">
                    <wp:posOffset>569511</wp:posOffset>
                  </wp:positionH>
                  <wp:positionV relativeFrom="paragraph">
                    <wp:posOffset>55772</wp:posOffset>
                  </wp:positionV>
                  <wp:extent cx="1768416" cy="1768416"/>
                  <wp:effectExtent l="0" t="0" r="3810" b="0"/>
                  <wp:wrapNone/>
                  <wp:docPr id="1252616996" name="Picture 1" descr="A man sitting at t desk being interviewed by two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616996" name="Picture 1" descr="A man sitting at t desk being interviewed by two people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16" cy="1768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281E08A3" w14:textId="38751E60" w:rsidR="001803B6" w:rsidRDefault="001803B6" w:rsidP="00F22D51">
            <w:r>
              <w:t xml:space="preserve">We did desk </w:t>
            </w:r>
            <w:proofErr w:type="gramStart"/>
            <w:r>
              <w:t>research</w:t>
            </w:r>
            <w:proofErr w:type="gramEnd"/>
            <w:r>
              <w:t xml:space="preserve"> </w:t>
            </w:r>
            <w:r w:rsidR="000B3598">
              <w:t>a</w:t>
            </w:r>
            <w:r w:rsidR="000334F3">
              <w:t>nd we</w:t>
            </w:r>
            <w:r w:rsidR="002836C8">
              <w:t xml:space="preserve"> </w:t>
            </w:r>
            <w:r>
              <w:t xml:space="preserve">also interviewed </w:t>
            </w:r>
            <w:r w:rsidR="00FA0B1E">
              <w:t xml:space="preserve">professional </w:t>
            </w:r>
            <w:r>
              <w:t xml:space="preserve">people who </w:t>
            </w:r>
            <w:r w:rsidR="00B14A3A">
              <w:t>know about prison</w:t>
            </w:r>
            <w:r w:rsidR="006A68DA">
              <w:t>s</w:t>
            </w:r>
            <w:r w:rsidR="00B14A3A">
              <w:t xml:space="preserve"> and </w:t>
            </w:r>
            <w:r>
              <w:t>complaints</w:t>
            </w:r>
            <w:r w:rsidR="00CE089C">
              <w:t>.</w:t>
            </w:r>
            <w:r w:rsidR="00446233" w:rsidRPr="00446233">
              <w:rPr>
                <w:noProof/>
              </w:rPr>
              <w:t xml:space="preserve"> </w:t>
            </w:r>
          </w:p>
        </w:tc>
      </w:tr>
      <w:tr w:rsidR="00AC1F5B" w:rsidRPr="00287A16" w14:paraId="4D4A1394" w14:textId="77777777" w:rsidTr="00B03C97">
        <w:tc>
          <w:tcPr>
            <w:tcW w:w="4673" w:type="dxa"/>
          </w:tcPr>
          <w:p w14:paraId="202D2818" w14:textId="7F9FBAC0" w:rsidR="00AC1F5B" w:rsidRPr="003059FF" w:rsidRDefault="0032056B" w:rsidP="00F22D51">
            <w:r w:rsidRPr="000E5693">
              <w:rPr>
                <w:noProof/>
              </w:rPr>
              <w:drawing>
                <wp:anchor distT="0" distB="0" distL="114300" distR="114300" simplePos="0" relativeHeight="251683328" behindDoc="0" locked="0" layoutInCell="1" allowOverlap="1" wp14:anchorId="310778A0" wp14:editId="6B805CB2">
                  <wp:simplePos x="0" y="0"/>
                  <wp:positionH relativeFrom="column">
                    <wp:posOffset>769836</wp:posOffset>
                  </wp:positionH>
                  <wp:positionV relativeFrom="paragraph">
                    <wp:posOffset>392729</wp:posOffset>
                  </wp:positionV>
                  <wp:extent cx="1026543" cy="1026543"/>
                  <wp:effectExtent l="0" t="0" r="2540" b="2540"/>
                  <wp:wrapNone/>
                  <wp:docPr id="1268465111" name="Picture 1" descr="An image of a man looking at a piece of paper which says 'checklist'.  He is reading the items on the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465111" name="Picture 1" descr="An image of a man looking at a piece of paper which says 'checklist'.  He is reading the items on the checklist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543" cy="1026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7B6C">
              <w:rPr>
                <w:noProof/>
              </w:rPr>
              <w:drawing>
                <wp:anchor distT="0" distB="0" distL="114300" distR="114300" simplePos="0" relativeHeight="251670016" behindDoc="0" locked="0" layoutInCell="1" allowOverlap="1" wp14:anchorId="66F0F79D" wp14:editId="73C9ED50">
                  <wp:simplePos x="0" y="0"/>
                  <wp:positionH relativeFrom="column">
                    <wp:posOffset>1795565</wp:posOffset>
                  </wp:positionH>
                  <wp:positionV relativeFrom="paragraph">
                    <wp:posOffset>496761</wp:posOffset>
                  </wp:positionV>
                  <wp:extent cx="845388" cy="845388"/>
                  <wp:effectExtent l="0" t="0" r="0" b="0"/>
                  <wp:wrapNone/>
                  <wp:docPr id="1130002870" name="Picture 1" descr="An image of  a question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002870" name="Picture 1" descr="An image of  a question mark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88" cy="845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7F67D457" w14:textId="02BBD706" w:rsidR="00C608BC" w:rsidRDefault="00AC1F5B" w:rsidP="00F22D51">
            <w:r>
              <w:t xml:space="preserve">We </w:t>
            </w:r>
            <w:r w:rsidR="00EC1428">
              <w:t>looked at</w:t>
            </w:r>
            <w:r w:rsidR="00C130F5">
              <w:t xml:space="preserve"> </w:t>
            </w:r>
            <w:r w:rsidR="00CE089C">
              <w:t xml:space="preserve">how the </w:t>
            </w:r>
            <w:r w:rsidR="00C130F5">
              <w:t>system</w:t>
            </w:r>
            <w:r w:rsidR="00CE089C">
              <w:t xml:space="preserve"> works now</w:t>
            </w:r>
            <w:r w:rsidR="00C130F5">
              <w:t xml:space="preserve"> </w:t>
            </w:r>
            <w:r w:rsidR="006540E2">
              <w:t xml:space="preserve">and </w:t>
            </w:r>
            <w:r w:rsidR="00CE089C">
              <w:t xml:space="preserve">looked at </w:t>
            </w:r>
            <w:r w:rsidR="000B4BD3">
              <w:t>if it</w:t>
            </w:r>
            <w:r w:rsidR="006540E2">
              <w:t xml:space="preserve"> meet</w:t>
            </w:r>
            <w:r w:rsidR="00F5641F">
              <w:t>s</w:t>
            </w:r>
            <w:r w:rsidR="006540E2">
              <w:t xml:space="preserve"> human rights standards</w:t>
            </w:r>
            <w:r w:rsidR="00F5641F">
              <w:t xml:space="preserve"> on complaints</w:t>
            </w:r>
            <w:r w:rsidR="00CE089C">
              <w:t>.</w:t>
            </w:r>
            <w:r w:rsidR="00CE089C" w:rsidDel="00CE089C">
              <w:t xml:space="preserve"> </w:t>
            </w:r>
          </w:p>
        </w:tc>
      </w:tr>
      <w:tr w:rsidR="001C7E0C" w:rsidRPr="00287A16" w14:paraId="7A42B881" w14:textId="77777777" w:rsidTr="00B03C97">
        <w:tc>
          <w:tcPr>
            <w:tcW w:w="4673" w:type="dxa"/>
          </w:tcPr>
          <w:p w14:paraId="713FF640" w14:textId="421A30AD" w:rsidR="001C7E0C" w:rsidRDefault="001C7E0C" w:rsidP="00F22D5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136" behindDoc="0" locked="0" layoutInCell="1" allowOverlap="1" wp14:anchorId="28F909D8" wp14:editId="577410DD">
                  <wp:simplePos x="0" y="0"/>
                  <wp:positionH relativeFrom="column">
                    <wp:posOffset>854926</wp:posOffset>
                  </wp:positionH>
                  <wp:positionV relativeFrom="paragraph">
                    <wp:posOffset>569068</wp:posOffset>
                  </wp:positionV>
                  <wp:extent cx="1328468" cy="927871"/>
                  <wp:effectExtent l="0" t="0" r="5080" b="5715"/>
                  <wp:wrapNone/>
                  <wp:docPr id="1073024840" name="Picture 1" descr="The logo for the Council of Eur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024840" name="Picture 1" descr="The logo for the Council of Europe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468" cy="927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079717A9" w14:textId="77777777" w:rsidR="00EF615A" w:rsidRDefault="00A117B5" w:rsidP="00F22D51">
            <w:r>
              <w:t>We used</w:t>
            </w:r>
            <w:r w:rsidR="001C7E0C">
              <w:t xml:space="preserve"> standards published by the European Committee Against Torture (This is called CPT for short)</w:t>
            </w:r>
            <w:r w:rsidR="00CE089C">
              <w:t>.</w:t>
            </w:r>
          </w:p>
          <w:p w14:paraId="3DD6F35B" w14:textId="6ACF6272" w:rsidR="00C608BC" w:rsidRDefault="00C608BC" w:rsidP="00F22D51">
            <w:r>
              <w:t xml:space="preserve">These standards are a checklist for making sure </w:t>
            </w:r>
            <w:r w:rsidR="00A129EB">
              <w:t>complaints are handled properly</w:t>
            </w:r>
            <w:r w:rsidR="00124D7D">
              <w:t>.</w:t>
            </w:r>
          </w:p>
        </w:tc>
      </w:tr>
    </w:tbl>
    <w:p w14:paraId="0D661A3D" w14:textId="39404E45" w:rsidR="002836C8" w:rsidRDefault="002836C8">
      <w:pPr>
        <w:spacing w:before="0" w:after="160" w:line="259" w:lineRule="auto"/>
        <w:rPr>
          <w:b/>
          <w:bCs/>
          <w:sz w:val="36"/>
          <w:szCs w:val="36"/>
        </w:rPr>
      </w:pPr>
    </w:p>
    <w:p w14:paraId="1CD61F89" w14:textId="77777777" w:rsidR="00B03C97" w:rsidRDefault="00B03C97">
      <w:pPr>
        <w:spacing w:before="0" w:after="160" w:line="259" w:lineRule="auto"/>
        <w:rPr>
          <w:b/>
          <w:bCs/>
          <w:sz w:val="36"/>
          <w:szCs w:val="36"/>
        </w:rPr>
      </w:pPr>
      <w:r>
        <w:lastRenderedPageBreak/>
        <w:br w:type="page"/>
      </w:r>
    </w:p>
    <w:p w14:paraId="51E8AC42" w14:textId="41956F28" w:rsidR="008B28DC" w:rsidRDefault="00226B1F" w:rsidP="00351A5E">
      <w:pPr>
        <w:pStyle w:val="Heading2"/>
      </w:pPr>
      <w:r>
        <w:t>What our research found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D449F" w:rsidRPr="00785C28" w14:paraId="7B4C41A8" w14:textId="77777777" w:rsidTr="00B03C97">
        <w:tc>
          <w:tcPr>
            <w:tcW w:w="4673" w:type="dxa"/>
          </w:tcPr>
          <w:p w14:paraId="5783E730" w14:textId="08124080" w:rsidR="008D449F" w:rsidRPr="00F22D51" w:rsidRDefault="006A68DA" w:rsidP="00236451">
            <w:r w:rsidRPr="008A659A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754E7746" wp14:editId="196C420A">
                  <wp:simplePos x="0" y="0"/>
                  <wp:positionH relativeFrom="column">
                    <wp:posOffset>707390</wp:posOffset>
                  </wp:positionH>
                  <wp:positionV relativeFrom="paragraph">
                    <wp:posOffset>1583786</wp:posOffset>
                  </wp:positionV>
                  <wp:extent cx="1163320" cy="1163320"/>
                  <wp:effectExtent l="0" t="0" r="0" b="0"/>
                  <wp:wrapNone/>
                  <wp:docPr id="1259597429" name="Picture 1" descr="A complaints policy book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597429" name="Picture 1" descr="A complaints policy booklet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20" cy="1163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0031C">
              <w:rPr>
                <w:noProof/>
              </w:rPr>
              <w:drawing>
                <wp:anchor distT="0" distB="0" distL="114300" distR="114300" simplePos="0" relativeHeight="251685888" behindDoc="1" locked="0" layoutInCell="1" allowOverlap="1" wp14:anchorId="4072B372" wp14:editId="43BC759A">
                  <wp:simplePos x="0" y="0"/>
                  <wp:positionH relativeFrom="column">
                    <wp:posOffset>18571</wp:posOffset>
                  </wp:positionH>
                  <wp:positionV relativeFrom="paragraph">
                    <wp:posOffset>437083</wp:posOffset>
                  </wp:positionV>
                  <wp:extent cx="3013075" cy="3013075"/>
                  <wp:effectExtent l="0" t="0" r="0" b="0"/>
                  <wp:wrapNone/>
                  <wp:docPr id="938820929" name="Picture 1" descr="A person with a hand on their head looking confused. There is a question mark next to the man. In front of the man is a picture of a complaints poli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820929" name="Picture 1" descr="A person with a hand on their head looking confused. There is a question mark next to the man. In front of the man is a picture of a complaints policy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301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D449F" w:rsidRPr="003059FF">
              <w:t xml:space="preserve"> </w:t>
            </w:r>
          </w:p>
        </w:tc>
        <w:tc>
          <w:tcPr>
            <w:tcW w:w="4961" w:type="dxa"/>
          </w:tcPr>
          <w:p w14:paraId="7B5FF9A3" w14:textId="1C066715" w:rsidR="003946C9" w:rsidRDefault="008D449F" w:rsidP="00236451">
            <w:r>
              <w:t xml:space="preserve">We found that the </w:t>
            </w:r>
            <w:r w:rsidR="003946C9">
              <w:t xml:space="preserve">prisons </w:t>
            </w:r>
            <w:r>
              <w:t>complaints process is complex</w:t>
            </w:r>
            <w:r w:rsidR="00CE089C">
              <w:t>.</w:t>
            </w:r>
            <w:r>
              <w:t xml:space="preserve"> </w:t>
            </w:r>
          </w:p>
          <w:p w14:paraId="7A48FBBE" w14:textId="4780CBC1" w:rsidR="008D449F" w:rsidRDefault="003946C9" w:rsidP="00236451">
            <w:r>
              <w:t xml:space="preserve">Some prisoners find </w:t>
            </w:r>
            <w:r w:rsidR="00CE089C">
              <w:t>the complaints process</w:t>
            </w:r>
            <w:r w:rsidR="008D449F">
              <w:t xml:space="preserve"> hard to understand</w:t>
            </w:r>
            <w:r w:rsidR="00CE089C">
              <w:t>.</w:t>
            </w:r>
          </w:p>
          <w:p w14:paraId="4AFD87B7" w14:textId="42CEF4E6" w:rsidR="008D449F" w:rsidRPr="00785C28" w:rsidRDefault="00087DB8" w:rsidP="00236451">
            <w:r>
              <w:t xml:space="preserve">Some people in prison do not have access to </w:t>
            </w:r>
            <w:r w:rsidR="009B148C">
              <w:t>help and</w:t>
            </w:r>
            <w:r>
              <w:t xml:space="preserve"> advice</w:t>
            </w:r>
            <w:r w:rsidR="006A68DA">
              <w:t xml:space="preserve"> to make a complaint</w:t>
            </w:r>
            <w:r w:rsidR="008800B3">
              <w:t>.</w:t>
            </w:r>
          </w:p>
        </w:tc>
      </w:tr>
      <w:tr w:rsidR="008D449F" w14:paraId="0691466B" w14:textId="77777777" w:rsidTr="00B03C97">
        <w:tc>
          <w:tcPr>
            <w:tcW w:w="4673" w:type="dxa"/>
          </w:tcPr>
          <w:p w14:paraId="377FC37E" w14:textId="0EB90E23" w:rsidR="008D449F" w:rsidRPr="003059FF" w:rsidRDefault="009351C1" w:rsidP="00236451">
            <w:r w:rsidRPr="00631B85">
              <w:rPr>
                <w:noProof/>
              </w:rPr>
              <w:drawing>
                <wp:anchor distT="0" distB="0" distL="114300" distR="114300" simplePos="0" relativeHeight="251701760" behindDoc="0" locked="0" layoutInCell="1" allowOverlap="1" wp14:anchorId="0EAAF269" wp14:editId="6AFF32F3">
                  <wp:simplePos x="0" y="0"/>
                  <wp:positionH relativeFrom="column">
                    <wp:posOffset>44653</wp:posOffset>
                  </wp:positionH>
                  <wp:positionV relativeFrom="paragraph">
                    <wp:posOffset>369810</wp:posOffset>
                  </wp:positionV>
                  <wp:extent cx="1543685" cy="1543685"/>
                  <wp:effectExtent l="0" t="0" r="0" b="0"/>
                  <wp:wrapNone/>
                  <wp:docPr id="904659765" name="Picture 1" descr="A magnifying glass with a graph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659765" name="Picture 1" descr="A magnifying glass with a graph&#10;&#10;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685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D449F" w:rsidRPr="00CB75CD">
              <w:rPr>
                <w:noProof/>
              </w:rPr>
              <w:drawing>
                <wp:anchor distT="0" distB="0" distL="114300" distR="114300" simplePos="0" relativeHeight="251716096" behindDoc="0" locked="0" layoutInCell="1" allowOverlap="1" wp14:anchorId="38F6EC32" wp14:editId="3999D2F0">
                  <wp:simplePos x="0" y="0"/>
                  <wp:positionH relativeFrom="column">
                    <wp:posOffset>1632058</wp:posOffset>
                  </wp:positionH>
                  <wp:positionV relativeFrom="paragraph">
                    <wp:posOffset>549203</wp:posOffset>
                  </wp:positionV>
                  <wp:extent cx="1061049" cy="1061049"/>
                  <wp:effectExtent l="0" t="0" r="6350" b="6350"/>
                  <wp:wrapNone/>
                  <wp:docPr id="1417516922" name="Picture 1" descr="A hand with thumb down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516922" name="Picture 1" descr="A hand with thumb down&#10;&#10;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049" cy="1061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61" w:type="dxa"/>
          </w:tcPr>
          <w:p w14:paraId="36DCA1F2" w14:textId="33157BAA" w:rsidR="00565A43" w:rsidRDefault="00F76D9A" w:rsidP="00236451">
            <w:r>
              <w:t>We also found that there is not enough</w:t>
            </w:r>
            <w:r w:rsidR="008D449F">
              <w:t xml:space="preserve"> data available </w:t>
            </w:r>
            <w:r w:rsidR="004A454D">
              <w:t>about</w:t>
            </w:r>
            <w:r w:rsidR="008D449F">
              <w:t xml:space="preserve"> complaints</w:t>
            </w:r>
            <w:r w:rsidR="00CE089C">
              <w:t>.</w:t>
            </w:r>
          </w:p>
          <w:p w14:paraId="45D61EA5" w14:textId="119C9B3A" w:rsidR="008D449F" w:rsidRDefault="00CE089C" w:rsidP="00236451">
            <w:r>
              <w:t xml:space="preserve">Not having enough data </w:t>
            </w:r>
            <w:r w:rsidR="008D449F">
              <w:t xml:space="preserve">makes it hard to </w:t>
            </w:r>
            <w:r>
              <w:t xml:space="preserve">keep track of </w:t>
            </w:r>
            <w:r w:rsidR="008D449F">
              <w:t>what is happening</w:t>
            </w:r>
            <w:r w:rsidR="000A670E">
              <w:t xml:space="preserve"> in prisons</w:t>
            </w:r>
            <w:r>
              <w:t>.</w:t>
            </w:r>
          </w:p>
          <w:p w14:paraId="0B7E47B3" w14:textId="74BE67AB" w:rsidR="004A454D" w:rsidRDefault="004A454D" w:rsidP="00236451"/>
        </w:tc>
      </w:tr>
      <w:tr w:rsidR="008D449F" w:rsidRPr="00785C28" w14:paraId="28663D68" w14:textId="77777777" w:rsidTr="00B03C97">
        <w:tc>
          <w:tcPr>
            <w:tcW w:w="4673" w:type="dxa"/>
          </w:tcPr>
          <w:p w14:paraId="0E4726AE" w14:textId="77777777" w:rsidR="008D449F" w:rsidRPr="003059FF" w:rsidRDefault="008D449F" w:rsidP="00236451">
            <w:r w:rsidRPr="00A021A6">
              <w:rPr>
                <w:noProof/>
              </w:rPr>
              <w:lastRenderedPageBreak/>
              <w:drawing>
                <wp:anchor distT="0" distB="0" distL="114300" distR="114300" simplePos="0" relativeHeight="251688960" behindDoc="0" locked="0" layoutInCell="1" allowOverlap="1" wp14:anchorId="77221469" wp14:editId="448B8ECA">
                  <wp:simplePos x="0" y="0"/>
                  <wp:positionH relativeFrom="column">
                    <wp:posOffset>-76368</wp:posOffset>
                  </wp:positionH>
                  <wp:positionV relativeFrom="paragraph">
                    <wp:posOffset>98905</wp:posOffset>
                  </wp:positionV>
                  <wp:extent cx="2113472" cy="2113472"/>
                  <wp:effectExtent l="0" t="0" r="0" b="1270"/>
                  <wp:wrapNone/>
                  <wp:docPr id="1981722053" name="Picture 1" descr="A person holding a clipboard and a pen&#10;&#10;On the clip board is a check list. Several items have a cross next to them.&#10;&#10;The woman looks unhapp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722053" name="Picture 1" descr="A person holding a clipboard and a pen&#10;&#10;On the clip board is a check list. Several items have a cross next to them.&#10;&#10;The woman looks unhappy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472" cy="2113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61" w:type="dxa"/>
          </w:tcPr>
          <w:p w14:paraId="5631A779" w14:textId="61239EF4" w:rsidR="008D449F" w:rsidRDefault="008D449F" w:rsidP="00236451">
            <w:r>
              <w:t>We think the prison complaints system in Scotland does not meet human rights standards</w:t>
            </w:r>
            <w:r w:rsidR="00E01CBD">
              <w:t xml:space="preserve"> on access to justice</w:t>
            </w:r>
            <w:r w:rsidR="00DC0735">
              <w:t>. The system</w:t>
            </w:r>
            <w:r>
              <w:t xml:space="preserve"> </w:t>
            </w:r>
            <w:r w:rsidR="00D24A84">
              <w:t>sh</w:t>
            </w:r>
            <w:r>
              <w:t xml:space="preserve">ould be </w:t>
            </w:r>
            <w:r w:rsidR="00CE089C">
              <w:t>made better.</w:t>
            </w:r>
          </w:p>
          <w:p w14:paraId="4FE53D1C" w14:textId="5D419A4B" w:rsidR="004A454D" w:rsidRPr="00785C28" w:rsidRDefault="004A454D" w:rsidP="00236451"/>
        </w:tc>
      </w:tr>
    </w:tbl>
    <w:p w14:paraId="19914F18" w14:textId="499614DE" w:rsidR="008D449F" w:rsidRPr="008D449F" w:rsidRDefault="00226B1F" w:rsidP="00D04AB6">
      <w:pPr>
        <w:pStyle w:val="Heading2"/>
      </w:pPr>
      <w:r>
        <w:t>What we want to happen next</w:t>
      </w:r>
    </w:p>
    <w:tbl>
      <w:tblPr>
        <w:tblStyle w:val="TableGrid"/>
        <w:tblW w:w="96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96"/>
        <w:gridCol w:w="4986"/>
      </w:tblGrid>
      <w:tr w:rsidR="008B28DC" w:rsidRPr="00287A16" w14:paraId="1AC39F80" w14:textId="77777777" w:rsidTr="00B03C97">
        <w:trPr>
          <w:trHeight w:val="145"/>
        </w:trPr>
        <w:tc>
          <w:tcPr>
            <w:tcW w:w="4696" w:type="dxa"/>
          </w:tcPr>
          <w:p w14:paraId="66254B46" w14:textId="5CF638C9" w:rsidR="008B28DC" w:rsidRPr="003059FF" w:rsidRDefault="00CF0BF5" w:rsidP="00F22D51">
            <w:pPr>
              <w:pStyle w:val="GridTable"/>
            </w:pPr>
            <w:r w:rsidRPr="00CF0BF5">
              <w:rPr>
                <w:noProof/>
              </w:rPr>
              <w:drawing>
                <wp:anchor distT="0" distB="0" distL="114300" distR="114300" simplePos="0" relativeHeight="251757056" behindDoc="0" locked="0" layoutInCell="1" allowOverlap="1" wp14:anchorId="6B5BFDB4" wp14:editId="6DEC1033">
                  <wp:simplePos x="0" y="0"/>
                  <wp:positionH relativeFrom="column">
                    <wp:posOffset>1777694</wp:posOffset>
                  </wp:positionH>
                  <wp:positionV relativeFrom="paragraph">
                    <wp:posOffset>1863311</wp:posOffset>
                  </wp:positionV>
                  <wp:extent cx="690113" cy="690113"/>
                  <wp:effectExtent l="0" t="0" r="0" b="0"/>
                  <wp:wrapNone/>
                  <wp:docPr id="673734684" name="Picture 1" descr="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734684" name="Picture 1" descr="Green tick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113" cy="690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A3815" w:rsidRPr="00AE43D1">
              <w:rPr>
                <w:noProof/>
              </w:rPr>
              <w:drawing>
                <wp:anchor distT="0" distB="0" distL="114300" distR="114300" simplePos="0" relativeHeight="251753984" behindDoc="0" locked="0" layoutInCell="1" allowOverlap="1" wp14:anchorId="430F9C9C" wp14:editId="22AE8065">
                  <wp:simplePos x="0" y="0"/>
                  <wp:positionH relativeFrom="column">
                    <wp:posOffset>1381232</wp:posOffset>
                  </wp:positionH>
                  <wp:positionV relativeFrom="paragraph">
                    <wp:posOffset>328295</wp:posOffset>
                  </wp:positionV>
                  <wp:extent cx="1242060" cy="1242060"/>
                  <wp:effectExtent l="0" t="0" r="0" b="0"/>
                  <wp:wrapNone/>
                  <wp:docPr id="1706990227" name="Picture 1" descr="An image of the Human Rights Act legislation with three people next to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990227" name="Picture 1" descr="An image of the Human Rights Act legislation with three people next to it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60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A3815" w:rsidRPr="008A659A">
              <w:rPr>
                <w:noProof/>
              </w:rPr>
              <w:drawing>
                <wp:anchor distT="0" distB="0" distL="114300" distR="114300" simplePos="0" relativeHeight="251741696" behindDoc="0" locked="0" layoutInCell="1" allowOverlap="1" wp14:anchorId="106A3021" wp14:editId="372889CF">
                  <wp:simplePos x="0" y="0"/>
                  <wp:positionH relativeFrom="column">
                    <wp:posOffset>190979</wp:posOffset>
                  </wp:positionH>
                  <wp:positionV relativeFrom="paragraph">
                    <wp:posOffset>1157233</wp:posOffset>
                  </wp:positionV>
                  <wp:extent cx="1475117" cy="1475117"/>
                  <wp:effectExtent l="0" t="0" r="0" b="0"/>
                  <wp:wrapNone/>
                  <wp:docPr id="1002671304" name="Picture 1" descr="An image of a complaints poli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71304" name="Picture 1" descr="An image of a complaints policy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117" cy="1475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86" w:type="dxa"/>
          </w:tcPr>
          <w:p w14:paraId="526A14E0" w14:textId="0E491A86" w:rsidR="00696106" w:rsidRDefault="00087DB8" w:rsidP="00F22D51">
            <w:pPr>
              <w:pStyle w:val="GridTable"/>
            </w:pPr>
            <w:r>
              <w:t>We think the Scottish Government</w:t>
            </w:r>
            <w:r w:rsidR="002054B8">
              <w:t xml:space="preserve"> and people in charge of prisons</w:t>
            </w:r>
            <w:r>
              <w:t xml:space="preserve"> should </w:t>
            </w:r>
            <w:r w:rsidR="00565A43">
              <w:t>change</w:t>
            </w:r>
            <w:r w:rsidR="006C4F9F">
              <w:t xml:space="preserve"> the way </w:t>
            </w:r>
            <w:r w:rsidR="00565A43">
              <w:t xml:space="preserve">the </w:t>
            </w:r>
            <w:r w:rsidR="006C4F9F">
              <w:t>complaints</w:t>
            </w:r>
            <w:r w:rsidR="00565A43">
              <w:t xml:space="preserve"> system</w:t>
            </w:r>
            <w:r w:rsidR="006C4F9F">
              <w:t xml:space="preserve"> in prisons operates</w:t>
            </w:r>
            <w:r w:rsidR="00CE089C">
              <w:t>.</w:t>
            </w:r>
          </w:p>
          <w:p w14:paraId="6B166EBE" w14:textId="1DAB5228" w:rsidR="009246E0" w:rsidRDefault="00CE089C" w:rsidP="00F22D51">
            <w:pPr>
              <w:pStyle w:val="GridTable"/>
            </w:pPr>
            <w:r>
              <w:t>The complaints system</w:t>
            </w:r>
            <w:r w:rsidR="009246E0">
              <w:t xml:space="preserve"> should be based on human rights</w:t>
            </w:r>
            <w:r>
              <w:t>.</w:t>
            </w:r>
          </w:p>
          <w:p w14:paraId="3FC59A77" w14:textId="60830936" w:rsidR="00CF0BF5" w:rsidRPr="00785C28" w:rsidRDefault="00CF0BF5" w:rsidP="00F22D51">
            <w:pPr>
              <w:pStyle w:val="GridTable"/>
            </w:pPr>
          </w:p>
        </w:tc>
      </w:tr>
      <w:tr w:rsidR="008B28DC" w:rsidRPr="00287A16" w14:paraId="0668DCB3" w14:textId="77777777" w:rsidTr="00B03C97">
        <w:trPr>
          <w:trHeight w:val="8241"/>
        </w:trPr>
        <w:tc>
          <w:tcPr>
            <w:tcW w:w="4696" w:type="dxa"/>
          </w:tcPr>
          <w:p w14:paraId="5DCAA3ED" w14:textId="203E2770" w:rsidR="008B28DC" w:rsidRPr="00F22D51" w:rsidRDefault="006A68DA" w:rsidP="00F22D51">
            <w:pPr>
              <w:pStyle w:val="GridTable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5312" behindDoc="0" locked="0" layoutInCell="1" allowOverlap="1" wp14:anchorId="61D33028" wp14:editId="522FF478">
                  <wp:simplePos x="0" y="0"/>
                  <wp:positionH relativeFrom="column">
                    <wp:posOffset>690880</wp:posOffset>
                  </wp:positionH>
                  <wp:positionV relativeFrom="paragraph">
                    <wp:posOffset>3971355</wp:posOffset>
                  </wp:positionV>
                  <wp:extent cx="1934210" cy="746125"/>
                  <wp:effectExtent l="0" t="0" r="8890" b="0"/>
                  <wp:wrapNone/>
                  <wp:docPr id="538593615" name="Picture 1" descr="Logos for the Scottish Human Rights Commission and the Citizens Advice Bure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593615" name="Picture 1" descr="Logos for the Scottish Human Rights Commission and the Citizens Advice Bureau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210" cy="74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2240" behindDoc="0" locked="0" layoutInCell="1" allowOverlap="1" wp14:anchorId="1B8825E9" wp14:editId="0CEDC1B1">
                  <wp:simplePos x="0" y="0"/>
                  <wp:positionH relativeFrom="column">
                    <wp:posOffset>768578</wp:posOffset>
                  </wp:positionH>
                  <wp:positionV relativeFrom="paragraph">
                    <wp:posOffset>572087</wp:posOffset>
                  </wp:positionV>
                  <wp:extent cx="1721425" cy="2460537"/>
                  <wp:effectExtent l="0" t="0" r="0" b="0"/>
                  <wp:wrapNone/>
                  <wp:docPr id="78550982" name="Picture 1" descr="An image of a report called 'Your Rights Under the Scottish Prison Rule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50982" name="Picture 1" descr="An image of a report called 'Your Rights Under the Scottish Prison Rules'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425" cy="2460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28DC" w:rsidRPr="003059FF">
              <w:t xml:space="preserve"> </w:t>
            </w:r>
          </w:p>
        </w:tc>
        <w:tc>
          <w:tcPr>
            <w:tcW w:w="4986" w:type="dxa"/>
          </w:tcPr>
          <w:p w14:paraId="0A9FBB8F" w14:textId="507B8346" w:rsidR="00656EFA" w:rsidRDefault="006C4F9F" w:rsidP="00F22D51">
            <w:pPr>
              <w:pStyle w:val="GridTable"/>
            </w:pPr>
            <w:r>
              <w:t xml:space="preserve">We worked with Parkhead Citizens Advice </w:t>
            </w:r>
            <w:r w:rsidR="00656EFA">
              <w:t xml:space="preserve">Bureau to </w:t>
            </w:r>
            <w:r w:rsidR="00FA0B1E">
              <w:t>make</w:t>
            </w:r>
            <w:r w:rsidR="00656EFA">
              <w:t xml:space="preserve"> </w:t>
            </w:r>
            <w:r w:rsidR="00CE089C">
              <w:t>a guide to help people in prison to understand what their rights are under the Scottish Prison Rules.</w:t>
            </w:r>
          </w:p>
          <w:p w14:paraId="751F07D9" w14:textId="77777777" w:rsidR="009B148C" w:rsidRDefault="00656EFA" w:rsidP="00F22D51">
            <w:pPr>
              <w:pStyle w:val="GridTable"/>
            </w:pPr>
            <w:r>
              <w:t>We think</w:t>
            </w:r>
            <w:r w:rsidR="00A23F77">
              <w:t xml:space="preserve"> th</w:t>
            </w:r>
            <w:r w:rsidR="00DC0735">
              <w:t>e people in charge of prisons should</w:t>
            </w:r>
            <w:r w:rsidR="009B148C">
              <w:t xml:space="preserve"> </w:t>
            </w:r>
            <w:r w:rsidR="00A23F77">
              <w:t>give</w:t>
            </w:r>
            <w:r w:rsidR="00DC0735">
              <w:t xml:space="preserve"> the guide</w:t>
            </w:r>
            <w:r w:rsidR="00A23F77">
              <w:t xml:space="preserve"> to all prisoners</w:t>
            </w:r>
            <w:r w:rsidR="00103F6D">
              <w:t xml:space="preserve"> and translat</w:t>
            </w:r>
            <w:r w:rsidR="00DC0735">
              <w:t>e it</w:t>
            </w:r>
            <w:r w:rsidR="00103F6D">
              <w:t xml:space="preserve"> into other languages</w:t>
            </w:r>
            <w:r w:rsidR="00DC0735">
              <w:t xml:space="preserve">. </w:t>
            </w:r>
          </w:p>
          <w:p w14:paraId="41FF9E4E" w14:textId="425D9E67" w:rsidR="006A68DA" w:rsidRPr="00785C28" w:rsidRDefault="00DC0735" w:rsidP="00F22D51">
            <w:pPr>
              <w:pStyle w:val="GridTable"/>
            </w:pPr>
            <w:r>
              <w:t>We also think they should make</w:t>
            </w:r>
            <w:r w:rsidR="009B148C">
              <w:t xml:space="preserve"> </w:t>
            </w:r>
            <w:r>
              <w:t>an</w:t>
            </w:r>
            <w:r w:rsidR="00103F6D">
              <w:t xml:space="preserve"> Easy Read</w:t>
            </w:r>
            <w:r w:rsidR="00462686">
              <w:t xml:space="preserve"> </w:t>
            </w:r>
            <w:r>
              <w:t xml:space="preserve">version of the guide </w:t>
            </w:r>
            <w:r w:rsidR="00462686">
              <w:t>so that everyone can understand</w:t>
            </w:r>
            <w:r>
              <w:t xml:space="preserve"> it.</w:t>
            </w:r>
          </w:p>
        </w:tc>
      </w:tr>
      <w:tr w:rsidR="008B28DC" w:rsidRPr="00287A16" w14:paraId="29729FD6" w14:textId="77777777" w:rsidTr="00B03C97">
        <w:trPr>
          <w:trHeight w:val="3241"/>
        </w:trPr>
        <w:tc>
          <w:tcPr>
            <w:tcW w:w="4696" w:type="dxa"/>
          </w:tcPr>
          <w:p w14:paraId="7FE761A4" w14:textId="1C6004FD" w:rsidR="008B28DC" w:rsidRPr="003059FF" w:rsidRDefault="006A22E0" w:rsidP="00F22D51">
            <w:pPr>
              <w:pStyle w:val="GridTable"/>
            </w:pPr>
            <w:r w:rsidRPr="006A22E0">
              <w:rPr>
                <w:noProof/>
              </w:rPr>
              <w:drawing>
                <wp:anchor distT="0" distB="0" distL="114300" distR="114300" simplePos="0" relativeHeight="251730432" behindDoc="0" locked="0" layoutInCell="1" allowOverlap="1" wp14:anchorId="7AE4E427" wp14:editId="1D654BCB">
                  <wp:simplePos x="0" y="0"/>
                  <wp:positionH relativeFrom="column">
                    <wp:posOffset>1554060</wp:posOffset>
                  </wp:positionH>
                  <wp:positionV relativeFrom="paragraph">
                    <wp:posOffset>100858</wp:posOffset>
                  </wp:positionV>
                  <wp:extent cx="1242204" cy="1242204"/>
                  <wp:effectExtent l="0" t="0" r="0" b="0"/>
                  <wp:wrapNone/>
                  <wp:docPr id="88871104" name="Picture 1" descr="A hand showing the thumbs up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71104" name="Picture 1" descr="A hand showing the thumbs up sign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204" cy="1242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B6D6B" w:rsidRPr="00631B85">
              <w:rPr>
                <w:noProof/>
              </w:rPr>
              <w:drawing>
                <wp:anchor distT="0" distB="0" distL="114300" distR="114300" simplePos="0" relativeHeight="251727360" behindDoc="0" locked="0" layoutInCell="1" allowOverlap="1" wp14:anchorId="46CA4B98" wp14:editId="1F5D4813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6350</wp:posOffset>
                  </wp:positionV>
                  <wp:extent cx="1543685" cy="1543685"/>
                  <wp:effectExtent l="0" t="0" r="0" b="0"/>
                  <wp:wrapNone/>
                  <wp:docPr id="708283702" name="Picture 1" descr="A magnifying glass with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283702" name="Picture 1" descr="A magnifying glass with a graph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685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86" w:type="dxa"/>
          </w:tcPr>
          <w:p w14:paraId="6A99CDA2" w14:textId="7FA3C740" w:rsidR="008B28DC" w:rsidRPr="00785C28" w:rsidRDefault="00A23F77" w:rsidP="00F22D51">
            <w:pPr>
              <w:pStyle w:val="GridTable"/>
            </w:pPr>
            <w:r>
              <w:t>We think there should be more</w:t>
            </w:r>
            <w:r w:rsidR="002B39EA">
              <w:t xml:space="preserve"> </w:t>
            </w:r>
            <w:r w:rsidR="00DC0735">
              <w:t xml:space="preserve">clear </w:t>
            </w:r>
            <w:r w:rsidR="002B39EA">
              <w:t>data on prison complaints</w:t>
            </w:r>
            <w:r w:rsidR="00DC0735">
              <w:t>.</w:t>
            </w:r>
          </w:p>
        </w:tc>
      </w:tr>
    </w:tbl>
    <w:p w14:paraId="432A7672" w14:textId="3F1C3117" w:rsidR="004663B9" w:rsidRPr="00287A16" w:rsidRDefault="004663B9" w:rsidP="00B03C97"/>
    <w:sectPr w:rsidR="004663B9" w:rsidRPr="00287A16" w:rsidSect="00DE331E">
      <w:headerReference w:type="even" r:id="rId42"/>
      <w:headerReference w:type="default" r:id="rId43"/>
      <w:footerReference w:type="default" r:id="rId44"/>
      <w:headerReference w:type="first" r:id="rId45"/>
      <w:footerReference w:type="first" r:id="rId46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D88587" w14:textId="77777777" w:rsidR="009D1566" w:rsidRDefault="009D1566" w:rsidP="00351A5E">
      <w:r>
        <w:separator/>
      </w:r>
    </w:p>
    <w:p w14:paraId="5E87334E" w14:textId="77777777" w:rsidR="009D1566" w:rsidRDefault="009D1566" w:rsidP="00351A5E"/>
    <w:p w14:paraId="03C81813" w14:textId="77777777" w:rsidR="009D1566" w:rsidRDefault="009D1566" w:rsidP="00351A5E"/>
  </w:endnote>
  <w:endnote w:type="continuationSeparator" w:id="0">
    <w:p w14:paraId="55795025" w14:textId="77777777" w:rsidR="009D1566" w:rsidRDefault="009D1566" w:rsidP="00351A5E">
      <w:r>
        <w:continuationSeparator/>
      </w:r>
    </w:p>
    <w:p w14:paraId="2A048C23" w14:textId="77777777" w:rsidR="009D1566" w:rsidRDefault="009D1566" w:rsidP="00351A5E"/>
    <w:p w14:paraId="0B80D563" w14:textId="77777777" w:rsidR="009D1566" w:rsidRDefault="009D1566" w:rsidP="00351A5E"/>
  </w:endnote>
  <w:endnote w:type="continuationNotice" w:id="1">
    <w:p w14:paraId="1C2753DA" w14:textId="77777777" w:rsidR="009D1566" w:rsidRDefault="009D1566" w:rsidP="00351A5E"/>
    <w:p w14:paraId="2BC89E06" w14:textId="77777777" w:rsidR="009D1566" w:rsidRDefault="009D1566" w:rsidP="00351A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56150224"/>
      <w:docPartObj>
        <w:docPartGallery w:val="Page Numbers (Bottom of Page)"/>
        <w:docPartUnique/>
      </w:docPartObj>
    </w:sdtPr>
    <w:sdtEndPr/>
    <w:sdtContent>
      <w:p w14:paraId="22B7C83E" w14:textId="77777777" w:rsidR="00DE331E" w:rsidRPr="003059FF" w:rsidRDefault="00ED5D4A" w:rsidP="003059FF">
        <w:pPr>
          <w:pStyle w:val="Footer"/>
        </w:pPr>
        <w:r w:rsidRPr="003059FF">
          <w:t xml:space="preserve">Page </w:t>
        </w:r>
        <w:r w:rsidRPr="003059FF">
          <w:fldChar w:fldCharType="begin"/>
        </w:r>
        <w:r w:rsidRPr="003059FF">
          <w:instrText>PAGE   \* MERGEFORMAT</w:instrText>
        </w:r>
        <w:r w:rsidRPr="003059FF">
          <w:fldChar w:fldCharType="separate"/>
        </w:r>
        <w:r w:rsidRPr="003059FF">
          <w:t>2</w:t>
        </w:r>
        <w:r w:rsidRPr="003059FF"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58924180"/>
      <w:docPartObj>
        <w:docPartGallery w:val="Page Numbers (Bottom of Page)"/>
        <w:docPartUnique/>
      </w:docPartObj>
    </w:sdtPr>
    <w:sdtEndPr/>
    <w:sdtContent>
      <w:p w14:paraId="3F146161" w14:textId="77777777" w:rsidR="00DE331E" w:rsidRPr="00DE331E" w:rsidRDefault="00DE331E" w:rsidP="00351A5E">
        <w:pPr>
          <w:pStyle w:val="Footer"/>
        </w:pPr>
        <w:r w:rsidRPr="003059FF">
          <w:fldChar w:fldCharType="begin"/>
        </w:r>
        <w:r w:rsidRPr="00DE331E">
          <w:instrText xml:space="preserve"> PAGE   \* MERGEFORMAT </w:instrText>
        </w:r>
        <w:r w:rsidRPr="003059FF">
          <w:fldChar w:fldCharType="separate"/>
        </w:r>
        <w:r w:rsidRPr="003059FF">
          <w:t>2</w:t>
        </w:r>
        <w:r w:rsidRPr="003059FF">
          <w:fldChar w:fldCharType="end"/>
        </w:r>
      </w:p>
    </w:sdtContent>
  </w:sdt>
  <w:p w14:paraId="0BE8A57A" w14:textId="77777777" w:rsidR="00DE331E" w:rsidRDefault="00DE331E" w:rsidP="00351A5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BA71E6" w14:textId="77777777" w:rsidR="009D1566" w:rsidRDefault="009D1566" w:rsidP="00351A5E">
      <w:r>
        <w:separator/>
      </w:r>
    </w:p>
    <w:p w14:paraId="69B08DE5" w14:textId="77777777" w:rsidR="009D1566" w:rsidRDefault="009D1566" w:rsidP="00351A5E"/>
    <w:p w14:paraId="35408872" w14:textId="77777777" w:rsidR="009D1566" w:rsidRDefault="009D1566" w:rsidP="00351A5E"/>
  </w:footnote>
  <w:footnote w:type="continuationSeparator" w:id="0">
    <w:p w14:paraId="52E20604" w14:textId="77777777" w:rsidR="009D1566" w:rsidRDefault="009D1566" w:rsidP="00351A5E">
      <w:r>
        <w:continuationSeparator/>
      </w:r>
    </w:p>
    <w:p w14:paraId="440DB24D" w14:textId="77777777" w:rsidR="009D1566" w:rsidRDefault="009D1566" w:rsidP="00351A5E"/>
    <w:p w14:paraId="5C7E0E8F" w14:textId="77777777" w:rsidR="009D1566" w:rsidRDefault="009D1566" w:rsidP="00351A5E"/>
  </w:footnote>
  <w:footnote w:type="continuationNotice" w:id="1">
    <w:p w14:paraId="31F01818" w14:textId="77777777" w:rsidR="009D1566" w:rsidRDefault="009D1566" w:rsidP="00351A5E"/>
    <w:p w14:paraId="62D922C3" w14:textId="77777777" w:rsidR="009D1566" w:rsidRDefault="009D1566" w:rsidP="00351A5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ADEB63" w14:textId="498A09FE" w:rsidR="003059FF" w:rsidRPr="003059FF" w:rsidRDefault="003059FF" w:rsidP="003059F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830F0C" w14:textId="4FAE32B5" w:rsidR="00965016" w:rsidRPr="003059FF" w:rsidRDefault="001C71BB" w:rsidP="003059FF">
    <w:r w:rsidRPr="003059FF"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5E812AC" wp14:editId="30230AF5">
              <wp:simplePos x="0" y="0"/>
              <wp:positionH relativeFrom="column">
                <wp:posOffset>1955041</wp:posOffset>
              </wp:positionH>
              <wp:positionV relativeFrom="paragraph">
                <wp:posOffset>4758842</wp:posOffset>
              </wp:positionV>
              <wp:extent cx="280669" cy="11162665"/>
              <wp:effectExtent l="6985" t="0" r="0" b="0"/>
              <wp:wrapNone/>
              <wp:docPr id="1978968323" name="Rectangle 197896832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280669" cy="11162665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131433C" w14:textId="77777777" w:rsidR="001C71BB" w:rsidRDefault="001C71BB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5E812AC" id="Rectangle 1978968323" o:spid="_x0000_s1026" alt="Title: Decorative border" style="position:absolute;margin-left:153.95pt;margin-top:374.7pt;width:22.1pt;height:878.95pt;rotation:9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" fillcolor="#f36" stroked="f" strokeweight="1pt">
              <v:textbox>
                <w:txbxContent>
                  <w:p w14:paraId="4131433C" w14:textId="77777777" w:rsidR="001C71BB" w:rsidRDefault="001C71BB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E74F4E0" wp14:editId="31BD09A6">
              <wp:simplePos x="0" y="0"/>
              <wp:positionH relativeFrom="column">
                <wp:posOffset>6555353</wp:posOffset>
              </wp:positionH>
              <wp:positionV relativeFrom="paragraph">
                <wp:posOffset>-301680</wp:posOffset>
              </wp:positionV>
              <wp:extent cx="269958" cy="11162665"/>
              <wp:effectExtent l="0" t="0" r="0" b="635"/>
              <wp:wrapNone/>
              <wp:docPr id="486684213" name="Rectangle 48668421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69958" cy="11162665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7A5698D" id="Rectangle 486684213" o:spid="_x0000_s1026" alt="Title: Decorative border" style="position:absolute;margin-left:516.15pt;margin-top:-23.75pt;width:21.25pt;height:878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" fillcolor="#f36" stroked="f" strokeweight="1pt"/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282A0D4" wp14:editId="0A0C3D17">
              <wp:simplePos x="0" y="0"/>
              <wp:positionH relativeFrom="column">
                <wp:posOffset>-743944</wp:posOffset>
              </wp:positionH>
              <wp:positionV relativeFrom="paragraph">
                <wp:posOffset>-373242</wp:posOffset>
              </wp:positionV>
              <wp:extent cx="277909" cy="11162665"/>
              <wp:effectExtent l="0" t="0" r="8255" b="635"/>
              <wp:wrapNone/>
              <wp:docPr id="14" name="Rectangle 14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77909" cy="11162665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C81A51C" w14:textId="77777777" w:rsidR="001C71BB" w:rsidRDefault="001C71BB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282A0D4" id="Rectangle 14" o:spid="_x0000_s1027" alt="Title: Decorative border" style="position:absolute;margin-left:-58.6pt;margin-top:-29.4pt;width:21.9pt;height:878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" fillcolor="#f36" stroked="f" strokeweight="1pt">
              <v:textbox>
                <w:txbxContent>
                  <w:p w14:paraId="3C81A51C" w14:textId="77777777" w:rsidR="001C71BB" w:rsidRDefault="001C71BB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E8FF6E1" wp14:editId="6FA4EEA4">
              <wp:simplePos x="0" y="0"/>
              <wp:positionH relativeFrom="column">
                <wp:posOffset>1331402</wp:posOffset>
              </wp:positionH>
              <wp:positionV relativeFrom="paragraph">
                <wp:posOffset>-5726097</wp:posOffset>
              </wp:positionV>
              <wp:extent cx="313099" cy="11162714"/>
              <wp:effectExtent l="4445" t="0" r="0" b="0"/>
              <wp:wrapNone/>
              <wp:docPr id="884176920" name="Rectangle 884176920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313099" cy="11162714"/>
                      </a:xfrm>
                      <a:prstGeom prst="rect">
                        <a:avLst/>
                      </a:prstGeom>
                      <a:solidFill>
                        <a:srgbClr val="FF336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AF5B585" w14:textId="77777777" w:rsidR="001C71BB" w:rsidRDefault="001C71BB" w:rsidP="001C71BB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E8FF6E1" id="Rectangle 884176920" o:spid="_x0000_s1028" alt="Title: Decorative border" style="position:absolute;margin-left:104.85pt;margin-top:-450.85pt;width:24.65pt;height:878.95pt;rotation: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" fillcolor="#f36" stroked="f" strokeweight="1pt">
              <v:textbox>
                <w:txbxContent>
                  <w:p w14:paraId="4AF5B585" w14:textId="77777777" w:rsidR="001C71BB" w:rsidRDefault="001C71BB" w:rsidP="001C71BB"/>
                </w:txbxContent>
              </v:textbox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ABB1E4" w14:textId="186082E3" w:rsidR="003059FF" w:rsidRPr="003059FF" w:rsidRDefault="003059FF" w:rsidP="003059F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43C015E"/>
    <w:multiLevelType w:val="hybridMultilevel"/>
    <w:tmpl w:val="5CD83C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9F01152"/>
    <w:multiLevelType w:val="hybridMultilevel"/>
    <w:tmpl w:val="0018E0C2"/>
    <w:lvl w:ilvl="0" w:tplc="0BC6FD80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4"/>
  </w:num>
  <w:num w:numId="2" w16cid:durableId="270892099">
    <w:abstractNumId w:val="3"/>
  </w:num>
  <w:num w:numId="3" w16cid:durableId="1800415843">
    <w:abstractNumId w:val="1"/>
  </w:num>
  <w:num w:numId="4" w16cid:durableId="1541092050">
    <w:abstractNumId w:val="18"/>
  </w:num>
  <w:num w:numId="5" w16cid:durableId="1508253653">
    <w:abstractNumId w:val="32"/>
  </w:num>
  <w:num w:numId="6" w16cid:durableId="1159420057">
    <w:abstractNumId w:val="12"/>
  </w:num>
  <w:num w:numId="7" w16cid:durableId="1319383577">
    <w:abstractNumId w:val="7"/>
  </w:num>
  <w:num w:numId="8" w16cid:durableId="1631519628">
    <w:abstractNumId w:val="20"/>
  </w:num>
  <w:num w:numId="9" w16cid:durableId="1766996880">
    <w:abstractNumId w:val="13"/>
  </w:num>
  <w:num w:numId="10" w16cid:durableId="1546479804">
    <w:abstractNumId w:val="21"/>
  </w:num>
  <w:num w:numId="11" w16cid:durableId="1497768723">
    <w:abstractNumId w:val="22"/>
  </w:num>
  <w:num w:numId="12" w16cid:durableId="1217163113">
    <w:abstractNumId w:val="37"/>
  </w:num>
  <w:num w:numId="13" w16cid:durableId="1999650771">
    <w:abstractNumId w:val="15"/>
  </w:num>
  <w:num w:numId="14" w16cid:durableId="2115902967">
    <w:abstractNumId w:val="19"/>
  </w:num>
  <w:num w:numId="15" w16cid:durableId="1879465181">
    <w:abstractNumId w:val="14"/>
  </w:num>
  <w:num w:numId="16" w16cid:durableId="854074782">
    <w:abstractNumId w:val="25"/>
  </w:num>
  <w:num w:numId="17" w16cid:durableId="833109389">
    <w:abstractNumId w:val="14"/>
  </w:num>
  <w:num w:numId="18" w16cid:durableId="1002929076">
    <w:abstractNumId w:val="35"/>
  </w:num>
  <w:num w:numId="19" w16cid:durableId="1104494184">
    <w:abstractNumId w:val="30"/>
  </w:num>
  <w:num w:numId="20" w16cid:durableId="1521890175">
    <w:abstractNumId w:val="24"/>
  </w:num>
  <w:num w:numId="21" w16cid:durableId="1563444852">
    <w:abstractNumId w:val="0"/>
  </w:num>
  <w:num w:numId="22" w16cid:durableId="1285380743">
    <w:abstractNumId w:val="5"/>
  </w:num>
  <w:num w:numId="23" w16cid:durableId="467207429">
    <w:abstractNumId w:val="17"/>
  </w:num>
  <w:num w:numId="24" w16cid:durableId="1034691275">
    <w:abstractNumId w:val="36"/>
  </w:num>
  <w:num w:numId="25" w16cid:durableId="1525288776">
    <w:abstractNumId w:val="34"/>
  </w:num>
  <w:num w:numId="26" w16cid:durableId="448815200">
    <w:abstractNumId w:val="11"/>
  </w:num>
  <w:num w:numId="27" w16cid:durableId="2131048268">
    <w:abstractNumId w:val="6"/>
  </w:num>
  <w:num w:numId="28" w16cid:durableId="229732062">
    <w:abstractNumId w:val="33"/>
  </w:num>
  <w:num w:numId="29" w16cid:durableId="81029038">
    <w:abstractNumId w:val="9"/>
  </w:num>
  <w:num w:numId="30" w16cid:durableId="287660744">
    <w:abstractNumId w:val="31"/>
  </w:num>
  <w:num w:numId="31" w16cid:durableId="1123885155">
    <w:abstractNumId w:val="10"/>
  </w:num>
  <w:num w:numId="32" w16cid:durableId="494149196">
    <w:abstractNumId w:val="2"/>
  </w:num>
  <w:num w:numId="33" w16cid:durableId="806893877">
    <w:abstractNumId w:val="27"/>
  </w:num>
  <w:num w:numId="34" w16cid:durableId="970748720">
    <w:abstractNumId w:val="26"/>
  </w:num>
  <w:num w:numId="35" w16cid:durableId="1610745343">
    <w:abstractNumId w:val="16"/>
  </w:num>
  <w:num w:numId="36" w16cid:durableId="1222911007">
    <w:abstractNumId w:val="29"/>
  </w:num>
  <w:num w:numId="37" w16cid:durableId="1708949134">
    <w:abstractNumId w:val="8"/>
  </w:num>
  <w:num w:numId="38" w16cid:durableId="1111827579">
    <w:abstractNumId w:val="23"/>
  </w:num>
  <w:num w:numId="39" w16cid:durableId="2109539550">
    <w:abstractNumId w:val="28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2"/>
  <w:proofState w:spelling="clean" w:grammar="clean"/>
  <w:attachedTemplate r:id="rId1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ocumentProtection w:formatting="1" w:enforcement="0"/>
  <w:styleLockTheme/>
  <w:styleLockQFSet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1566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0B1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4F3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586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49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DB8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0E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98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BD3"/>
    <w:rsid w:val="000B4C79"/>
    <w:rsid w:val="000B4C9A"/>
    <w:rsid w:val="000B4CA3"/>
    <w:rsid w:val="000B4D50"/>
    <w:rsid w:val="000B50DF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5F0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0AB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3F92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693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3F6D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07FAB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AC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4D7D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8EC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0C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1C4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3B6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01B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6862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54B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1BB"/>
    <w:rsid w:val="001C7267"/>
    <w:rsid w:val="001C72A2"/>
    <w:rsid w:val="001C7611"/>
    <w:rsid w:val="001C7880"/>
    <w:rsid w:val="001C78CE"/>
    <w:rsid w:val="001C7D69"/>
    <w:rsid w:val="001C7E0C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284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32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450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4B8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B1F"/>
    <w:rsid w:val="00226C26"/>
    <w:rsid w:val="00226D0F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AD1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BF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6C8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7A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9EA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9AD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9F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56B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6DFA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A81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A5E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94A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6C9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A84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D47"/>
    <w:rsid w:val="003F1E8F"/>
    <w:rsid w:val="003F1EB8"/>
    <w:rsid w:val="003F1F0F"/>
    <w:rsid w:val="003F1F4B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046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4D6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233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3"/>
    <w:rsid w:val="004623DE"/>
    <w:rsid w:val="00462421"/>
    <w:rsid w:val="00462620"/>
    <w:rsid w:val="00462686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97FA6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4D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84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1E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01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5B7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4E30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3FD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1D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43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2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AF6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6EA8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D1F"/>
    <w:rsid w:val="005B6E4B"/>
    <w:rsid w:val="005B6ED4"/>
    <w:rsid w:val="005B6F1B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46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3FF4"/>
    <w:rsid w:val="005C4037"/>
    <w:rsid w:val="005C409A"/>
    <w:rsid w:val="005C4107"/>
    <w:rsid w:val="005C4242"/>
    <w:rsid w:val="005C4291"/>
    <w:rsid w:val="005C4292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C6B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B85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0E2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EFA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106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2E0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73"/>
    <w:rsid w:val="006A62FE"/>
    <w:rsid w:val="006A644B"/>
    <w:rsid w:val="006A6514"/>
    <w:rsid w:val="006A65D2"/>
    <w:rsid w:val="006A661A"/>
    <w:rsid w:val="006A6852"/>
    <w:rsid w:val="006A68DA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87B"/>
    <w:rsid w:val="006C4AF9"/>
    <w:rsid w:val="006C4D22"/>
    <w:rsid w:val="006C4D58"/>
    <w:rsid w:val="006C4D5A"/>
    <w:rsid w:val="006C4E8E"/>
    <w:rsid w:val="006C4F9F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21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67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7A8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97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18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946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39A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1DC9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954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7C6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5CD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5F41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1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9AA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4F46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92D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31C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4DC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9B1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11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980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0B3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73F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53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59A"/>
    <w:rsid w:val="008A69BB"/>
    <w:rsid w:val="008A6ADB"/>
    <w:rsid w:val="008A6E72"/>
    <w:rsid w:val="008A71CF"/>
    <w:rsid w:val="008A7253"/>
    <w:rsid w:val="008A731E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BE4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9F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476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6E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1C1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A16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8EE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574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1BD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016"/>
    <w:rsid w:val="00965069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39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291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82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48C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349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1EF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9A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566"/>
    <w:rsid w:val="009D169C"/>
    <w:rsid w:val="009D16B1"/>
    <w:rsid w:val="009D17F7"/>
    <w:rsid w:val="009D198A"/>
    <w:rsid w:val="009D19D8"/>
    <w:rsid w:val="009D1AC2"/>
    <w:rsid w:val="009D1B32"/>
    <w:rsid w:val="009D1B6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01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1A6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7B5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9EB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3F77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CFA"/>
    <w:rsid w:val="00A56F5D"/>
    <w:rsid w:val="00A572F1"/>
    <w:rsid w:val="00A57492"/>
    <w:rsid w:val="00A57571"/>
    <w:rsid w:val="00A5789B"/>
    <w:rsid w:val="00A57A84"/>
    <w:rsid w:val="00A57AA0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7F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24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12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8A3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CC3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5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2C37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3D1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C97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3A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8D7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2E2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2E8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107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044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4D0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4E7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E2B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A8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16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211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0F5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8B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8B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396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CF7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11"/>
    <w:rsid w:val="00CB74FE"/>
    <w:rsid w:val="00CB75CD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4CE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2BF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89C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99F"/>
    <w:rsid w:val="00CE59CC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BF5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6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B6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CBB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EAC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84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82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1F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EDA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BE2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735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A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8DA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CBD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3D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65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B2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757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C5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CE7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1C2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3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6C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2FF3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A71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36D"/>
    <w:rsid w:val="00EB6572"/>
    <w:rsid w:val="00EB65A4"/>
    <w:rsid w:val="00EB6721"/>
    <w:rsid w:val="00EB6888"/>
    <w:rsid w:val="00EB6ACA"/>
    <w:rsid w:val="00EB6AF5"/>
    <w:rsid w:val="00EB6D6B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28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26C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4A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0C"/>
    <w:rsid w:val="00EE0443"/>
    <w:rsid w:val="00EE050E"/>
    <w:rsid w:val="00EE0557"/>
    <w:rsid w:val="00EE0562"/>
    <w:rsid w:val="00EE080F"/>
    <w:rsid w:val="00EE0846"/>
    <w:rsid w:val="00EE08AB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8D5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5A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663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D51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C34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A87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2E4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1F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6D9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B1E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7FC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CE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8E5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802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25F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85D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D73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C1B665"/>
  <w15:docId w15:val="{DC1D33C3-BB96-489A-AFD5-3EC0FA78D0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9" w:qFormat="1"/>
    <w:lsdException w:name="heading 2" w:locked="0" w:semiHidden="1" w:uiPriority="9" w:unhideWhenUsed="1" w:qFormat="1"/>
    <w:lsdException w:name="heading 3" w:locked="0" w:semiHidden="1" w:uiPriority="9" w:unhideWhenUsed="1"/>
    <w:lsdException w:name="heading 4" w:locked="0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locked="0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0" w:semiHidden="1" w:unhideWhenUsed="1"/>
    <w:lsdException w:name="annotation reference" w:locked="0" w:semiHidden="1" w:unhideWhenUsed="1"/>
    <w:lsdException w:name="line number" w:semiHidden="1" w:unhideWhenUsed="1"/>
    <w:lsdException w:name="page number" w:locked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locked="0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locked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locked="0" w:semiHidden="1" w:unhideWhenUsed="1"/>
    <w:lsdException w:name="Strong" w:locked="0" w:uiPriority="22"/>
    <w:lsdException w:name="Emphasis" w:uiPriority="20"/>
    <w:lsdException w:name="Document Map" w:semiHidden="1" w:unhideWhenUsed="1"/>
    <w:lsdException w:name="Plain Text" w:locked="0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locked="0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0" w:semiHidden="1" w:unhideWhenUsed="1"/>
    <w:lsdException w:name="Table Simple 2" w:locked="0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0" w:semiHidden="1" w:unhideWhenUsed="1"/>
    <w:lsdException w:name="Table Grid" w:locked="0" w:uiPriority="59"/>
    <w:lsdException w:name="Table Theme" w:semiHidden="1" w:unhideWhenUsed="1"/>
    <w:lsdException w:name="Placeholder Text" w:locked="0" w:semiHidden="1"/>
    <w:lsdException w:name="No Spacing" w:locked="0" w:uiPriority="1"/>
    <w:lsdException w:name="Light Shading" w:uiPriority="60"/>
    <w:lsdException w:name="Light List" w:uiPriority="61"/>
    <w:lsdException w:name="Light Grid" w:locked="0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locked="0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locked="0" w:semiHidden="1" w:uiPriority="39" w:unhideWhenUsed="1" w:qFormat="1"/>
    <w:lsdException w:name="Grid Table Light" w:locked="0" w:uiPriority="40"/>
    <w:lsdException w:name="Grid Table 1 Light" w:locked="0"/>
    <w:lsdException w:name="Grid Table 2" w:locked="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locked="0" w:semiHidden="1" w:unhideWhenUsed="1"/>
    <w:lsdException w:name="Smart Link" w:semiHidden="1" w:unhideWhenUsed="1"/>
  </w:latentStyles>
  <w:style w:type="paragraph" w:default="1" w:styleId="Normal">
    <w:name w:val="Normal"/>
    <w:qFormat/>
    <w:rsid w:val="00781DC9"/>
    <w:pPr>
      <w:spacing w:before="840" w:after="480" w:line="240" w:lineRule="auto"/>
    </w:pPr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Heading1">
    <w:name w:val="heading 1"/>
    <w:basedOn w:val="Normal"/>
    <w:next w:val="Normal"/>
    <w:link w:val="Heading1Char"/>
    <w:qFormat/>
    <w:rsid w:val="00783954"/>
    <w:pPr>
      <w:spacing w:before="240" w:after="240"/>
      <w:outlineLvl w:val="0"/>
    </w:pPr>
    <w:rPr>
      <w:b/>
      <w:bCs/>
      <w:color w:val="0B1C32"/>
      <w:sz w:val="64"/>
      <w:szCs w:val="64"/>
    </w:rPr>
  </w:style>
  <w:style w:type="paragraph" w:styleId="Heading2">
    <w:name w:val="heading 2"/>
    <w:basedOn w:val="Normal"/>
    <w:next w:val="Normal"/>
    <w:link w:val="Heading2Char"/>
    <w:unhideWhenUsed/>
    <w:qFormat/>
    <w:rsid w:val="00351A5E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locked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locked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locked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locked/>
    <w:rsid w:val="001C4673"/>
  </w:style>
  <w:style w:type="paragraph" w:customStyle="1" w:styleId="response-text">
    <w:name w:val="response-text"/>
    <w:basedOn w:val="Normal"/>
    <w:locked/>
    <w:rsid w:val="00ED0A0C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locked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locked/>
    <w:rsid w:val="005C05BD"/>
  </w:style>
  <w:style w:type="character" w:customStyle="1" w:styleId="apple-converted-space">
    <w:name w:val="apple-converted-space"/>
    <w:basedOn w:val="DefaultParagraphFont"/>
    <w:uiPriority w:val="2"/>
    <w:locked/>
    <w:rsid w:val="004B1D84"/>
  </w:style>
  <w:style w:type="paragraph" w:styleId="NormalWeb">
    <w:name w:val="Normal (Web)"/>
    <w:basedOn w:val="Normal"/>
    <w:uiPriority w:val="99"/>
    <w:unhideWhenUsed/>
    <w:locked/>
    <w:rsid w:val="00D125D2"/>
    <w:pPr>
      <w:spacing w:before="100" w:beforeAutospacing="1" w:after="100" w:afterAutospacing="1"/>
    </w:pPr>
    <w:rPr>
      <w:rFonts w:ascii="Times New Roman" w:hAnsi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F22D51"/>
    <w:pPr>
      <w:numPr>
        <w:numId w:val="39"/>
      </w:numPr>
      <w:contextualSpacing/>
    </w:pPr>
  </w:style>
  <w:style w:type="paragraph" w:styleId="Header">
    <w:name w:val="header"/>
    <w:basedOn w:val="Normal"/>
    <w:link w:val="HeaderChar"/>
    <w:uiPriority w:val="99"/>
    <w:unhideWhenUsed/>
    <w:locked/>
    <w:rsid w:val="00B12F1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3059FF"/>
    <w:pPr>
      <w:tabs>
        <w:tab w:val="center" w:pos="4513"/>
        <w:tab w:val="right" w:pos="9026"/>
      </w:tabs>
      <w:jc w:val="center"/>
    </w:pPr>
  </w:style>
  <w:style w:type="character" w:customStyle="1" w:styleId="FooterChar">
    <w:name w:val="Footer Char"/>
    <w:basedOn w:val="DefaultParagraphFont"/>
    <w:link w:val="Footer"/>
    <w:uiPriority w:val="99"/>
    <w:rsid w:val="003059FF"/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locked/>
    <w:rsid w:val="00B12F1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locked/>
    <w:rsid w:val="002E394E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locked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lock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locked/>
    <w:rsid w:val="00153AEE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locked/>
    <w:rsid w:val="00937B2A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lock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lock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rsid w:val="00781DC9"/>
    <w:rPr>
      <w:rFonts w:ascii="Arial" w:eastAsia="Times New Roman" w:hAnsi="Arial" w:cs="Times New Roman"/>
      <w:b/>
      <w:bCs/>
      <w:color w:val="000000" w:themeColor="text1"/>
      <w:sz w:val="36"/>
      <w:szCs w:val="36"/>
    </w:rPr>
  </w:style>
  <w:style w:type="character" w:customStyle="1" w:styleId="Heading1Char">
    <w:name w:val="Heading 1 Char"/>
    <w:basedOn w:val="DefaultParagraphFont"/>
    <w:link w:val="Heading1"/>
    <w:rsid w:val="00781DC9"/>
    <w:rPr>
      <w:rFonts w:ascii="Arial" w:eastAsia="Times New Roman" w:hAnsi="Arial" w:cs="Times New Roman"/>
      <w:b/>
      <w:bCs/>
      <w:color w:val="0B1C32"/>
      <w:sz w:val="64"/>
      <w:szCs w:val="64"/>
    </w:rPr>
  </w:style>
  <w:style w:type="paragraph" w:styleId="NoSpacing">
    <w:name w:val="No Spacing"/>
    <w:basedOn w:val="Normal"/>
    <w:uiPriority w:val="1"/>
    <w:locked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locked/>
    <w:rsid w:val="001B65A0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locked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locked/>
    <w:rsid w:val="00F75D3A"/>
  </w:style>
  <w:style w:type="character" w:customStyle="1" w:styleId="smq-richtextcontent-0-1-358">
    <w:name w:val="smq-richtextcontent-0-1-358"/>
    <w:basedOn w:val="DefaultParagraphFont"/>
    <w:locked/>
    <w:rsid w:val="00941466"/>
  </w:style>
  <w:style w:type="character" w:customStyle="1" w:styleId="smq-richtextcontent-0-1-351">
    <w:name w:val="smq-richtextcontent-0-1-351"/>
    <w:basedOn w:val="DefaultParagraphFont"/>
    <w:locked/>
    <w:rsid w:val="00386DDF"/>
  </w:style>
  <w:style w:type="character" w:customStyle="1" w:styleId="smq-richtextcontent-0-1-355">
    <w:name w:val="smq-richtextcontent-0-1-355"/>
    <w:basedOn w:val="DefaultParagraphFont"/>
    <w:locked/>
    <w:rsid w:val="008C439B"/>
  </w:style>
  <w:style w:type="paragraph" w:customStyle="1" w:styleId="xxmsonormal">
    <w:name w:val="x_xmsonormal"/>
    <w:basedOn w:val="Normal"/>
    <w:rsid w:val="00E06D01"/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locked/>
    <w:rsid w:val="00A2786C"/>
  </w:style>
  <w:style w:type="paragraph" w:customStyle="1" w:styleId="TableParagraph">
    <w:name w:val="Table Paragraph"/>
    <w:basedOn w:val="Normal"/>
    <w:uiPriority w:val="1"/>
    <w:locked/>
    <w:rsid w:val="00912623"/>
    <w:pPr>
      <w:widowControl w:val="0"/>
      <w:autoSpaceDE w:val="0"/>
      <w:autoSpaceDN w:val="0"/>
      <w:spacing w:before="72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locked/>
    <w:rsid w:val="00F22D51"/>
    <w:pPr>
      <w:spacing w:after="0" w:line="240" w:lineRule="auto"/>
    </w:pPr>
    <w:tblPr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  <w:insideH w:val="single" w:sz="2" w:space="0" w:color="000000" w:themeColor="text1"/>
        <w:insideV w:val="single" w:sz="2" w:space="0" w:color="000000" w:themeColor="text1"/>
      </w:tblBorders>
    </w:tblPr>
  </w:style>
  <w:style w:type="table" w:styleId="TableGrid">
    <w:name w:val="Table Grid"/>
    <w:basedOn w:val="TableNormal"/>
    <w:uiPriority w:val="59"/>
    <w:rsid w:val="005D7C6B"/>
    <w:pPr>
      <w:spacing w:before="360" w:after="360" w:line="36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uiPriority w:val="1"/>
    <w:locked/>
    <w:rsid w:val="005D7C6B"/>
    <w:pPr>
      <w:spacing w:line="720" w:lineRule="auto"/>
    </w:pPr>
  </w:style>
  <w:style w:type="character" w:styleId="PlaceholderText">
    <w:name w:val="Placeholder Text"/>
    <w:basedOn w:val="DefaultParagraphFont"/>
    <w:uiPriority w:val="99"/>
    <w:semiHidden/>
    <w:locked/>
    <w:rsid w:val="00085F49"/>
    <w:rPr>
      <w:color w:val="666666"/>
    </w:rPr>
  </w:style>
  <w:style w:type="paragraph" w:customStyle="1" w:styleId="Quotes">
    <w:name w:val="Quotes"/>
    <w:basedOn w:val="Heading2"/>
    <w:link w:val="QuotesChar"/>
    <w:rsid w:val="00783954"/>
    <w:pPr>
      <w:shd w:val="clear" w:color="auto" w:fill="01FF80"/>
    </w:pPr>
    <w:rPr>
      <w:b w:val="0"/>
      <w:sz w:val="24"/>
    </w:rPr>
  </w:style>
  <w:style w:type="character" w:customStyle="1" w:styleId="QuotesChar">
    <w:name w:val="Quotes Char"/>
    <w:basedOn w:val="Heading2Char"/>
    <w:link w:val="Quotes"/>
    <w:rsid w:val="00783954"/>
    <w:rPr>
      <w:rFonts w:ascii="Arial" w:eastAsia="Times New Roman" w:hAnsi="Arial" w:cs="Times New Roman"/>
      <w:b w:val="0"/>
      <w:bCs/>
      <w:color w:val="000000" w:themeColor="text1"/>
      <w:sz w:val="24"/>
      <w:szCs w:val="36"/>
      <w:shd w:val="clear" w:color="auto" w:fill="01FF80"/>
    </w:rPr>
  </w:style>
  <w:style w:type="paragraph" w:customStyle="1" w:styleId="Highlight">
    <w:name w:val="Highlight"/>
    <w:basedOn w:val="Normal"/>
    <w:link w:val="HighlightChar"/>
    <w:uiPriority w:val="1"/>
    <w:qFormat/>
    <w:rsid w:val="00783954"/>
    <w:pPr>
      <w:shd w:val="clear" w:color="auto" w:fill="FFFF00"/>
      <w:spacing w:line="360" w:lineRule="auto"/>
    </w:pPr>
  </w:style>
  <w:style w:type="character" w:customStyle="1" w:styleId="HighlightChar">
    <w:name w:val="Highlight Char"/>
    <w:basedOn w:val="DefaultParagraphFont"/>
    <w:link w:val="Highlight"/>
    <w:uiPriority w:val="1"/>
    <w:rsid w:val="00781DC9"/>
    <w:rPr>
      <w:rFonts w:ascii="Arial" w:eastAsia="Times New Roman" w:hAnsi="Arial" w:cs="Times New Roman"/>
      <w:color w:val="000000" w:themeColor="text1"/>
      <w:sz w:val="32"/>
      <w:szCs w:val="20"/>
      <w:shd w:val="clear" w:color="auto" w:fill="FFFF00"/>
    </w:rPr>
  </w:style>
  <w:style w:type="paragraph" w:customStyle="1" w:styleId="BoldDefinitions">
    <w:name w:val="Bold (Definitions)"/>
    <w:basedOn w:val="Normal"/>
    <w:link w:val="BoldDefinitionsChar"/>
    <w:uiPriority w:val="1"/>
    <w:qFormat/>
    <w:rsid w:val="00117ACF"/>
    <w:rPr>
      <w:b/>
    </w:rPr>
  </w:style>
  <w:style w:type="character" w:customStyle="1" w:styleId="BoldDefinitionsChar">
    <w:name w:val="Bold (Definitions) Char"/>
    <w:basedOn w:val="DefaultParagraphFont"/>
    <w:link w:val="BoldDefinitions"/>
    <w:uiPriority w:val="1"/>
    <w:rsid w:val="00781DC9"/>
    <w:rPr>
      <w:rFonts w:ascii="Arial" w:eastAsia="Times New Roman" w:hAnsi="Arial" w:cs="Times New Roman"/>
      <w:b/>
      <w:color w:val="000000" w:themeColor="text1"/>
      <w:sz w:val="32"/>
      <w:szCs w:val="20"/>
    </w:rPr>
  </w:style>
  <w:style w:type="table" w:styleId="GridTable1Light-Accent1">
    <w:name w:val="Grid Table 1 Light Accent 1"/>
    <w:basedOn w:val="TableNormal"/>
    <w:uiPriority w:val="46"/>
    <w:locked/>
    <w:rsid w:val="00F22D51"/>
    <w:pPr>
      <w:spacing w:after="0" w:line="240" w:lineRule="auto"/>
    </w:pPr>
    <w:rPr>
      <w:color w:val="0B1C32"/>
    </w:rPr>
    <w:tblPr>
      <w:tblStyleRowBandSize w:val="1"/>
      <w:tblStyleColBandSize w:val="1"/>
      <w:tblBorders>
        <w:top w:val="single" w:sz="2" w:space="0" w:color="0B1C32"/>
        <w:left w:val="single" w:sz="2" w:space="0" w:color="0B1C32"/>
        <w:bottom w:val="single" w:sz="2" w:space="0" w:color="0B1C32"/>
        <w:right w:val="single" w:sz="2" w:space="0" w:color="0B1C32"/>
        <w:insideH w:val="single" w:sz="2" w:space="0" w:color="0B1C32"/>
        <w:insideV w:val="single" w:sz="2" w:space="0" w:color="0B1C32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GridTable">
    <w:name w:val="Grid Table"/>
    <w:basedOn w:val="Normal"/>
    <w:qFormat/>
    <w:rsid w:val="00F22D51"/>
  </w:style>
  <w:style w:type="paragraph" w:customStyle="1" w:styleId="Internal">
    <w:name w:val="Internal"/>
    <w:basedOn w:val="Highlight"/>
    <w:link w:val="InternalChar"/>
    <w:rsid w:val="00F22D51"/>
    <w:pPr>
      <w:shd w:val="clear" w:color="auto" w:fill="DEEAF6" w:themeFill="accent1" w:themeFillTint="33"/>
      <w:spacing w:before="240" w:after="240"/>
    </w:pPr>
    <w:rPr>
      <w:sz w:val="24"/>
    </w:rPr>
  </w:style>
  <w:style w:type="character" w:customStyle="1" w:styleId="InternalChar">
    <w:name w:val="Internal Char"/>
    <w:basedOn w:val="HighlightChar"/>
    <w:link w:val="Internal"/>
    <w:rsid w:val="00F22D51"/>
    <w:rPr>
      <w:rFonts w:ascii="Arial" w:eastAsia="Times New Roman" w:hAnsi="Arial" w:cs="Times New Roman"/>
      <w:color w:val="000000" w:themeColor="text1"/>
      <w:sz w:val="24"/>
      <w:szCs w:val="20"/>
      <w:shd w:val="clear" w:color="auto" w:fill="DEEAF6" w:themeFill="accent1" w:themeFillTint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header" Target="header1.xml"/><Relationship Id="rId47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header" Target="header3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eader" Target="header2.xml"/><Relationship Id="rId48" Type="http://schemas.openxmlformats.org/officeDocument/2006/relationships/theme" Target="theme/theme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20" Type="http://schemas.openxmlformats.org/officeDocument/2006/relationships/image" Target="media/image10.png"/><Relationship Id="rId41" Type="http://schemas.openxmlformats.org/officeDocument/2006/relationships/image" Target="media/image3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1.%20Quick%20Find\4.%20Corporate%20Templates%20and%20Logos\13.1%20Easy%20Read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66FC789-7C31-4865-9ADC-410C65EF334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13.1 Easy Reads</Template>
  <TotalTime>94</TotalTime>
  <Pages>10</Pages>
  <Words>477</Words>
  <Characters>2723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Template: Easy Read</vt:lpstr>
    </vt:vector>
  </TitlesOfParts>
  <Company/>
  <LinksUpToDate>false</LinksUpToDate>
  <CharactersWithSpaces>3194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Template: Easy Read</dc:title>
  <dc:subject/>
  <dc:creator>n333742</dc:creator>
  <cp:keywords/>
  <dc:description/>
  <cp:lastModifiedBy>Megan Strickland</cp:lastModifiedBy>
  <cp:revision>17</cp:revision>
  <cp:lastPrinted>2025-08-06T15:11:00Z</cp:lastPrinted>
  <dcterms:created xsi:type="dcterms:W3CDTF">2025-08-19T13:37:00Z</dcterms:created>
  <dcterms:modified xsi:type="dcterms:W3CDTF">2025-08-21T16:52:00Z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