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AAA640" w14:textId="53EF2493" w:rsidR="00E662FE" w:rsidRPr="000F563A" w:rsidRDefault="00A3652C" w:rsidP="00351A5E">
      <w:pPr>
        <w:pStyle w:val="Heading1"/>
      </w:pPr>
      <w:r>
        <w:t>Economic, Social, and Cultural Rights in the Highlands and Islands</w:t>
      </w:r>
    </w:p>
    <w:p w14:paraId="74B89A9B" w14:textId="7EF6F417" w:rsidR="00A3652C" w:rsidRDefault="00BD5AAC" w:rsidP="00351A5E">
      <w:pPr>
        <w:rPr>
          <w:noProof/>
        </w:rPr>
      </w:pPr>
      <w:r w:rsidRPr="00BD5AAC">
        <w:rPr>
          <w:noProof/>
        </w:rPr>
        <w:drawing>
          <wp:inline distT="0" distB="0" distL="0" distR="0" wp14:anchorId="666D325D" wp14:editId="1190B22D">
            <wp:extent cx="977462" cy="1372377"/>
            <wp:effectExtent l="0" t="0" r="0" b="0"/>
            <wp:docPr id="43" name="Picture 43" descr="A map of the united kingd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map of the united kingdo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2450" cy="140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C8B3" w14:textId="77777777" w:rsidR="00BD5AAC" w:rsidRDefault="0011287D" w:rsidP="00BD5AAC">
      <w:pPr>
        <w:rPr>
          <w:b/>
          <w:bCs/>
          <w:sz w:val="72"/>
          <w:szCs w:val="72"/>
        </w:rPr>
      </w:pPr>
      <w:r w:rsidRPr="00965016">
        <w:rPr>
          <w:b/>
          <w:bCs/>
          <w:sz w:val="72"/>
          <w:szCs w:val="72"/>
        </w:rPr>
        <w:t>Easy Read</w:t>
      </w:r>
    </w:p>
    <w:p w14:paraId="12F0C35E" w14:textId="3ACAC198" w:rsidR="00351A5E" w:rsidRDefault="00BE10A8" w:rsidP="00BD5AAC">
      <w:r>
        <w:rPr>
          <w:noProof/>
        </w:rPr>
        <w:drawing>
          <wp:inline distT="0" distB="0" distL="0" distR="0" wp14:anchorId="4AE4A381" wp14:editId="2B9D57CD">
            <wp:extent cx="1024758" cy="1024758"/>
            <wp:effectExtent l="0" t="0" r="4445" b="4445"/>
            <wp:docPr id="1539680980" name="Picture 3" descr="Easy Read logo of woman smiling and reading an Easy Rea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80980" name="Picture 3" descr="Easy Read logo of woman smiling and reading an Easy Read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09" cy="103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A16">
        <w:t xml:space="preserve">   </w:t>
      </w:r>
      <w:r>
        <w:rPr>
          <w:noProof/>
        </w:rPr>
        <w:drawing>
          <wp:inline distT="0" distB="0" distL="0" distR="0" wp14:anchorId="765BDB78" wp14:editId="3CFF87A6">
            <wp:extent cx="1914166" cy="796973"/>
            <wp:effectExtent l="0" t="0" r="0" b="0"/>
            <wp:docPr id="1109520942" name="Picture 1" descr="Made with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60729" name="Picture 1" descr="Made with photosymbols"/>
                    <pic:cNvPicPr/>
                  </pic:nvPicPr>
                  <pic:blipFill rotWithShape="1">
                    <a:blip r:embed="rId13"/>
                    <a:srcRect l="-1" t="30279" r="-17" b="28078"/>
                    <a:stretch/>
                  </pic:blipFill>
                  <pic:spPr bwMode="auto">
                    <a:xfrm>
                      <a:off x="0" y="0"/>
                      <a:ext cx="1920931" cy="7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1" w:rightFromText="181" w:vertAnchor="page" w:horzAnchor="margin" w:tblpY="1194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6"/>
        <w:gridCol w:w="4582"/>
      </w:tblGrid>
      <w:tr w:rsidR="00351A5E" w14:paraId="6FFD0957" w14:textId="77777777" w:rsidTr="004F737A">
        <w:trPr>
          <w:trHeight w:val="1722"/>
        </w:trPr>
        <w:tc>
          <w:tcPr>
            <w:tcW w:w="4646" w:type="dxa"/>
          </w:tcPr>
          <w:p w14:paraId="39839EAD" w14:textId="77777777" w:rsidR="00351A5E" w:rsidRPr="00A43A2C" w:rsidRDefault="00351A5E" w:rsidP="00351A5E">
            <w:pPr>
              <w:rPr>
                <w:b/>
              </w:rPr>
            </w:pPr>
            <w:r w:rsidRPr="00A43A2C">
              <w:t>Report by the Scottish Human Rights Commission</w:t>
            </w:r>
            <w:r>
              <w:t xml:space="preserve"> (SHRC)</w:t>
            </w:r>
            <w:r w:rsidRPr="00A43A2C">
              <w:t xml:space="preserve"> </w:t>
            </w:r>
          </w:p>
        </w:tc>
        <w:tc>
          <w:tcPr>
            <w:tcW w:w="4582" w:type="dxa"/>
          </w:tcPr>
          <w:p w14:paraId="096B2F2A" w14:textId="77777777" w:rsidR="00351A5E" w:rsidRPr="00A43A2C" w:rsidRDefault="00351A5E" w:rsidP="00351A5E">
            <w:pPr>
              <w:pStyle w:val="Footer"/>
              <w:rPr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203CB4A" wp14:editId="43D7410F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407779</wp:posOffset>
                  </wp:positionV>
                  <wp:extent cx="1233170" cy="694055"/>
                  <wp:effectExtent l="0" t="0" r="5080" b="0"/>
                  <wp:wrapSquare wrapText="bothSides"/>
                  <wp:docPr id="5732694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2694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86" b="24828"/>
                          <a:stretch/>
                        </pic:blipFill>
                        <pic:spPr bwMode="auto">
                          <a:xfrm>
                            <a:off x="0" y="0"/>
                            <a:ext cx="1233170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214F1E1" w14:textId="4E3E0CB8" w:rsidR="0035475A" w:rsidRPr="005D7C6B" w:rsidRDefault="00351A5E" w:rsidP="004F737A">
      <w:pPr>
        <w:spacing w:before="0" w:after="160" w:line="259" w:lineRule="auto"/>
      </w:pPr>
      <w:r>
        <w:br w:type="page"/>
      </w:r>
      <w:r w:rsidR="003C66A5">
        <w:t>Contents</w:t>
      </w:r>
    </w:p>
    <w:tbl>
      <w:tblPr>
        <w:tblStyle w:val="TableGrid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  <w:tblCaption w:val="Table of contents"/>
      </w:tblPr>
      <w:tblGrid>
        <w:gridCol w:w="6091"/>
        <w:gridCol w:w="3537"/>
      </w:tblGrid>
      <w:tr w:rsidR="005D7C6B" w14:paraId="074ECAF1" w14:textId="77777777" w:rsidTr="00F35C34">
        <w:trPr>
          <w:cantSplit/>
          <w:tblHeader/>
        </w:trPr>
        <w:tc>
          <w:tcPr>
            <w:tcW w:w="6091" w:type="dxa"/>
          </w:tcPr>
          <w:p w14:paraId="38901D4E" w14:textId="77777777" w:rsidR="005D7C6B" w:rsidRPr="009B7D9A" w:rsidRDefault="005D7C6B" w:rsidP="009B7D9A">
            <w:pPr>
              <w:spacing w:before="0"/>
              <w:rPr>
                <w:b/>
                <w:bCs/>
              </w:rPr>
            </w:pPr>
            <w:r w:rsidRPr="009B7D9A">
              <w:rPr>
                <w:b/>
                <w:bCs/>
              </w:rPr>
              <w:t>Heading</w:t>
            </w:r>
          </w:p>
        </w:tc>
        <w:tc>
          <w:tcPr>
            <w:tcW w:w="3537" w:type="dxa"/>
          </w:tcPr>
          <w:p w14:paraId="0BC107A4" w14:textId="77777777" w:rsidR="005D7C6B" w:rsidRPr="009B7D9A" w:rsidRDefault="005D7C6B" w:rsidP="009B7D9A">
            <w:pPr>
              <w:spacing w:before="0"/>
              <w:rPr>
                <w:b/>
                <w:bCs/>
              </w:rPr>
            </w:pPr>
            <w:r w:rsidRPr="009B7D9A">
              <w:rPr>
                <w:b/>
                <w:bCs/>
              </w:rPr>
              <w:t>Page number</w:t>
            </w:r>
          </w:p>
        </w:tc>
      </w:tr>
      <w:tr w:rsidR="005D7C6B" w14:paraId="1F0A82C3" w14:textId="77777777" w:rsidTr="00F35C34">
        <w:trPr>
          <w:cantSplit/>
        </w:trPr>
        <w:tc>
          <w:tcPr>
            <w:tcW w:w="6091" w:type="dxa"/>
          </w:tcPr>
          <w:p w14:paraId="74CC210A" w14:textId="79BAC821" w:rsidR="005D7C6B" w:rsidRDefault="00B85EAA" w:rsidP="009B7D9A">
            <w:pPr>
              <w:spacing w:before="0"/>
            </w:pPr>
            <w:r>
              <w:t>Background</w:t>
            </w:r>
          </w:p>
        </w:tc>
        <w:tc>
          <w:tcPr>
            <w:tcW w:w="3537" w:type="dxa"/>
          </w:tcPr>
          <w:p w14:paraId="561C8441" w14:textId="1EA5C8A3" w:rsidR="005D7C6B" w:rsidRDefault="005D7C6B" w:rsidP="009B7D9A">
            <w:pPr>
              <w:spacing w:before="0"/>
            </w:pPr>
            <w:r>
              <w:t xml:space="preserve">Page </w:t>
            </w:r>
            <w:r w:rsidR="00375300">
              <w:t>3</w:t>
            </w:r>
          </w:p>
        </w:tc>
      </w:tr>
      <w:tr w:rsidR="005D7C6B" w14:paraId="105C3D6C" w14:textId="77777777" w:rsidTr="00F35C34">
        <w:trPr>
          <w:cantSplit/>
        </w:trPr>
        <w:tc>
          <w:tcPr>
            <w:tcW w:w="6091" w:type="dxa"/>
          </w:tcPr>
          <w:p w14:paraId="714741D0" w14:textId="7C72C298" w:rsidR="005D7C6B" w:rsidRPr="00CC4A0E" w:rsidRDefault="00B85EAA" w:rsidP="009B7D9A">
            <w:pPr>
              <w:spacing w:before="0"/>
            </w:pPr>
            <w:r>
              <w:t>Our approach</w:t>
            </w:r>
          </w:p>
        </w:tc>
        <w:tc>
          <w:tcPr>
            <w:tcW w:w="3537" w:type="dxa"/>
          </w:tcPr>
          <w:p w14:paraId="55B4B3A2" w14:textId="590ED2A8" w:rsidR="005D7C6B" w:rsidRPr="00CC4A0E" w:rsidRDefault="005D7C6B" w:rsidP="009B7D9A">
            <w:pPr>
              <w:spacing w:before="0"/>
            </w:pPr>
            <w:r w:rsidRPr="00CC4A0E">
              <w:t xml:space="preserve">Page </w:t>
            </w:r>
            <w:r w:rsidR="00375300">
              <w:t>5</w:t>
            </w:r>
          </w:p>
        </w:tc>
      </w:tr>
      <w:tr w:rsidR="005D7C6B" w14:paraId="665224DB" w14:textId="77777777" w:rsidTr="00F35C34">
        <w:trPr>
          <w:cantSplit/>
        </w:trPr>
        <w:tc>
          <w:tcPr>
            <w:tcW w:w="6091" w:type="dxa"/>
          </w:tcPr>
          <w:p w14:paraId="3DAD1D78" w14:textId="12E1D55A" w:rsidR="005D7C6B" w:rsidRPr="00CC4A0E" w:rsidRDefault="00B85EAA" w:rsidP="009B7D9A">
            <w:pPr>
              <w:spacing w:before="0"/>
            </w:pPr>
            <w:r>
              <w:t>Our findings</w:t>
            </w:r>
          </w:p>
        </w:tc>
        <w:tc>
          <w:tcPr>
            <w:tcW w:w="3537" w:type="dxa"/>
          </w:tcPr>
          <w:p w14:paraId="35505824" w14:textId="28B44EC6" w:rsidR="005D7C6B" w:rsidRPr="00CC4A0E" w:rsidRDefault="005D7C6B" w:rsidP="009B7D9A">
            <w:pPr>
              <w:spacing w:before="0"/>
            </w:pPr>
            <w:r w:rsidRPr="00CC4A0E">
              <w:t xml:space="preserve">Page </w:t>
            </w:r>
            <w:r w:rsidR="00375300">
              <w:t>6</w:t>
            </w:r>
          </w:p>
        </w:tc>
      </w:tr>
      <w:tr w:rsidR="005D7C6B" w14:paraId="3D896553" w14:textId="77777777" w:rsidTr="00F35C34">
        <w:trPr>
          <w:cantSplit/>
        </w:trPr>
        <w:tc>
          <w:tcPr>
            <w:tcW w:w="6091" w:type="dxa"/>
          </w:tcPr>
          <w:p w14:paraId="785CE635" w14:textId="027173E7" w:rsidR="005D7C6B" w:rsidRDefault="00B85EAA" w:rsidP="009B7D9A">
            <w:pPr>
              <w:spacing w:before="0"/>
              <w:rPr>
                <w:sz w:val="24"/>
              </w:rPr>
            </w:pPr>
            <w:r>
              <w:t xml:space="preserve">Our recommendations </w:t>
            </w:r>
          </w:p>
        </w:tc>
        <w:tc>
          <w:tcPr>
            <w:tcW w:w="3537" w:type="dxa"/>
          </w:tcPr>
          <w:p w14:paraId="1EF87ABD" w14:textId="283ED04E" w:rsidR="005D7C6B" w:rsidRPr="002B3EEF" w:rsidRDefault="005D7C6B" w:rsidP="009B7D9A">
            <w:pPr>
              <w:spacing w:before="0"/>
              <w:rPr>
                <w:sz w:val="24"/>
              </w:rPr>
            </w:pPr>
            <w:r w:rsidRPr="00CC4A0E">
              <w:t>Pa</w:t>
            </w:r>
            <w:r>
              <w:t xml:space="preserve">ge </w:t>
            </w:r>
            <w:r w:rsidR="00375300">
              <w:t>7</w:t>
            </w:r>
          </w:p>
        </w:tc>
      </w:tr>
      <w:tr w:rsidR="00B85EAA" w14:paraId="6FB30EDE" w14:textId="77777777" w:rsidTr="00F35C34">
        <w:trPr>
          <w:cantSplit/>
        </w:trPr>
        <w:tc>
          <w:tcPr>
            <w:tcW w:w="6091" w:type="dxa"/>
          </w:tcPr>
          <w:p w14:paraId="32E929C4" w14:textId="455E473B" w:rsidR="00B85EAA" w:rsidRDefault="00B85EAA" w:rsidP="009B7D9A">
            <w:pPr>
              <w:spacing w:before="0"/>
            </w:pPr>
            <w:r>
              <w:t>Conclusions</w:t>
            </w:r>
          </w:p>
        </w:tc>
        <w:tc>
          <w:tcPr>
            <w:tcW w:w="3537" w:type="dxa"/>
          </w:tcPr>
          <w:p w14:paraId="35F41414" w14:textId="68BA19B2" w:rsidR="00B85EAA" w:rsidRPr="00CC4A0E" w:rsidRDefault="00375300" w:rsidP="009B7D9A">
            <w:pPr>
              <w:spacing w:before="0"/>
            </w:pPr>
            <w:r w:rsidRPr="00CC4A0E">
              <w:t>Pa</w:t>
            </w:r>
            <w:r w:rsidRPr="00375300">
              <w:t xml:space="preserve">ge </w:t>
            </w:r>
            <w:r>
              <w:t>11</w:t>
            </w:r>
          </w:p>
        </w:tc>
      </w:tr>
    </w:tbl>
    <w:p w14:paraId="5B00F1A0" w14:textId="2E92915B" w:rsidR="009B7D9A" w:rsidRDefault="00A9317A" w:rsidP="009B7D9A">
      <w:pPr>
        <w:pStyle w:val="Heading2"/>
      </w:pPr>
      <w:r>
        <w:t>Background</w:t>
      </w:r>
    </w:p>
    <w:tbl>
      <w:tblPr>
        <w:tblStyle w:val="TableGrid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8B28DC" w:rsidRPr="00287A16" w14:paraId="431BA55D" w14:textId="77777777" w:rsidTr="00351A5E">
        <w:tc>
          <w:tcPr>
            <w:tcW w:w="4673" w:type="dxa"/>
          </w:tcPr>
          <w:p w14:paraId="09FC1F68" w14:textId="69A5E815" w:rsidR="008B28DC" w:rsidRPr="00B77044" w:rsidRDefault="004900AC" w:rsidP="00351A5E">
            <w:r>
              <w:rPr>
                <w:noProof/>
              </w:rPr>
              <w:drawing>
                <wp:inline distT="0" distB="0" distL="0" distR="0" wp14:anchorId="4094C748" wp14:editId="03337F43">
                  <wp:extent cx="2298700" cy="1335405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84D9360" w14:textId="7F393B4E" w:rsidR="008B28DC" w:rsidRPr="00785C28" w:rsidRDefault="004900AC" w:rsidP="00351A5E">
            <w:pPr>
              <w:spacing w:line="360" w:lineRule="auto"/>
            </w:pPr>
            <w:r>
              <w:t>We are the Scottish Human Rights Commission</w:t>
            </w:r>
            <w:r w:rsidR="004253BA">
              <w:t>.</w:t>
            </w:r>
          </w:p>
        </w:tc>
      </w:tr>
      <w:tr w:rsidR="008B28DC" w:rsidRPr="00287A16" w14:paraId="0A024AA4" w14:textId="77777777" w:rsidTr="00351A5E">
        <w:tc>
          <w:tcPr>
            <w:tcW w:w="4673" w:type="dxa"/>
          </w:tcPr>
          <w:p w14:paraId="16A3B24F" w14:textId="55A38CA3" w:rsidR="008B28DC" w:rsidRPr="00785C28" w:rsidRDefault="008B28DC" w:rsidP="00351A5E">
            <w:r w:rsidRPr="00785C28">
              <w:rPr>
                <w:noProof/>
              </w:rPr>
              <w:lastRenderedPageBreak/>
              <w:t xml:space="preserve"> </w:t>
            </w:r>
            <w:r w:rsidR="009B51BB">
              <w:rPr>
                <w:noProof/>
              </w:rPr>
              <w:drawing>
                <wp:inline distT="0" distB="0" distL="0" distR="0" wp14:anchorId="7E57321C" wp14:editId="28635469">
                  <wp:extent cx="1296364" cy="1296364"/>
                  <wp:effectExtent l="0" t="0" r="0" b="0"/>
                  <wp:docPr id="37" name="Picture 37" descr="A green and white calendar with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green and white calendar with numbers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640" cy="12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1BB">
              <w:rPr>
                <w:noProof/>
              </w:rPr>
              <w:drawing>
                <wp:inline distT="0" distB="0" distL="0" distR="0" wp14:anchorId="5BFB19BD" wp14:editId="1B37CF22">
                  <wp:extent cx="1255853" cy="1255853"/>
                  <wp:effectExtent l="0" t="0" r="1905" b="1905"/>
                  <wp:docPr id="34" name="Picture 34" descr="A blue background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blue background with white text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31" cy="126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0FC4C27" w14:textId="2D50E321" w:rsidR="008B28DC" w:rsidRPr="00785C28" w:rsidRDefault="004900AC" w:rsidP="00351A5E">
            <w:r>
              <w:t xml:space="preserve">In </w:t>
            </w:r>
            <w:r w:rsidRPr="004900AC">
              <w:t>2023 we reported to the United Nations</w:t>
            </w:r>
            <w:r w:rsidR="009B51BB">
              <w:t>.</w:t>
            </w:r>
          </w:p>
        </w:tc>
      </w:tr>
      <w:tr w:rsidR="008B28DC" w:rsidRPr="00287A16" w14:paraId="24663884" w14:textId="77777777" w:rsidTr="00351A5E">
        <w:tc>
          <w:tcPr>
            <w:tcW w:w="4673" w:type="dxa"/>
          </w:tcPr>
          <w:p w14:paraId="14F61A39" w14:textId="44C7110F" w:rsidR="008B28DC" w:rsidRPr="00785C28" w:rsidRDefault="004900AC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77705" wp14:editId="431B9482">
                  <wp:extent cx="1406324" cy="1406324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89" cy="1413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058A95D" w14:textId="3C00A1E7" w:rsidR="008B28DC" w:rsidRPr="00785C28" w:rsidRDefault="004900AC" w:rsidP="00351A5E">
            <w:r>
              <w:t xml:space="preserve">We said </w:t>
            </w:r>
            <w:r w:rsidRPr="004900AC">
              <w:t xml:space="preserve">there was not enough housing </w:t>
            </w:r>
            <w:r w:rsidR="00DF242E">
              <w:t xml:space="preserve">in the Highlands and Islands </w:t>
            </w:r>
            <w:r w:rsidRPr="004900AC">
              <w:t>and that it was expensive.</w:t>
            </w:r>
          </w:p>
        </w:tc>
      </w:tr>
      <w:tr w:rsidR="004900AC" w:rsidRPr="00785C28" w14:paraId="52DF2D0A" w14:textId="77777777" w:rsidTr="004900A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c>
          <w:tcPr>
            <w:tcW w:w="4673" w:type="dxa"/>
          </w:tcPr>
          <w:p w14:paraId="56FE48BC" w14:textId="10D67688" w:rsidR="004900AC" w:rsidRPr="004900AC" w:rsidRDefault="00A9317A" w:rsidP="004900AC">
            <w:r>
              <w:rPr>
                <w:noProof/>
              </w:rPr>
              <w:drawing>
                <wp:inline distT="0" distB="0" distL="0" distR="0" wp14:anchorId="0E8DFCDA" wp14:editId="6A56E722">
                  <wp:extent cx="1672542" cy="1672542"/>
                  <wp:effectExtent l="0" t="0" r="4445" b="4445"/>
                  <wp:docPr id="5" name="Picture 5" descr="A hospital building with ambulances parked in front of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hospital building with ambulances parked in front of it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69" cy="167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4393CD2" w14:textId="57C56679" w:rsidR="004900AC" w:rsidRPr="00785C28" w:rsidRDefault="004900AC" w:rsidP="004900AC">
            <w:r>
              <w:t>W</w:t>
            </w:r>
            <w:r w:rsidRPr="004900AC">
              <w:t xml:space="preserve">e also said there </w:t>
            </w:r>
            <w:r w:rsidR="00B31D62">
              <w:t>were</w:t>
            </w:r>
            <w:r w:rsidRPr="004900AC">
              <w:t xml:space="preserve"> problems with accessing health care and education.</w:t>
            </w:r>
          </w:p>
        </w:tc>
      </w:tr>
      <w:tr w:rsidR="004900AC" w:rsidRPr="00785C28" w14:paraId="1224C661" w14:textId="77777777" w:rsidTr="004900A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c>
          <w:tcPr>
            <w:tcW w:w="4673" w:type="dxa"/>
          </w:tcPr>
          <w:p w14:paraId="56CFB013" w14:textId="60D78E07" w:rsidR="004900AC" w:rsidRPr="004900AC" w:rsidRDefault="009B51BB" w:rsidP="004900AC">
            <w:r>
              <w:rPr>
                <w:noProof/>
              </w:rPr>
              <w:drawing>
                <wp:inline distT="0" distB="0" distL="0" distR="0" wp14:anchorId="5D77F1EF" wp14:editId="35DD5F97">
                  <wp:extent cx="1279002" cy="1279002"/>
                  <wp:effectExtent l="0" t="0" r="0" b="0"/>
                  <wp:docPr id="36" name="Picture 36" descr="A green and white calendar with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green and white calendar with numbers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635" cy="128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1D62">
              <w:rPr>
                <w:noProof/>
              </w:rPr>
              <w:drawing>
                <wp:inline distT="0" distB="0" distL="0" distR="0" wp14:anchorId="48707E68" wp14:editId="4D668783">
                  <wp:extent cx="1278890" cy="1278890"/>
                  <wp:effectExtent l="0" t="0" r="0" b="0"/>
                  <wp:docPr id="44" name="Picture 44" descr="A person holding a clip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erson holding a clipboard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63" cy="128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8A2A1C4" w14:textId="6BF90557" w:rsidR="004900AC" w:rsidRPr="00785C28" w:rsidRDefault="00A9317A" w:rsidP="004900AC">
            <w:r>
              <w:t xml:space="preserve">In April 2023 </w:t>
            </w:r>
            <w:r w:rsidR="009B51BB">
              <w:t xml:space="preserve">we </w:t>
            </w:r>
            <w:r w:rsidR="00B31D62">
              <w:t>decided</w:t>
            </w:r>
            <w:r w:rsidR="009B51BB">
              <w:t xml:space="preserve"> to do more work</w:t>
            </w:r>
            <w:r>
              <w:t xml:space="preserve"> in the Highlands and Islands.</w:t>
            </w:r>
          </w:p>
        </w:tc>
      </w:tr>
      <w:tr w:rsidR="004253BA" w:rsidRPr="00785C28" w14:paraId="5589BA3C" w14:textId="77777777" w:rsidTr="004253BA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 w:firstRow="1" w:lastRow="0" w:firstColumn="1" w:lastColumn="0" w:noHBand="0" w:noVBand="1"/>
        </w:tblPrEx>
        <w:tc>
          <w:tcPr>
            <w:tcW w:w="4673" w:type="dxa"/>
          </w:tcPr>
          <w:p w14:paraId="0883E7F9" w14:textId="0F3C7116" w:rsidR="004253BA" w:rsidRPr="004253BA" w:rsidRDefault="00DF242E" w:rsidP="004253BA">
            <w:r>
              <w:rPr>
                <w:noProof/>
              </w:rPr>
              <w:drawing>
                <wp:inline distT="0" distB="0" distL="0" distR="0" wp14:anchorId="1CCB1BFB" wp14:editId="3C475633">
                  <wp:extent cx="1767840" cy="1767840"/>
                  <wp:effectExtent l="0" t="0" r="0" b="3810"/>
                  <wp:docPr id="1126519288" name="Picture 1" descr="A white notebook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19288" name="Picture 1" descr="A white notebook with black text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7670077" w14:textId="27C8490B" w:rsidR="004253BA" w:rsidRPr="00785C28" w:rsidRDefault="004253BA" w:rsidP="004253BA">
            <w:r>
              <w:t>We have now published a report</w:t>
            </w:r>
            <w:r w:rsidR="00DF242E">
              <w:t xml:space="preserve"> to tell people what we found.</w:t>
            </w:r>
          </w:p>
        </w:tc>
      </w:tr>
    </w:tbl>
    <w:p w14:paraId="0092F0BB" w14:textId="620D3020" w:rsidR="008B28DC" w:rsidRPr="00287A16" w:rsidRDefault="003C53BF" w:rsidP="00351A5E">
      <w:pPr>
        <w:pStyle w:val="Heading2"/>
      </w:pPr>
      <w:r>
        <w:t>Our approach</w:t>
      </w:r>
      <w:r w:rsidR="008B28DC" w:rsidRPr="00287A16">
        <w:t xml:space="preserve"> </w:t>
      </w:r>
    </w:p>
    <w:tbl>
      <w:tblPr>
        <w:tblStyle w:val="TableGrid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8B28DC" w:rsidRPr="00287A16" w14:paraId="0371D789" w14:textId="77777777" w:rsidTr="00351A5E">
        <w:tc>
          <w:tcPr>
            <w:tcW w:w="4673" w:type="dxa"/>
          </w:tcPr>
          <w:p w14:paraId="2029E212" w14:textId="3C934764" w:rsidR="008B28DC" w:rsidRPr="00785C28" w:rsidRDefault="003C53BF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00C03F" wp14:editId="3E17C3F2">
                  <wp:extent cx="1215342" cy="1215342"/>
                  <wp:effectExtent l="0" t="0" r="4445" b="0"/>
                  <wp:docPr id="8" name="Picture 8" descr="A white cruise ship in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white cruise ship in water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665" cy="122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EAA">
              <w:rPr>
                <w:noProof/>
              </w:rPr>
              <w:drawing>
                <wp:inline distT="0" distB="0" distL="0" distR="0" wp14:anchorId="79268D02" wp14:editId="55FC24EF">
                  <wp:extent cx="1545220" cy="1545220"/>
                  <wp:effectExtent l="0" t="0" r="0" b="0"/>
                  <wp:docPr id="29" name="Picture 29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group of people sitting around a table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476" cy="155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1D27F7F" w14:textId="25E0B3FC" w:rsidR="008B28DC" w:rsidRPr="00785C28" w:rsidRDefault="003C53BF" w:rsidP="00351A5E">
            <w:r>
              <w:t xml:space="preserve">We did this work </w:t>
            </w:r>
            <w:r w:rsidR="00DF242E">
              <w:t xml:space="preserve">by </w:t>
            </w:r>
            <w:r w:rsidR="00B85EAA">
              <w:t>traveling and meeting many people.</w:t>
            </w:r>
          </w:p>
        </w:tc>
      </w:tr>
      <w:tr w:rsidR="008B28DC" w:rsidRPr="00287A16" w14:paraId="407EBDD4" w14:textId="77777777" w:rsidTr="00351A5E">
        <w:tc>
          <w:tcPr>
            <w:tcW w:w="4673" w:type="dxa"/>
          </w:tcPr>
          <w:p w14:paraId="41665AEE" w14:textId="0C5CCCD8" w:rsidR="008B28DC" w:rsidRPr="00785C28" w:rsidRDefault="008B28DC" w:rsidP="00351A5E">
            <w:r w:rsidRPr="00785C28">
              <w:rPr>
                <w:noProof/>
              </w:rPr>
              <w:t xml:space="preserve"> </w:t>
            </w:r>
            <w:r w:rsidR="00F8262F">
              <w:rPr>
                <w:noProof/>
              </w:rPr>
              <w:drawing>
                <wp:inline distT="0" distB="0" distL="0" distR="0" wp14:anchorId="7091CA57" wp14:editId="4E929F7E">
                  <wp:extent cx="1273215" cy="1273215"/>
                  <wp:effectExtent l="0" t="0" r="0" b="3175"/>
                  <wp:docPr id="9" name="Picture 9" descr="A person holding a clipboard with a green check mark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holding a clipboard with a green check mark on it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97" cy="128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62F">
              <w:rPr>
                <w:noProof/>
              </w:rPr>
              <w:drawing>
                <wp:inline distT="0" distB="0" distL="0" distR="0" wp14:anchorId="5F2B2361" wp14:editId="062E93D7">
                  <wp:extent cx="1214820" cy="1214820"/>
                  <wp:effectExtent l="0" t="0" r="0" b="4445"/>
                  <wp:docPr id="10" name="Picture 10" descr="A person holding a clipboard with a red x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holding a clipboard with a red x on it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68" cy="122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EBB3F79" w14:textId="1C274459" w:rsidR="008B28DC" w:rsidRPr="00785C28" w:rsidRDefault="003C53BF" w:rsidP="00351A5E">
            <w:r>
              <w:t xml:space="preserve">Our report says what is happening to the human rights in the Highlands and Islands. </w:t>
            </w:r>
          </w:p>
        </w:tc>
      </w:tr>
    </w:tbl>
    <w:p w14:paraId="4E9A1CE3" w14:textId="3980CEAA" w:rsidR="008B28DC" w:rsidRPr="00287A16" w:rsidRDefault="00F8262F" w:rsidP="00351A5E">
      <w:pPr>
        <w:pStyle w:val="Heading2"/>
      </w:pPr>
      <w:r>
        <w:t>Our findings</w:t>
      </w:r>
    </w:p>
    <w:tbl>
      <w:tblPr>
        <w:tblStyle w:val="TableGrid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8B28DC" w:rsidRPr="00287A16" w14:paraId="5A2831F9" w14:textId="77777777" w:rsidTr="00351A5E">
        <w:tc>
          <w:tcPr>
            <w:tcW w:w="4673" w:type="dxa"/>
            <w:shd w:val="clear" w:color="auto" w:fill="auto"/>
          </w:tcPr>
          <w:p w14:paraId="09530909" w14:textId="2A407699" w:rsidR="008B28DC" w:rsidRPr="00785C28" w:rsidRDefault="00F8262F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12A56D" wp14:editId="47AF0C79">
                  <wp:extent cx="1591519" cy="1591519"/>
                  <wp:effectExtent l="0" t="0" r="0" b="8890"/>
                  <wp:docPr id="11" name="Picture 11" descr="A person holding a clipboard with x and red cross mar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holding a clipboard with x and red cross marks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150" cy="1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18E4635" w14:textId="4404E6D7" w:rsidR="008B28DC" w:rsidRPr="00785C28" w:rsidRDefault="00F8262F" w:rsidP="00351A5E">
            <w:r>
              <w:t xml:space="preserve">Our report says that there are big challenges for </w:t>
            </w:r>
            <w:r w:rsidR="00B31D62">
              <w:t>some human rights</w:t>
            </w:r>
            <w:r>
              <w:t xml:space="preserve"> in the Highlands and Islands. </w:t>
            </w:r>
          </w:p>
        </w:tc>
      </w:tr>
      <w:tr w:rsidR="008B28DC" w:rsidRPr="00287A16" w14:paraId="7B0755CE" w14:textId="77777777" w:rsidTr="00351A5E">
        <w:tc>
          <w:tcPr>
            <w:tcW w:w="4673" w:type="dxa"/>
          </w:tcPr>
          <w:p w14:paraId="53120BAD" w14:textId="67C56BF9" w:rsidR="008B28DC" w:rsidRPr="00785C28" w:rsidRDefault="008B28DC" w:rsidP="00351A5E">
            <w:r w:rsidRPr="00785C28">
              <w:rPr>
                <w:noProof/>
              </w:rPr>
              <w:t xml:space="preserve"> </w:t>
            </w:r>
            <w:r w:rsidR="00050476">
              <w:rPr>
                <w:noProof/>
              </w:rPr>
              <w:drawing>
                <wp:inline distT="0" distB="0" distL="0" distR="0" wp14:anchorId="02F18A42" wp14:editId="0A455FC4">
                  <wp:extent cx="1331088" cy="1331088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91" cy="133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476">
              <w:rPr>
                <w:noProof/>
              </w:rPr>
              <w:drawing>
                <wp:inline distT="0" distB="0" distL="0" distR="0" wp14:anchorId="1BCC2191" wp14:editId="6997D591">
                  <wp:extent cx="1313726" cy="1313726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21" cy="132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656CD1A" w14:textId="731C527F" w:rsidR="008B28DC" w:rsidRPr="00785C28" w:rsidRDefault="00F8262F" w:rsidP="00351A5E">
            <w:r>
              <w:t xml:space="preserve">We say there are </w:t>
            </w:r>
            <w:r w:rsidR="00DF242E">
              <w:t>serious</w:t>
            </w:r>
            <w:r>
              <w:t xml:space="preserve"> issues with </w:t>
            </w:r>
            <w:r w:rsidR="00B31D62">
              <w:t>things like</w:t>
            </w:r>
            <w:r>
              <w:t xml:space="preserve"> food, housing, </w:t>
            </w:r>
            <w:r w:rsidR="00B31D62">
              <w:t xml:space="preserve">and </w:t>
            </w:r>
            <w:r>
              <w:t>health</w:t>
            </w:r>
            <w:r w:rsidR="00B31D62">
              <w:t>care</w:t>
            </w:r>
            <w:r w:rsidR="00050476">
              <w:t>.</w:t>
            </w:r>
          </w:p>
        </w:tc>
      </w:tr>
      <w:tr w:rsidR="008B28DC" w:rsidRPr="00287A16" w14:paraId="333216AE" w14:textId="77777777" w:rsidTr="00351A5E">
        <w:tc>
          <w:tcPr>
            <w:tcW w:w="4673" w:type="dxa"/>
          </w:tcPr>
          <w:p w14:paraId="6373A74F" w14:textId="6B3784B4" w:rsidR="008B28DC" w:rsidRPr="00785C28" w:rsidRDefault="00614AB3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EADA90" wp14:editId="56458D84">
                  <wp:extent cx="1498922" cy="1498922"/>
                  <wp:effectExtent l="0" t="0" r="0" b="6350"/>
                  <wp:docPr id="15" name="Picture 15" descr="A person in a red shirt pointing her fing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in a red shirt pointing her finger&#10;&#10;Description automatically generated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53" cy="150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6E67C0E" w14:textId="5A9A32BE" w:rsidR="008B28DC" w:rsidRPr="00785C28" w:rsidRDefault="00050476" w:rsidP="00351A5E">
            <w:r>
              <w:t>We also say that things seem to be getting worse for human rights.</w:t>
            </w:r>
          </w:p>
        </w:tc>
      </w:tr>
      <w:tr w:rsidR="00050476" w:rsidRPr="00287A16" w14:paraId="0D2262CA" w14:textId="77777777" w:rsidTr="00351A5E">
        <w:tc>
          <w:tcPr>
            <w:tcW w:w="4673" w:type="dxa"/>
          </w:tcPr>
          <w:p w14:paraId="6A89A072" w14:textId="3FB16482" w:rsidR="00050476" w:rsidRPr="00785C28" w:rsidRDefault="00614AB3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69B296" wp14:editId="2B93B2D2">
                  <wp:extent cx="1597306" cy="1597306"/>
                  <wp:effectExtent l="0" t="0" r="3175" b="3175"/>
                  <wp:docPr id="17" name="Picture 17" descr="A person standing next to a white board with red x mar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standing next to a white board with red x marks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66" cy="160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3CDD340B" w14:textId="0A2BE219" w:rsidR="00050476" w:rsidRPr="00785C28" w:rsidRDefault="00614AB3" w:rsidP="00351A5E">
            <w:r>
              <w:t xml:space="preserve">We say that </w:t>
            </w:r>
            <w:r w:rsidR="00B31D62">
              <w:t>many</w:t>
            </w:r>
            <w:r>
              <w:t xml:space="preserve"> </w:t>
            </w:r>
            <w:r w:rsidR="00DF242E">
              <w:t xml:space="preserve">public </w:t>
            </w:r>
            <w:r w:rsidR="00B31D62">
              <w:t xml:space="preserve">services </w:t>
            </w:r>
            <w:r>
              <w:t xml:space="preserve">are having problems. </w:t>
            </w:r>
            <w:r w:rsidR="00B31D62">
              <w:t>For example, healthcare services.</w:t>
            </w:r>
          </w:p>
        </w:tc>
      </w:tr>
    </w:tbl>
    <w:p w14:paraId="239CD2C6" w14:textId="39E53DD4" w:rsidR="008B28DC" w:rsidRPr="00287A16" w:rsidRDefault="00614AB3" w:rsidP="00351A5E">
      <w:pPr>
        <w:pStyle w:val="Heading2"/>
      </w:pPr>
      <w:r>
        <w:t>Our recommendations</w:t>
      </w:r>
    </w:p>
    <w:tbl>
      <w:tblPr>
        <w:tblStyle w:val="TableGrid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8B28DC" w:rsidRPr="00287A16" w14:paraId="4B017928" w14:textId="77777777" w:rsidTr="00351A5E">
        <w:tc>
          <w:tcPr>
            <w:tcW w:w="4673" w:type="dxa"/>
          </w:tcPr>
          <w:p w14:paraId="524ECD4C" w14:textId="0AF16ADD" w:rsidR="008B28DC" w:rsidRPr="00785C28" w:rsidRDefault="00B6037C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9D57CE" wp14:editId="2D8AE705">
                  <wp:extent cx="1510118" cy="1510118"/>
                  <wp:effectExtent l="0" t="0" r="0" b="0"/>
                  <wp:docPr id="18" name="Picture 18" descr="A blue square with a white number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blue square with a white number on it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87" cy="151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3426AE82" w14:textId="550A8699" w:rsidR="008B28DC" w:rsidRPr="00785C28" w:rsidRDefault="00614AB3" w:rsidP="00351A5E">
            <w:r>
              <w:t>We have made 8 recommendations.</w:t>
            </w:r>
          </w:p>
        </w:tc>
      </w:tr>
      <w:tr w:rsidR="008B28DC" w:rsidRPr="00287A16" w14:paraId="589E5A78" w14:textId="77777777" w:rsidTr="00351A5E">
        <w:tc>
          <w:tcPr>
            <w:tcW w:w="4673" w:type="dxa"/>
          </w:tcPr>
          <w:p w14:paraId="1291DBC2" w14:textId="48965FF1" w:rsidR="008B28DC" w:rsidRPr="00785C28" w:rsidRDefault="008B28DC" w:rsidP="00351A5E">
            <w:r w:rsidRPr="00785C28">
              <w:rPr>
                <w:noProof/>
              </w:rPr>
              <w:t xml:space="preserve"> </w:t>
            </w:r>
            <w:r w:rsidR="00B6037C">
              <w:rPr>
                <w:noProof/>
              </w:rPr>
              <w:drawing>
                <wp:inline distT="0" distB="0" distL="0" distR="0" wp14:anchorId="4BEB80E8" wp14:editId="02D9BAE9">
                  <wp:extent cx="1452623" cy="1452623"/>
                  <wp:effectExtent l="0" t="0" r="0" b="0"/>
                  <wp:docPr id="19" name="Picture 19" descr="A silver scale with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silver scale with a black background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15" cy="145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0A86E5B" w14:textId="2F0CAB45" w:rsidR="008B28DC" w:rsidRPr="00785C28" w:rsidRDefault="00DF242E" w:rsidP="00351A5E">
            <w:r>
              <w:t>The Scottish Government should make stronger human</w:t>
            </w:r>
            <w:r w:rsidR="00614AB3">
              <w:t xml:space="preserve"> rights law</w:t>
            </w:r>
            <w:r w:rsidR="009B51BB">
              <w:t>s</w:t>
            </w:r>
            <w:r>
              <w:t>.</w:t>
            </w:r>
          </w:p>
        </w:tc>
      </w:tr>
      <w:tr w:rsidR="008B28DC" w:rsidRPr="00287A16" w14:paraId="2524D435" w14:textId="77777777" w:rsidTr="00351A5E">
        <w:tc>
          <w:tcPr>
            <w:tcW w:w="4673" w:type="dxa"/>
          </w:tcPr>
          <w:p w14:paraId="4E019D63" w14:textId="555B6EF2" w:rsidR="008B28DC" w:rsidRPr="00785C28" w:rsidRDefault="00254B23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C0CB6" wp14:editId="163DD955">
                  <wp:extent cx="1678329" cy="1678329"/>
                  <wp:effectExtent l="0" t="0" r="0" b="0"/>
                  <wp:docPr id="20" name="Picture 20" descr="A clock with a red triangle and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clock with a red triangle and a black background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25" cy="168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EFFC492" w14:textId="551E0341" w:rsidR="008B28DC" w:rsidRPr="00785C28" w:rsidRDefault="00254B23" w:rsidP="00351A5E">
            <w:r>
              <w:t>Some things are urgent</w:t>
            </w:r>
            <w:r w:rsidR="00DF242E">
              <w:t xml:space="preserve"> and the Scottish Government and other organisations who are responsible should act now. </w:t>
            </w:r>
            <w:r>
              <w:t xml:space="preserve"> </w:t>
            </w:r>
            <w:r w:rsidR="00AA5433">
              <w:t xml:space="preserve"> </w:t>
            </w:r>
          </w:p>
        </w:tc>
      </w:tr>
      <w:tr w:rsidR="00614AB3" w:rsidRPr="00287A16" w14:paraId="4D4FE493" w14:textId="77777777" w:rsidTr="00351A5E">
        <w:tc>
          <w:tcPr>
            <w:tcW w:w="4673" w:type="dxa"/>
          </w:tcPr>
          <w:p w14:paraId="41B6E9B2" w14:textId="3FA2D268" w:rsidR="00614AB3" w:rsidRPr="00785C28" w:rsidRDefault="00254B23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6EA709" wp14:editId="5A856F25">
                  <wp:extent cx="2216552" cy="2216552"/>
                  <wp:effectExtent l="0" t="0" r="0" b="0"/>
                  <wp:docPr id="21" name="Picture 21" descr="A person holding a sign with a green tick and red cro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erson holding a sign with a green tick and red cross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56" cy="221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1301986" w14:textId="6C2AA019" w:rsidR="00614AB3" w:rsidRPr="00785C28" w:rsidRDefault="00DF242E" w:rsidP="00351A5E">
            <w:r>
              <w:t xml:space="preserve">All public services need to be improved. Thinking about human rights when planning public services would help with this. </w:t>
            </w:r>
          </w:p>
        </w:tc>
      </w:tr>
      <w:tr w:rsidR="00614AB3" w:rsidRPr="00287A16" w14:paraId="6D022401" w14:textId="77777777" w:rsidTr="00351A5E">
        <w:tc>
          <w:tcPr>
            <w:tcW w:w="4673" w:type="dxa"/>
          </w:tcPr>
          <w:p w14:paraId="1D544FF0" w14:textId="15080D7A" w:rsidR="00614AB3" w:rsidRPr="00785C28" w:rsidRDefault="00254B23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F9C2E1" wp14:editId="465A590F">
                  <wp:extent cx="2268638" cy="2268638"/>
                  <wp:effectExtent l="0" t="0" r="0" b="0"/>
                  <wp:docPr id="22" name="Picture 22" descr="A person holding her hand to her 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erson holding her hand to her ear&#10;&#10;Description automatically generate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631" cy="227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68B672E" w14:textId="69DDF8D7" w:rsidR="00614AB3" w:rsidRPr="00785C28" w:rsidRDefault="00DF242E" w:rsidP="00351A5E">
            <w:r>
              <w:t xml:space="preserve">The organisations responsible for human rights in Scotland, such as the government and local authorities, need to listen to people more often. </w:t>
            </w:r>
            <w:r w:rsidR="00AA5433">
              <w:t xml:space="preserve"> </w:t>
            </w:r>
          </w:p>
        </w:tc>
      </w:tr>
      <w:tr w:rsidR="00614AB3" w:rsidRPr="00287A16" w14:paraId="7C26A176" w14:textId="77777777" w:rsidTr="00351A5E">
        <w:tc>
          <w:tcPr>
            <w:tcW w:w="4673" w:type="dxa"/>
          </w:tcPr>
          <w:p w14:paraId="0ED6045A" w14:textId="05143CE1" w:rsidR="00614AB3" w:rsidRPr="00785C28" w:rsidRDefault="00254B23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70278D" wp14:editId="58400EFC">
                  <wp:extent cx="1828804" cy="1828804"/>
                  <wp:effectExtent l="0" t="0" r="0" b="0"/>
                  <wp:docPr id="23" name="Picture 23" descr="A person standing next to a group of shee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erson standing next to a group of sheep&#10;&#10;Description automatically generated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371B481" w14:textId="5DEAB01A" w:rsidR="00614AB3" w:rsidRPr="00785C28" w:rsidRDefault="00DF242E" w:rsidP="00351A5E">
            <w:r>
              <w:t>Plans for delivering things like healthcare, education and housing need to be flexible, so they work well everywhere, including rural areas.</w:t>
            </w:r>
          </w:p>
        </w:tc>
      </w:tr>
      <w:tr w:rsidR="00614AB3" w:rsidRPr="00287A16" w14:paraId="336A2C4F" w14:textId="77777777" w:rsidTr="00351A5E">
        <w:tc>
          <w:tcPr>
            <w:tcW w:w="4673" w:type="dxa"/>
          </w:tcPr>
          <w:p w14:paraId="49A35102" w14:textId="777BF8D2" w:rsidR="00614AB3" w:rsidRPr="00785C28" w:rsidRDefault="005257BB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058CF8" wp14:editId="57E5D707">
                  <wp:extent cx="1950334" cy="1950334"/>
                  <wp:effectExtent l="0" t="0" r="0" b="0"/>
                  <wp:docPr id="24" name="Picture 24" descr="A person talking to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erson talking to a person&#10;&#10;Description automatically generated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14" cy="195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967851B" w14:textId="3534A122" w:rsidR="00AA5433" w:rsidRPr="00785C28" w:rsidRDefault="00DF242E" w:rsidP="00351A5E">
            <w:r>
              <w:t>When the organisations responsible for public services are doing their planning, specifically 'impact</w:t>
            </w:r>
            <w:r w:rsidR="00AA5433">
              <w:t xml:space="preserve"> assessments</w:t>
            </w:r>
            <w:r>
              <w:t>', they</w:t>
            </w:r>
            <w:r w:rsidR="00AA5433">
              <w:t xml:space="preserve"> must </w:t>
            </w:r>
            <w:r>
              <w:t>look at</w:t>
            </w:r>
            <w:r w:rsidR="00AA5433">
              <w:t xml:space="preserve"> human rights.</w:t>
            </w:r>
          </w:p>
        </w:tc>
      </w:tr>
      <w:tr w:rsidR="00614AB3" w:rsidRPr="00287A16" w14:paraId="3A866399" w14:textId="77777777" w:rsidTr="00351A5E">
        <w:tc>
          <w:tcPr>
            <w:tcW w:w="4673" w:type="dxa"/>
          </w:tcPr>
          <w:p w14:paraId="5DA0C0DC" w14:textId="1AD905A6" w:rsidR="00614AB3" w:rsidRPr="00785C28" w:rsidRDefault="005257BB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BA690E" wp14:editId="4D7AE9AC">
                  <wp:extent cx="1828804" cy="1828804"/>
                  <wp:effectExtent l="0" t="0" r="0" b="0"/>
                  <wp:docPr id="25" name="Picture 25" descr="A black arrow in a targ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black arrow in a target&#10;&#10;Description automatically generated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B139D4C" w14:textId="75C05CD3" w:rsidR="00614AB3" w:rsidRPr="00785C28" w:rsidRDefault="00DF242E" w:rsidP="00351A5E">
            <w:r>
              <w:t>The Scottish Government</w:t>
            </w:r>
            <w:r w:rsidR="00B6037C">
              <w:t xml:space="preserve"> must have </w:t>
            </w:r>
            <w:r>
              <w:t xml:space="preserve">a set of </w:t>
            </w:r>
            <w:r w:rsidR="00B6037C">
              <w:t>goals to improve human rights.</w:t>
            </w:r>
          </w:p>
        </w:tc>
      </w:tr>
      <w:tr w:rsidR="00AA5433" w:rsidRPr="00287A16" w14:paraId="2B366F88" w14:textId="77777777" w:rsidTr="00351A5E">
        <w:tc>
          <w:tcPr>
            <w:tcW w:w="4673" w:type="dxa"/>
          </w:tcPr>
          <w:p w14:paraId="7C47CEB3" w14:textId="1FDD0204" w:rsidR="00AA5433" w:rsidRPr="00785C28" w:rsidRDefault="005257BB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A307D3" wp14:editId="0AD1AA95">
                  <wp:extent cx="1828804" cy="1828804"/>
                  <wp:effectExtent l="0" t="0" r="0" b="0"/>
                  <wp:docPr id="26" name="Picture 26" descr="Bags of money with currency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Bags of money with currency symbols&#10;&#10;Description automatically generated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9D1A867" w14:textId="09FE4AF4" w:rsidR="00AA5433" w:rsidRPr="00785C28" w:rsidRDefault="00DF242E" w:rsidP="00351A5E">
            <w:r>
              <w:t>People who are deciding how much money is available to spend on public services need to think about</w:t>
            </w:r>
            <w:r w:rsidR="00B6037C">
              <w:t xml:space="preserve"> human rights. </w:t>
            </w:r>
          </w:p>
        </w:tc>
      </w:tr>
    </w:tbl>
    <w:p w14:paraId="77BE6DCF" w14:textId="112193BF" w:rsidR="004663B9" w:rsidRPr="00287A16" w:rsidRDefault="00B6037C" w:rsidP="00351A5E">
      <w:pPr>
        <w:pStyle w:val="Heading2"/>
      </w:pPr>
      <w:r>
        <w:t>Conclusions</w:t>
      </w:r>
    </w:p>
    <w:tbl>
      <w:tblPr>
        <w:tblStyle w:val="TableGrid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1"/>
        <w:gridCol w:w="5103"/>
      </w:tblGrid>
      <w:tr w:rsidR="004663B9" w:rsidRPr="00287A16" w14:paraId="023D1977" w14:textId="77777777" w:rsidTr="00351A5E">
        <w:tc>
          <w:tcPr>
            <w:tcW w:w="4531" w:type="dxa"/>
          </w:tcPr>
          <w:p w14:paraId="5F878A8B" w14:textId="02C03907" w:rsidR="004663B9" w:rsidRPr="00785C28" w:rsidRDefault="005257BB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8DC35D" wp14:editId="531C60F3">
                  <wp:extent cx="1124423" cy="472440"/>
                  <wp:effectExtent l="0" t="0" r="0" b="0"/>
                  <wp:docPr id="28" name="Picture 28" descr="A blue logo with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blue logo with a black background&#10;&#10;Description automatically generated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21" cy="47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5AAC" w:rsidRPr="00BD5AAC">
              <w:rPr>
                <w:noProof/>
              </w:rPr>
              <w:drawing>
                <wp:inline distT="0" distB="0" distL="0" distR="0" wp14:anchorId="2358607E" wp14:editId="2D54785B">
                  <wp:extent cx="1211580" cy="1211580"/>
                  <wp:effectExtent l="0" t="0" r="7620" b="0"/>
                  <wp:docPr id="1656673749" name="Picture 1656673749" descr="Flags from a roo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Flags from a roof&#10;&#10;Description automatically generated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26" cy="121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DDAE982" w14:textId="587FEDE1" w:rsidR="004663B9" w:rsidRPr="00785C28" w:rsidRDefault="00B6037C" w:rsidP="00351A5E">
            <w:r>
              <w:t xml:space="preserve">We </w:t>
            </w:r>
            <w:r w:rsidR="00DF242E">
              <w:t>are asking</w:t>
            </w:r>
            <w:r>
              <w:t xml:space="preserve"> the Scottish Government </w:t>
            </w:r>
            <w:r w:rsidR="00BD5AAC">
              <w:t xml:space="preserve">and Parliament </w:t>
            </w:r>
            <w:r>
              <w:t xml:space="preserve">to consider our report.  </w:t>
            </w:r>
          </w:p>
        </w:tc>
      </w:tr>
      <w:tr w:rsidR="004663B9" w:rsidRPr="00287A16" w14:paraId="63170513" w14:textId="77777777" w:rsidTr="00351A5E">
        <w:tc>
          <w:tcPr>
            <w:tcW w:w="4531" w:type="dxa"/>
          </w:tcPr>
          <w:p w14:paraId="42A7C5C3" w14:textId="59CBBB97" w:rsidR="004663B9" w:rsidRPr="00785C28" w:rsidRDefault="00B44AAA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39EA30" wp14:editId="75985A9D">
                  <wp:extent cx="1238250" cy="12382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E87F92" wp14:editId="1AF4834B">
                  <wp:extent cx="1479550" cy="1479550"/>
                  <wp:effectExtent l="0" t="0" r="6350" b="0"/>
                  <wp:docPr id="46" name="Picture 46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group of people sitting around a table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4" cy="147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95A951B" w14:textId="7B5DF093" w:rsidR="004663B9" w:rsidRPr="00785C28" w:rsidRDefault="00B6037C" w:rsidP="00351A5E">
            <w:r>
              <w:t xml:space="preserve">We </w:t>
            </w:r>
            <w:r w:rsidR="00BD5AAC">
              <w:t>plan to</w:t>
            </w:r>
            <w:r w:rsidR="00B85EAA">
              <w:t xml:space="preserve"> do</w:t>
            </w:r>
            <w:r>
              <w:t xml:space="preserve"> more work like this</w:t>
            </w:r>
            <w:r w:rsidR="00BD5AAC">
              <w:t xml:space="preserve"> report in other parts of Scotland</w:t>
            </w:r>
            <w:r>
              <w:t xml:space="preserve">. </w:t>
            </w:r>
          </w:p>
        </w:tc>
      </w:tr>
      <w:tr w:rsidR="00B6037C" w:rsidRPr="00287A16" w14:paraId="3E8ADCF4" w14:textId="77777777" w:rsidTr="00351A5E">
        <w:tc>
          <w:tcPr>
            <w:tcW w:w="4531" w:type="dxa"/>
          </w:tcPr>
          <w:p w14:paraId="6C4058FF" w14:textId="73EE5B2D" w:rsidR="00B6037C" w:rsidRPr="00785C28" w:rsidRDefault="00B85EAA" w:rsidP="00351A5E">
            <w:pPr>
              <w:rPr>
                <w:noProof/>
              </w:rPr>
            </w:pPr>
            <w:r w:rsidRPr="00B85EAA">
              <w:rPr>
                <w:noProof/>
              </w:rPr>
              <w:drawing>
                <wp:inline distT="0" distB="0" distL="0" distR="0" wp14:anchorId="1A2CB32E" wp14:editId="6067B6E6">
                  <wp:extent cx="2002420" cy="2002420"/>
                  <wp:effectExtent l="0" t="0" r="0" b="0"/>
                  <wp:docPr id="32" name="Picture 32" descr="A person holding a sign with a green tick and red cro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erson holding a sign with a green tick and red cross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454" cy="200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BA3308F" w14:textId="02DD5F35" w:rsidR="00B6037C" w:rsidRPr="00785C28" w:rsidRDefault="00B6037C" w:rsidP="00351A5E">
            <w:r>
              <w:t xml:space="preserve">We hope our report can help </w:t>
            </w:r>
            <w:r w:rsidR="00B85EAA">
              <w:t>make things better</w:t>
            </w:r>
            <w:r>
              <w:t>.</w:t>
            </w:r>
          </w:p>
        </w:tc>
      </w:tr>
      <w:tr w:rsidR="00BD5AAC" w:rsidRPr="00287A16" w14:paraId="4C2D0C01" w14:textId="77777777" w:rsidTr="00351A5E">
        <w:tc>
          <w:tcPr>
            <w:tcW w:w="4531" w:type="dxa"/>
          </w:tcPr>
          <w:p w14:paraId="0C6D8480" w14:textId="64E227B6" w:rsidR="00BD5AAC" w:rsidRPr="00B85EAA" w:rsidRDefault="00BD5AAC" w:rsidP="00351A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1A65EE" wp14:editId="45A42F42">
                  <wp:extent cx="1684020" cy="1684020"/>
                  <wp:effectExtent l="0" t="0" r="0" b="0"/>
                  <wp:docPr id="345613412" name="Picture 2" descr="A computer with a blu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613412" name="Picture 2" descr="A computer with a blue screen&#10;&#10;Description automatically generated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080E70F" w14:textId="11AB8F25" w:rsidR="00BD5AAC" w:rsidRDefault="00BD5AAC" w:rsidP="00351A5E">
            <w:r>
              <w:t xml:space="preserve">You can read the full report on our website at </w:t>
            </w:r>
            <w:hyperlink r:id="rId43" w:history="1">
              <w:r w:rsidRPr="00BD5AAC">
                <w:rPr>
                  <w:rStyle w:val="Hyperlink"/>
                </w:rPr>
                <w:t>www.scottishhumanrights.com</w:t>
              </w:r>
            </w:hyperlink>
          </w:p>
        </w:tc>
      </w:tr>
    </w:tbl>
    <w:p w14:paraId="052A82B2" w14:textId="77777777" w:rsidR="004663B9" w:rsidRPr="00287A16" w:rsidRDefault="004663B9" w:rsidP="00BD5AAC"/>
    <w:sectPr w:rsidR="004663B9" w:rsidRPr="00287A16" w:rsidSect="00DE331E">
      <w:headerReference w:type="default" r:id="rId44"/>
      <w:footerReference w:type="default" r:id="rId45"/>
      <w:footerReference w:type="first" r:id="rId46"/>
      <w:pgSz w:w="11906" w:h="16838"/>
      <w:pgMar w:top="1435" w:right="1134" w:bottom="1440" w:left="1134" w:header="425" w:footer="0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4003E3" w14:textId="77777777" w:rsidR="00CD10FC" w:rsidRDefault="00CD10FC" w:rsidP="00351A5E">
      <w:r>
        <w:separator/>
      </w:r>
    </w:p>
    <w:p w14:paraId="0CE1CD12" w14:textId="77777777" w:rsidR="00CD10FC" w:rsidRDefault="00CD10FC" w:rsidP="00351A5E"/>
    <w:p w14:paraId="4D84E875" w14:textId="77777777" w:rsidR="00CD10FC" w:rsidRDefault="00CD10FC" w:rsidP="00351A5E"/>
  </w:endnote>
  <w:endnote w:type="continuationSeparator" w:id="0">
    <w:p w14:paraId="0A71B93E" w14:textId="77777777" w:rsidR="00CD10FC" w:rsidRDefault="00CD10FC" w:rsidP="00351A5E">
      <w:r>
        <w:continuationSeparator/>
      </w:r>
    </w:p>
    <w:p w14:paraId="47DC304D" w14:textId="77777777" w:rsidR="00CD10FC" w:rsidRDefault="00CD10FC" w:rsidP="00351A5E"/>
    <w:p w14:paraId="6535DD53" w14:textId="77777777" w:rsidR="00CD10FC" w:rsidRDefault="00CD10FC" w:rsidP="00351A5E"/>
  </w:endnote>
  <w:endnote w:type="continuationNotice" w:id="1">
    <w:p w14:paraId="5796F34D" w14:textId="77777777" w:rsidR="00CD10FC" w:rsidRDefault="00CD10FC" w:rsidP="00351A5E"/>
    <w:p w14:paraId="5500A86A" w14:textId="77777777" w:rsidR="00CD10FC" w:rsidRDefault="00CD10FC" w:rsidP="00351A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56150224"/>
      <w:docPartObj>
        <w:docPartGallery w:val="Page Numbers (Bottom of Page)"/>
        <w:docPartUnique/>
      </w:docPartObj>
    </w:sdtPr>
    <w:sdtEndPr/>
    <w:sdtContent>
      <w:p w14:paraId="387E86B4" w14:textId="77777777" w:rsidR="00DE331E" w:rsidRDefault="00ED5D4A" w:rsidP="00ED5D4A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589241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24B19E" w14:textId="77777777" w:rsidR="00DE331E" w:rsidRPr="00DE331E" w:rsidRDefault="00DE331E" w:rsidP="00351A5E">
        <w:pPr>
          <w:pStyle w:val="Footer"/>
        </w:pPr>
        <w:r w:rsidRPr="00DE331E">
          <w:fldChar w:fldCharType="begin"/>
        </w:r>
        <w:r w:rsidRPr="00DE331E">
          <w:instrText xml:space="preserve"> PAGE   \* MERGEFORMAT </w:instrText>
        </w:r>
        <w:r w:rsidRPr="00DE331E">
          <w:fldChar w:fldCharType="separate"/>
        </w:r>
        <w:r w:rsidRPr="00DE331E">
          <w:rPr>
            <w:noProof/>
          </w:rPr>
          <w:t>2</w:t>
        </w:r>
        <w:r w:rsidRPr="00DE331E">
          <w:rPr>
            <w:noProof/>
          </w:rPr>
          <w:fldChar w:fldCharType="end"/>
        </w:r>
      </w:p>
    </w:sdtContent>
  </w:sdt>
  <w:p w14:paraId="5DBEC2ED" w14:textId="77777777" w:rsidR="00DE331E" w:rsidRDefault="00DE331E" w:rsidP="00351A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F9444" w14:textId="77777777" w:rsidR="00CD10FC" w:rsidRDefault="00CD10FC" w:rsidP="00351A5E">
      <w:r>
        <w:separator/>
      </w:r>
    </w:p>
    <w:p w14:paraId="64C7CE77" w14:textId="77777777" w:rsidR="00CD10FC" w:rsidRDefault="00CD10FC" w:rsidP="00351A5E"/>
    <w:p w14:paraId="60489C4C" w14:textId="77777777" w:rsidR="00CD10FC" w:rsidRDefault="00CD10FC" w:rsidP="00351A5E"/>
  </w:footnote>
  <w:footnote w:type="continuationSeparator" w:id="0">
    <w:p w14:paraId="24B58C1D" w14:textId="77777777" w:rsidR="00CD10FC" w:rsidRDefault="00CD10FC" w:rsidP="00351A5E">
      <w:r>
        <w:continuationSeparator/>
      </w:r>
    </w:p>
    <w:p w14:paraId="63CD03CF" w14:textId="77777777" w:rsidR="00CD10FC" w:rsidRDefault="00CD10FC" w:rsidP="00351A5E"/>
    <w:p w14:paraId="4B17FCC8" w14:textId="77777777" w:rsidR="00CD10FC" w:rsidRDefault="00CD10FC" w:rsidP="00351A5E"/>
  </w:footnote>
  <w:footnote w:type="continuationNotice" w:id="1">
    <w:p w14:paraId="048156E4" w14:textId="77777777" w:rsidR="00CD10FC" w:rsidRDefault="00CD10FC" w:rsidP="00351A5E"/>
    <w:p w14:paraId="70EF0C1E" w14:textId="77777777" w:rsidR="00CD10FC" w:rsidRDefault="00CD10FC" w:rsidP="00351A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8FDAF" w14:textId="77777777" w:rsidR="00965016" w:rsidRDefault="00965016">
    <w:pPr>
      <w:pStyle w:val="Header"/>
    </w:pPr>
    <w:r w:rsidRPr="008F618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21AA1B" wp14:editId="53878900">
              <wp:simplePos x="0" y="0"/>
              <wp:positionH relativeFrom="column">
                <wp:posOffset>6606540</wp:posOffset>
              </wp:positionH>
              <wp:positionV relativeFrom="paragraph">
                <wp:posOffset>-304800</wp:posOffset>
              </wp:positionV>
              <wp:extent cx="222738" cy="11162714"/>
              <wp:effectExtent l="0" t="0" r="6350" b="635"/>
              <wp:wrapNone/>
              <wp:docPr id="486684213" name="Rectangle 486684213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738" cy="11162714"/>
                      </a:xfrm>
                      <a:prstGeom prst="rect">
                        <a:avLst/>
                      </a:prstGeom>
                      <a:solidFill>
                        <a:srgbClr val="0069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040289" id="Rectangle 486684213" o:spid="_x0000_s1026" alt="Title: Decorative border" style="position:absolute;margin-left:520.2pt;margin-top:-24pt;width:17.55pt;height:87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" fillcolor="#0069b4" stroked="f" strokeweight="1pt"/>
          </w:pict>
        </mc:Fallback>
      </mc:AlternateContent>
    </w:r>
    <w:r w:rsidRPr="008F618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FB1E0" wp14:editId="36778EEE">
              <wp:simplePos x="0" y="0"/>
              <wp:positionH relativeFrom="column">
                <wp:posOffset>-731813</wp:posOffset>
              </wp:positionH>
              <wp:positionV relativeFrom="paragraph">
                <wp:posOffset>-375383</wp:posOffset>
              </wp:positionV>
              <wp:extent cx="222738" cy="11162714"/>
              <wp:effectExtent l="0" t="0" r="6350" b="635"/>
              <wp:wrapNone/>
              <wp:docPr id="14" name="Rectangle 14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738" cy="11162714"/>
                      </a:xfrm>
                      <a:prstGeom prst="rect">
                        <a:avLst/>
                      </a:prstGeom>
                      <a:solidFill>
                        <a:srgbClr val="0069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846A16" id="Rectangle 14" o:spid="_x0000_s1026" alt="Title: Decorative border" style="position:absolute;margin-left:-57.6pt;margin-top:-29.55pt;width:17.55pt;height:87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" fillcolor="#0069b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559CE"/>
    <w:multiLevelType w:val="multilevel"/>
    <w:tmpl w:val="0B84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16727"/>
    <w:multiLevelType w:val="multilevel"/>
    <w:tmpl w:val="3D70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600E58"/>
    <w:multiLevelType w:val="hybridMultilevel"/>
    <w:tmpl w:val="EE08640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8C32F8"/>
    <w:multiLevelType w:val="multilevel"/>
    <w:tmpl w:val="0F3C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83283E"/>
    <w:multiLevelType w:val="hybridMultilevel"/>
    <w:tmpl w:val="2EFCD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C3E72"/>
    <w:multiLevelType w:val="multilevel"/>
    <w:tmpl w:val="DAE4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6D5499"/>
    <w:multiLevelType w:val="hybridMultilevel"/>
    <w:tmpl w:val="4EB02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00999"/>
    <w:multiLevelType w:val="hybridMultilevel"/>
    <w:tmpl w:val="E0B63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76CE1"/>
    <w:multiLevelType w:val="hybridMultilevel"/>
    <w:tmpl w:val="7E86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079EF"/>
    <w:multiLevelType w:val="multilevel"/>
    <w:tmpl w:val="4EDE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5A09A6"/>
    <w:multiLevelType w:val="hybridMultilevel"/>
    <w:tmpl w:val="9C6A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C1110"/>
    <w:multiLevelType w:val="hybridMultilevel"/>
    <w:tmpl w:val="8DBCD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425E2"/>
    <w:multiLevelType w:val="hybridMultilevel"/>
    <w:tmpl w:val="3228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550920"/>
    <w:multiLevelType w:val="hybridMultilevel"/>
    <w:tmpl w:val="7004D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16B20"/>
    <w:multiLevelType w:val="hybridMultilevel"/>
    <w:tmpl w:val="D0A4B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C03EA"/>
    <w:multiLevelType w:val="hybridMultilevel"/>
    <w:tmpl w:val="98C2D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71B7F"/>
    <w:multiLevelType w:val="hybridMultilevel"/>
    <w:tmpl w:val="F660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960F8"/>
    <w:multiLevelType w:val="hybridMultilevel"/>
    <w:tmpl w:val="ADDA1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73903"/>
    <w:multiLevelType w:val="multilevel"/>
    <w:tmpl w:val="B3066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B47DFB"/>
    <w:multiLevelType w:val="hybridMultilevel"/>
    <w:tmpl w:val="AA40F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B08DC"/>
    <w:multiLevelType w:val="hybridMultilevel"/>
    <w:tmpl w:val="086E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E499D"/>
    <w:multiLevelType w:val="hybridMultilevel"/>
    <w:tmpl w:val="75D87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1A4A93"/>
    <w:multiLevelType w:val="hybridMultilevel"/>
    <w:tmpl w:val="586EF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6A1222"/>
    <w:multiLevelType w:val="hybridMultilevel"/>
    <w:tmpl w:val="9E1AE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AB4809"/>
    <w:multiLevelType w:val="hybridMultilevel"/>
    <w:tmpl w:val="6A1C5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EC10EF"/>
    <w:multiLevelType w:val="hybridMultilevel"/>
    <w:tmpl w:val="8B4E9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296AA9"/>
    <w:multiLevelType w:val="hybridMultilevel"/>
    <w:tmpl w:val="39B08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612528"/>
    <w:multiLevelType w:val="hybridMultilevel"/>
    <w:tmpl w:val="4094F2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862EA5"/>
    <w:multiLevelType w:val="hybridMultilevel"/>
    <w:tmpl w:val="4582F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5931B5"/>
    <w:multiLevelType w:val="hybridMultilevel"/>
    <w:tmpl w:val="57189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3543A4"/>
    <w:multiLevelType w:val="hybridMultilevel"/>
    <w:tmpl w:val="70087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7D5856"/>
    <w:multiLevelType w:val="multilevel"/>
    <w:tmpl w:val="C9B47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90D4A6E"/>
    <w:multiLevelType w:val="hybridMultilevel"/>
    <w:tmpl w:val="32E00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D72B2"/>
    <w:multiLevelType w:val="hybridMultilevel"/>
    <w:tmpl w:val="EB06F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7656C6"/>
    <w:multiLevelType w:val="hybridMultilevel"/>
    <w:tmpl w:val="4A843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F676EA"/>
    <w:multiLevelType w:val="multilevel"/>
    <w:tmpl w:val="83BE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1517751">
    <w:abstractNumId w:val="4"/>
  </w:num>
  <w:num w:numId="2" w16cid:durableId="270892099">
    <w:abstractNumId w:val="3"/>
  </w:num>
  <w:num w:numId="3" w16cid:durableId="1800415843">
    <w:abstractNumId w:val="1"/>
  </w:num>
  <w:num w:numId="4" w16cid:durableId="1541092050">
    <w:abstractNumId w:val="18"/>
  </w:num>
  <w:num w:numId="5" w16cid:durableId="1508253653">
    <w:abstractNumId w:val="30"/>
  </w:num>
  <w:num w:numId="6" w16cid:durableId="1159420057">
    <w:abstractNumId w:val="12"/>
  </w:num>
  <w:num w:numId="7" w16cid:durableId="1319383577">
    <w:abstractNumId w:val="7"/>
  </w:num>
  <w:num w:numId="8" w16cid:durableId="1631519628">
    <w:abstractNumId w:val="20"/>
  </w:num>
  <w:num w:numId="9" w16cid:durableId="1766996880">
    <w:abstractNumId w:val="13"/>
  </w:num>
  <w:num w:numId="10" w16cid:durableId="1546479804">
    <w:abstractNumId w:val="21"/>
  </w:num>
  <w:num w:numId="11" w16cid:durableId="1497768723">
    <w:abstractNumId w:val="22"/>
  </w:num>
  <w:num w:numId="12" w16cid:durableId="1217163113">
    <w:abstractNumId w:val="35"/>
  </w:num>
  <w:num w:numId="13" w16cid:durableId="1999650771">
    <w:abstractNumId w:val="15"/>
  </w:num>
  <w:num w:numId="14" w16cid:durableId="2115902967">
    <w:abstractNumId w:val="19"/>
  </w:num>
  <w:num w:numId="15" w16cid:durableId="1879465181">
    <w:abstractNumId w:val="14"/>
  </w:num>
  <w:num w:numId="16" w16cid:durableId="854074782">
    <w:abstractNumId w:val="24"/>
  </w:num>
  <w:num w:numId="17" w16cid:durableId="833109389">
    <w:abstractNumId w:val="14"/>
  </w:num>
  <w:num w:numId="18" w16cid:durableId="1002929076">
    <w:abstractNumId w:val="33"/>
  </w:num>
  <w:num w:numId="19" w16cid:durableId="1104494184">
    <w:abstractNumId w:val="28"/>
  </w:num>
  <w:num w:numId="20" w16cid:durableId="1521890175">
    <w:abstractNumId w:val="23"/>
  </w:num>
  <w:num w:numId="21" w16cid:durableId="1563444852">
    <w:abstractNumId w:val="0"/>
  </w:num>
  <w:num w:numId="22" w16cid:durableId="1285380743">
    <w:abstractNumId w:val="5"/>
  </w:num>
  <w:num w:numId="23" w16cid:durableId="467207429">
    <w:abstractNumId w:val="17"/>
  </w:num>
  <w:num w:numId="24" w16cid:durableId="1034691275">
    <w:abstractNumId w:val="34"/>
  </w:num>
  <w:num w:numId="25" w16cid:durableId="1525288776">
    <w:abstractNumId w:val="32"/>
  </w:num>
  <w:num w:numId="26" w16cid:durableId="448815200">
    <w:abstractNumId w:val="11"/>
  </w:num>
  <w:num w:numId="27" w16cid:durableId="2131048268">
    <w:abstractNumId w:val="6"/>
  </w:num>
  <w:num w:numId="28" w16cid:durableId="229732062">
    <w:abstractNumId w:val="31"/>
  </w:num>
  <w:num w:numId="29" w16cid:durableId="81029038">
    <w:abstractNumId w:val="9"/>
  </w:num>
  <w:num w:numId="30" w16cid:durableId="287660744">
    <w:abstractNumId w:val="29"/>
  </w:num>
  <w:num w:numId="31" w16cid:durableId="1123885155">
    <w:abstractNumId w:val="10"/>
  </w:num>
  <w:num w:numId="32" w16cid:durableId="494149196">
    <w:abstractNumId w:val="2"/>
  </w:num>
  <w:num w:numId="33" w16cid:durableId="806893877">
    <w:abstractNumId w:val="26"/>
  </w:num>
  <w:num w:numId="34" w16cid:durableId="970748720">
    <w:abstractNumId w:val="25"/>
  </w:num>
  <w:num w:numId="35" w16cid:durableId="1610745343">
    <w:abstractNumId w:val="16"/>
  </w:num>
  <w:num w:numId="36" w16cid:durableId="1222911007">
    <w:abstractNumId w:val="27"/>
  </w:num>
  <w:num w:numId="37" w16cid:durableId="1708949134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/>
  <w:attachedTemplate r:id="rId1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ocumentProtection w:formatting="1" w:enforcement="1" w:cryptProviderType="rsaAES" w:cryptAlgorithmClass="hash" w:cryptAlgorithmType="typeAny" w:cryptAlgorithmSid="14" w:cryptSpinCount="100000" w:hash="J7OQ6FDW7ucmmMrF2mli6PMZfu7lfrUDlaiJNYeQGNeeQZcK7BPmvwOpiN72N5dhv7+Lr7SlAEOZPOcgmazDEQ==" w:salt="sQCjROVBBTvVsrdsTeljF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0FC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22EE"/>
    <w:rsid w:val="0001237B"/>
    <w:rsid w:val="000125E6"/>
    <w:rsid w:val="00012628"/>
    <w:rsid w:val="0001263A"/>
    <w:rsid w:val="00012B9E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AF7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220"/>
    <w:rsid w:val="00027263"/>
    <w:rsid w:val="000273E2"/>
    <w:rsid w:val="0002754E"/>
    <w:rsid w:val="0002760E"/>
    <w:rsid w:val="0002768D"/>
    <w:rsid w:val="00027786"/>
    <w:rsid w:val="00027833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B5F"/>
    <w:rsid w:val="00031C29"/>
    <w:rsid w:val="00031C93"/>
    <w:rsid w:val="00031E29"/>
    <w:rsid w:val="00032016"/>
    <w:rsid w:val="0003201D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C9B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2EE"/>
    <w:rsid w:val="00041371"/>
    <w:rsid w:val="000413CE"/>
    <w:rsid w:val="000413E0"/>
    <w:rsid w:val="000414EA"/>
    <w:rsid w:val="00041631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63E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4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B2A"/>
    <w:rsid w:val="00053BAD"/>
    <w:rsid w:val="00053C0F"/>
    <w:rsid w:val="00053C67"/>
    <w:rsid w:val="00053C6A"/>
    <w:rsid w:val="00053D46"/>
    <w:rsid w:val="00053E49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5D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6F6"/>
    <w:rsid w:val="00072713"/>
    <w:rsid w:val="000728CC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52A2"/>
    <w:rsid w:val="000753C0"/>
    <w:rsid w:val="000753E7"/>
    <w:rsid w:val="0007541E"/>
    <w:rsid w:val="00075564"/>
    <w:rsid w:val="000756C8"/>
    <w:rsid w:val="000756E3"/>
    <w:rsid w:val="00075867"/>
    <w:rsid w:val="00075AE7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E3D"/>
    <w:rsid w:val="00085F49"/>
    <w:rsid w:val="00085FBD"/>
    <w:rsid w:val="000861C0"/>
    <w:rsid w:val="000861CC"/>
    <w:rsid w:val="00086243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31F8"/>
    <w:rsid w:val="000B325F"/>
    <w:rsid w:val="000B3269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675"/>
    <w:rsid w:val="000B575A"/>
    <w:rsid w:val="000B5826"/>
    <w:rsid w:val="000B587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A1E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A9D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B6"/>
    <w:rsid w:val="000C75F0"/>
    <w:rsid w:val="000C7603"/>
    <w:rsid w:val="000C7645"/>
    <w:rsid w:val="000C7709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CE6"/>
    <w:rsid w:val="000E0D7C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9C"/>
    <w:rsid w:val="000E4632"/>
    <w:rsid w:val="000E4654"/>
    <w:rsid w:val="000E469A"/>
    <w:rsid w:val="000E471C"/>
    <w:rsid w:val="000E471F"/>
    <w:rsid w:val="000E48F5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6B3"/>
    <w:rsid w:val="000F07D6"/>
    <w:rsid w:val="000F08AA"/>
    <w:rsid w:val="000F0A69"/>
    <w:rsid w:val="000F0BFD"/>
    <w:rsid w:val="000F0C21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6AB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6"/>
    <w:rsid w:val="00103858"/>
    <w:rsid w:val="00103871"/>
    <w:rsid w:val="001038CB"/>
    <w:rsid w:val="00103926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87D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67E"/>
    <w:rsid w:val="001146B3"/>
    <w:rsid w:val="001148DE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F77"/>
    <w:rsid w:val="00116304"/>
    <w:rsid w:val="001164D3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FCA"/>
    <w:rsid w:val="001200D0"/>
    <w:rsid w:val="0012025C"/>
    <w:rsid w:val="00120371"/>
    <w:rsid w:val="0012069D"/>
    <w:rsid w:val="001207DE"/>
    <w:rsid w:val="0012093C"/>
    <w:rsid w:val="00120AD3"/>
    <w:rsid w:val="00120C9B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45B"/>
    <w:rsid w:val="00122523"/>
    <w:rsid w:val="00122724"/>
    <w:rsid w:val="00122749"/>
    <w:rsid w:val="00122765"/>
    <w:rsid w:val="00122A0F"/>
    <w:rsid w:val="00122A3D"/>
    <w:rsid w:val="00122CDA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F28"/>
    <w:rsid w:val="00123F8D"/>
    <w:rsid w:val="00124037"/>
    <w:rsid w:val="0012412C"/>
    <w:rsid w:val="00124204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535"/>
    <w:rsid w:val="0013159E"/>
    <w:rsid w:val="00131840"/>
    <w:rsid w:val="001318EC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0C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2E5"/>
    <w:rsid w:val="00164441"/>
    <w:rsid w:val="001645B0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4"/>
    <w:rsid w:val="001669FE"/>
    <w:rsid w:val="00166B27"/>
    <w:rsid w:val="00166B28"/>
    <w:rsid w:val="00166BE9"/>
    <w:rsid w:val="00166FF9"/>
    <w:rsid w:val="00167292"/>
    <w:rsid w:val="00167322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13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01B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66"/>
    <w:rsid w:val="00182C2A"/>
    <w:rsid w:val="00182CF2"/>
    <w:rsid w:val="00182F6F"/>
    <w:rsid w:val="001831BD"/>
    <w:rsid w:val="0018320A"/>
    <w:rsid w:val="001833C1"/>
    <w:rsid w:val="0018342F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931"/>
    <w:rsid w:val="001959E0"/>
    <w:rsid w:val="00195AE5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1"/>
    <w:rsid w:val="00196A30"/>
    <w:rsid w:val="00196C4E"/>
    <w:rsid w:val="00196DB2"/>
    <w:rsid w:val="00196E1A"/>
    <w:rsid w:val="00196F1A"/>
    <w:rsid w:val="00197177"/>
    <w:rsid w:val="0019718D"/>
    <w:rsid w:val="001971DC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DE2"/>
    <w:rsid w:val="00197F81"/>
    <w:rsid w:val="001A01BE"/>
    <w:rsid w:val="001A0234"/>
    <w:rsid w:val="001A0274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DD"/>
    <w:rsid w:val="001A6524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9F"/>
    <w:rsid w:val="001B45B0"/>
    <w:rsid w:val="001B462C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72"/>
    <w:rsid w:val="001B6278"/>
    <w:rsid w:val="001B6382"/>
    <w:rsid w:val="001B648D"/>
    <w:rsid w:val="001B652B"/>
    <w:rsid w:val="001B65A0"/>
    <w:rsid w:val="001B6835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A75"/>
    <w:rsid w:val="001C2D34"/>
    <w:rsid w:val="001C2E0C"/>
    <w:rsid w:val="001C2EA2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346"/>
    <w:rsid w:val="001D04DE"/>
    <w:rsid w:val="001D0582"/>
    <w:rsid w:val="001D05B3"/>
    <w:rsid w:val="001D08AB"/>
    <w:rsid w:val="001D0A8C"/>
    <w:rsid w:val="001D0AD7"/>
    <w:rsid w:val="001D0B16"/>
    <w:rsid w:val="001D0E33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327"/>
    <w:rsid w:val="001D7781"/>
    <w:rsid w:val="001D7843"/>
    <w:rsid w:val="001D7B5E"/>
    <w:rsid w:val="001D7E35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DF"/>
    <w:rsid w:val="001E45E8"/>
    <w:rsid w:val="001E4757"/>
    <w:rsid w:val="001E49BB"/>
    <w:rsid w:val="001E4AEF"/>
    <w:rsid w:val="001E4B7B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D50"/>
    <w:rsid w:val="001E5E37"/>
    <w:rsid w:val="001E5EB9"/>
    <w:rsid w:val="001E6060"/>
    <w:rsid w:val="001E61E7"/>
    <w:rsid w:val="001E6381"/>
    <w:rsid w:val="001E63A2"/>
    <w:rsid w:val="001E6450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21A3"/>
    <w:rsid w:val="001F233E"/>
    <w:rsid w:val="001F2554"/>
    <w:rsid w:val="001F27B7"/>
    <w:rsid w:val="001F27F1"/>
    <w:rsid w:val="001F2933"/>
    <w:rsid w:val="001F2B9C"/>
    <w:rsid w:val="001F2D1B"/>
    <w:rsid w:val="001F2DDA"/>
    <w:rsid w:val="001F2DDB"/>
    <w:rsid w:val="001F2E1F"/>
    <w:rsid w:val="001F3002"/>
    <w:rsid w:val="001F31DB"/>
    <w:rsid w:val="001F31DF"/>
    <w:rsid w:val="001F32E5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307"/>
    <w:rsid w:val="001F5341"/>
    <w:rsid w:val="001F54B3"/>
    <w:rsid w:val="001F560B"/>
    <w:rsid w:val="001F569F"/>
    <w:rsid w:val="001F5748"/>
    <w:rsid w:val="001F590F"/>
    <w:rsid w:val="001F5BF0"/>
    <w:rsid w:val="001F5C14"/>
    <w:rsid w:val="001F5CAD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4041"/>
    <w:rsid w:val="0020404A"/>
    <w:rsid w:val="002041B1"/>
    <w:rsid w:val="002041F6"/>
    <w:rsid w:val="00204406"/>
    <w:rsid w:val="0020441F"/>
    <w:rsid w:val="002044AE"/>
    <w:rsid w:val="002045F4"/>
    <w:rsid w:val="00204648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391"/>
    <w:rsid w:val="00221718"/>
    <w:rsid w:val="0022184F"/>
    <w:rsid w:val="0022189E"/>
    <w:rsid w:val="00221B04"/>
    <w:rsid w:val="00221E9D"/>
    <w:rsid w:val="00221EAD"/>
    <w:rsid w:val="002220B2"/>
    <w:rsid w:val="00222128"/>
    <w:rsid w:val="0022217A"/>
    <w:rsid w:val="00222183"/>
    <w:rsid w:val="002221B1"/>
    <w:rsid w:val="0022226A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544"/>
    <w:rsid w:val="002236DA"/>
    <w:rsid w:val="00223AFC"/>
    <w:rsid w:val="00223B9A"/>
    <w:rsid w:val="00223C25"/>
    <w:rsid w:val="00223D20"/>
    <w:rsid w:val="00223D32"/>
    <w:rsid w:val="00223D6C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664"/>
    <w:rsid w:val="002257C0"/>
    <w:rsid w:val="00225881"/>
    <w:rsid w:val="00225888"/>
    <w:rsid w:val="00225CA0"/>
    <w:rsid w:val="00225DB6"/>
    <w:rsid w:val="002261CA"/>
    <w:rsid w:val="002261DE"/>
    <w:rsid w:val="0022682A"/>
    <w:rsid w:val="00226AA9"/>
    <w:rsid w:val="00226C26"/>
    <w:rsid w:val="00226D8E"/>
    <w:rsid w:val="00226F72"/>
    <w:rsid w:val="00226F86"/>
    <w:rsid w:val="002271F0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B"/>
    <w:rsid w:val="0023558D"/>
    <w:rsid w:val="00235689"/>
    <w:rsid w:val="00235873"/>
    <w:rsid w:val="002359F6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AF9"/>
    <w:rsid w:val="00246BB4"/>
    <w:rsid w:val="00246E77"/>
    <w:rsid w:val="0024703D"/>
    <w:rsid w:val="002470A2"/>
    <w:rsid w:val="002474A0"/>
    <w:rsid w:val="002475B7"/>
    <w:rsid w:val="002479F9"/>
    <w:rsid w:val="0025005A"/>
    <w:rsid w:val="002500A7"/>
    <w:rsid w:val="002501A4"/>
    <w:rsid w:val="0025023E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642"/>
    <w:rsid w:val="002516DB"/>
    <w:rsid w:val="00251708"/>
    <w:rsid w:val="002517A7"/>
    <w:rsid w:val="00251963"/>
    <w:rsid w:val="00251CDD"/>
    <w:rsid w:val="00251D87"/>
    <w:rsid w:val="00251DAF"/>
    <w:rsid w:val="00251E00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9A"/>
    <w:rsid w:val="00253340"/>
    <w:rsid w:val="00253724"/>
    <w:rsid w:val="0025385C"/>
    <w:rsid w:val="002538AB"/>
    <w:rsid w:val="002538AE"/>
    <w:rsid w:val="00253985"/>
    <w:rsid w:val="00253A9F"/>
    <w:rsid w:val="00253B40"/>
    <w:rsid w:val="00253B59"/>
    <w:rsid w:val="00253B77"/>
    <w:rsid w:val="00253C6A"/>
    <w:rsid w:val="00253FF0"/>
    <w:rsid w:val="00254067"/>
    <w:rsid w:val="002540B8"/>
    <w:rsid w:val="00254686"/>
    <w:rsid w:val="0025478A"/>
    <w:rsid w:val="00254B23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331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F5C"/>
    <w:rsid w:val="00273F6E"/>
    <w:rsid w:val="00273F91"/>
    <w:rsid w:val="00274104"/>
    <w:rsid w:val="0027432B"/>
    <w:rsid w:val="00274430"/>
    <w:rsid w:val="002745FF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6DD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EF4"/>
    <w:rsid w:val="00293F86"/>
    <w:rsid w:val="002942B3"/>
    <w:rsid w:val="00294457"/>
    <w:rsid w:val="002946A4"/>
    <w:rsid w:val="00294705"/>
    <w:rsid w:val="002947D9"/>
    <w:rsid w:val="00294907"/>
    <w:rsid w:val="00294A6D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9F7"/>
    <w:rsid w:val="002A5A83"/>
    <w:rsid w:val="002A5F45"/>
    <w:rsid w:val="002A61B0"/>
    <w:rsid w:val="002A6397"/>
    <w:rsid w:val="002A63CF"/>
    <w:rsid w:val="002A6660"/>
    <w:rsid w:val="002A6D19"/>
    <w:rsid w:val="002A6DDA"/>
    <w:rsid w:val="002A6FAD"/>
    <w:rsid w:val="002A6FD3"/>
    <w:rsid w:val="002A6FD8"/>
    <w:rsid w:val="002A7046"/>
    <w:rsid w:val="002A716C"/>
    <w:rsid w:val="002A7222"/>
    <w:rsid w:val="002A73E7"/>
    <w:rsid w:val="002A74B7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10F4"/>
    <w:rsid w:val="002B11DA"/>
    <w:rsid w:val="002B1408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C7E"/>
    <w:rsid w:val="002C0C8A"/>
    <w:rsid w:val="002C0D49"/>
    <w:rsid w:val="002C0DA7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A1"/>
    <w:rsid w:val="002D1A65"/>
    <w:rsid w:val="002D1B20"/>
    <w:rsid w:val="002D1CB2"/>
    <w:rsid w:val="002D1E08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4C"/>
    <w:rsid w:val="002D5981"/>
    <w:rsid w:val="002D5A75"/>
    <w:rsid w:val="002D5C2E"/>
    <w:rsid w:val="002D5E4D"/>
    <w:rsid w:val="002D5E96"/>
    <w:rsid w:val="002D6273"/>
    <w:rsid w:val="002D62AA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C46"/>
    <w:rsid w:val="002D7C4D"/>
    <w:rsid w:val="002D7F69"/>
    <w:rsid w:val="002E005B"/>
    <w:rsid w:val="002E02A2"/>
    <w:rsid w:val="002E0308"/>
    <w:rsid w:val="002E0B78"/>
    <w:rsid w:val="002E0D07"/>
    <w:rsid w:val="002E0E65"/>
    <w:rsid w:val="002E0EB6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EB8"/>
    <w:rsid w:val="002F1EE5"/>
    <w:rsid w:val="002F2026"/>
    <w:rsid w:val="002F21A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7"/>
    <w:rsid w:val="002F318D"/>
    <w:rsid w:val="002F347F"/>
    <w:rsid w:val="002F34CA"/>
    <w:rsid w:val="002F3977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7010"/>
    <w:rsid w:val="002F7471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FB"/>
    <w:rsid w:val="00300A2A"/>
    <w:rsid w:val="00300B22"/>
    <w:rsid w:val="00300B67"/>
    <w:rsid w:val="00300C19"/>
    <w:rsid w:val="00300C1A"/>
    <w:rsid w:val="00300C48"/>
    <w:rsid w:val="00301323"/>
    <w:rsid w:val="0030165F"/>
    <w:rsid w:val="003019A6"/>
    <w:rsid w:val="00301C6E"/>
    <w:rsid w:val="00301FC0"/>
    <w:rsid w:val="00302140"/>
    <w:rsid w:val="003021F7"/>
    <w:rsid w:val="00302527"/>
    <w:rsid w:val="00302531"/>
    <w:rsid w:val="0030262F"/>
    <w:rsid w:val="00302A20"/>
    <w:rsid w:val="00302AF0"/>
    <w:rsid w:val="00302AF3"/>
    <w:rsid w:val="00302BC5"/>
    <w:rsid w:val="00302CB3"/>
    <w:rsid w:val="00303103"/>
    <w:rsid w:val="0030316D"/>
    <w:rsid w:val="00303209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7D"/>
    <w:rsid w:val="00304887"/>
    <w:rsid w:val="00304C55"/>
    <w:rsid w:val="00304D71"/>
    <w:rsid w:val="0030508C"/>
    <w:rsid w:val="003050C3"/>
    <w:rsid w:val="003050F9"/>
    <w:rsid w:val="0030551E"/>
    <w:rsid w:val="00305742"/>
    <w:rsid w:val="003059C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89"/>
    <w:rsid w:val="00311307"/>
    <w:rsid w:val="00311321"/>
    <w:rsid w:val="0031133E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A5"/>
    <w:rsid w:val="00313275"/>
    <w:rsid w:val="00313304"/>
    <w:rsid w:val="0031334F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B3D"/>
    <w:rsid w:val="00317E70"/>
    <w:rsid w:val="00317EAA"/>
    <w:rsid w:val="00317EE2"/>
    <w:rsid w:val="0032027D"/>
    <w:rsid w:val="00320316"/>
    <w:rsid w:val="003203A5"/>
    <w:rsid w:val="003203BA"/>
    <w:rsid w:val="003203DA"/>
    <w:rsid w:val="003203FF"/>
    <w:rsid w:val="00320485"/>
    <w:rsid w:val="003204C4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752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8FB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E81"/>
    <w:rsid w:val="00340F0C"/>
    <w:rsid w:val="00340F55"/>
    <w:rsid w:val="00340F92"/>
    <w:rsid w:val="003410D4"/>
    <w:rsid w:val="0034113B"/>
    <w:rsid w:val="003411CA"/>
    <w:rsid w:val="003414B0"/>
    <w:rsid w:val="003414C5"/>
    <w:rsid w:val="003414C8"/>
    <w:rsid w:val="003414CD"/>
    <w:rsid w:val="0034155A"/>
    <w:rsid w:val="003416ED"/>
    <w:rsid w:val="003416F7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AE"/>
    <w:rsid w:val="00350B63"/>
    <w:rsid w:val="00350C2C"/>
    <w:rsid w:val="00350EBC"/>
    <w:rsid w:val="00350F8D"/>
    <w:rsid w:val="00350FF3"/>
    <w:rsid w:val="00351425"/>
    <w:rsid w:val="003515B8"/>
    <w:rsid w:val="003518B4"/>
    <w:rsid w:val="00351A01"/>
    <w:rsid w:val="00351A5E"/>
    <w:rsid w:val="00351C66"/>
    <w:rsid w:val="00351D2F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8EE"/>
    <w:rsid w:val="00353987"/>
    <w:rsid w:val="00353AF2"/>
    <w:rsid w:val="00353C5A"/>
    <w:rsid w:val="00353CB2"/>
    <w:rsid w:val="00353D9F"/>
    <w:rsid w:val="003544AB"/>
    <w:rsid w:val="0035453D"/>
    <w:rsid w:val="0035475A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A5"/>
    <w:rsid w:val="00360521"/>
    <w:rsid w:val="0036068D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7DA"/>
    <w:rsid w:val="003677DF"/>
    <w:rsid w:val="00367B23"/>
    <w:rsid w:val="00367B4B"/>
    <w:rsid w:val="003700B9"/>
    <w:rsid w:val="003706DB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300"/>
    <w:rsid w:val="00375543"/>
    <w:rsid w:val="00375A92"/>
    <w:rsid w:val="00375AED"/>
    <w:rsid w:val="00375CC7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DF3"/>
    <w:rsid w:val="00382017"/>
    <w:rsid w:val="00382289"/>
    <w:rsid w:val="003824FF"/>
    <w:rsid w:val="00382784"/>
    <w:rsid w:val="00382808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A9"/>
    <w:rsid w:val="003A2DAE"/>
    <w:rsid w:val="003A2FCB"/>
    <w:rsid w:val="003A2FF0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366"/>
    <w:rsid w:val="003A73CA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5C6"/>
    <w:rsid w:val="003B163F"/>
    <w:rsid w:val="003B1675"/>
    <w:rsid w:val="003B17C6"/>
    <w:rsid w:val="003B18CF"/>
    <w:rsid w:val="003B1B1D"/>
    <w:rsid w:val="003B1B2E"/>
    <w:rsid w:val="003B1B2F"/>
    <w:rsid w:val="003B1B6F"/>
    <w:rsid w:val="003B1C16"/>
    <w:rsid w:val="003B22D3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606A"/>
    <w:rsid w:val="003B634D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07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50A8"/>
    <w:rsid w:val="003C5136"/>
    <w:rsid w:val="003C538A"/>
    <w:rsid w:val="003C538D"/>
    <w:rsid w:val="003C53BF"/>
    <w:rsid w:val="003C5489"/>
    <w:rsid w:val="003C593C"/>
    <w:rsid w:val="003C62BB"/>
    <w:rsid w:val="003C63FB"/>
    <w:rsid w:val="003C642A"/>
    <w:rsid w:val="003C669E"/>
    <w:rsid w:val="003C66A5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302B"/>
    <w:rsid w:val="003D33AA"/>
    <w:rsid w:val="003D3494"/>
    <w:rsid w:val="003D3567"/>
    <w:rsid w:val="003D3723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69C"/>
    <w:rsid w:val="003D5998"/>
    <w:rsid w:val="003D5B40"/>
    <w:rsid w:val="003D5B91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C40"/>
    <w:rsid w:val="003D6C90"/>
    <w:rsid w:val="003D6CFB"/>
    <w:rsid w:val="003D6D54"/>
    <w:rsid w:val="003D6F0B"/>
    <w:rsid w:val="003D6F3A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86D"/>
    <w:rsid w:val="003F1A8F"/>
    <w:rsid w:val="003F1C89"/>
    <w:rsid w:val="003F1D47"/>
    <w:rsid w:val="003F1E8F"/>
    <w:rsid w:val="003F1EB8"/>
    <w:rsid w:val="003F1F0F"/>
    <w:rsid w:val="003F1F4B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305B"/>
    <w:rsid w:val="004030CD"/>
    <w:rsid w:val="00403167"/>
    <w:rsid w:val="00403335"/>
    <w:rsid w:val="00403591"/>
    <w:rsid w:val="00403818"/>
    <w:rsid w:val="0040383A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609E"/>
    <w:rsid w:val="004060E3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82D"/>
    <w:rsid w:val="0040686F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4C5"/>
    <w:rsid w:val="00410644"/>
    <w:rsid w:val="004109AD"/>
    <w:rsid w:val="00410A0A"/>
    <w:rsid w:val="00410DF6"/>
    <w:rsid w:val="00410E54"/>
    <w:rsid w:val="00410F87"/>
    <w:rsid w:val="00411062"/>
    <w:rsid w:val="00411333"/>
    <w:rsid w:val="004116F8"/>
    <w:rsid w:val="004119B7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752"/>
    <w:rsid w:val="0041389D"/>
    <w:rsid w:val="00413989"/>
    <w:rsid w:val="00413A60"/>
    <w:rsid w:val="00413ABD"/>
    <w:rsid w:val="00413DA6"/>
    <w:rsid w:val="00413E31"/>
    <w:rsid w:val="004142C1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3BA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B9"/>
    <w:rsid w:val="0045494A"/>
    <w:rsid w:val="00454951"/>
    <w:rsid w:val="00454A11"/>
    <w:rsid w:val="00454A90"/>
    <w:rsid w:val="00454C0A"/>
    <w:rsid w:val="00454D37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68C"/>
    <w:rsid w:val="004667C5"/>
    <w:rsid w:val="00466A44"/>
    <w:rsid w:val="00466DD1"/>
    <w:rsid w:val="00466E5E"/>
    <w:rsid w:val="00466ECD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9BE"/>
    <w:rsid w:val="00474BE5"/>
    <w:rsid w:val="00474DF3"/>
    <w:rsid w:val="00474E86"/>
    <w:rsid w:val="00475336"/>
    <w:rsid w:val="004753BF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87A"/>
    <w:rsid w:val="00476AA3"/>
    <w:rsid w:val="00476AD3"/>
    <w:rsid w:val="00476BD3"/>
    <w:rsid w:val="00476D10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46"/>
    <w:rsid w:val="0048245B"/>
    <w:rsid w:val="004824BA"/>
    <w:rsid w:val="004826D2"/>
    <w:rsid w:val="004826F8"/>
    <w:rsid w:val="0048297D"/>
    <w:rsid w:val="00482A7B"/>
    <w:rsid w:val="00482AB2"/>
    <w:rsid w:val="00482B5E"/>
    <w:rsid w:val="00482C57"/>
    <w:rsid w:val="00482C75"/>
    <w:rsid w:val="00482CE2"/>
    <w:rsid w:val="00482DBC"/>
    <w:rsid w:val="00483543"/>
    <w:rsid w:val="0048354C"/>
    <w:rsid w:val="004835FC"/>
    <w:rsid w:val="004837E5"/>
    <w:rsid w:val="00483A62"/>
    <w:rsid w:val="00483B10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C15"/>
    <w:rsid w:val="00486D03"/>
    <w:rsid w:val="00486DAA"/>
    <w:rsid w:val="00486F0F"/>
    <w:rsid w:val="0048706E"/>
    <w:rsid w:val="00487111"/>
    <w:rsid w:val="0048726D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900AC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24B"/>
    <w:rsid w:val="004A2906"/>
    <w:rsid w:val="004A2AFD"/>
    <w:rsid w:val="004A2B5E"/>
    <w:rsid w:val="004A2CDA"/>
    <w:rsid w:val="004A2D73"/>
    <w:rsid w:val="004A2F5C"/>
    <w:rsid w:val="004A30C2"/>
    <w:rsid w:val="004A3274"/>
    <w:rsid w:val="004A3286"/>
    <w:rsid w:val="004A35AF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01D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1CC"/>
    <w:rsid w:val="004B3268"/>
    <w:rsid w:val="004B33C2"/>
    <w:rsid w:val="004B347E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494"/>
    <w:rsid w:val="004B452F"/>
    <w:rsid w:val="004B4741"/>
    <w:rsid w:val="004B4764"/>
    <w:rsid w:val="004B4824"/>
    <w:rsid w:val="004B4942"/>
    <w:rsid w:val="004B4BE6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126"/>
    <w:rsid w:val="004C1449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516"/>
    <w:rsid w:val="004C5618"/>
    <w:rsid w:val="004C569B"/>
    <w:rsid w:val="004C5729"/>
    <w:rsid w:val="004C5782"/>
    <w:rsid w:val="004C580A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366"/>
    <w:rsid w:val="004D33A7"/>
    <w:rsid w:val="004D35CA"/>
    <w:rsid w:val="004D3843"/>
    <w:rsid w:val="004D38BC"/>
    <w:rsid w:val="004D3CC5"/>
    <w:rsid w:val="004D3DEE"/>
    <w:rsid w:val="004D3E89"/>
    <w:rsid w:val="004D3EDF"/>
    <w:rsid w:val="004D3F49"/>
    <w:rsid w:val="004D4009"/>
    <w:rsid w:val="004D42F0"/>
    <w:rsid w:val="004D431B"/>
    <w:rsid w:val="004D437E"/>
    <w:rsid w:val="004D4464"/>
    <w:rsid w:val="004D484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577"/>
    <w:rsid w:val="004F35FD"/>
    <w:rsid w:val="004F3778"/>
    <w:rsid w:val="004F3922"/>
    <w:rsid w:val="004F3A0F"/>
    <w:rsid w:val="004F3AD9"/>
    <w:rsid w:val="004F3C35"/>
    <w:rsid w:val="004F3E7D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7A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DE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73"/>
    <w:rsid w:val="0051627D"/>
    <w:rsid w:val="005162A1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88F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BB"/>
    <w:rsid w:val="005257F6"/>
    <w:rsid w:val="005258B8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F8F"/>
    <w:rsid w:val="00531333"/>
    <w:rsid w:val="005313D1"/>
    <w:rsid w:val="0053142F"/>
    <w:rsid w:val="0053154C"/>
    <w:rsid w:val="00531669"/>
    <w:rsid w:val="005317F2"/>
    <w:rsid w:val="0053191B"/>
    <w:rsid w:val="00531AD4"/>
    <w:rsid w:val="00531CEA"/>
    <w:rsid w:val="00531E30"/>
    <w:rsid w:val="00531E83"/>
    <w:rsid w:val="005321C5"/>
    <w:rsid w:val="00532295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F1"/>
    <w:rsid w:val="005418F1"/>
    <w:rsid w:val="00541972"/>
    <w:rsid w:val="00541CBF"/>
    <w:rsid w:val="00541D2C"/>
    <w:rsid w:val="00541D48"/>
    <w:rsid w:val="00541DBE"/>
    <w:rsid w:val="00541F9E"/>
    <w:rsid w:val="00542081"/>
    <w:rsid w:val="0054236B"/>
    <w:rsid w:val="00542AC1"/>
    <w:rsid w:val="00542AF7"/>
    <w:rsid w:val="00542B4D"/>
    <w:rsid w:val="00542B8B"/>
    <w:rsid w:val="00542D72"/>
    <w:rsid w:val="00542EFD"/>
    <w:rsid w:val="005431DF"/>
    <w:rsid w:val="0054322B"/>
    <w:rsid w:val="005432B7"/>
    <w:rsid w:val="00543371"/>
    <w:rsid w:val="0054364E"/>
    <w:rsid w:val="00543A5D"/>
    <w:rsid w:val="00543A6B"/>
    <w:rsid w:val="00543AAE"/>
    <w:rsid w:val="00543AF9"/>
    <w:rsid w:val="00543D59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E6A"/>
    <w:rsid w:val="00567027"/>
    <w:rsid w:val="00567264"/>
    <w:rsid w:val="00567284"/>
    <w:rsid w:val="00567297"/>
    <w:rsid w:val="00567450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89"/>
    <w:rsid w:val="00580D1B"/>
    <w:rsid w:val="00580DB0"/>
    <w:rsid w:val="00580F70"/>
    <w:rsid w:val="00580F98"/>
    <w:rsid w:val="00580FA5"/>
    <w:rsid w:val="005810E5"/>
    <w:rsid w:val="005811AD"/>
    <w:rsid w:val="00581276"/>
    <w:rsid w:val="00581471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34F"/>
    <w:rsid w:val="0058438C"/>
    <w:rsid w:val="00584ABF"/>
    <w:rsid w:val="00584B33"/>
    <w:rsid w:val="00584B49"/>
    <w:rsid w:val="00584C23"/>
    <w:rsid w:val="00584D4D"/>
    <w:rsid w:val="00584E25"/>
    <w:rsid w:val="005851D6"/>
    <w:rsid w:val="00585247"/>
    <w:rsid w:val="005852D1"/>
    <w:rsid w:val="0058553F"/>
    <w:rsid w:val="005855B1"/>
    <w:rsid w:val="0058573D"/>
    <w:rsid w:val="0058583E"/>
    <w:rsid w:val="0058586F"/>
    <w:rsid w:val="00585CBB"/>
    <w:rsid w:val="00585D49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9019F"/>
    <w:rsid w:val="005903DB"/>
    <w:rsid w:val="00590519"/>
    <w:rsid w:val="0059066E"/>
    <w:rsid w:val="00590793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CA4"/>
    <w:rsid w:val="005B5D06"/>
    <w:rsid w:val="005B5E6B"/>
    <w:rsid w:val="005B5E8F"/>
    <w:rsid w:val="005B5FDB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809"/>
    <w:rsid w:val="005B68AD"/>
    <w:rsid w:val="005B6E4B"/>
    <w:rsid w:val="005B6ED4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79B"/>
    <w:rsid w:val="005C38CA"/>
    <w:rsid w:val="005C3AD3"/>
    <w:rsid w:val="005C3D3E"/>
    <w:rsid w:val="005C3F28"/>
    <w:rsid w:val="005C3F9C"/>
    <w:rsid w:val="005C3F9D"/>
    <w:rsid w:val="005C3FF4"/>
    <w:rsid w:val="005C4037"/>
    <w:rsid w:val="005C409A"/>
    <w:rsid w:val="005C4107"/>
    <w:rsid w:val="005C4242"/>
    <w:rsid w:val="005C4291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32F"/>
    <w:rsid w:val="005C63E6"/>
    <w:rsid w:val="005C6465"/>
    <w:rsid w:val="005C670A"/>
    <w:rsid w:val="005C694D"/>
    <w:rsid w:val="005C6D9F"/>
    <w:rsid w:val="005C6E82"/>
    <w:rsid w:val="005C6FFE"/>
    <w:rsid w:val="005C7093"/>
    <w:rsid w:val="005C710D"/>
    <w:rsid w:val="005C712D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C6B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D69"/>
    <w:rsid w:val="005E2F51"/>
    <w:rsid w:val="005E2F6F"/>
    <w:rsid w:val="005E31F0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B8E"/>
    <w:rsid w:val="005E3BA0"/>
    <w:rsid w:val="005E3F35"/>
    <w:rsid w:val="005E424E"/>
    <w:rsid w:val="005E464D"/>
    <w:rsid w:val="005E4A0C"/>
    <w:rsid w:val="005E4A35"/>
    <w:rsid w:val="005E4CA6"/>
    <w:rsid w:val="005E4D24"/>
    <w:rsid w:val="005E4F4F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3A9"/>
    <w:rsid w:val="006063BD"/>
    <w:rsid w:val="0060643E"/>
    <w:rsid w:val="00606602"/>
    <w:rsid w:val="00606694"/>
    <w:rsid w:val="006066D2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90B"/>
    <w:rsid w:val="00610A8E"/>
    <w:rsid w:val="00610AE0"/>
    <w:rsid w:val="00610DA2"/>
    <w:rsid w:val="00610E0F"/>
    <w:rsid w:val="00610EA8"/>
    <w:rsid w:val="00610F5A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B3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715F"/>
    <w:rsid w:val="006171DC"/>
    <w:rsid w:val="006171FF"/>
    <w:rsid w:val="00617320"/>
    <w:rsid w:val="00617427"/>
    <w:rsid w:val="006175B9"/>
    <w:rsid w:val="0061767E"/>
    <w:rsid w:val="0061783F"/>
    <w:rsid w:val="006179AA"/>
    <w:rsid w:val="00617A9B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DB"/>
    <w:rsid w:val="00624785"/>
    <w:rsid w:val="00624A39"/>
    <w:rsid w:val="00624C56"/>
    <w:rsid w:val="00625240"/>
    <w:rsid w:val="00625410"/>
    <w:rsid w:val="0062572D"/>
    <w:rsid w:val="0062572E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1359"/>
    <w:rsid w:val="006313BB"/>
    <w:rsid w:val="00631451"/>
    <w:rsid w:val="006315F3"/>
    <w:rsid w:val="0063162A"/>
    <w:rsid w:val="0063178B"/>
    <w:rsid w:val="00631969"/>
    <w:rsid w:val="00631974"/>
    <w:rsid w:val="00631C4B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500"/>
    <w:rsid w:val="00633616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A4D"/>
    <w:rsid w:val="00637C92"/>
    <w:rsid w:val="00637E5D"/>
    <w:rsid w:val="00637F2C"/>
    <w:rsid w:val="00640138"/>
    <w:rsid w:val="006403D1"/>
    <w:rsid w:val="00640555"/>
    <w:rsid w:val="00640739"/>
    <w:rsid w:val="00640861"/>
    <w:rsid w:val="00640947"/>
    <w:rsid w:val="006409BE"/>
    <w:rsid w:val="006409E7"/>
    <w:rsid w:val="00640C34"/>
    <w:rsid w:val="00640EDB"/>
    <w:rsid w:val="00641315"/>
    <w:rsid w:val="0064131F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31"/>
    <w:rsid w:val="00642876"/>
    <w:rsid w:val="006428CB"/>
    <w:rsid w:val="006429C7"/>
    <w:rsid w:val="00642AC6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7B9"/>
    <w:rsid w:val="00643962"/>
    <w:rsid w:val="00643A0A"/>
    <w:rsid w:val="00643ACB"/>
    <w:rsid w:val="00643B5A"/>
    <w:rsid w:val="00643B96"/>
    <w:rsid w:val="00643C23"/>
    <w:rsid w:val="00643F66"/>
    <w:rsid w:val="0064407D"/>
    <w:rsid w:val="00644378"/>
    <w:rsid w:val="00644536"/>
    <w:rsid w:val="0064475C"/>
    <w:rsid w:val="006447AD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654"/>
    <w:rsid w:val="00651686"/>
    <w:rsid w:val="006516E0"/>
    <w:rsid w:val="006517DF"/>
    <w:rsid w:val="00651890"/>
    <w:rsid w:val="00651C2B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A2F"/>
    <w:rsid w:val="00663A42"/>
    <w:rsid w:val="00663AA9"/>
    <w:rsid w:val="00663C76"/>
    <w:rsid w:val="00663CDD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F87"/>
    <w:rsid w:val="00666FF3"/>
    <w:rsid w:val="0066719B"/>
    <w:rsid w:val="006673D5"/>
    <w:rsid w:val="00667479"/>
    <w:rsid w:val="0066760E"/>
    <w:rsid w:val="0066777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C1"/>
    <w:rsid w:val="006726D5"/>
    <w:rsid w:val="006727FA"/>
    <w:rsid w:val="00672A2F"/>
    <w:rsid w:val="00672A3A"/>
    <w:rsid w:val="00672A41"/>
    <w:rsid w:val="00672E3A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73"/>
    <w:rsid w:val="00676DA7"/>
    <w:rsid w:val="00676FDB"/>
    <w:rsid w:val="00677170"/>
    <w:rsid w:val="006771D4"/>
    <w:rsid w:val="006774F7"/>
    <w:rsid w:val="00677680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ABE"/>
    <w:rsid w:val="00681AF8"/>
    <w:rsid w:val="00681C5C"/>
    <w:rsid w:val="00682013"/>
    <w:rsid w:val="00682072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925"/>
    <w:rsid w:val="00686A41"/>
    <w:rsid w:val="00686A9A"/>
    <w:rsid w:val="00686C5A"/>
    <w:rsid w:val="00686CCC"/>
    <w:rsid w:val="00686D9C"/>
    <w:rsid w:val="00686EF6"/>
    <w:rsid w:val="00687203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36A"/>
    <w:rsid w:val="006963A6"/>
    <w:rsid w:val="006963EE"/>
    <w:rsid w:val="00696D6C"/>
    <w:rsid w:val="00696F4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7EA"/>
    <w:rsid w:val="006A0935"/>
    <w:rsid w:val="006A0A4B"/>
    <w:rsid w:val="006A0B34"/>
    <w:rsid w:val="006A0B42"/>
    <w:rsid w:val="006A0FE2"/>
    <w:rsid w:val="006A1022"/>
    <w:rsid w:val="006A1299"/>
    <w:rsid w:val="006A129A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726"/>
    <w:rsid w:val="006A58C9"/>
    <w:rsid w:val="006A590D"/>
    <w:rsid w:val="006A596E"/>
    <w:rsid w:val="006A5972"/>
    <w:rsid w:val="006A5E4C"/>
    <w:rsid w:val="006A5F9D"/>
    <w:rsid w:val="006A5FC3"/>
    <w:rsid w:val="006A6038"/>
    <w:rsid w:val="006A62FE"/>
    <w:rsid w:val="006A644B"/>
    <w:rsid w:val="006A6514"/>
    <w:rsid w:val="006A65D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4B"/>
    <w:rsid w:val="006A745C"/>
    <w:rsid w:val="006A74F9"/>
    <w:rsid w:val="006A7617"/>
    <w:rsid w:val="006A76C5"/>
    <w:rsid w:val="006A7702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3F2"/>
    <w:rsid w:val="006B0569"/>
    <w:rsid w:val="006B0629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C23"/>
    <w:rsid w:val="006B4D8C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62"/>
    <w:rsid w:val="006C62AA"/>
    <w:rsid w:val="006C642F"/>
    <w:rsid w:val="006C6544"/>
    <w:rsid w:val="006C657C"/>
    <w:rsid w:val="006C668E"/>
    <w:rsid w:val="006C66EC"/>
    <w:rsid w:val="006C670B"/>
    <w:rsid w:val="006C678C"/>
    <w:rsid w:val="006C6796"/>
    <w:rsid w:val="006C68AF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620"/>
    <w:rsid w:val="006D06A7"/>
    <w:rsid w:val="006D08F9"/>
    <w:rsid w:val="006D093F"/>
    <w:rsid w:val="006D09DB"/>
    <w:rsid w:val="006D0D89"/>
    <w:rsid w:val="006D0EC8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91"/>
    <w:rsid w:val="006D29CF"/>
    <w:rsid w:val="006D2A9B"/>
    <w:rsid w:val="006D2B71"/>
    <w:rsid w:val="006D2B87"/>
    <w:rsid w:val="006D2C0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FCD"/>
    <w:rsid w:val="006D420A"/>
    <w:rsid w:val="006D4533"/>
    <w:rsid w:val="006D4690"/>
    <w:rsid w:val="006D483E"/>
    <w:rsid w:val="006D490F"/>
    <w:rsid w:val="006D4968"/>
    <w:rsid w:val="006D4B0F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E3D"/>
    <w:rsid w:val="006D7E9E"/>
    <w:rsid w:val="006E006A"/>
    <w:rsid w:val="006E013B"/>
    <w:rsid w:val="006E014A"/>
    <w:rsid w:val="006E0171"/>
    <w:rsid w:val="006E0244"/>
    <w:rsid w:val="006E0291"/>
    <w:rsid w:val="006E0301"/>
    <w:rsid w:val="006E04A0"/>
    <w:rsid w:val="006E0638"/>
    <w:rsid w:val="006E0661"/>
    <w:rsid w:val="006E071E"/>
    <w:rsid w:val="006E0751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227"/>
    <w:rsid w:val="006E72A6"/>
    <w:rsid w:val="006E7690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C16"/>
    <w:rsid w:val="006F1D08"/>
    <w:rsid w:val="006F1D24"/>
    <w:rsid w:val="006F1EFA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67"/>
    <w:rsid w:val="00701C72"/>
    <w:rsid w:val="00701ECA"/>
    <w:rsid w:val="0070222C"/>
    <w:rsid w:val="00702287"/>
    <w:rsid w:val="00702468"/>
    <w:rsid w:val="00702A27"/>
    <w:rsid w:val="00702A5B"/>
    <w:rsid w:val="00702C53"/>
    <w:rsid w:val="00702CE3"/>
    <w:rsid w:val="00702E68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E5"/>
    <w:rsid w:val="00706B28"/>
    <w:rsid w:val="00706F1D"/>
    <w:rsid w:val="00706F5D"/>
    <w:rsid w:val="0070714A"/>
    <w:rsid w:val="007071D1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A59"/>
    <w:rsid w:val="00710B0E"/>
    <w:rsid w:val="00710E35"/>
    <w:rsid w:val="00711056"/>
    <w:rsid w:val="007111A2"/>
    <w:rsid w:val="00711251"/>
    <w:rsid w:val="00711268"/>
    <w:rsid w:val="0071135E"/>
    <w:rsid w:val="007114B9"/>
    <w:rsid w:val="00711857"/>
    <w:rsid w:val="007118AF"/>
    <w:rsid w:val="007119AE"/>
    <w:rsid w:val="007119F3"/>
    <w:rsid w:val="00711A17"/>
    <w:rsid w:val="00711A74"/>
    <w:rsid w:val="00711B1D"/>
    <w:rsid w:val="00711BE7"/>
    <w:rsid w:val="00711C1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43E"/>
    <w:rsid w:val="007174BF"/>
    <w:rsid w:val="007176A0"/>
    <w:rsid w:val="00717744"/>
    <w:rsid w:val="007177D1"/>
    <w:rsid w:val="007177DF"/>
    <w:rsid w:val="00717944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283"/>
    <w:rsid w:val="007245BF"/>
    <w:rsid w:val="007246A5"/>
    <w:rsid w:val="00724A9A"/>
    <w:rsid w:val="00724AB1"/>
    <w:rsid w:val="00724B4D"/>
    <w:rsid w:val="00724CF8"/>
    <w:rsid w:val="00724D94"/>
    <w:rsid w:val="00725186"/>
    <w:rsid w:val="007251F4"/>
    <w:rsid w:val="007254E5"/>
    <w:rsid w:val="00725849"/>
    <w:rsid w:val="007259EB"/>
    <w:rsid w:val="00725B2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6D7"/>
    <w:rsid w:val="007278C9"/>
    <w:rsid w:val="00727AC8"/>
    <w:rsid w:val="00727B2A"/>
    <w:rsid w:val="00727B38"/>
    <w:rsid w:val="00727FBB"/>
    <w:rsid w:val="0073026F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867"/>
    <w:rsid w:val="00731BB9"/>
    <w:rsid w:val="00731CA5"/>
    <w:rsid w:val="0073207F"/>
    <w:rsid w:val="0073249D"/>
    <w:rsid w:val="0073253D"/>
    <w:rsid w:val="00732661"/>
    <w:rsid w:val="007326C7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DAF"/>
    <w:rsid w:val="00742DC9"/>
    <w:rsid w:val="00742EE7"/>
    <w:rsid w:val="00742EFF"/>
    <w:rsid w:val="00742F47"/>
    <w:rsid w:val="0074303A"/>
    <w:rsid w:val="007430E7"/>
    <w:rsid w:val="00743118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81A"/>
    <w:rsid w:val="00746A6F"/>
    <w:rsid w:val="00746D98"/>
    <w:rsid w:val="00746F20"/>
    <w:rsid w:val="007470B6"/>
    <w:rsid w:val="007471AB"/>
    <w:rsid w:val="007473C3"/>
    <w:rsid w:val="007474D7"/>
    <w:rsid w:val="007476A3"/>
    <w:rsid w:val="007476CD"/>
    <w:rsid w:val="00747899"/>
    <w:rsid w:val="0074792C"/>
    <w:rsid w:val="00747B41"/>
    <w:rsid w:val="00747B48"/>
    <w:rsid w:val="00747B7F"/>
    <w:rsid w:val="00747BD9"/>
    <w:rsid w:val="00747BFB"/>
    <w:rsid w:val="00747E00"/>
    <w:rsid w:val="00747F0D"/>
    <w:rsid w:val="00747F78"/>
    <w:rsid w:val="00747FAF"/>
    <w:rsid w:val="00747FD3"/>
    <w:rsid w:val="0075003B"/>
    <w:rsid w:val="007501CE"/>
    <w:rsid w:val="00750351"/>
    <w:rsid w:val="00750567"/>
    <w:rsid w:val="0075067C"/>
    <w:rsid w:val="007507E2"/>
    <w:rsid w:val="00750994"/>
    <w:rsid w:val="007509F3"/>
    <w:rsid w:val="00750B5E"/>
    <w:rsid w:val="00750B82"/>
    <w:rsid w:val="00750EE1"/>
    <w:rsid w:val="00750F86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9CF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2DB"/>
    <w:rsid w:val="00773741"/>
    <w:rsid w:val="00773AD1"/>
    <w:rsid w:val="00773CD8"/>
    <w:rsid w:val="00773D0A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43D"/>
    <w:rsid w:val="0077651D"/>
    <w:rsid w:val="00776946"/>
    <w:rsid w:val="0077699B"/>
    <w:rsid w:val="00776DA9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2ED"/>
    <w:rsid w:val="007832FF"/>
    <w:rsid w:val="0078337D"/>
    <w:rsid w:val="007838F9"/>
    <w:rsid w:val="00783912"/>
    <w:rsid w:val="00783952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3E"/>
    <w:rsid w:val="007857D1"/>
    <w:rsid w:val="00785871"/>
    <w:rsid w:val="00785ACD"/>
    <w:rsid w:val="00785C28"/>
    <w:rsid w:val="00785CE1"/>
    <w:rsid w:val="00785DF3"/>
    <w:rsid w:val="00785F10"/>
    <w:rsid w:val="00786050"/>
    <w:rsid w:val="007860BF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22"/>
    <w:rsid w:val="0079513F"/>
    <w:rsid w:val="0079516F"/>
    <w:rsid w:val="007954AA"/>
    <w:rsid w:val="00795556"/>
    <w:rsid w:val="00795561"/>
    <w:rsid w:val="00795754"/>
    <w:rsid w:val="0079575B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60B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38A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EF7"/>
    <w:rsid w:val="007C3FC2"/>
    <w:rsid w:val="007C409C"/>
    <w:rsid w:val="007C4540"/>
    <w:rsid w:val="007C4632"/>
    <w:rsid w:val="007C46D4"/>
    <w:rsid w:val="007C4C5A"/>
    <w:rsid w:val="007C4CE0"/>
    <w:rsid w:val="007C4F41"/>
    <w:rsid w:val="007C5163"/>
    <w:rsid w:val="007C547B"/>
    <w:rsid w:val="007C5568"/>
    <w:rsid w:val="007C55E0"/>
    <w:rsid w:val="007C57C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D2"/>
    <w:rsid w:val="007D5796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31A2"/>
    <w:rsid w:val="00803220"/>
    <w:rsid w:val="00803635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F3"/>
    <w:rsid w:val="00806F39"/>
    <w:rsid w:val="0080741D"/>
    <w:rsid w:val="008074DC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618"/>
    <w:rsid w:val="00814647"/>
    <w:rsid w:val="00814B63"/>
    <w:rsid w:val="00814F86"/>
    <w:rsid w:val="00815211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EBC"/>
    <w:rsid w:val="00817EE6"/>
    <w:rsid w:val="00820107"/>
    <w:rsid w:val="0082020B"/>
    <w:rsid w:val="008202A0"/>
    <w:rsid w:val="0082043D"/>
    <w:rsid w:val="0082083D"/>
    <w:rsid w:val="00820ACE"/>
    <w:rsid w:val="00820BDA"/>
    <w:rsid w:val="00820F00"/>
    <w:rsid w:val="00820F37"/>
    <w:rsid w:val="00820FB4"/>
    <w:rsid w:val="00821183"/>
    <w:rsid w:val="008211FC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70C"/>
    <w:rsid w:val="008307B4"/>
    <w:rsid w:val="00830835"/>
    <w:rsid w:val="008308B1"/>
    <w:rsid w:val="008308C4"/>
    <w:rsid w:val="00830A83"/>
    <w:rsid w:val="00830A9A"/>
    <w:rsid w:val="00830AD1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829"/>
    <w:rsid w:val="008348BA"/>
    <w:rsid w:val="00834AEB"/>
    <w:rsid w:val="00834B54"/>
    <w:rsid w:val="00834BB5"/>
    <w:rsid w:val="00834E8E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603C"/>
    <w:rsid w:val="008360E8"/>
    <w:rsid w:val="008361C2"/>
    <w:rsid w:val="00836239"/>
    <w:rsid w:val="00836280"/>
    <w:rsid w:val="008362A5"/>
    <w:rsid w:val="00836347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315C"/>
    <w:rsid w:val="0084316A"/>
    <w:rsid w:val="008432DD"/>
    <w:rsid w:val="008432F2"/>
    <w:rsid w:val="008434C1"/>
    <w:rsid w:val="0084370F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80B"/>
    <w:rsid w:val="008519B7"/>
    <w:rsid w:val="00851AF4"/>
    <w:rsid w:val="00851C16"/>
    <w:rsid w:val="00851C1B"/>
    <w:rsid w:val="00851D65"/>
    <w:rsid w:val="00851E01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E"/>
    <w:rsid w:val="0085435A"/>
    <w:rsid w:val="00854506"/>
    <w:rsid w:val="00854655"/>
    <w:rsid w:val="0085469D"/>
    <w:rsid w:val="008548C9"/>
    <w:rsid w:val="008549D8"/>
    <w:rsid w:val="00854B11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91B"/>
    <w:rsid w:val="0086392C"/>
    <w:rsid w:val="00863A2A"/>
    <w:rsid w:val="00863C1F"/>
    <w:rsid w:val="00863D68"/>
    <w:rsid w:val="00863E5E"/>
    <w:rsid w:val="00863F58"/>
    <w:rsid w:val="00863F9A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D8"/>
    <w:rsid w:val="008657BF"/>
    <w:rsid w:val="008657FB"/>
    <w:rsid w:val="00865A6B"/>
    <w:rsid w:val="00865BA1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F3"/>
    <w:rsid w:val="008704B7"/>
    <w:rsid w:val="008704DE"/>
    <w:rsid w:val="00870655"/>
    <w:rsid w:val="00870A1C"/>
    <w:rsid w:val="00870BEC"/>
    <w:rsid w:val="00870C89"/>
    <w:rsid w:val="00870D7F"/>
    <w:rsid w:val="00870F52"/>
    <w:rsid w:val="00870FF1"/>
    <w:rsid w:val="008711C1"/>
    <w:rsid w:val="0087137B"/>
    <w:rsid w:val="00871526"/>
    <w:rsid w:val="0087164F"/>
    <w:rsid w:val="00871797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AF9"/>
    <w:rsid w:val="00873BAD"/>
    <w:rsid w:val="00873E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980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FBB"/>
    <w:rsid w:val="00882012"/>
    <w:rsid w:val="008821A5"/>
    <w:rsid w:val="008821BE"/>
    <w:rsid w:val="0088228D"/>
    <w:rsid w:val="008822F2"/>
    <w:rsid w:val="00882601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3FAE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CF"/>
    <w:rsid w:val="008A7253"/>
    <w:rsid w:val="008A731E"/>
    <w:rsid w:val="008A758F"/>
    <w:rsid w:val="008A769A"/>
    <w:rsid w:val="008A76B1"/>
    <w:rsid w:val="008A78C4"/>
    <w:rsid w:val="008A79CB"/>
    <w:rsid w:val="008A7B00"/>
    <w:rsid w:val="008A7CDC"/>
    <w:rsid w:val="008A7EA1"/>
    <w:rsid w:val="008A7ED6"/>
    <w:rsid w:val="008B0137"/>
    <w:rsid w:val="008B0392"/>
    <w:rsid w:val="008B0824"/>
    <w:rsid w:val="008B0849"/>
    <w:rsid w:val="008B0929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743"/>
    <w:rsid w:val="008B28DC"/>
    <w:rsid w:val="008B29D2"/>
    <w:rsid w:val="008B2C6A"/>
    <w:rsid w:val="008B2EC3"/>
    <w:rsid w:val="008B3168"/>
    <w:rsid w:val="008B31D4"/>
    <w:rsid w:val="008B3295"/>
    <w:rsid w:val="008B33E5"/>
    <w:rsid w:val="008B34C8"/>
    <w:rsid w:val="008B356B"/>
    <w:rsid w:val="008B35E7"/>
    <w:rsid w:val="008B36EB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239"/>
    <w:rsid w:val="008D6335"/>
    <w:rsid w:val="008D63DF"/>
    <w:rsid w:val="008D6936"/>
    <w:rsid w:val="008D6B4A"/>
    <w:rsid w:val="008D6D5F"/>
    <w:rsid w:val="008D6F12"/>
    <w:rsid w:val="008D6F49"/>
    <w:rsid w:val="008D70A0"/>
    <w:rsid w:val="008D714C"/>
    <w:rsid w:val="008D720C"/>
    <w:rsid w:val="008D72CC"/>
    <w:rsid w:val="008D755F"/>
    <w:rsid w:val="008D758F"/>
    <w:rsid w:val="008D7714"/>
    <w:rsid w:val="008D7813"/>
    <w:rsid w:val="008D7AA0"/>
    <w:rsid w:val="008D7C3D"/>
    <w:rsid w:val="008D7F54"/>
    <w:rsid w:val="008E0007"/>
    <w:rsid w:val="008E0037"/>
    <w:rsid w:val="008E035D"/>
    <w:rsid w:val="008E0462"/>
    <w:rsid w:val="008E04AB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513"/>
    <w:rsid w:val="008E1908"/>
    <w:rsid w:val="008E1941"/>
    <w:rsid w:val="008E1A89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305A"/>
    <w:rsid w:val="008E33A1"/>
    <w:rsid w:val="008E355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5098"/>
    <w:rsid w:val="008E5203"/>
    <w:rsid w:val="008E5465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C9A"/>
    <w:rsid w:val="008F2122"/>
    <w:rsid w:val="008F2140"/>
    <w:rsid w:val="008F2239"/>
    <w:rsid w:val="008F2247"/>
    <w:rsid w:val="008F255C"/>
    <w:rsid w:val="008F2680"/>
    <w:rsid w:val="008F29CC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C4"/>
    <w:rsid w:val="008F4B32"/>
    <w:rsid w:val="008F4C88"/>
    <w:rsid w:val="008F5122"/>
    <w:rsid w:val="008F5A7A"/>
    <w:rsid w:val="008F5B88"/>
    <w:rsid w:val="008F5EAF"/>
    <w:rsid w:val="008F605E"/>
    <w:rsid w:val="008F607B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5DA"/>
    <w:rsid w:val="009117E9"/>
    <w:rsid w:val="00911CF4"/>
    <w:rsid w:val="00911D22"/>
    <w:rsid w:val="00911E9D"/>
    <w:rsid w:val="00912046"/>
    <w:rsid w:val="009125F1"/>
    <w:rsid w:val="00912623"/>
    <w:rsid w:val="0091264D"/>
    <w:rsid w:val="00912915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46B"/>
    <w:rsid w:val="00917643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8C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487"/>
    <w:rsid w:val="009274E2"/>
    <w:rsid w:val="009276AA"/>
    <w:rsid w:val="009276C3"/>
    <w:rsid w:val="009276D2"/>
    <w:rsid w:val="00927736"/>
    <w:rsid w:val="009277D6"/>
    <w:rsid w:val="0092792F"/>
    <w:rsid w:val="00927C5B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CFD"/>
    <w:rsid w:val="00930D7B"/>
    <w:rsid w:val="009313BB"/>
    <w:rsid w:val="0093143A"/>
    <w:rsid w:val="00931A06"/>
    <w:rsid w:val="00931AEC"/>
    <w:rsid w:val="00931D3F"/>
    <w:rsid w:val="00931F5B"/>
    <w:rsid w:val="009322CF"/>
    <w:rsid w:val="00932326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D7"/>
    <w:rsid w:val="00934358"/>
    <w:rsid w:val="009343DF"/>
    <w:rsid w:val="00934468"/>
    <w:rsid w:val="009345BD"/>
    <w:rsid w:val="00934640"/>
    <w:rsid w:val="009347B7"/>
    <w:rsid w:val="009347D6"/>
    <w:rsid w:val="009348E1"/>
    <w:rsid w:val="00934A9F"/>
    <w:rsid w:val="00934B4F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DD"/>
    <w:rsid w:val="009420B5"/>
    <w:rsid w:val="009422E2"/>
    <w:rsid w:val="009423BE"/>
    <w:rsid w:val="0094244B"/>
    <w:rsid w:val="00942728"/>
    <w:rsid w:val="009429E9"/>
    <w:rsid w:val="00942A2F"/>
    <w:rsid w:val="00942D36"/>
    <w:rsid w:val="00942E77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C3"/>
    <w:rsid w:val="009533F3"/>
    <w:rsid w:val="00953425"/>
    <w:rsid w:val="0095390A"/>
    <w:rsid w:val="009539D7"/>
    <w:rsid w:val="00953A01"/>
    <w:rsid w:val="00953A3F"/>
    <w:rsid w:val="00953B59"/>
    <w:rsid w:val="00953C7F"/>
    <w:rsid w:val="00953D09"/>
    <w:rsid w:val="00953E1F"/>
    <w:rsid w:val="00953FBD"/>
    <w:rsid w:val="00954096"/>
    <w:rsid w:val="009540E3"/>
    <w:rsid w:val="00954257"/>
    <w:rsid w:val="009543E9"/>
    <w:rsid w:val="00954467"/>
    <w:rsid w:val="00954485"/>
    <w:rsid w:val="009544FC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DFF"/>
    <w:rsid w:val="00955E6F"/>
    <w:rsid w:val="00955F98"/>
    <w:rsid w:val="00955FC1"/>
    <w:rsid w:val="009561BD"/>
    <w:rsid w:val="009562BA"/>
    <w:rsid w:val="009565B6"/>
    <w:rsid w:val="009566EA"/>
    <w:rsid w:val="00956BC7"/>
    <w:rsid w:val="00956EE3"/>
    <w:rsid w:val="00957431"/>
    <w:rsid w:val="009577A1"/>
    <w:rsid w:val="00957812"/>
    <w:rsid w:val="009578DC"/>
    <w:rsid w:val="009578E1"/>
    <w:rsid w:val="009579D9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D07"/>
    <w:rsid w:val="00960E52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016"/>
    <w:rsid w:val="0096527C"/>
    <w:rsid w:val="00965355"/>
    <w:rsid w:val="009656C4"/>
    <w:rsid w:val="0096575C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A16"/>
    <w:rsid w:val="00973BF6"/>
    <w:rsid w:val="00973C49"/>
    <w:rsid w:val="00973F70"/>
    <w:rsid w:val="0097406C"/>
    <w:rsid w:val="009741E1"/>
    <w:rsid w:val="0097474C"/>
    <w:rsid w:val="00974766"/>
    <w:rsid w:val="00974F56"/>
    <w:rsid w:val="00975014"/>
    <w:rsid w:val="00975363"/>
    <w:rsid w:val="009753A8"/>
    <w:rsid w:val="009753D9"/>
    <w:rsid w:val="009754EC"/>
    <w:rsid w:val="009755A6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29"/>
    <w:rsid w:val="00980B20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73"/>
    <w:rsid w:val="009821E0"/>
    <w:rsid w:val="0098228C"/>
    <w:rsid w:val="00982471"/>
    <w:rsid w:val="009824C8"/>
    <w:rsid w:val="009826ED"/>
    <w:rsid w:val="00982740"/>
    <w:rsid w:val="00982A66"/>
    <w:rsid w:val="00982BC0"/>
    <w:rsid w:val="00982C39"/>
    <w:rsid w:val="00982FAB"/>
    <w:rsid w:val="00983071"/>
    <w:rsid w:val="009832C2"/>
    <w:rsid w:val="009833FF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5AC"/>
    <w:rsid w:val="009946ED"/>
    <w:rsid w:val="00994AB3"/>
    <w:rsid w:val="00994B80"/>
    <w:rsid w:val="00994BE1"/>
    <w:rsid w:val="00994F6B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489"/>
    <w:rsid w:val="00996541"/>
    <w:rsid w:val="00996572"/>
    <w:rsid w:val="0099673E"/>
    <w:rsid w:val="00996748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DA1"/>
    <w:rsid w:val="00997F5C"/>
    <w:rsid w:val="009A010C"/>
    <w:rsid w:val="009A032F"/>
    <w:rsid w:val="009A0400"/>
    <w:rsid w:val="009A0464"/>
    <w:rsid w:val="009A057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5E3"/>
    <w:rsid w:val="009A1713"/>
    <w:rsid w:val="009A17DD"/>
    <w:rsid w:val="009A1A8C"/>
    <w:rsid w:val="009A1C07"/>
    <w:rsid w:val="009A1D08"/>
    <w:rsid w:val="009A21EE"/>
    <w:rsid w:val="009A2328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E29"/>
    <w:rsid w:val="009A3E3C"/>
    <w:rsid w:val="009A3EFD"/>
    <w:rsid w:val="009A40B6"/>
    <w:rsid w:val="009A416D"/>
    <w:rsid w:val="009A41DC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44"/>
    <w:rsid w:val="009B25DA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A9"/>
    <w:rsid w:val="009B5149"/>
    <w:rsid w:val="009B5186"/>
    <w:rsid w:val="009B51BB"/>
    <w:rsid w:val="009B5299"/>
    <w:rsid w:val="009B538E"/>
    <w:rsid w:val="009B540F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9A"/>
    <w:rsid w:val="009B7DA3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1C5"/>
    <w:rsid w:val="009C12DD"/>
    <w:rsid w:val="009C1343"/>
    <w:rsid w:val="009C1552"/>
    <w:rsid w:val="009C164F"/>
    <w:rsid w:val="009C1651"/>
    <w:rsid w:val="009C1715"/>
    <w:rsid w:val="009C1841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CE5"/>
    <w:rsid w:val="009C5D26"/>
    <w:rsid w:val="009C5DAD"/>
    <w:rsid w:val="009C5E25"/>
    <w:rsid w:val="009C5EC6"/>
    <w:rsid w:val="009C5FC0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23C"/>
    <w:rsid w:val="009D43B5"/>
    <w:rsid w:val="009D43E4"/>
    <w:rsid w:val="009D4845"/>
    <w:rsid w:val="009D493F"/>
    <w:rsid w:val="009D4966"/>
    <w:rsid w:val="009D4E1E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BC"/>
    <w:rsid w:val="009D67F1"/>
    <w:rsid w:val="009D6AA1"/>
    <w:rsid w:val="009D6C01"/>
    <w:rsid w:val="009D6CF2"/>
    <w:rsid w:val="009D6D2A"/>
    <w:rsid w:val="009D6E00"/>
    <w:rsid w:val="009D7190"/>
    <w:rsid w:val="009D73B2"/>
    <w:rsid w:val="009D75E1"/>
    <w:rsid w:val="009D764D"/>
    <w:rsid w:val="009D778F"/>
    <w:rsid w:val="009D7831"/>
    <w:rsid w:val="009D785E"/>
    <w:rsid w:val="009D7BB5"/>
    <w:rsid w:val="009D7C3F"/>
    <w:rsid w:val="009D7EB0"/>
    <w:rsid w:val="009D7FC9"/>
    <w:rsid w:val="009E0168"/>
    <w:rsid w:val="009E0199"/>
    <w:rsid w:val="009E01F3"/>
    <w:rsid w:val="009E02CD"/>
    <w:rsid w:val="009E0430"/>
    <w:rsid w:val="009E05FA"/>
    <w:rsid w:val="009E07CE"/>
    <w:rsid w:val="009E0D09"/>
    <w:rsid w:val="009E0D99"/>
    <w:rsid w:val="009E0EB6"/>
    <w:rsid w:val="009E114E"/>
    <w:rsid w:val="009E1291"/>
    <w:rsid w:val="009E1532"/>
    <w:rsid w:val="009E162C"/>
    <w:rsid w:val="009E1ABA"/>
    <w:rsid w:val="009E1D9F"/>
    <w:rsid w:val="009E1DCF"/>
    <w:rsid w:val="009E1F4E"/>
    <w:rsid w:val="009E2252"/>
    <w:rsid w:val="009E23C5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A003AC"/>
    <w:rsid w:val="00A0043B"/>
    <w:rsid w:val="00A0075E"/>
    <w:rsid w:val="00A00868"/>
    <w:rsid w:val="00A00884"/>
    <w:rsid w:val="00A0093C"/>
    <w:rsid w:val="00A00980"/>
    <w:rsid w:val="00A009AD"/>
    <w:rsid w:val="00A00D4C"/>
    <w:rsid w:val="00A00DAF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573"/>
    <w:rsid w:val="00A17C98"/>
    <w:rsid w:val="00A17E20"/>
    <w:rsid w:val="00A17F1E"/>
    <w:rsid w:val="00A200F8"/>
    <w:rsid w:val="00A20242"/>
    <w:rsid w:val="00A20351"/>
    <w:rsid w:val="00A2064A"/>
    <w:rsid w:val="00A2085A"/>
    <w:rsid w:val="00A20BDC"/>
    <w:rsid w:val="00A20CF6"/>
    <w:rsid w:val="00A20D92"/>
    <w:rsid w:val="00A210A1"/>
    <w:rsid w:val="00A212C5"/>
    <w:rsid w:val="00A213F4"/>
    <w:rsid w:val="00A217DD"/>
    <w:rsid w:val="00A217EA"/>
    <w:rsid w:val="00A217EB"/>
    <w:rsid w:val="00A21852"/>
    <w:rsid w:val="00A218BF"/>
    <w:rsid w:val="00A218D0"/>
    <w:rsid w:val="00A21972"/>
    <w:rsid w:val="00A21A66"/>
    <w:rsid w:val="00A21ACF"/>
    <w:rsid w:val="00A21BD3"/>
    <w:rsid w:val="00A21BF7"/>
    <w:rsid w:val="00A21C6E"/>
    <w:rsid w:val="00A21F2E"/>
    <w:rsid w:val="00A21F7A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6C7"/>
    <w:rsid w:val="00A26749"/>
    <w:rsid w:val="00A26A33"/>
    <w:rsid w:val="00A26ABD"/>
    <w:rsid w:val="00A26C14"/>
    <w:rsid w:val="00A26DD7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C"/>
    <w:rsid w:val="00A279B5"/>
    <w:rsid w:val="00A27B4F"/>
    <w:rsid w:val="00A27B89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652C"/>
    <w:rsid w:val="00A365D3"/>
    <w:rsid w:val="00A365E1"/>
    <w:rsid w:val="00A36621"/>
    <w:rsid w:val="00A366D3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30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D80"/>
    <w:rsid w:val="00A60E3B"/>
    <w:rsid w:val="00A610B6"/>
    <w:rsid w:val="00A610D3"/>
    <w:rsid w:val="00A61468"/>
    <w:rsid w:val="00A6153A"/>
    <w:rsid w:val="00A6161B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F1F"/>
    <w:rsid w:val="00A64015"/>
    <w:rsid w:val="00A641EF"/>
    <w:rsid w:val="00A64243"/>
    <w:rsid w:val="00A643DC"/>
    <w:rsid w:val="00A644D3"/>
    <w:rsid w:val="00A6476D"/>
    <w:rsid w:val="00A647B4"/>
    <w:rsid w:val="00A647B9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F65"/>
    <w:rsid w:val="00A750BA"/>
    <w:rsid w:val="00A7518D"/>
    <w:rsid w:val="00A75407"/>
    <w:rsid w:val="00A75727"/>
    <w:rsid w:val="00A758E4"/>
    <w:rsid w:val="00A759C6"/>
    <w:rsid w:val="00A75B97"/>
    <w:rsid w:val="00A75CD0"/>
    <w:rsid w:val="00A75DAD"/>
    <w:rsid w:val="00A75DC5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7012"/>
    <w:rsid w:val="00A8710E"/>
    <w:rsid w:val="00A872B0"/>
    <w:rsid w:val="00A8739A"/>
    <w:rsid w:val="00A875F5"/>
    <w:rsid w:val="00A87772"/>
    <w:rsid w:val="00A877DD"/>
    <w:rsid w:val="00A8788E"/>
    <w:rsid w:val="00A87901"/>
    <w:rsid w:val="00A879FE"/>
    <w:rsid w:val="00A87A8B"/>
    <w:rsid w:val="00A87AB6"/>
    <w:rsid w:val="00A87C24"/>
    <w:rsid w:val="00A87C73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C32"/>
    <w:rsid w:val="00A92F12"/>
    <w:rsid w:val="00A930F2"/>
    <w:rsid w:val="00A9317A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685"/>
    <w:rsid w:val="00AA2757"/>
    <w:rsid w:val="00AA27BB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33"/>
    <w:rsid w:val="00AA54E5"/>
    <w:rsid w:val="00AA56A4"/>
    <w:rsid w:val="00AA5819"/>
    <w:rsid w:val="00AA5991"/>
    <w:rsid w:val="00AA59C9"/>
    <w:rsid w:val="00AA5AC8"/>
    <w:rsid w:val="00AA5C03"/>
    <w:rsid w:val="00AA5E93"/>
    <w:rsid w:val="00AA5F0A"/>
    <w:rsid w:val="00AA638A"/>
    <w:rsid w:val="00AA6486"/>
    <w:rsid w:val="00AA6509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A7A"/>
    <w:rsid w:val="00AA7C59"/>
    <w:rsid w:val="00AA7C72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113"/>
    <w:rsid w:val="00AB327F"/>
    <w:rsid w:val="00AB3533"/>
    <w:rsid w:val="00AB3AFB"/>
    <w:rsid w:val="00AB3C14"/>
    <w:rsid w:val="00AB3C86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809"/>
    <w:rsid w:val="00AB6951"/>
    <w:rsid w:val="00AB6DDC"/>
    <w:rsid w:val="00AB6E1E"/>
    <w:rsid w:val="00AB6E5C"/>
    <w:rsid w:val="00AB6E6E"/>
    <w:rsid w:val="00AB6FDA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BD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F0"/>
    <w:rsid w:val="00AC4778"/>
    <w:rsid w:val="00AC495A"/>
    <w:rsid w:val="00AC4CA6"/>
    <w:rsid w:val="00AC4CB2"/>
    <w:rsid w:val="00AC4F97"/>
    <w:rsid w:val="00AC5065"/>
    <w:rsid w:val="00AC55B8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8FF"/>
    <w:rsid w:val="00AC6A88"/>
    <w:rsid w:val="00AC6A8B"/>
    <w:rsid w:val="00AC6D24"/>
    <w:rsid w:val="00AC6D3A"/>
    <w:rsid w:val="00AC6DA3"/>
    <w:rsid w:val="00AC705A"/>
    <w:rsid w:val="00AC706D"/>
    <w:rsid w:val="00AC7102"/>
    <w:rsid w:val="00AC7227"/>
    <w:rsid w:val="00AC7265"/>
    <w:rsid w:val="00AC728F"/>
    <w:rsid w:val="00AC72A1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1031"/>
    <w:rsid w:val="00AE107F"/>
    <w:rsid w:val="00AE109E"/>
    <w:rsid w:val="00AE1147"/>
    <w:rsid w:val="00AE11EE"/>
    <w:rsid w:val="00AE1226"/>
    <w:rsid w:val="00AE15BD"/>
    <w:rsid w:val="00AE1693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F35"/>
    <w:rsid w:val="00AE3F4E"/>
    <w:rsid w:val="00AE43A4"/>
    <w:rsid w:val="00AE4450"/>
    <w:rsid w:val="00AE4A88"/>
    <w:rsid w:val="00AE4AA5"/>
    <w:rsid w:val="00AE4BA0"/>
    <w:rsid w:val="00AE4E64"/>
    <w:rsid w:val="00AE4E81"/>
    <w:rsid w:val="00AE5096"/>
    <w:rsid w:val="00AE510E"/>
    <w:rsid w:val="00AE5153"/>
    <w:rsid w:val="00AE5168"/>
    <w:rsid w:val="00AE52B6"/>
    <w:rsid w:val="00AE5346"/>
    <w:rsid w:val="00AE55B2"/>
    <w:rsid w:val="00AE59A3"/>
    <w:rsid w:val="00AE5A54"/>
    <w:rsid w:val="00AE5D2F"/>
    <w:rsid w:val="00AE5D43"/>
    <w:rsid w:val="00AE5D83"/>
    <w:rsid w:val="00AE5F60"/>
    <w:rsid w:val="00AE60F8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FB8"/>
    <w:rsid w:val="00AF0023"/>
    <w:rsid w:val="00AF008B"/>
    <w:rsid w:val="00AF00C7"/>
    <w:rsid w:val="00AF00CD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48"/>
    <w:rsid w:val="00AF7D5E"/>
    <w:rsid w:val="00AF7DDC"/>
    <w:rsid w:val="00AF7F1C"/>
    <w:rsid w:val="00AF7F77"/>
    <w:rsid w:val="00B00015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867"/>
    <w:rsid w:val="00B109CD"/>
    <w:rsid w:val="00B10B09"/>
    <w:rsid w:val="00B10B2D"/>
    <w:rsid w:val="00B10B90"/>
    <w:rsid w:val="00B10DEA"/>
    <w:rsid w:val="00B10F65"/>
    <w:rsid w:val="00B110C5"/>
    <w:rsid w:val="00B11167"/>
    <w:rsid w:val="00B112F3"/>
    <w:rsid w:val="00B11437"/>
    <w:rsid w:val="00B1144E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F1A"/>
    <w:rsid w:val="00B150EF"/>
    <w:rsid w:val="00B15325"/>
    <w:rsid w:val="00B1536C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47F"/>
    <w:rsid w:val="00B3151F"/>
    <w:rsid w:val="00B315C5"/>
    <w:rsid w:val="00B3162F"/>
    <w:rsid w:val="00B31A0A"/>
    <w:rsid w:val="00B31AAE"/>
    <w:rsid w:val="00B31D62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AAA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6B"/>
    <w:rsid w:val="00B506AE"/>
    <w:rsid w:val="00B507DA"/>
    <w:rsid w:val="00B5089C"/>
    <w:rsid w:val="00B50934"/>
    <w:rsid w:val="00B5097F"/>
    <w:rsid w:val="00B50FD2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754"/>
    <w:rsid w:val="00B538D9"/>
    <w:rsid w:val="00B53DAB"/>
    <w:rsid w:val="00B53FA3"/>
    <w:rsid w:val="00B53FB8"/>
    <w:rsid w:val="00B54032"/>
    <w:rsid w:val="00B54038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E6"/>
    <w:rsid w:val="00B6037C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434"/>
    <w:rsid w:val="00B706FD"/>
    <w:rsid w:val="00B7083A"/>
    <w:rsid w:val="00B70C39"/>
    <w:rsid w:val="00B70CDE"/>
    <w:rsid w:val="00B70E6A"/>
    <w:rsid w:val="00B70EC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044"/>
    <w:rsid w:val="00B77419"/>
    <w:rsid w:val="00B77640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5B5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AA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A6E"/>
    <w:rsid w:val="00B87AFA"/>
    <w:rsid w:val="00B87B9A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D61"/>
    <w:rsid w:val="00B932A6"/>
    <w:rsid w:val="00B932C0"/>
    <w:rsid w:val="00B933C9"/>
    <w:rsid w:val="00B93484"/>
    <w:rsid w:val="00B93486"/>
    <w:rsid w:val="00B9366F"/>
    <w:rsid w:val="00B939C2"/>
    <w:rsid w:val="00B93E0A"/>
    <w:rsid w:val="00B93E0E"/>
    <w:rsid w:val="00B93E9A"/>
    <w:rsid w:val="00B93EB8"/>
    <w:rsid w:val="00B9405C"/>
    <w:rsid w:val="00B940F4"/>
    <w:rsid w:val="00B94A27"/>
    <w:rsid w:val="00B94AB2"/>
    <w:rsid w:val="00B94C2D"/>
    <w:rsid w:val="00B94C33"/>
    <w:rsid w:val="00B94C47"/>
    <w:rsid w:val="00B94DE0"/>
    <w:rsid w:val="00B94DF2"/>
    <w:rsid w:val="00B95025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73D"/>
    <w:rsid w:val="00BA477A"/>
    <w:rsid w:val="00BA4971"/>
    <w:rsid w:val="00BA4A52"/>
    <w:rsid w:val="00BA4A91"/>
    <w:rsid w:val="00BA4BB9"/>
    <w:rsid w:val="00BA4C54"/>
    <w:rsid w:val="00BA505B"/>
    <w:rsid w:val="00BA5073"/>
    <w:rsid w:val="00BA516D"/>
    <w:rsid w:val="00BA51E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B"/>
    <w:rsid w:val="00BC0AA0"/>
    <w:rsid w:val="00BC0BBF"/>
    <w:rsid w:val="00BC0E71"/>
    <w:rsid w:val="00BC0EA6"/>
    <w:rsid w:val="00BC0FB9"/>
    <w:rsid w:val="00BC1036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25F"/>
    <w:rsid w:val="00BD53B3"/>
    <w:rsid w:val="00BD5612"/>
    <w:rsid w:val="00BD5768"/>
    <w:rsid w:val="00BD57F7"/>
    <w:rsid w:val="00BD5887"/>
    <w:rsid w:val="00BD58D6"/>
    <w:rsid w:val="00BD59CC"/>
    <w:rsid w:val="00BD5AA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A8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878"/>
    <w:rsid w:val="00BF3A9C"/>
    <w:rsid w:val="00BF3B6D"/>
    <w:rsid w:val="00BF3B79"/>
    <w:rsid w:val="00BF3BFA"/>
    <w:rsid w:val="00BF3D27"/>
    <w:rsid w:val="00BF3F62"/>
    <w:rsid w:val="00BF4142"/>
    <w:rsid w:val="00BF48EE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E7"/>
    <w:rsid w:val="00C0009F"/>
    <w:rsid w:val="00C0022B"/>
    <w:rsid w:val="00C0042B"/>
    <w:rsid w:val="00C005BA"/>
    <w:rsid w:val="00C0068E"/>
    <w:rsid w:val="00C00690"/>
    <w:rsid w:val="00C0081E"/>
    <w:rsid w:val="00C00A29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FFC"/>
    <w:rsid w:val="00C037AE"/>
    <w:rsid w:val="00C038E1"/>
    <w:rsid w:val="00C039A8"/>
    <w:rsid w:val="00C039FD"/>
    <w:rsid w:val="00C03B5D"/>
    <w:rsid w:val="00C03C5E"/>
    <w:rsid w:val="00C03D8B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211"/>
    <w:rsid w:val="00C12370"/>
    <w:rsid w:val="00C124C0"/>
    <w:rsid w:val="00C1254C"/>
    <w:rsid w:val="00C125DC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D47"/>
    <w:rsid w:val="00C205EC"/>
    <w:rsid w:val="00C2094A"/>
    <w:rsid w:val="00C20AFD"/>
    <w:rsid w:val="00C20B00"/>
    <w:rsid w:val="00C20D72"/>
    <w:rsid w:val="00C20DA0"/>
    <w:rsid w:val="00C20F06"/>
    <w:rsid w:val="00C21021"/>
    <w:rsid w:val="00C21074"/>
    <w:rsid w:val="00C210DB"/>
    <w:rsid w:val="00C211A2"/>
    <w:rsid w:val="00C211B7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E"/>
    <w:rsid w:val="00C22491"/>
    <w:rsid w:val="00C224E8"/>
    <w:rsid w:val="00C22721"/>
    <w:rsid w:val="00C22B7D"/>
    <w:rsid w:val="00C22BF0"/>
    <w:rsid w:val="00C230E4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F54"/>
    <w:rsid w:val="00C3030A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5F"/>
    <w:rsid w:val="00C31275"/>
    <w:rsid w:val="00C3179F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BA"/>
    <w:rsid w:val="00C3574B"/>
    <w:rsid w:val="00C35756"/>
    <w:rsid w:val="00C35794"/>
    <w:rsid w:val="00C358E0"/>
    <w:rsid w:val="00C359A3"/>
    <w:rsid w:val="00C35A52"/>
    <w:rsid w:val="00C360C1"/>
    <w:rsid w:val="00C36422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6B6"/>
    <w:rsid w:val="00C447AE"/>
    <w:rsid w:val="00C447F5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C56"/>
    <w:rsid w:val="00C45EAF"/>
    <w:rsid w:val="00C45F72"/>
    <w:rsid w:val="00C46009"/>
    <w:rsid w:val="00C4602A"/>
    <w:rsid w:val="00C46198"/>
    <w:rsid w:val="00C46401"/>
    <w:rsid w:val="00C46495"/>
    <w:rsid w:val="00C465A6"/>
    <w:rsid w:val="00C46C95"/>
    <w:rsid w:val="00C46EC5"/>
    <w:rsid w:val="00C4708E"/>
    <w:rsid w:val="00C470C8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40E"/>
    <w:rsid w:val="00C5145B"/>
    <w:rsid w:val="00C51551"/>
    <w:rsid w:val="00C51647"/>
    <w:rsid w:val="00C51677"/>
    <w:rsid w:val="00C516C4"/>
    <w:rsid w:val="00C517A0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C20"/>
    <w:rsid w:val="00C54F10"/>
    <w:rsid w:val="00C54F59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6090"/>
    <w:rsid w:val="00C5630B"/>
    <w:rsid w:val="00C56320"/>
    <w:rsid w:val="00C56508"/>
    <w:rsid w:val="00C5686F"/>
    <w:rsid w:val="00C5688C"/>
    <w:rsid w:val="00C568A6"/>
    <w:rsid w:val="00C56A43"/>
    <w:rsid w:val="00C56A79"/>
    <w:rsid w:val="00C56AAD"/>
    <w:rsid w:val="00C56C1A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71"/>
    <w:rsid w:val="00C65681"/>
    <w:rsid w:val="00C65751"/>
    <w:rsid w:val="00C65755"/>
    <w:rsid w:val="00C65AD7"/>
    <w:rsid w:val="00C66170"/>
    <w:rsid w:val="00C6620D"/>
    <w:rsid w:val="00C6629F"/>
    <w:rsid w:val="00C66375"/>
    <w:rsid w:val="00C66404"/>
    <w:rsid w:val="00C6665A"/>
    <w:rsid w:val="00C66692"/>
    <w:rsid w:val="00C666A6"/>
    <w:rsid w:val="00C66869"/>
    <w:rsid w:val="00C66C97"/>
    <w:rsid w:val="00C66D1F"/>
    <w:rsid w:val="00C66ED7"/>
    <w:rsid w:val="00C66F94"/>
    <w:rsid w:val="00C676F1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D"/>
    <w:rsid w:val="00C714DC"/>
    <w:rsid w:val="00C717B2"/>
    <w:rsid w:val="00C718A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21C"/>
    <w:rsid w:val="00C732DC"/>
    <w:rsid w:val="00C733F0"/>
    <w:rsid w:val="00C736E3"/>
    <w:rsid w:val="00C73BE7"/>
    <w:rsid w:val="00C73D2A"/>
    <w:rsid w:val="00C73D99"/>
    <w:rsid w:val="00C741FF"/>
    <w:rsid w:val="00C74201"/>
    <w:rsid w:val="00C74202"/>
    <w:rsid w:val="00C7427D"/>
    <w:rsid w:val="00C74362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F28"/>
    <w:rsid w:val="00C74FBC"/>
    <w:rsid w:val="00C75099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738"/>
    <w:rsid w:val="00C8074D"/>
    <w:rsid w:val="00C80803"/>
    <w:rsid w:val="00C809D4"/>
    <w:rsid w:val="00C80B7F"/>
    <w:rsid w:val="00C81173"/>
    <w:rsid w:val="00C81501"/>
    <w:rsid w:val="00C8152A"/>
    <w:rsid w:val="00C8172D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484"/>
    <w:rsid w:val="00C86565"/>
    <w:rsid w:val="00C865C0"/>
    <w:rsid w:val="00C8669E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D46"/>
    <w:rsid w:val="00C87DDE"/>
    <w:rsid w:val="00C87EC5"/>
    <w:rsid w:val="00C9005F"/>
    <w:rsid w:val="00C903CD"/>
    <w:rsid w:val="00C9040C"/>
    <w:rsid w:val="00C904B0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A4F"/>
    <w:rsid w:val="00C92A53"/>
    <w:rsid w:val="00C92D84"/>
    <w:rsid w:val="00C92E33"/>
    <w:rsid w:val="00C92F74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B26"/>
    <w:rsid w:val="00CA4CE9"/>
    <w:rsid w:val="00CA4D3E"/>
    <w:rsid w:val="00CA4DD4"/>
    <w:rsid w:val="00CA4E89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443"/>
    <w:rsid w:val="00CB05E0"/>
    <w:rsid w:val="00CB0729"/>
    <w:rsid w:val="00CB09A4"/>
    <w:rsid w:val="00CB0AA4"/>
    <w:rsid w:val="00CB0B18"/>
    <w:rsid w:val="00CB0F08"/>
    <w:rsid w:val="00CB0F20"/>
    <w:rsid w:val="00CB1014"/>
    <w:rsid w:val="00CB1111"/>
    <w:rsid w:val="00CB11AB"/>
    <w:rsid w:val="00CB127A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2413"/>
    <w:rsid w:val="00CB241F"/>
    <w:rsid w:val="00CB244A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0E"/>
    <w:rsid w:val="00CC4AE0"/>
    <w:rsid w:val="00CC4E6B"/>
    <w:rsid w:val="00CC4F6E"/>
    <w:rsid w:val="00CC4F78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B"/>
    <w:rsid w:val="00CC7B3D"/>
    <w:rsid w:val="00CC7C5D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0FC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7B"/>
    <w:rsid w:val="00CD2290"/>
    <w:rsid w:val="00CD22BC"/>
    <w:rsid w:val="00CD253B"/>
    <w:rsid w:val="00CD254C"/>
    <w:rsid w:val="00CD25A3"/>
    <w:rsid w:val="00CD25F7"/>
    <w:rsid w:val="00CD26CA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442"/>
    <w:rsid w:val="00CE1448"/>
    <w:rsid w:val="00CE145C"/>
    <w:rsid w:val="00CE155C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D5"/>
    <w:rsid w:val="00CF017E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510"/>
    <w:rsid w:val="00CF1511"/>
    <w:rsid w:val="00CF16E7"/>
    <w:rsid w:val="00CF18F2"/>
    <w:rsid w:val="00CF18FA"/>
    <w:rsid w:val="00CF1B97"/>
    <w:rsid w:val="00CF1D75"/>
    <w:rsid w:val="00CF1EE1"/>
    <w:rsid w:val="00CF2192"/>
    <w:rsid w:val="00CF2220"/>
    <w:rsid w:val="00CF2244"/>
    <w:rsid w:val="00CF226A"/>
    <w:rsid w:val="00CF243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AB"/>
    <w:rsid w:val="00CF3DB5"/>
    <w:rsid w:val="00CF3ED7"/>
    <w:rsid w:val="00CF3F6E"/>
    <w:rsid w:val="00CF3FE9"/>
    <w:rsid w:val="00CF400E"/>
    <w:rsid w:val="00CF4019"/>
    <w:rsid w:val="00CF44EA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3003"/>
    <w:rsid w:val="00D0303B"/>
    <w:rsid w:val="00D03202"/>
    <w:rsid w:val="00D0342B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9B1"/>
    <w:rsid w:val="00D069C2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6B"/>
    <w:rsid w:val="00D114D2"/>
    <w:rsid w:val="00D11599"/>
    <w:rsid w:val="00D11926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725"/>
    <w:rsid w:val="00D127FE"/>
    <w:rsid w:val="00D12AD4"/>
    <w:rsid w:val="00D12C8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C4"/>
    <w:rsid w:val="00D177E8"/>
    <w:rsid w:val="00D177FA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EF4"/>
    <w:rsid w:val="00D24F05"/>
    <w:rsid w:val="00D25042"/>
    <w:rsid w:val="00D25124"/>
    <w:rsid w:val="00D251CC"/>
    <w:rsid w:val="00D2529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82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F3F"/>
    <w:rsid w:val="00D27437"/>
    <w:rsid w:val="00D27760"/>
    <w:rsid w:val="00D27AED"/>
    <w:rsid w:val="00D27C8E"/>
    <w:rsid w:val="00D27EE4"/>
    <w:rsid w:val="00D3006B"/>
    <w:rsid w:val="00D303B9"/>
    <w:rsid w:val="00D303C7"/>
    <w:rsid w:val="00D304C2"/>
    <w:rsid w:val="00D304FF"/>
    <w:rsid w:val="00D30997"/>
    <w:rsid w:val="00D309CD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863"/>
    <w:rsid w:val="00D459B4"/>
    <w:rsid w:val="00D45AB5"/>
    <w:rsid w:val="00D45C53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90"/>
    <w:rsid w:val="00D47E3A"/>
    <w:rsid w:val="00D47E9D"/>
    <w:rsid w:val="00D501EE"/>
    <w:rsid w:val="00D50452"/>
    <w:rsid w:val="00D504F0"/>
    <w:rsid w:val="00D504F6"/>
    <w:rsid w:val="00D508F0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738"/>
    <w:rsid w:val="00D53744"/>
    <w:rsid w:val="00D53761"/>
    <w:rsid w:val="00D5376E"/>
    <w:rsid w:val="00D537EC"/>
    <w:rsid w:val="00D53834"/>
    <w:rsid w:val="00D53A13"/>
    <w:rsid w:val="00D53BB5"/>
    <w:rsid w:val="00D54102"/>
    <w:rsid w:val="00D54493"/>
    <w:rsid w:val="00D5457D"/>
    <w:rsid w:val="00D54726"/>
    <w:rsid w:val="00D549F6"/>
    <w:rsid w:val="00D54A9A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F4"/>
    <w:rsid w:val="00D644F8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D02"/>
    <w:rsid w:val="00D67D88"/>
    <w:rsid w:val="00D67FAB"/>
    <w:rsid w:val="00D700FF"/>
    <w:rsid w:val="00D7065E"/>
    <w:rsid w:val="00D7085F"/>
    <w:rsid w:val="00D70969"/>
    <w:rsid w:val="00D709F3"/>
    <w:rsid w:val="00D70CCF"/>
    <w:rsid w:val="00D70F5E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FE"/>
    <w:rsid w:val="00D86592"/>
    <w:rsid w:val="00D86623"/>
    <w:rsid w:val="00D86784"/>
    <w:rsid w:val="00D86880"/>
    <w:rsid w:val="00D86904"/>
    <w:rsid w:val="00D869D7"/>
    <w:rsid w:val="00D86A58"/>
    <w:rsid w:val="00D86EF9"/>
    <w:rsid w:val="00D86F1C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F33"/>
    <w:rsid w:val="00D9613B"/>
    <w:rsid w:val="00D96203"/>
    <w:rsid w:val="00D9643E"/>
    <w:rsid w:val="00D96608"/>
    <w:rsid w:val="00D96887"/>
    <w:rsid w:val="00D96C55"/>
    <w:rsid w:val="00D96FCA"/>
    <w:rsid w:val="00D9705F"/>
    <w:rsid w:val="00D972BC"/>
    <w:rsid w:val="00D97352"/>
    <w:rsid w:val="00D973AA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B14"/>
    <w:rsid w:val="00DA3CA0"/>
    <w:rsid w:val="00DA4139"/>
    <w:rsid w:val="00DA41AE"/>
    <w:rsid w:val="00DA41BD"/>
    <w:rsid w:val="00DA4297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4F"/>
    <w:rsid w:val="00DA5A61"/>
    <w:rsid w:val="00DA60B9"/>
    <w:rsid w:val="00DA60C4"/>
    <w:rsid w:val="00DA60FA"/>
    <w:rsid w:val="00DA6119"/>
    <w:rsid w:val="00DA6251"/>
    <w:rsid w:val="00DA66A2"/>
    <w:rsid w:val="00DA696E"/>
    <w:rsid w:val="00DA6B83"/>
    <w:rsid w:val="00DA6BA4"/>
    <w:rsid w:val="00DA6BE3"/>
    <w:rsid w:val="00DA6C15"/>
    <w:rsid w:val="00DA6CA5"/>
    <w:rsid w:val="00DA6F4B"/>
    <w:rsid w:val="00DA70EB"/>
    <w:rsid w:val="00DA71CB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EBE"/>
    <w:rsid w:val="00DB4F23"/>
    <w:rsid w:val="00DB51AF"/>
    <w:rsid w:val="00DB54A6"/>
    <w:rsid w:val="00DB5869"/>
    <w:rsid w:val="00DB5967"/>
    <w:rsid w:val="00DB59D9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842"/>
    <w:rsid w:val="00DC085B"/>
    <w:rsid w:val="00DC09BF"/>
    <w:rsid w:val="00DC09F3"/>
    <w:rsid w:val="00DC0B11"/>
    <w:rsid w:val="00DC0B75"/>
    <w:rsid w:val="00DC0FAB"/>
    <w:rsid w:val="00DC110F"/>
    <w:rsid w:val="00DC14B1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84"/>
    <w:rsid w:val="00DC462E"/>
    <w:rsid w:val="00DC4856"/>
    <w:rsid w:val="00DC4B0E"/>
    <w:rsid w:val="00DC4B56"/>
    <w:rsid w:val="00DC4C7A"/>
    <w:rsid w:val="00DC4D3D"/>
    <w:rsid w:val="00DC4D58"/>
    <w:rsid w:val="00DC4E17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F"/>
    <w:rsid w:val="00DC7831"/>
    <w:rsid w:val="00DC7C1D"/>
    <w:rsid w:val="00DC7CA1"/>
    <w:rsid w:val="00DC7E50"/>
    <w:rsid w:val="00DC7FD8"/>
    <w:rsid w:val="00DD008C"/>
    <w:rsid w:val="00DD016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7024"/>
    <w:rsid w:val="00DD71A0"/>
    <w:rsid w:val="00DD71AA"/>
    <w:rsid w:val="00DD7436"/>
    <w:rsid w:val="00DD746C"/>
    <w:rsid w:val="00DD74C5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865"/>
    <w:rsid w:val="00DE2877"/>
    <w:rsid w:val="00DE28EB"/>
    <w:rsid w:val="00DE2956"/>
    <w:rsid w:val="00DE2C17"/>
    <w:rsid w:val="00DE2E1C"/>
    <w:rsid w:val="00DE30B2"/>
    <w:rsid w:val="00DE30F0"/>
    <w:rsid w:val="00DE32B4"/>
    <w:rsid w:val="00DE331E"/>
    <w:rsid w:val="00DE34D5"/>
    <w:rsid w:val="00DE350A"/>
    <w:rsid w:val="00DE365B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5E0"/>
    <w:rsid w:val="00DE678C"/>
    <w:rsid w:val="00DE6842"/>
    <w:rsid w:val="00DE685B"/>
    <w:rsid w:val="00DE69B2"/>
    <w:rsid w:val="00DE6BF1"/>
    <w:rsid w:val="00DE6C2D"/>
    <w:rsid w:val="00DE6D68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EDF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42E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A65"/>
    <w:rsid w:val="00E04C35"/>
    <w:rsid w:val="00E04DCB"/>
    <w:rsid w:val="00E04DF6"/>
    <w:rsid w:val="00E04F2F"/>
    <w:rsid w:val="00E050A0"/>
    <w:rsid w:val="00E05496"/>
    <w:rsid w:val="00E05755"/>
    <w:rsid w:val="00E057F3"/>
    <w:rsid w:val="00E05B61"/>
    <w:rsid w:val="00E05F97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7E"/>
    <w:rsid w:val="00E07F69"/>
    <w:rsid w:val="00E07FF5"/>
    <w:rsid w:val="00E1022C"/>
    <w:rsid w:val="00E1044D"/>
    <w:rsid w:val="00E107B5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752"/>
    <w:rsid w:val="00E20880"/>
    <w:rsid w:val="00E20978"/>
    <w:rsid w:val="00E209A9"/>
    <w:rsid w:val="00E20B3F"/>
    <w:rsid w:val="00E20B62"/>
    <w:rsid w:val="00E20D21"/>
    <w:rsid w:val="00E20D44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586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916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490"/>
    <w:rsid w:val="00E315BC"/>
    <w:rsid w:val="00E315DD"/>
    <w:rsid w:val="00E315F0"/>
    <w:rsid w:val="00E317AF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81E"/>
    <w:rsid w:val="00E3597D"/>
    <w:rsid w:val="00E35BB2"/>
    <w:rsid w:val="00E35DDB"/>
    <w:rsid w:val="00E35E88"/>
    <w:rsid w:val="00E35FD4"/>
    <w:rsid w:val="00E36414"/>
    <w:rsid w:val="00E364CA"/>
    <w:rsid w:val="00E3651E"/>
    <w:rsid w:val="00E36529"/>
    <w:rsid w:val="00E36616"/>
    <w:rsid w:val="00E36837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13C"/>
    <w:rsid w:val="00E422D4"/>
    <w:rsid w:val="00E422D5"/>
    <w:rsid w:val="00E42AE7"/>
    <w:rsid w:val="00E42C7D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E8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BAE"/>
    <w:rsid w:val="00E54C0F"/>
    <w:rsid w:val="00E54C21"/>
    <w:rsid w:val="00E54C24"/>
    <w:rsid w:val="00E54C7A"/>
    <w:rsid w:val="00E54CD3"/>
    <w:rsid w:val="00E5510C"/>
    <w:rsid w:val="00E5529C"/>
    <w:rsid w:val="00E552A1"/>
    <w:rsid w:val="00E552EB"/>
    <w:rsid w:val="00E553B9"/>
    <w:rsid w:val="00E55557"/>
    <w:rsid w:val="00E5575C"/>
    <w:rsid w:val="00E558C6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9F5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D95"/>
    <w:rsid w:val="00E63195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E88"/>
    <w:rsid w:val="00E73ECF"/>
    <w:rsid w:val="00E743DB"/>
    <w:rsid w:val="00E74603"/>
    <w:rsid w:val="00E748C3"/>
    <w:rsid w:val="00E749DF"/>
    <w:rsid w:val="00E7523A"/>
    <w:rsid w:val="00E75399"/>
    <w:rsid w:val="00E75586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2B2"/>
    <w:rsid w:val="00E872BA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99"/>
    <w:rsid w:val="00E91BF0"/>
    <w:rsid w:val="00E91C11"/>
    <w:rsid w:val="00E91D05"/>
    <w:rsid w:val="00E91D76"/>
    <w:rsid w:val="00E91DC2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3"/>
    <w:rsid w:val="00E97BEC"/>
    <w:rsid w:val="00E97C55"/>
    <w:rsid w:val="00E97C81"/>
    <w:rsid w:val="00EA002D"/>
    <w:rsid w:val="00EA01A7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645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7009"/>
    <w:rsid w:val="00EA702B"/>
    <w:rsid w:val="00EA70E1"/>
    <w:rsid w:val="00EA7411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11E6"/>
    <w:rsid w:val="00EB1492"/>
    <w:rsid w:val="00EB14A8"/>
    <w:rsid w:val="00EB14C6"/>
    <w:rsid w:val="00EB1514"/>
    <w:rsid w:val="00EB15E7"/>
    <w:rsid w:val="00EB15F0"/>
    <w:rsid w:val="00EB1816"/>
    <w:rsid w:val="00EB1866"/>
    <w:rsid w:val="00EB19DB"/>
    <w:rsid w:val="00EB1D84"/>
    <w:rsid w:val="00EB1E5C"/>
    <w:rsid w:val="00EB1F79"/>
    <w:rsid w:val="00EB2051"/>
    <w:rsid w:val="00EB241C"/>
    <w:rsid w:val="00EB2604"/>
    <w:rsid w:val="00EB2934"/>
    <w:rsid w:val="00EB2D4B"/>
    <w:rsid w:val="00EB2E49"/>
    <w:rsid w:val="00EB30EB"/>
    <w:rsid w:val="00EB31B7"/>
    <w:rsid w:val="00EB3284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47"/>
    <w:rsid w:val="00EB537F"/>
    <w:rsid w:val="00EB5438"/>
    <w:rsid w:val="00EB55FC"/>
    <w:rsid w:val="00EB560F"/>
    <w:rsid w:val="00EB577D"/>
    <w:rsid w:val="00EB59BF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36D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3BF"/>
    <w:rsid w:val="00EC14A7"/>
    <w:rsid w:val="00EC15FB"/>
    <w:rsid w:val="00EC1A4C"/>
    <w:rsid w:val="00EC1EF4"/>
    <w:rsid w:val="00EC1F28"/>
    <w:rsid w:val="00EC23F1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A19"/>
    <w:rsid w:val="00EC6B93"/>
    <w:rsid w:val="00EC6D1F"/>
    <w:rsid w:val="00EC6D48"/>
    <w:rsid w:val="00EC7138"/>
    <w:rsid w:val="00EC7811"/>
    <w:rsid w:val="00EC7970"/>
    <w:rsid w:val="00EC7C3C"/>
    <w:rsid w:val="00EC7E2C"/>
    <w:rsid w:val="00EC7E43"/>
    <w:rsid w:val="00ED0069"/>
    <w:rsid w:val="00ED02B7"/>
    <w:rsid w:val="00ED0467"/>
    <w:rsid w:val="00ED075A"/>
    <w:rsid w:val="00ED0866"/>
    <w:rsid w:val="00ED08CC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4A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F1"/>
    <w:rsid w:val="00EE123B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8A"/>
    <w:rsid w:val="00EE3DC6"/>
    <w:rsid w:val="00EE404E"/>
    <w:rsid w:val="00EE40EA"/>
    <w:rsid w:val="00EE4105"/>
    <w:rsid w:val="00EE417B"/>
    <w:rsid w:val="00EE41D9"/>
    <w:rsid w:val="00EE4222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F8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A34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F42"/>
    <w:rsid w:val="00F12115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694"/>
    <w:rsid w:val="00F1375A"/>
    <w:rsid w:val="00F13E3A"/>
    <w:rsid w:val="00F14006"/>
    <w:rsid w:val="00F1402A"/>
    <w:rsid w:val="00F1413B"/>
    <w:rsid w:val="00F1418F"/>
    <w:rsid w:val="00F141FA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3F6"/>
    <w:rsid w:val="00F2150E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C5D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BE"/>
    <w:rsid w:val="00F24204"/>
    <w:rsid w:val="00F24282"/>
    <w:rsid w:val="00F24448"/>
    <w:rsid w:val="00F244BC"/>
    <w:rsid w:val="00F24512"/>
    <w:rsid w:val="00F24563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194"/>
    <w:rsid w:val="00F342B5"/>
    <w:rsid w:val="00F34469"/>
    <w:rsid w:val="00F3450D"/>
    <w:rsid w:val="00F34558"/>
    <w:rsid w:val="00F347ED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C34"/>
    <w:rsid w:val="00F35F70"/>
    <w:rsid w:val="00F3606C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A41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2E4"/>
    <w:rsid w:val="00F503D0"/>
    <w:rsid w:val="00F5070F"/>
    <w:rsid w:val="00F50993"/>
    <w:rsid w:val="00F50A85"/>
    <w:rsid w:val="00F50AB4"/>
    <w:rsid w:val="00F50CFA"/>
    <w:rsid w:val="00F50E8B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7075"/>
    <w:rsid w:val="00F570E6"/>
    <w:rsid w:val="00F573A6"/>
    <w:rsid w:val="00F57407"/>
    <w:rsid w:val="00F57BBB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834"/>
    <w:rsid w:val="00F618E4"/>
    <w:rsid w:val="00F61A23"/>
    <w:rsid w:val="00F61AF4"/>
    <w:rsid w:val="00F61F3D"/>
    <w:rsid w:val="00F621AF"/>
    <w:rsid w:val="00F621B2"/>
    <w:rsid w:val="00F621C5"/>
    <w:rsid w:val="00F624DF"/>
    <w:rsid w:val="00F6250D"/>
    <w:rsid w:val="00F62622"/>
    <w:rsid w:val="00F626CC"/>
    <w:rsid w:val="00F62820"/>
    <w:rsid w:val="00F62BEC"/>
    <w:rsid w:val="00F62C72"/>
    <w:rsid w:val="00F62D45"/>
    <w:rsid w:val="00F62D51"/>
    <w:rsid w:val="00F630B9"/>
    <w:rsid w:val="00F636A8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47"/>
    <w:rsid w:val="00F644BA"/>
    <w:rsid w:val="00F644CE"/>
    <w:rsid w:val="00F64713"/>
    <w:rsid w:val="00F64810"/>
    <w:rsid w:val="00F64A5C"/>
    <w:rsid w:val="00F64D53"/>
    <w:rsid w:val="00F64D7F"/>
    <w:rsid w:val="00F64F1F"/>
    <w:rsid w:val="00F64F83"/>
    <w:rsid w:val="00F64FBA"/>
    <w:rsid w:val="00F650E0"/>
    <w:rsid w:val="00F65198"/>
    <w:rsid w:val="00F652B5"/>
    <w:rsid w:val="00F6536B"/>
    <w:rsid w:val="00F6547C"/>
    <w:rsid w:val="00F65520"/>
    <w:rsid w:val="00F65816"/>
    <w:rsid w:val="00F65830"/>
    <w:rsid w:val="00F6588B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F0B"/>
    <w:rsid w:val="00F73168"/>
    <w:rsid w:val="00F73185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C0A"/>
    <w:rsid w:val="00F80F7F"/>
    <w:rsid w:val="00F80F94"/>
    <w:rsid w:val="00F81077"/>
    <w:rsid w:val="00F8169D"/>
    <w:rsid w:val="00F8184E"/>
    <w:rsid w:val="00F81AB5"/>
    <w:rsid w:val="00F81AC0"/>
    <w:rsid w:val="00F81CE0"/>
    <w:rsid w:val="00F81D4E"/>
    <w:rsid w:val="00F8212B"/>
    <w:rsid w:val="00F82455"/>
    <w:rsid w:val="00F825AE"/>
    <w:rsid w:val="00F8262F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3D"/>
    <w:rsid w:val="00F85434"/>
    <w:rsid w:val="00F854E7"/>
    <w:rsid w:val="00F8555E"/>
    <w:rsid w:val="00F8572D"/>
    <w:rsid w:val="00F857A7"/>
    <w:rsid w:val="00F85825"/>
    <w:rsid w:val="00F858DA"/>
    <w:rsid w:val="00F85AB6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6C9"/>
    <w:rsid w:val="00F87A1F"/>
    <w:rsid w:val="00F87A33"/>
    <w:rsid w:val="00F87BC5"/>
    <w:rsid w:val="00F87CC2"/>
    <w:rsid w:val="00F87D8A"/>
    <w:rsid w:val="00F87E28"/>
    <w:rsid w:val="00F90038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DA3"/>
    <w:rsid w:val="00F91F1A"/>
    <w:rsid w:val="00F921EA"/>
    <w:rsid w:val="00F9229C"/>
    <w:rsid w:val="00F922C1"/>
    <w:rsid w:val="00F922C8"/>
    <w:rsid w:val="00F92637"/>
    <w:rsid w:val="00F92895"/>
    <w:rsid w:val="00F9289C"/>
    <w:rsid w:val="00F928F5"/>
    <w:rsid w:val="00F92901"/>
    <w:rsid w:val="00F92929"/>
    <w:rsid w:val="00F92983"/>
    <w:rsid w:val="00F929B6"/>
    <w:rsid w:val="00F929C3"/>
    <w:rsid w:val="00F92B60"/>
    <w:rsid w:val="00F92B84"/>
    <w:rsid w:val="00F92BDE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F76"/>
    <w:rsid w:val="00F97206"/>
    <w:rsid w:val="00F972BA"/>
    <w:rsid w:val="00F97395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1E8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A17"/>
    <w:rsid w:val="00FA2B43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D95"/>
    <w:rsid w:val="00FB1E6B"/>
    <w:rsid w:val="00FB2238"/>
    <w:rsid w:val="00FB237F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5E6"/>
    <w:rsid w:val="00FB461F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68A"/>
    <w:rsid w:val="00FC26D0"/>
    <w:rsid w:val="00FC2798"/>
    <w:rsid w:val="00FC27B6"/>
    <w:rsid w:val="00FC2ADD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3017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583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F005C"/>
    <w:rsid w:val="00FF016F"/>
    <w:rsid w:val="00FF031B"/>
    <w:rsid w:val="00FF0339"/>
    <w:rsid w:val="00FF045D"/>
    <w:rsid w:val="00FF04D0"/>
    <w:rsid w:val="00FF0593"/>
    <w:rsid w:val="00FF05CB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C8"/>
    <w:rsid w:val="00FF1C8B"/>
    <w:rsid w:val="00FF1D17"/>
    <w:rsid w:val="00FF1DA0"/>
    <w:rsid w:val="00FF1E59"/>
    <w:rsid w:val="00FF2346"/>
    <w:rsid w:val="00FF24C4"/>
    <w:rsid w:val="00FF2792"/>
    <w:rsid w:val="00FF296E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  <w:rsid w:val="360FB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4FE14E"/>
  <w15:docId w15:val="{086CBD3D-718C-4610-B093-4B5E62F46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D9A"/>
    <w:pPr>
      <w:spacing w:before="840" w:after="480" w:line="240" w:lineRule="auto"/>
    </w:pPr>
    <w:rPr>
      <w:rFonts w:ascii="Arial" w:eastAsia="Times New Roman" w:hAnsi="Arial" w:cs="Times New Roman"/>
      <w:color w:val="000000" w:themeColor="text1"/>
      <w:sz w:val="3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7C6B"/>
    <w:pPr>
      <w:spacing w:before="240" w:after="240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A5E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EE0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887C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sponse-item-date">
    <w:name w:val="response-item-date"/>
    <w:basedOn w:val="DefaultParagraphFont"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customStyle="1" w:styleId="smf-icon">
    <w:name w:val="smf-icon"/>
    <w:basedOn w:val="DefaultParagraphFont"/>
    <w:rsid w:val="001C4673"/>
  </w:style>
  <w:style w:type="paragraph" w:customStyle="1" w:styleId="response-text">
    <w:name w:val="response-text"/>
    <w:basedOn w:val="Normal"/>
    <w:rsid w:val="00ED0A0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smf-icon1">
    <w:name w:val="smf-icon1"/>
    <w:basedOn w:val="DefaultParagraphFont"/>
    <w:rsid w:val="005C05BD"/>
    <w:rPr>
      <w:rFonts w:ascii="Mateo" w:hAnsi="Mateo" w:hint="default"/>
      <w:b w:val="0"/>
      <w:bCs w:val="0"/>
    </w:rPr>
  </w:style>
  <w:style w:type="character" w:customStyle="1" w:styleId="response-item-date2">
    <w:name w:val="response-item-date2"/>
    <w:basedOn w:val="DefaultParagraphFont"/>
    <w:rsid w:val="005C05BD"/>
  </w:style>
  <w:style w:type="character" w:customStyle="1" w:styleId="apple-converted-space">
    <w:name w:val="apple-converted-space"/>
    <w:basedOn w:val="DefaultParagraphFont"/>
    <w:rsid w:val="004B1D84"/>
  </w:style>
  <w:style w:type="paragraph" w:styleId="NormalWeb">
    <w:name w:val="Normal (Web)"/>
    <w:basedOn w:val="Normal"/>
    <w:uiPriority w:val="99"/>
    <w:unhideWhenUsed/>
    <w:rsid w:val="00D125D2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paragraph" w:styleId="ListParagraph">
    <w:name w:val="List Paragraph"/>
    <w:basedOn w:val="Normal"/>
    <w:uiPriority w:val="34"/>
    <w:rsid w:val="001126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F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B12F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2F14"/>
  </w:style>
  <w:style w:type="paragraph" w:styleId="BalloonText">
    <w:name w:val="Balloon Text"/>
    <w:basedOn w:val="Normal"/>
    <w:link w:val="BalloonTextChar"/>
    <w:uiPriority w:val="99"/>
    <w:semiHidden/>
    <w:unhideWhenUsed/>
    <w:rsid w:val="00B12F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E394E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AE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customStyle="1" w:styleId="ta-response-item-inline">
    <w:name w:val="ta-response-item-inline"/>
    <w:basedOn w:val="Normal"/>
    <w:rsid w:val="00937B2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7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51A5E"/>
    <w:rPr>
      <w:rFonts w:ascii="Arial" w:hAnsi="Arial" w:cs="Arial"/>
      <w:b/>
      <w:bCs/>
      <w:color w:val="000000" w:themeColor="text1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5D7C6B"/>
    <w:rPr>
      <w:rFonts w:ascii="Arial" w:hAnsi="Arial" w:cs="Arial"/>
      <w:b/>
      <w:bCs/>
      <w:color w:val="000000" w:themeColor="text1"/>
      <w:sz w:val="64"/>
      <w:szCs w:val="64"/>
    </w:rPr>
  </w:style>
  <w:style w:type="paragraph" w:styleId="NoSpacing">
    <w:name w:val="No Spacing"/>
    <w:basedOn w:val="Normal"/>
    <w:uiPriority w:val="1"/>
    <w:rsid w:val="00F848D8"/>
    <w:pPr>
      <w:shd w:val="clear" w:color="auto" w:fill="F2F2F2" w:themeFill="background1" w:themeFillShade="F2"/>
    </w:pPr>
  </w:style>
  <w:style w:type="character" w:customStyle="1" w:styleId="Heading3Char">
    <w:name w:val="Heading 3 Char"/>
    <w:basedOn w:val="DefaultParagraphFont"/>
    <w:link w:val="Heading3"/>
    <w:uiPriority w:val="9"/>
    <w:rsid w:val="00EE05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a-response-item-highlight">
    <w:name w:val="ta-response-item-highlight"/>
    <w:basedOn w:val="DefaultParagraphFont"/>
    <w:rsid w:val="001B65A0"/>
  </w:style>
  <w:style w:type="character" w:customStyle="1" w:styleId="Heading4Char">
    <w:name w:val="Heading 4 Char"/>
    <w:basedOn w:val="DefaultParagraphFont"/>
    <w:link w:val="Heading4"/>
    <w:uiPriority w:val="9"/>
    <w:semiHidden/>
    <w:rsid w:val="00887C4A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paragraph" w:customStyle="1" w:styleId="xxxxmsonormal">
    <w:name w:val="x_x_x_x_msonormal"/>
    <w:basedOn w:val="Normal"/>
    <w:rsid w:val="001B549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sentiment-response-item-date">
    <w:name w:val="sentiment-response-item-date"/>
    <w:basedOn w:val="DefaultParagraphFont"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customStyle="1" w:styleId="smq-richtextcontent-0-1-375">
    <w:name w:val="smq-richtextcontent-0-1-375"/>
    <w:basedOn w:val="DefaultParagraphFont"/>
    <w:rsid w:val="00F75D3A"/>
  </w:style>
  <w:style w:type="character" w:customStyle="1" w:styleId="smq-richtextcontent-0-1-358">
    <w:name w:val="smq-richtextcontent-0-1-358"/>
    <w:basedOn w:val="DefaultParagraphFont"/>
    <w:rsid w:val="00941466"/>
  </w:style>
  <w:style w:type="character" w:customStyle="1" w:styleId="smq-richtextcontent-0-1-351">
    <w:name w:val="smq-richtextcontent-0-1-351"/>
    <w:basedOn w:val="DefaultParagraphFont"/>
    <w:rsid w:val="00386DDF"/>
  </w:style>
  <w:style w:type="character" w:customStyle="1" w:styleId="smq-richtextcontent-0-1-355">
    <w:name w:val="smq-richtextcontent-0-1-355"/>
    <w:basedOn w:val="DefaultParagraphFont"/>
    <w:rsid w:val="008C439B"/>
  </w:style>
  <w:style w:type="paragraph" w:customStyle="1" w:styleId="xxmsonormal">
    <w:name w:val="x_xmsonormal"/>
    <w:basedOn w:val="Normal"/>
    <w:rsid w:val="00E06D01"/>
    <w:rPr>
      <w:rFonts w:ascii="Calibri" w:hAnsi="Calibri" w:cs="Calibri"/>
      <w:sz w:val="22"/>
      <w:szCs w:val="22"/>
      <w:lang w:eastAsia="en-GB"/>
    </w:rPr>
  </w:style>
  <w:style w:type="paragraph" w:customStyle="1" w:styleId="xxmsolistparagraph">
    <w:name w:val="x_xmsolistparagraph"/>
    <w:basedOn w:val="Normal"/>
    <w:rsid w:val="00E06D01"/>
    <w:pPr>
      <w:ind w:left="720"/>
    </w:pPr>
    <w:rPr>
      <w:rFonts w:ascii="Calibri" w:hAnsi="Calibri" w:cs="Calibri"/>
      <w:sz w:val="22"/>
      <w:szCs w:val="22"/>
      <w:lang w:eastAsia="en-GB"/>
    </w:rPr>
  </w:style>
  <w:style w:type="paragraph" w:customStyle="1" w:styleId="xmsonormal">
    <w:name w:val="x_msonormal"/>
    <w:basedOn w:val="Normal"/>
    <w:rsid w:val="00E6111D"/>
    <w:rPr>
      <w:rFonts w:ascii="Calibri" w:hAnsi="Calibri" w:cs="Calibri"/>
      <w:sz w:val="22"/>
      <w:szCs w:val="22"/>
      <w:lang w:eastAsia="en-GB"/>
    </w:rPr>
  </w:style>
  <w:style w:type="character" w:customStyle="1" w:styleId="smq-richtextcontent-0-1-356">
    <w:name w:val="smq-richtextcontent-0-1-356"/>
    <w:basedOn w:val="DefaultParagraphFont"/>
    <w:rsid w:val="00A2786C"/>
  </w:style>
  <w:style w:type="paragraph" w:customStyle="1" w:styleId="TableParagraph">
    <w:name w:val="Table Paragraph"/>
    <w:basedOn w:val="Normal"/>
    <w:uiPriority w:val="1"/>
    <w:rsid w:val="00912623"/>
    <w:pPr>
      <w:widowControl w:val="0"/>
      <w:autoSpaceDE w:val="0"/>
      <w:autoSpaceDN w:val="0"/>
      <w:spacing w:before="72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rsid w:val="001827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59"/>
    <w:rsid w:val="005D7C6B"/>
    <w:pPr>
      <w:spacing w:before="360" w:after="360"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basedOn w:val="Normal"/>
    <w:rsid w:val="005D7C6B"/>
    <w:pPr>
      <w:spacing w:line="720" w:lineRule="auto"/>
    </w:pPr>
  </w:style>
  <w:style w:type="character" w:styleId="PlaceholderText">
    <w:name w:val="Placeholder Text"/>
    <w:basedOn w:val="DefaultParagraphFont"/>
    <w:uiPriority w:val="99"/>
    <w:semiHidden/>
    <w:rsid w:val="00085F4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f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www.scottishhumanrights.com/projects-and-programmes/spotlight-projects/economic-social-and-cultural-rights-in-the-highlands-and-islands/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1.%20Quick%20Find\4.%20Corporate%20Templates%20and%20Logos\13.%20Easy%20R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F945DA2692E4093570678D680DE86" ma:contentTypeVersion="2" ma:contentTypeDescription="Create a new document." ma:contentTypeScope="" ma:versionID="cf34e17f192b779481ed4c0d6fd1d370">
  <xsd:schema xmlns:xsd="http://www.w3.org/2001/XMLSchema" xmlns:xs="http://www.w3.org/2001/XMLSchema" xmlns:p="http://schemas.microsoft.com/office/2006/metadata/properties" xmlns:ns3="17e591a8-50ab-4a97-91d7-38a7f8b83b33" targetNamespace="http://schemas.microsoft.com/office/2006/metadata/properties" ma:root="true" ma:fieldsID="c83f1abc77a7869b8242b821ee04448f" ns3:_="">
    <xsd:import namespace="17e591a8-50ab-4a97-91d7-38a7f8b83b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591a8-50ab-4a97-91d7-38a7f8b83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73AAB-78FD-4D36-B5B4-ADB910590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591a8-50ab-4a97-91d7-38a7f8b83b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3B2688-0900-4C15-AF49-BA0A797EA0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6FC789-7C31-4865-9ADC-410C65EF3342}">
  <ds:schemaRefs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17e591a8-50ab-4a97-91d7-38a7f8b83b33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AD6F354-6BCB-4A4F-977A-675818986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13. Easy Read</Template>
  <TotalTime>4</TotalTime>
  <Pages>11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Template: Easy Read</vt:lpstr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Economic, Social and Cultural Rights in the Highlands and Islands</dc:title>
  <dc:subject/>
  <dc:creator>The Scottish Human Rights Commission</dc:creator>
  <cp:keywords/>
  <dc:description/>
  <cp:lastModifiedBy>Elizabeth Dawson</cp:lastModifiedBy>
  <cp:revision>3</cp:revision>
  <cp:lastPrinted>2024-11-25T17:33:00Z</cp:lastPrinted>
  <dcterms:created xsi:type="dcterms:W3CDTF">2024-11-27T17:50:00Z</dcterms:created>
  <dcterms:modified xsi:type="dcterms:W3CDTF">2024-11-27T22:51:00Z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0x0101008DEF945DA2692E4093570678D680DE86</vt:lpwstr>
  </property>
</Properties>
</file>